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00" w:type="dxa"/>
        <w:tblInd w:w="-822" w:type="dxa"/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964"/>
      </w:tblGrid>
      <w:tr w:rsidR="00837CEC" w:rsidRPr="007B6C1A" w14:paraId="652CA163" w14:textId="77777777" w:rsidTr="008D6B01">
        <w:trPr>
          <w:trHeight w:hRule="exact" w:val="510"/>
        </w:trPr>
        <w:tc>
          <w:tcPr>
            <w:tcW w:w="818" w:type="dxa"/>
            <w:noWrap/>
            <w:vAlign w:val="bottom"/>
          </w:tcPr>
          <w:p w14:paraId="4D996712" w14:textId="77777777" w:rsidR="00837CEC" w:rsidRPr="006E1805" w:rsidRDefault="00837CEC" w:rsidP="008D6B01">
            <w:bookmarkStart w:id="0" w:name="_Hlk31701283"/>
            <w:bookmarkEnd w:id="0"/>
          </w:p>
        </w:tc>
        <w:tc>
          <w:tcPr>
            <w:tcW w:w="3856" w:type="dxa"/>
            <w:noWrap/>
            <w:vAlign w:val="bottom"/>
          </w:tcPr>
          <w:p w14:paraId="1113FA87" w14:textId="691A957A" w:rsidR="00837CEC" w:rsidRPr="007B6C1A" w:rsidRDefault="00430E3D" w:rsidP="008D6B01">
            <w:pPr>
              <w:pStyle w:val="ekvkvnummer"/>
              <w:rPr>
                <w:rStyle w:val="ekvfett"/>
              </w:rPr>
            </w:pPr>
            <w:r>
              <w:rPr>
                <w:rStyle w:val="ekvfett"/>
              </w:rPr>
              <w:t>V</w:t>
            </w:r>
            <w:r w:rsidR="00687488">
              <w:rPr>
                <w:rStyle w:val="ekvfett"/>
              </w:rPr>
              <w:t>iren lassen leben</w:t>
            </w:r>
          </w:p>
        </w:tc>
        <w:tc>
          <w:tcPr>
            <w:tcW w:w="1321" w:type="dxa"/>
            <w:noWrap/>
            <w:vAlign w:val="bottom"/>
          </w:tcPr>
          <w:p w14:paraId="467ED07A" w14:textId="77777777" w:rsidR="00837CEC" w:rsidRPr="007B6C1A" w:rsidRDefault="00837CEC" w:rsidP="008D6B01">
            <w:pPr>
              <w:pStyle w:val="ekvkolumnentitel"/>
            </w:pPr>
          </w:p>
        </w:tc>
        <w:tc>
          <w:tcPr>
            <w:tcW w:w="2041" w:type="dxa"/>
            <w:noWrap/>
            <w:vAlign w:val="bottom"/>
          </w:tcPr>
          <w:p w14:paraId="0A10C472" w14:textId="77777777" w:rsidR="00837CEC" w:rsidRPr="007B6C1A" w:rsidRDefault="00837CEC" w:rsidP="008D6B01">
            <w:pPr>
              <w:pStyle w:val="ekvkolumnentitel"/>
            </w:pPr>
          </w:p>
        </w:tc>
        <w:tc>
          <w:tcPr>
            <w:tcW w:w="2964" w:type="dxa"/>
            <w:noWrap/>
            <w:vAlign w:val="bottom"/>
          </w:tcPr>
          <w:p w14:paraId="404D0103" w14:textId="2870EDB0" w:rsidR="00837CEC" w:rsidRPr="007B6C1A" w:rsidRDefault="00837CEC" w:rsidP="008D6B01">
            <w:pPr>
              <w:pStyle w:val="ekvkolumnentitel"/>
            </w:pPr>
            <w:r w:rsidRPr="007B6C1A">
              <w:t>Kopiervorlage</w:t>
            </w:r>
            <w:r>
              <w:t xml:space="preserve"> </w:t>
            </w:r>
            <w:r w:rsidR="00A1051E">
              <w:t>3</w:t>
            </w:r>
          </w:p>
        </w:tc>
      </w:tr>
      <w:tr w:rsidR="00837CEC" w:rsidRPr="007B6C1A" w14:paraId="73FCC635" w14:textId="77777777" w:rsidTr="008D6B0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noWrap/>
            <w:vAlign w:val="bottom"/>
          </w:tcPr>
          <w:p w14:paraId="7C382FDF" w14:textId="77777777" w:rsidR="00837CEC" w:rsidRPr="007B6C1A" w:rsidRDefault="00837CEC" w:rsidP="008D6B01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4"/>
            <w:noWrap/>
            <w:vAlign w:val="bottom"/>
          </w:tcPr>
          <w:p w14:paraId="12918735" w14:textId="77777777" w:rsidR="00837CEC" w:rsidRPr="007B6C1A" w:rsidRDefault="00837CEC" w:rsidP="008D6B01">
            <w:pPr>
              <w:rPr>
                <w:color w:val="FFFFFF" w:themeColor="background1"/>
              </w:rPr>
            </w:pPr>
            <w:r w:rsidRPr="007B6C1A">
              <w:rPr>
                <w:noProof/>
                <w:lang w:eastAsia="de-DE"/>
              </w:rPr>
              <w:drawing>
                <wp:anchor distT="0" distB="0" distL="114300" distR="114300" simplePos="0" relativeHeight="251701248" behindDoc="1" locked="0" layoutInCell="1" allowOverlap="1" wp14:anchorId="00842EE5" wp14:editId="33CE91EF">
                  <wp:simplePos x="0" y="0"/>
                  <wp:positionH relativeFrom="column">
                    <wp:posOffset>-562610</wp:posOffset>
                  </wp:positionH>
                  <wp:positionV relativeFrom="paragraph">
                    <wp:posOffset>-479425</wp:posOffset>
                  </wp:positionV>
                  <wp:extent cx="6983730" cy="327025"/>
                  <wp:effectExtent l="0" t="0" r="7620" b="0"/>
                  <wp:wrapNone/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isma_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373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34CC3CF" w14:textId="77777777" w:rsidR="00837CEC" w:rsidRPr="00287B24" w:rsidRDefault="00837CEC" w:rsidP="00837CEC">
      <w:pPr>
        <w:pStyle w:val="ekvpicto"/>
        <w:framePr w:wrap="around"/>
      </w:pPr>
      <w:bookmarkStart w:id="1" w:name="bmStart"/>
      <w:bookmarkEnd w:id="1"/>
      <w:r>
        <w:rPr>
          <w:noProof/>
          <w:lang w:eastAsia="de-DE"/>
        </w:rPr>
        <w:drawing>
          <wp:inline distT="0" distB="0" distL="0" distR="0" wp14:anchorId="450FA99D" wp14:editId="16C13F9D">
            <wp:extent cx="215900" cy="2159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E4B64" w14:textId="74BAF83E" w:rsidR="00D13536" w:rsidRPr="003C3B29" w:rsidRDefault="00D13536" w:rsidP="000705B6">
      <w:pPr>
        <w:pStyle w:val="ekvaufgabe"/>
      </w:pPr>
      <w:r w:rsidRPr="00D13536">
        <w:rPr>
          <w:rStyle w:val="ekvnummerierung"/>
          <w:bCs/>
        </w:rPr>
        <w:t>1</w:t>
      </w:r>
      <w:r w:rsidRPr="003C3B29">
        <w:tab/>
      </w:r>
      <w:r w:rsidR="00D72D90">
        <w:t xml:space="preserve">Beschrifte das </w:t>
      </w:r>
      <w:r w:rsidR="00B6055A">
        <w:t>Modell eines Virus</w:t>
      </w:r>
      <w:r w:rsidR="00D72D90">
        <w:t>.</w:t>
      </w:r>
    </w:p>
    <w:p w14:paraId="180F2D72" w14:textId="00DF0B9E" w:rsidR="00D13536" w:rsidRPr="000705B6" w:rsidRDefault="00D13536" w:rsidP="000705B6">
      <w:pPr>
        <w:pStyle w:val="ekvgrundtexthalbe"/>
      </w:pPr>
    </w:p>
    <w:tbl>
      <w:tblPr>
        <w:tblW w:w="935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4"/>
      </w:tblGrid>
      <w:tr w:rsidR="00D326E1" w14:paraId="1A459471" w14:textId="77777777" w:rsidTr="000705B6">
        <w:trPr>
          <w:cantSplit/>
        </w:trPr>
        <w:tc>
          <w:tcPr>
            <w:tcW w:w="9354" w:type="dxa"/>
            <w:vAlign w:val="center"/>
          </w:tcPr>
          <w:p w14:paraId="4494C490" w14:textId="3F76B998" w:rsidR="000705B6" w:rsidRPr="000705B6" w:rsidRDefault="000705B6" w:rsidP="000705B6">
            <w:pPr>
              <w:pStyle w:val="ekvbild"/>
              <w:jc w:val="center"/>
            </w:pPr>
            <w:r w:rsidRPr="000705B6">
              <w:rPr>
                <w:noProof/>
              </w:rPr>
              <mc:AlternateContent>
                <mc:Choice Requires="wpg">
                  <w:drawing>
                    <wp:inline distT="0" distB="0" distL="0" distR="0" wp14:anchorId="48BAC8CC" wp14:editId="0EB22FF2">
                      <wp:extent cx="5920994" cy="2061210"/>
                      <wp:effectExtent l="0" t="0" r="3810" b="0"/>
                      <wp:docPr id="15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20994" cy="2061210"/>
                                <a:chOff x="0" y="0"/>
                                <a:chExt cx="5920994" cy="20612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Grafik 12" descr="G:\02_media_office\2020\10417_069111_Biologie_2_Ausgabe_A_Kopievorlagen - Word\Daten_Klett\001_Erstsatz_2020-10-07\pngDateien\SE71068485_G102_01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63750" y="0"/>
                                  <a:ext cx="1994535" cy="2061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3" name="Gruppieren 13"/>
                              <wpg:cNvGrpSpPr/>
                              <wpg:grpSpPr>
                                <a:xfrm>
                                  <a:off x="0" y="234950"/>
                                  <a:ext cx="5920994" cy="1262126"/>
                                  <a:chOff x="0" y="0"/>
                                  <a:chExt cx="5920994" cy="1262126"/>
                                </a:xfrm>
                              </wpg:grpSpPr>
                              <wps:wsp>
                                <wps:cNvPr id="37" name="Line 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338195" y="780415"/>
                                    <a:ext cx="24841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" name="Line 1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8100" y="374650"/>
                                    <a:ext cx="2415540" cy="2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" name="Line 1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3429000" y="184150"/>
                                    <a:ext cx="2412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" name="Text Box 1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250" y="190500"/>
                                    <a:ext cx="1145058" cy="2267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>
                                            <a:alpha val="89999"/>
                                          </a:srgbClr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31BF819" w14:textId="77777777" w:rsidR="000705B6" w:rsidRPr="00F40EAE" w:rsidRDefault="000705B6" w:rsidP="000705B6">
                                      <w:pPr>
                                        <w:rPr>
                                          <w:rStyle w:val="ekvlsungausgeblendet"/>
                                        </w:rPr>
                                      </w:pPr>
                                      <w:r w:rsidRPr="00F40EAE">
                                        <w:rPr>
                                          <w:rStyle w:val="ekvlsungausgeblendet"/>
                                        </w:rPr>
                                        <w:t>Virusmembran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2" name="Text Box 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622800" y="0"/>
                                    <a:ext cx="1119225" cy="2600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>
                                            <a:alpha val="89999"/>
                                          </a:srgbClr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309C620" w14:textId="77777777" w:rsidR="000705B6" w:rsidRPr="00F40EAE" w:rsidRDefault="000705B6" w:rsidP="000705B6">
                                      <w:pPr>
                                        <w:rPr>
                                          <w:rStyle w:val="ekvlsungausgeblendet"/>
                                        </w:rPr>
                                      </w:pPr>
                                      <w:r w:rsidRPr="00F40EAE">
                                        <w:rPr>
                                          <w:rStyle w:val="ekvlsungausgeblendet"/>
                                        </w:rPr>
                                        <w:t>Proteinhülle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6" name="Text Box 1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311650" y="590550"/>
                                    <a:ext cx="1609344" cy="2371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>
                                            <a:alpha val="89999"/>
                                          </a:srgbClr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9029ACE" w14:textId="2691F083" w:rsidR="000705B6" w:rsidRPr="00F40EAE" w:rsidRDefault="000C064D" w:rsidP="000C064D">
                                      <w:pPr>
                                        <w:jc w:val="center"/>
                                        <w:rPr>
                                          <w:rStyle w:val="ekvlsungausgeblendet"/>
                                        </w:rPr>
                                      </w:pPr>
                                      <w:r w:rsidRPr="00F40EAE">
                                        <w:rPr>
                                          <w:rStyle w:val="ekvlsungausgeblendet"/>
                                        </w:rPr>
                                        <w:t>Erbm</w:t>
                                      </w:r>
                                      <w:r w:rsidR="000705B6" w:rsidRPr="00F40EAE">
                                        <w:rPr>
                                          <w:rStyle w:val="ekvlsungausgeblendet"/>
                                        </w:rPr>
                                        <w:t>aterial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" name="Line 1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0" y="1181100"/>
                                    <a:ext cx="255841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" name="Text Box 1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050" y="971550"/>
                                    <a:ext cx="1957857" cy="290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>
                                            <a:alpha val="89999"/>
                                          </a:srgbClr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3F9C13B" w14:textId="77777777" w:rsidR="000705B6" w:rsidRPr="00F40EAE" w:rsidRDefault="000705B6" w:rsidP="000705B6">
                                      <w:pPr>
                                        <w:rPr>
                                          <w:rStyle w:val="ekvlsungausgeblendet"/>
                                        </w:rPr>
                                      </w:pPr>
                                      <w:r w:rsidRPr="00F40EAE">
                                        <w:rPr>
                                          <w:rStyle w:val="ekvlsungausgeblendet"/>
                                        </w:rPr>
                                        <w:t>Oberflächenproteine (Spikes)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BAC8CC" id="Gruppieren 15" o:spid="_x0000_s1026" style="width:466.2pt;height:162.3pt;mso-position-horizontal-relative:char;mso-position-vertical-relative:line" coordsize="59209,20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QANxFIEUn2HfcN+AQD//4BA/4J9gvp/srjrQDC6v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AAAAAAAAAH/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jwchu45G/8m/yH+IP0V/w38AP4A//oF7AHjAt4D3gLYAw/k6H/+qOr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B/w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jwSpwcXRP47/hH8AgIDAAIBAf8C/QD+AAD/AP8C/gD+Af7/+AHPBLwC3gD+efaS6v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AAAAAAf8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cLmgNWWf84/AUB&#10;Bf4DAgMCAwAC/gP9AfwA/wABAAL+Av0C/gD9Af3/+wH8AOAApQbj4fZI6t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AAAAAAH/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DwzBJSdi9wwDBAEFAAMBBAEEAAT/&#10;AgACAAL+APkAA/4E/wH///wE/fz7Af3/+wL8//sCuv2yAvhE6s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BDLQwK2bkCAMBAAEAAv8DAAMABP0DAQQBBv0F/gYA&#10;BgEH/AT/AwIE/AIBA/8BAQL/AgIC/0P7YgwIuxY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ZRUzWgQCBQL9Av4D/QL+AgID/QICA/8F/wMEBAUEBwQDAwYFAQP+&#10;AgMDAgIBAgIDAAEBAgECCC4ATAwN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35bCQIAAQcC/wL+Af8BAAL9Av4D/QT9AwAEAwX/BfwFAQX/AwAEAAMAAwADAgMA&#10;AQECAAEAAQAA8EIBAjIWK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IQYJHAAAAAEAAP4A/wL7AQEB+wH+AP4B/gIBA/sE/gUEBv4DAgQAAQIBAAEAAAAB/wECAP8B/wEB&#10;APgCADkIAU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0U+AAAAPkA&#10;AQH/AAEAAAH/AAAAAAL9AQAA/QL7AwQDB/8AAv7+AAEEAf8A/gEBAAMA/AEBAAEAAAD+AAAXAgE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9QMAAAAHAP7/AwAAAP8A&#10;/wH/AP8AAQACAAIABP8F/gL/Af8C/gP//wACAAEA/gAAAAMA/gABAAEAAgAA9AD/8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1e0K9AAMAAACAAIA/v8H/wL/AAAC/wH/&#10;Av8C/QEBAf7//wH9Af4B////AP4A/gP/AP8A/wT/////AAcAAND0/8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wFpLb8AAD+/QAC/wX/Av/+/gb+Av0B/QL+AP0C+wD7&#10;/vv//QH9Af0B/QH/Af8A/gD+Af8A/wL/AwAP2wDm9QC9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nnG8dAAAPz+Af8B/gH+Av4B/gL/A/0A/P/7APsB+gL7//sA/AD9&#10;//0A/QH+Av4B/wL+Af4A/vzvApv4+V/q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rx+Eaf9cgU/gH+Af4C/gP+//0C/AH9AfsD/AD7/vsB+wL7//z//AL9Af3//QD+&#10;Af7//gD/AOf8ivj8hei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8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ioIvy8MW/8QAAQBBAAEAAMBBAACAAIBAQABAP8C/wD+Av4A/f/9AfwA/P/8APoAvQGu&#10;/ABu4p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H/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gsNjf5kQP1G/Rb/BAADAAIAAgECAAEAAAEAAf8C/wD+AP0A/QH9Aff+xQK0AfvZ7VLq2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AAAAAB/w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HhuO&#10;8E4eAST/GP84/BEBAQEB/gEE//8AAP4B+QHOA94A6ADQABXf4GLqw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AAAAAAAf8AA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FAD8RoPsb&#10;/gD/AAn/BgAFAPwA+wD4AfoA/wAI+fNkALbq7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AAAAAH/AAA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jERxJAK/QDsAPUA&#10;+QADAAsAEQD2AH3z9izq4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rPDszFPj4AGgAAAAAAAAAAAAAA&#10;nff+e+r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Jwq/b9AAAAAAAAAAAAAADxANX6+J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qz/7S0AAAAAAAAAAAAAAAywAFrer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xjsX2AAAAAAAAAAAAANX18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Pa/gAAAAAAAAAAAADj/AD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ro9gL7AAAAAAAAAAAA8gUA5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nm6wAA&#10;AAAAAAAAAPsD6v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7fQ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30AAAAAAAAAAAABP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s+gAAAAAAAAAAAPs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f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if12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F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+Dw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wGAAAAAAAAAAAAAAAA&#10;AAAAAAAAAAAAAAAAAAAAAAAAAAAAAAAAAAAAAAAAAAAAAAAAAAAAAAAAAAAAAAAAAAAAAAAAAAAA&#10;AAAAAAAAAAAAAAAAAAAAAAAAAAAAAAAAAAAAAAAAAAAAAAAAAAAAAAAAAAAAAAAAAAAAAAAAAAAA&#10;AAAAAAAAAAAAAAAAAAAAAAAAAAAAAAAAAAAAAAAAAAAAAAAdVirEKMcfXxY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8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w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AAAAAAAf8AA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AAAAAH/AAA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if12AA4AAAAAAAI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AAAAAAAAAOAAAAAAAC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4AAAAAAAI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AAAAAAAAOAAAAAAAC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4AAAAAAAI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gAAAAAAA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AAAAAAAAAOAAAAAAAC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wAAAAA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g5AAAAAAAAAM/8+rUAAAAAAAAAAAAAAAAAAAAAAAAAAAAAAAAAAAAAAAAAAAAAAAAAAAAA&#10;AAAAAAAAAAAAAAAAAAAAAAAAAAAAAAAAAAAAAAgAAAAAAAAA+AAE+AAAAAAAAAAAAAAAAAAAAAAA&#10;AOru6kgWNrSFrz8m/i7/Hv0cAQ4CBQEB//0B7gHoAeME1QDYAQzzBZfxjtv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T0qw5p&#10;AAAA5QDsAwCeAAAAAAAAAAAAAAAAAAAAAAAAAAAAAAAAAAAAAAAAAAAAAAAAAAAAAAAAAAAAAAAA&#10;AAAAAAAAAAAAAAAAAAAAAAAAAQYCAAAAAAAAAPcABPYAAAAAAAAAAAAAAAAAAAAAAAAAAAAA6srq&#10;RRYN0EPsWwIz8xb6B/4BAAAE/gr4C+j/zd+mAMTb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7cKCd1QAWAbn+BMLl&#10;2wAAAAAAAAAAAAAAAAAAAAAAAAAAAAAAAAAAAAAAAAAAAAAAAAAAAAAAAAAAAAAAAAAAAAAAAAAA&#10;AAAAAAAAAAAAAP0KAAAAAAAAAAD8AAL4AAAAAAAAAAAAAAAAAAAAAAAAAAAAAAAAAADq8wCw6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p8W5M6CAQz7oeqMAAAAAAAAAAAA&#10;AAAAAAAAAAAAAAAAAAAAAAAAAAAAAAAAAAAAAAAAAAAAAAAAAAAAAAAAAAAAAAAAAAAAAAAAAAAA&#10;AAAAAAAAAAAAAAAA9wAA9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rsAuwAAAAAAAAAAAAAAAAAAAAAAAAAAAAAA&#10;AAAAAAAAAAAAAAAAAAAAAAAAAAAAAAAAAAAAAAAAAAAAAAAAAAAAAAAAAAAAAAAAAAAAAgIAAAAA&#10;AA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C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AAAAAAAAAAAMAAg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ICwAAAAAAAAALAPs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wAAAAAAAAAADAD6D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kKAAAAAAAAAAUAAwQW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EAn9AAAA&#10;AAAAAAAAABf4AC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Yf/gAAAAAAAAAAAAAp&#10;DAY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1TMA0AAAAAAAAAAAAANgQH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n8WDgAAAAAAAAAAAAAACUAERcWR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p2NAcPAAAAAAAAAAAAAAAAAFQLDo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jMCdkUH2gDyAPYAAAAIAA0AFgAwAAohFjrqx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w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DAEAfb+tL&#10;+AIMAAr/B/8GAAMA+gD4AfUA9wEDAAnr7mEAu+r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f8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YQF4P2ZRoBNgAkACT9BwEC/wEA&#10;Av3/AAD//wH+AfkAzQTiAdgA3gAQsOVx6u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EUS+u0Af8AA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gEHagKMOAJK+hn+BAQE/wICA/8BAgP+AQAA&#10;/v8D///+AP79/QH9APz/7QO4A8ACApTzeer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AAAAAAH/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CguxEzhkAh79A/8FAwT+AwEDAwQBAf8C/gECAQD+/wD+/QH+&#10;AP38/AL9AvwA+/3uA6L/2er2Q+r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AAAAAB/w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YFC8UvL13sBgwEAAX/BAIEAgQABAADAQMBAgEC/wAA///+Av79/f39A/z9+wL8&#10;//wC/Pz7AsAHrfT4NO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jScuXQYDCQIAA/0CAgP/A/8E/QP+BP8FAQUABP4E/QUCBfwEAQMEAv0CAQP9AwAC/gIAAgE+&#10;6VYSCr4W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b/2NdBwHo&#10;AQIB/gL+Af4C/wL+AgIE/wQBA/4F/QUCBgEE/AQBA/8E/gMCAwACAAL+Av4BAQL9AQQ6ACoYCH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WDwHCQAA9wL8Af4B/wP7&#10;AQED/QL7AgAC/gT7AwAFAAQBBQEE/QT/A/8C/gL+AgEBAAEAAf4A/wAFAABPCAB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zQkAwAAAAIB/QH7AQEB/gH+Av4C+wL8&#10;A/cCAAT9BfwFAAT9AwEB/QH9Av8B/gH9AQEB/AH+Af4BAgAAFQAEChY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wAAAAABAAABAAD/AAAB/f8AAP8AAAD/Af4BAAL/&#10;AwIBAQAAAQAA/QD/AAMAAQABAAQAAQACAAAAAAAACPoAE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eT/AAAA//8B/wQAAAAA/gP/AQAD/wP/Av8G/gX8CPsC/Qf/Av8E&#10;/wX/Av8B/wIA/gD/AP8AAP8AAAD/APQJAO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KvA9v4AAAT/Av8D/wL9Bv8C/wD9B/8A/Qn9AvwC+//7AfwA/AT9Af8E/gL/A/8C&#10;/gP/A/4D/wT//QAA2QAD3Or1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rU/MW3/QAX/wP/Af7+/wH/Av4G/gL8BP4C/AH8AfsC/P/7AfwB/QH8Af4C/v/+A/8A/gL/Av7/&#10;AP/8AKj293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Nau+7J&#10;BP78/gD+Bf8B/v/9A/0B/QP8AfwB+/77/vr++wD8AfwB/QL9A/0C/gD+Af4A/wL/AP0Hnfnztui2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8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YkCMQ8C1X9BwYF&#10;/wT/BQMDAAQBA/8CAwIAAf4AAQD//gD+Av0A/f/8APz8/AD8APsA7/2cBeLH9Ujq+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AAAAAAH/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YRC6gNQVf8NP8DAQQBBAED&#10;AAMBAv8BAQEBAP8AAf4A/gD+//0A/f/8APz9+QHBAq8A/pH1eur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AAAAAAB/w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kQWpgYRQv84/hQBA/8CAQIAAQEC&#10;/QAB/wH/Af7//gH9/v0B6AHEAb4BBtfoWur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AAAAAAf8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OCCF7j0PASQBIv8d/hMBCf4GAPUB9QLx&#10;AOIB4ADc//b9DrThfer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AAAAAAH/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YBACkAOCVU/yn3D/wH/AMH+wf5BfABz9mrAM7q&#10;3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AAAAAAB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2" o:spid="_x0000_s1027" type="#_x0000_t75" style="position:absolute;left:20637;width:19945;height:20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">
                        <v:imagedata r:id="rId11" o:title="SE71068485_G102_01"/>
                      </v:shape>
                      <v:group id="Gruppieren 13" o:spid="_x0000_s1028" style="position:absolute;top:2349;width:59209;height:12621" coordsize="59209,1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v:line id="Line 13" o:spid="_x0000_s1029" style="position:absolute;visibility:visible;mso-wrap-style:square" from="33381,7804" to="58223,7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c+cxgAAANs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f33PnMYAAADbAAAA&#10;DwAAAAAAAAAAAAAAAAAHAgAAZHJzL2Rvd25yZXYueG1sUEsFBgAAAAADAAMAtwAAAPoCAAAAAA==&#10;"/>
                        <v:line id="Line 15" o:spid="_x0000_s1030" style="position:absolute;flip:x;visibility:visible;mso-wrap-style:square" from="381,3746" to="24536,3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"/>
                        <v:line id="Line 16" o:spid="_x0000_s1031" style="position:absolute;flip:x y;visibility:visible;mso-wrap-style:square" from="34290,1841" to="58410,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"/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7" o:spid="_x0000_s1032" type="#_x0000_t202" style="position:absolute;left:952;top:1905;width:11451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" filled="f" stroked="f">
                          <v:fill opacity="58853f"/>
                          <v:textbox inset="0,0,0,0">
                            <w:txbxContent>
                              <w:p w14:paraId="631BF819" w14:textId="77777777" w:rsidR="000705B6" w:rsidRPr="00F40EAE" w:rsidRDefault="000705B6" w:rsidP="000705B6">
                                <w:pPr>
                                  <w:rPr>
                                    <w:rStyle w:val="ekvlsungausgeblendet"/>
                                  </w:rPr>
                                </w:pPr>
                                <w:r w:rsidRPr="00F40EAE">
                                  <w:rPr>
                                    <w:rStyle w:val="ekvlsungausgeblendet"/>
                                  </w:rPr>
                                  <w:t>Virusmembran</w:t>
                                </w:r>
                              </w:p>
                            </w:txbxContent>
                          </v:textbox>
                        </v:shape>
                        <v:shape id="Text Box 18" o:spid="_x0000_s1033" type="#_x0000_t202" style="position:absolute;left:46228;width:11192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" filled="f" stroked="f">
                          <v:fill opacity="58853f"/>
                          <v:textbox inset="0,0,0,0">
                            <w:txbxContent>
                              <w:p w14:paraId="4309C620" w14:textId="77777777" w:rsidR="000705B6" w:rsidRPr="00F40EAE" w:rsidRDefault="000705B6" w:rsidP="000705B6">
                                <w:pPr>
                                  <w:rPr>
                                    <w:rStyle w:val="ekvlsungausgeblendet"/>
                                  </w:rPr>
                                </w:pPr>
                                <w:r w:rsidRPr="00F40EAE">
                                  <w:rPr>
                                    <w:rStyle w:val="ekvlsungausgeblendet"/>
                                  </w:rPr>
                                  <w:t>Proteinhülle</w:t>
                                </w:r>
                              </w:p>
                            </w:txbxContent>
                          </v:textbox>
                        </v:shape>
                        <v:shape id="Text Box 19" o:spid="_x0000_s1034" type="#_x0000_t202" style="position:absolute;left:43116;top:5905;width:16093;height:2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" filled="f" stroked="f">
                          <v:fill opacity="58853f"/>
                          <v:textbox inset="0,0,0,0">
                            <w:txbxContent>
                              <w:p w14:paraId="69029ACE" w14:textId="2691F083" w:rsidR="000705B6" w:rsidRPr="00F40EAE" w:rsidRDefault="000C064D" w:rsidP="000C064D">
                                <w:pPr>
                                  <w:jc w:val="center"/>
                                  <w:rPr>
                                    <w:rStyle w:val="ekvlsungausgeblendet"/>
                                  </w:rPr>
                                </w:pPr>
                                <w:r w:rsidRPr="00F40EAE">
                                  <w:rPr>
                                    <w:rStyle w:val="ekvlsungausgeblendet"/>
                                  </w:rPr>
                                  <w:t>Erbm</w:t>
                                </w:r>
                                <w:r w:rsidR="000705B6" w:rsidRPr="00F40EAE">
                                  <w:rPr>
                                    <w:rStyle w:val="ekvlsungausgeblendet"/>
                                  </w:rPr>
                                  <w:t>aterial</w:t>
                                </w:r>
                              </w:p>
                            </w:txbxContent>
                          </v:textbox>
                        </v:shape>
                        <v:line id="Line 15" o:spid="_x0000_s1035" style="position:absolute;flip:x;visibility:visible;mso-wrap-style:square" from="0,11811" to="25584,1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"/>
                        <v:shape id="Text Box 17" o:spid="_x0000_s1036" type="#_x0000_t202" style="position:absolute;left:190;top:9715;width:19579;height:2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" filled="f" stroked="f">
                          <v:fill opacity="58853f"/>
                          <v:textbox inset="0,0,0,0">
                            <w:txbxContent>
                              <w:p w14:paraId="23F9C13B" w14:textId="77777777" w:rsidR="000705B6" w:rsidRPr="00F40EAE" w:rsidRDefault="000705B6" w:rsidP="000705B6">
                                <w:pPr>
                                  <w:rPr>
                                    <w:rStyle w:val="ekvlsungausgeblendet"/>
                                  </w:rPr>
                                </w:pPr>
                                <w:r w:rsidRPr="00F40EAE">
                                  <w:rPr>
                                    <w:rStyle w:val="ekvlsungausgeblendet"/>
                                  </w:rPr>
                                  <w:t>Oberflächenproteine (Spikes)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07CD52B1" w14:textId="6AE9FCCF" w:rsidR="00D326E1" w:rsidRPr="000705B6" w:rsidRDefault="00D326E1" w:rsidP="000705B6"/>
    <w:p w14:paraId="2D94727F" w14:textId="77777777" w:rsidR="00D326E1" w:rsidRPr="000705B6" w:rsidRDefault="00D326E1" w:rsidP="000705B6"/>
    <w:p w14:paraId="28444EF1" w14:textId="77777777" w:rsidR="000726E6" w:rsidRPr="00716152" w:rsidRDefault="000726E6" w:rsidP="000726E6">
      <w:pPr>
        <w:pStyle w:val="ekvpicto"/>
        <w:framePr w:wrap="around"/>
      </w:pPr>
      <w:r>
        <w:rPr>
          <w:noProof/>
          <w:lang w:eastAsia="de-DE"/>
        </w:rPr>
        <w:drawing>
          <wp:inline distT="0" distB="0" distL="0" distR="0" wp14:anchorId="5F953AA9" wp14:editId="7AF83E55">
            <wp:extent cx="215900" cy="215900"/>
            <wp:effectExtent l="0" t="0" r="0" b="0"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7389C" w14:textId="0FAC7D7F" w:rsidR="002A4363" w:rsidRPr="003A3377" w:rsidRDefault="00D72D90" w:rsidP="000705B6">
      <w:pPr>
        <w:pStyle w:val="ekvaufgabe"/>
        <w:rPr>
          <w:highlight w:val="red"/>
          <w:lang w:eastAsia="de-DE"/>
        </w:rPr>
      </w:pPr>
      <w:r w:rsidRPr="00683F13">
        <w:rPr>
          <w:rStyle w:val="ekvnummerierung"/>
        </w:rPr>
        <w:t>2</w:t>
      </w:r>
      <w:r w:rsidRPr="00683F13">
        <w:tab/>
      </w:r>
      <w:r w:rsidR="002A4363" w:rsidRPr="006E29DD">
        <w:rPr>
          <w:lang w:eastAsia="de-DE"/>
        </w:rPr>
        <w:t xml:space="preserve">Entscheide, ob die Aussage zutrifft oder nicht. </w:t>
      </w:r>
      <w:r w:rsidR="00C56EE8">
        <w:rPr>
          <w:lang w:eastAsia="de-DE"/>
        </w:rPr>
        <w:t>Kreuze an und b</w:t>
      </w:r>
      <w:r w:rsidR="002A4363" w:rsidRPr="006E29DD">
        <w:rPr>
          <w:lang w:eastAsia="de-DE"/>
        </w:rPr>
        <w:t>erichtige gegebenenfalls</w:t>
      </w:r>
      <w:r w:rsidR="00C56EE8">
        <w:rPr>
          <w:lang w:eastAsia="de-DE"/>
        </w:rPr>
        <w:t>.</w:t>
      </w:r>
    </w:p>
    <w:p w14:paraId="7EFAC33F" w14:textId="6ADA9002" w:rsidR="00D72D90" w:rsidRPr="003A3377" w:rsidRDefault="00D72D90" w:rsidP="006E29DD">
      <w:pPr>
        <w:pStyle w:val="ekvgrundtexthalbe"/>
        <w:rPr>
          <w:highlight w:val="red"/>
        </w:rPr>
      </w:pPr>
    </w:p>
    <w:tbl>
      <w:tblPr>
        <w:tblW w:w="9355" w:type="dxa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5"/>
        <w:gridCol w:w="794"/>
        <w:gridCol w:w="1304"/>
        <w:gridCol w:w="4252"/>
      </w:tblGrid>
      <w:tr w:rsidR="002A4363" w:rsidRPr="000705B6" w14:paraId="4AD85296" w14:textId="77777777" w:rsidTr="003C3B29">
        <w:trPr>
          <w:cantSplit/>
          <w:trHeight w:val="340"/>
        </w:trPr>
        <w:tc>
          <w:tcPr>
            <w:tcW w:w="3005" w:type="dxa"/>
            <w:shd w:val="pct15" w:color="auto" w:fill="auto"/>
            <w:vAlign w:val="center"/>
          </w:tcPr>
          <w:p w14:paraId="1A71A5A0" w14:textId="49D9D042" w:rsidR="002A4363" w:rsidRPr="000705B6" w:rsidRDefault="002A4363" w:rsidP="000705B6">
            <w:pPr>
              <w:pStyle w:val="ekvtabellezentriert"/>
              <w:rPr>
                <w:rStyle w:val="ekvfett"/>
              </w:rPr>
            </w:pPr>
            <w:r w:rsidRPr="000705B6">
              <w:rPr>
                <w:rStyle w:val="ekvfett"/>
              </w:rPr>
              <w:t>Viren …</w:t>
            </w:r>
          </w:p>
        </w:tc>
        <w:tc>
          <w:tcPr>
            <w:tcW w:w="794" w:type="dxa"/>
            <w:shd w:val="pct15" w:color="auto" w:fill="auto"/>
            <w:vAlign w:val="center"/>
          </w:tcPr>
          <w:p w14:paraId="14EB9F6E" w14:textId="45A2A208" w:rsidR="002A4363" w:rsidRPr="000705B6" w:rsidRDefault="002A4363" w:rsidP="000705B6">
            <w:pPr>
              <w:pStyle w:val="ekvtabellezentriert"/>
              <w:rPr>
                <w:rStyle w:val="ekvfett"/>
              </w:rPr>
            </w:pPr>
            <w:r w:rsidRPr="000705B6">
              <w:rPr>
                <w:rStyle w:val="ekvfett"/>
              </w:rPr>
              <w:t>Trifft zu</w:t>
            </w:r>
          </w:p>
        </w:tc>
        <w:tc>
          <w:tcPr>
            <w:tcW w:w="1304" w:type="dxa"/>
            <w:shd w:val="pct15" w:color="auto" w:fill="auto"/>
            <w:vAlign w:val="center"/>
          </w:tcPr>
          <w:p w14:paraId="5958E3EB" w14:textId="0EDFE526" w:rsidR="002A4363" w:rsidRPr="000705B6" w:rsidRDefault="002A4363" w:rsidP="000705B6">
            <w:pPr>
              <w:pStyle w:val="ekvtabellezentriert"/>
              <w:rPr>
                <w:rStyle w:val="ekvfett"/>
              </w:rPr>
            </w:pPr>
            <w:r w:rsidRPr="000705B6">
              <w:rPr>
                <w:rStyle w:val="ekvfett"/>
              </w:rPr>
              <w:t>Trifft nicht zu</w:t>
            </w:r>
          </w:p>
        </w:tc>
        <w:tc>
          <w:tcPr>
            <w:tcW w:w="4252" w:type="dxa"/>
            <w:shd w:val="pct15" w:color="auto" w:fill="auto"/>
            <w:vAlign w:val="center"/>
          </w:tcPr>
          <w:p w14:paraId="2E4FEA32" w14:textId="73023DED" w:rsidR="002A4363" w:rsidRPr="000705B6" w:rsidRDefault="002A4363" w:rsidP="000705B6">
            <w:pPr>
              <w:pStyle w:val="ekvtabellezentriert"/>
              <w:rPr>
                <w:rStyle w:val="ekvfett"/>
              </w:rPr>
            </w:pPr>
            <w:r w:rsidRPr="000705B6">
              <w:rPr>
                <w:rStyle w:val="ekvfett"/>
              </w:rPr>
              <w:t>Berichtigung</w:t>
            </w:r>
          </w:p>
        </w:tc>
      </w:tr>
      <w:tr w:rsidR="002A4363" w:rsidRPr="003A3377" w14:paraId="0F98E6FD" w14:textId="77777777" w:rsidTr="003C3B29">
        <w:trPr>
          <w:cantSplit/>
          <w:trHeight w:val="680"/>
        </w:trPr>
        <w:tc>
          <w:tcPr>
            <w:tcW w:w="3005" w:type="dxa"/>
            <w:vAlign w:val="center"/>
          </w:tcPr>
          <w:p w14:paraId="67E516D6" w14:textId="1F9A99A8" w:rsidR="002A4363" w:rsidRPr="006E29DD" w:rsidRDefault="002A4363" w:rsidP="000705B6">
            <w:pPr>
              <w:pStyle w:val="ekvtabellelinks"/>
            </w:pPr>
            <w:r w:rsidRPr="006E29DD">
              <w:t>… sind viel kleiner als Bakterien.</w:t>
            </w:r>
          </w:p>
        </w:tc>
        <w:tc>
          <w:tcPr>
            <w:tcW w:w="794" w:type="dxa"/>
            <w:vAlign w:val="center"/>
          </w:tcPr>
          <w:p w14:paraId="5AAA017B" w14:textId="38576938" w:rsidR="002A4363" w:rsidRPr="006E29DD" w:rsidRDefault="007B4C3B" w:rsidP="007B4C3B">
            <w:pPr>
              <w:pStyle w:val="ekvtabellezentriertzeilabstmind"/>
              <w:rPr>
                <w:b/>
                <w:bCs/>
                <w:sz w:val="19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650C63D" wp14:editId="1BB7A7E7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2540</wp:posOffset>
                      </wp:positionV>
                      <wp:extent cx="133350" cy="139700"/>
                      <wp:effectExtent l="0" t="0" r="0" b="12700"/>
                      <wp:wrapNone/>
                      <wp:docPr id="16" name="Textfel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350" cy="13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2E956F" w14:textId="7FB23E30" w:rsidR="007B4C3B" w:rsidRPr="00F40EAE" w:rsidRDefault="007B4C3B" w:rsidP="007B4C3B">
                                  <w:pPr>
                                    <w:jc w:val="center"/>
                                    <w:rPr>
                                      <w:rStyle w:val="ekvhandschriftausgeblendet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50C63D" id="Textfeld 16" o:spid="_x0000_s1037" type="#_x0000_t202" style="position:absolute;left:0;text-align:left;margin-left:14.25pt;margin-top:.2pt;width:10.5pt;height:1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" filled="f" stroked="f" strokeweight=".5pt">
                      <v:textbox inset="0,0,0,0">
                        <w:txbxContent>
                          <w:p w14:paraId="4F2E956F" w14:textId="7FB23E30" w:rsidR="007B4C3B" w:rsidRPr="00F40EAE" w:rsidRDefault="007B4C3B" w:rsidP="007B4C3B">
                            <w:pPr>
                              <w:jc w:val="center"/>
                              <w:rPr>
                                <w:rStyle w:val="ekvhandschriftausgeblendet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C00C4">
              <w:rPr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C00C4">
              <w:rPr>
                <w:lang w:eastAsia="de-DE"/>
              </w:rPr>
              <w:instrText xml:space="preserve"> FORMCHECKBOX </w:instrText>
            </w:r>
            <w:r w:rsidR="002C4679">
              <w:rPr>
                <w:lang w:eastAsia="de-DE"/>
              </w:rPr>
            </w:r>
            <w:r w:rsidR="002C4679">
              <w:rPr>
                <w:lang w:eastAsia="de-DE"/>
              </w:rPr>
              <w:fldChar w:fldCharType="separate"/>
            </w:r>
            <w:r w:rsidRPr="003C00C4">
              <w:rPr>
                <w:lang w:eastAsia="de-DE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4FE6C763" w14:textId="7088B1B4" w:rsidR="002A4363" w:rsidRPr="00F40EAE" w:rsidRDefault="007B4C3B" w:rsidP="007B4C3B">
            <w:pPr>
              <w:pStyle w:val="ekvtabellezentriertzeilabstmind"/>
              <w:rPr>
                <w:rStyle w:val="ekvlsungunterstrichenausgeblendet"/>
              </w:rPr>
            </w:pPr>
            <w:r w:rsidRPr="003C00C4">
              <w:rPr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C00C4">
              <w:rPr>
                <w:lang w:eastAsia="de-DE"/>
              </w:rPr>
              <w:instrText xml:space="preserve"> FORMCHECKBOX </w:instrText>
            </w:r>
            <w:r w:rsidR="002C4679">
              <w:rPr>
                <w:lang w:eastAsia="de-DE"/>
              </w:rPr>
            </w:r>
            <w:r w:rsidR="002C4679">
              <w:rPr>
                <w:lang w:eastAsia="de-DE"/>
              </w:rPr>
              <w:fldChar w:fldCharType="separate"/>
            </w:r>
            <w:r w:rsidRPr="003C00C4">
              <w:rPr>
                <w:lang w:eastAsia="de-DE"/>
              </w:rPr>
              <w:fldChar w:fldCharType="end"/>
            </w:r>
          </w:p>
        </w:tc>
        <w:tc>
          <w:tcPr>
            <w:tcW w:w="4252" w:type="dxa"/>
            <w:vAlign w:val="center"/>
          </w:tcPr>
          <w:p w14:paraId="4707C18C" w14:textId="3EAB601B" w:rsidR="00A555C4" w:rsidRPr="00F40EAE" w:rsidRDefault="002A4363" w:rsidP="000705B6">
            <w:pPr>
              <w:pStyle w:val="ekvtabellelinks"/>
              <w:rPr>
                <w:rStyle w:val="ekvlsungausgeblendet"/>
              </w:rPr>
            </w:pPr>
            <w:r w:rsidRPr="00F40EAE">
              <w:rPr>
                <w:rStyle w:val="ekvlsungausgeblendet"/>
              </w:rPr>
              <w:t>- - -</w:t>
            </w:r>
          </w:p>
        </w:tc>
      </w:tr>
      <w:tr w:rsidR="002A4363" w:rsidRPr="003A3377" w14:paraId="097E18D0" w14:textId="77777777" w:rsidTr="003C3B29">
        <w:trPr>
          <w:cantSplit/>
          <w:trHeight w:val="680"/>
        </w:trPr>
        <w:tc>
          <w:tcPr>
            <w:tcW w:w="3005" w:type="dxa"/>
            <w:vAlign w:val="center"/>
          </w:tcPr>
          <w:p w14:paraId="77E22431" w14:textId="53F0C0E4" w:rsidR="002A4363" w:rsidRPr="006E29DD" w:rsidRDefault="002A4363" w:rsidP="000705B6">
            <w:pPr>
              <w:pStyle w:val="ekvtabellelinks"/>
            </w:pPr>
            <w:r w:rsidRPr="006E29DD">
              <w:t>… weisen mindestens ein</w:t>
            </w:r>
            <w:r w:rsidR="002D43E6" w:rsidRPr="006E29DD">
              <w:t xml:space="preserve">es der </w:t>
            </w:r>
            <w:r w:rsidRPr="006E29DD">
              <w:t>Kennzeichen des Lebendigen auf.</w:t>
            </w:r>
          </w:p>
        </w:tc>
        <w:tc>
          <w:tcPr>
            <w:tcW w:w="794" w:type="dxa"/>
            <w:vAlign w:val="center"/>
          </w:tcPr>
          <w:p w14:paraId="3993530D" w14:textId="6CEEAFBF" w:rsidR="002A4363" w:rsidRPr="006E29DD" w:rsidRDefault="007B4C3B" w:rsidP="007B4C3B">
            <w:pPr>
              <w:pStyle w:val="ekvtabellezentriertzeilabstmind"/>
            </w:pPr>
            <w:r w:rsidRPr="003C00C4">
              <w:rPr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C00C4">
              <w:rPr>
                <w:lang w:eastAsia="de-DE"/>
              </w:rPr>
              <w:instrText xml:space="preserve"> FORMCHECKBOX </w:instrText>
            </w:r>
            <w:r w:rsidR="002C4679">
              <w:rPr>
                <w:lang w:eastAsia="de-DE"/>
              </w:rPr>
            </w:r>
            <w:r w:rsidR="002C4679">
              <w:rPr>
                <w:lang w:eastAsia="de-DE"/>
              </w:rPr>
              <w:fldChar w:fldCharType="separate"/>
            </w:r>
            <w:r w:rsidRPr="003C00C4">
              <w:rPr>
                <w:lang w:eastAsia="de-DE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22FD56B3" w14:textId="1EAFB213" w:rsidR="002A4363" w:rsidRPr="00F40EAE" w:rsidRDefault="007B4C3B" w:rsidP="007B4C3B">
            <w:pPr>
              <w:pStyle w:val="ekvtabellezentriertzeilabstmind"/>
              <w:rPr>
                <w:rStyle w:val="ekvlsungunterstrichenausgeblendet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6B371F5" wp14:editId="0637F3D5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0</wp:posOffset>
                      </wp:positionV>
                      <wp:extent cx="133350" cy="139700"/>
                      <wp:effectExtent l="0" t="0" r="0" b="12700"/>
                      <wp:wrapNone/>
                      <wp:docPr id="18" name="Textfeld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350" cy="13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B05446" w14:textId="7408BED4" w:rsidR="007B4C3B" w:rsidRPr="00F40EAE" w:rsidRDefault="007B4C3B" w:rsidP="007B4C3B">
                                  <w:pPr>
                                    <w:jc w:val="center"/>
                                    <w:rPr>
                                      <w:rStyle w:val="ekvhandschriftausgeblendet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B371F5" id="Textfeld 18" o:spid="_x0000_s1038" type="#_x0000_t202" style="position:absolute;left:0;text-align:left;margin-left:27.3pt;margin-top:0;width:10.5pt;height:1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" filled="f" stroked="f" strokeweight=".5pt">
                      <v:textbox inset="0,0,0,0">
                        <w:txbxContent>
                          <w:p w14:paraId="6BB05446" w14:textId="7408BED4" w:rsidR="007B4C3B" w:rsidRPr="00F40EAE" w:rsidRDefault="007B4C3B" w:rsidP="007B4C3B">
                            <w:pPr>
                              <w:jc w:val="center"/>
                              <w:rPr>
                                <w:rStyle w:val="ekvhandschriftausgeblendet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C00C4">
              <w:rPr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C00C4">
              <w:rPr>
                <w:lang w:eastAsia="de-DE"/>
              </w:rPr>
              <w:instrText xml:space="preserve"> FORMCHECKBOX </w:instrText>
            </w:r>
            <w:r w:rsidR="002C4679">
              <w:rPr>
                <w:lang w:eastAsia="de-DE"/>
              </w:rPr>
            </w:r>
            <w:r w:rsidR="002C4679">
              <w:rPr>
                <w:lang w:eastAsia="de-DE"/>
              </w:rPr>
              <w:fldChar w:fldCharType="separate"/>
            </w:r>
            <w:r w:rsidRPr="003C00C4">
              <w:rPr>
                <w:lang w:eastAsia="de-DE"/>
              </w:rPr>
              <w:fldChar w:fldCharType="end"/>
            </w:r>
          </w:p>
        </w:tc>
        <w:tc>
          <w:tcPr>
            <w:tcW w:w="4252" w:type="dxa"/>
            <w:vAlign w:val="center"/>
          </w:tcPr>
          <w:p w14:paraId="63E5FF40" w14:textId="2B04839B" w:rsidR="002A4363" w:rsidRPr="00F40EAE" w:rsidRDefault="002A4363" w:rsidP="000705B6">
            <w:pPr>
              <w:pStyle w:val="ekvtabellelinks"/>
              <w:rPr>
                <w:rStyle w:val="ekvlsungausgeblendet"/>
              </w:rPr>
            </w:pPr>
            <w:r w:rsidRPr="00F40EAE">
              <w:rPr>
                <w:rStyle w:val="ekvlsungausgeblendet"/>
              </w:rPr>
              <w:t>Viren weisen keines der Kennzeichen des Lebendigen auf.</w:t>
            </w:r>
          </w:p>
        </w:tc>
      </w:tr>
      <w:tr w:rsidR="002A4363" w:rsidRPr="003A3377" w14:paraId="724CF6CB" w14:textId="77777777" w:rsidTr="003C3B29">
        <w:trPr>
          <w:cantSplit/>
          <w:trHeight w:val="680"/>
        </w:trPr>
        <w:tc>
          <w:tcPr>
            <w:tcW w:w="3005" w:type="dxa"/>
            <w:vAlign w:val="center"/>
          </w:tcPr>
          <w:p w14:paraId="458A9FE1" w14:textId="2FFD5D09" w:rsidR="002A4363" w:rsidRPr="006E29DD" w:rsidRDefault="002A4363" w:rsidP="000705B6">
            <w:pPr>
              <w:pStyle w:val="ekvtabellelinks"/>
            </w:pPr>
            <w:r w:rsidRPr="006E29DD">
              <w:t>… vermehren sich durch Zellteilung.</w:t>
            </w:r>
          </w:p>
        </w:tc>
        <w:tc>
          <w:tcPr>
            <w:tcW w:w="794" w:type="dxa"/>
            <w:vAlign w:val="center"/>
          </w:tcPr>
          <w:p w14:paraId="72245D0B" w14:textId="4858B2BC" w:rsidR="002A4363" w:rsidRPr="006E29DD" w:rsidRDefault="007B4C3B" w:rsidP="007B4C3B">
            <w:pPr>
              <w:pStyle w:val="ekvtabellezentriertzeilabstmind"/>
            </w:pPr>
            <w:r w:rsidRPr="003C00C4">
              <w:rPr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C00C4">
              <w:rPr>
                <w:lang w:eastAsia="de-DE"/>
              </w:rPr>
              <w:instrText xml:space="preserve"> FORMCHECKBOX </w:instrText>
            </w:r>
            <w:r w:rsidR="002C4679">
              <w:rPr>
                <w:lang w:eastAsia="de-DE"/>
              </w:rPr>
            </w:r>
            <w:r w:rsidR="002C4679">
              <w:rPr>
                <w:lang w:eastAsia="de-DE"/>
              </w:rPr>
              <w:fldChar w:fldCharType="separate"/>
            </w:r>
            <w:r w:rsidRPr="003C00C4">
              <w:rPr>
                <w:lang w:eastAsia="de-DE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787BFEAA" w14:textId="1D1777B6" w:rsidR="002A4363" w:rsidRPr="00F40EAE" w:rsidRDefault="007B4C3B" w:rsidP="007B4C3B">
            <w:pPr>
              <w:pStyle w:val="ekvtabellezentriertzeilabstmind"/>
              <w:rPr>
                <w:rStyle w:val="ekvlsungunterstrichenausgeblendet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4DEC226" wp14:editId="7590C389">
                      <wp:simplePos x="0" y="0"/>
                      <wp:positionH relativeFrom="column">
                        <wp:posOffset>345440</wp:posOffset>
                      </wp:positionH>
                      <wp:positionV relativeFrom="paragraph">
                        <wp:posOffset>3810</wp:posOffset>
                      </wp:positionV>
                      <wp:extent cx="133350" cy="139700"/>
                      <wp:effectExtent l="0" t="0" r="0" b="12700"/>
                      <wp:wrapNone/>
                      <wp:docPr id="26" name="Textfeld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350" cy="13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4A518F" w14:textId="0E8DD3EA" w:rsidR="007B4C3B" w:rsidRPr="00F40EAE" w:rsidRDefault="007B4C3B" w:rsidP="007B4C3B">
                                  <w:pPr>
                                    <w:jc w:val="center"/>
                                    <w:rPr>
                                      <w:rStyle w:val="ekvhandschriftausgeblendet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DEC226" id="Textfeld 26" o:spid="_x0000_s1039" type="#_x0000_t202" style="position:absolute;left:0;text-align:left;margin-left:27.2pt;margin-top:.3pt;width:10.5pt;height:1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" filled="f" stroked="f" strokeweight=".5pt">
                      <v:textbox inset="0,0,0,0">
                        <w:txbxContent>
                          <w:p w14:paraId="0F4A518F" w14:textId="0E8DD3EA" w:rsidR="007B4C3B" w:rsidRPr="00F40EAE" w:rsidRDefault="007B4C3B" w:rsidP="007B4C3B">
                            <w:pPr>
                              <w:jc w:val="center"/>
                              <w:rPr>
                                <w:rStyle w:val="ekvhandschriftausgeblendet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C00C4">
              <w:rPr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C00C4">
              <w:rPr>
                <w:lang w:eastAsia="de-DE"/>
              </w:rPr>
              <w:instrText xml:space="preserve"> FORMCHECKBOX </w:instrText>
            </w:r>
            <w:r w:rsidR="002C4679">
              <w:rPr>
                <w:lang w:eastAsia="de-DE"/>
              </w:rPr>
            </w:r>
            <w:r w:rsidR="002C4679">
              <w:rPr>
                <w:lang w:eastAsia="de-DE"/>
              </w:rPr>
              <w:fldChar w:fldCharType="separate"/>
            </w:r>
            <w:r w:rsidRPr="003C00C4">
              <w:rPr>
                <w:lang w:eastAsia="de-DE"/>
              </w:rPr>
              <w:fldChar w:fldCharType="end"/>
            </w:r>
          </w:p>
        </w:tc>
        <w:tc>
          <w:tcPr>
            <w:tcW w:w="4252" w:type="dxa"/>
            <w:vAlign w:val="center"/>
          </w:tcPr>
          <w:p w14:paraId="781254D2" w14:textId="0ED26CC3" w:rsidR="002A4363" w:rsidRPr="00F40EAE" w:rsidRDefault="002A4363" w:rsidP="000705B6">
            <w:pPr>
              <w:pStyle w:val="ekvtabellelinks"/>
              <w:rPr>
                <w:rStyle w:val="ekvlsungausgeblendet"/>
              </w:rPr>
            </w:pPr>
            <w:r w:rsidRPr="00F40EAE">
              <w:rPr>
                <w:rStyle w:val="ekvlsungausgeblendet"/>
              </w:rPr>
              <w:t>Viren vermehren sich mithilfe von Wirtszellen.</w:t>
            </w:r>
          </w:p>
        </w:tc>
      </w:tr>
      <w:tr w:rsidR="002A4363" w14:paraId="0357ED9E" w14:textId="77777777" w:rsidTr="003C3B29">
        <w:trPr>
          <w:cantSplit/>
          <w:trHeight w:val="680"/>
        </w:trPr>
        <w:tc>
          <w:tcPr>
            <w:tcW w:w="3005" w:type="dxa"/>
            <w:vAlign w:val="center"/>
          </w:tcPr>
          <w:p w14:paraId="0DA4C95A" w14:textId="29EB0EE8" w:rsidR="002A4363" w:rsidRPr="006E29DD" w:rsidRDefault="002A4363" w:rsidP="000705B6">
            <w:pPr>
              <w:pStyle w:val="ekvtabellelinks"/>
            </w:pPr>
            <w:r w:rsidRPr="006E29DD">
              <w:t>… helfen Krankheiten zu heilen.</w:t>
            </w:r>
          </w:p>
        </w:tc>
        <w:tc>
          <w:tcPr>
            <w:tcW w:w="794" w:type="dxa"/>
            <w:vAlign w:val="center"/>
          </w:tcPr>
          <w:p w14:paraId="05CD4210" w14:textId="7324A2D8" w:rsidR="002A4363" w:rsidRPr="006E29DD" w:rsidRDefault="007B4C3B" w:rsidP="007B4C3B">
            <w:pPr>
              <w:pStyle w:val="ekvtabellezentriertzeilabstmind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C4E206A" wp14:editId="7D78C148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-2540</wp:posOffset>
                      </wp:positionV>
                      <wp:extent cx="133350" cy="139700"/>
                      <wp:effectExtent l="0" t="0" r="0" b="12700"/>
                      <wp:wrapNone/>
                      <wp:docPr id="27" name="Textfeld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350" cy="13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62A204" w14:textId="72076616" w:rsidR="007B4C3B" w:rsidRPr="00F40EAE" w:rsidRDefault="007B4C3B" w:rsidP="007B4C3B">
                                  <w:pPr>
                                    <w:jc w:val="center"/>
                                    <w:rPr>
                                      <w:rStyle w:val="ekvhandschriftausgeblendet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4E206A" id="Textfeld 27" o:spid="_x0000_s1040" type="#_x0000_t202" style="position:absolute;left:0;text-align:left;margin-left:14.25pt;margin-top:-.2pt;width:10.5pt;height:1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" filled="f" stroked="f" strokeweight=".5pt">
                      <v:textbox inset="0,0,0,0">
                        <w:txbxContent>
                          <w:p w14:paraId="4662A204" w14:textId="72076616" w:rsidR="007B4C3B" w:rsidRPr="00F40EAE" w:rsidRDefault="007B4C3B" w:rsidP="007B4C3B">
                            <w:pPr>
                              <w:jc w:val="center"/>
                              <w:rPr>
                                <w:rStyle w:val="ekvhandschriftausgeblendet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C00C4">
              <w:rPr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C00C4">
              <w:rPr>
                <w:lang w:eastAsia="de-DE"/>
              </w:rPr>
              <w:instrText xml:space="preserve"> FORMCHECKBOX </w:instrText>
            </w:r>
            <w:r w:rsidR="002C4679">
              <w:rPr>
                <w:lang w:eastAsia="de-DE"/>
              </w:rPr>
            </w:r>
            <w:r w:rsidR="002C4679">
              <w:rPr>
                <w:lang w:eastAsia="de-DE"/>
              </w:rPr>
              <w:fldChar w:fldCharType="separate"/>
            </w:r>
            <w:r w:rsidRPr="003C00C4">
              <w:rPr>
                <w:lang w:eastAsia="de-DE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272CC2F4" w14:textId="7A9F01DE" w:rsidR="002A4363" w:rsidRPr="00F40EAE" w:rsidRDefault="007B4C3B" w:rsidP="007B4C3B">
            <w:pPr>
              <w:pStyle w:val="ekvtabellezentriertzeilabstmind"/>
              <w:rPr>
                <w:rStyle w:val="ekvlsungunterstrichenausgeblendet"/>
              </w:rPr>
            </w:pPr>
            <w:r w:rsidRPr="003C00C4">
              <w:rPr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C00C4">
              <w:rPr>
                <w:lang w:eastAsia="de-DE"/>
              </w:rPr>
              <w:instrText xml:space="preserve"> FORMCHECKBOX </w:instrText>
            </w:r>
            <w:r w:rsidR="002C4679">
              <w:rPr>
                <w:lang w:eastAsia="de-DE"/>
              </w:rPr>
            </w:r>
            <w:r w:rsidR="002C4679">
              <w:rPr>
                <w:lang w:eastAsia="de-DE"/>
              </w:rPr>
              <w:fldChar w:fldCharType="separate"/>
            </w:r>
            <w:r w:rsidRPr="003C00C4">
              <w:rPr>
                <w:lang w:eastAsia="de-DE"/>
              </w:rPr>
              <w:fldChar w:fldCharType="end"/>
            </w:r>
          </w:p>
        </w:tc>
        <w:tc>
          <w:tcPr>
            <w:tcW w:w="4252" w:type="dxa"/>
            <w:vAlign w:val="center"/>
          </w:tcPr>
          <w:p w14:paraId="2E6C146A" w14:textId="2854220F" w:rsidR="00A555C4" w:rsidRPr="00F40EAE" w:rsidRDefault="003A3377" w:rsidP="000705B6">
            <w:pPr>
              <w:pStyle w:val="ekvtabellelinks"/>
              <w:rPr>
                <w:rStyle w:val="ekvlsungausgeblendet"/>
              </w:rPr>
            </w:pPr>
            <w:r w:rsidRPr="00F40EAE">
              <w:rPr>
                <w:rStyle w:val="ekvlsungausgeblendet"/>
              </w:rPr>
              <w:t>- - -</w:t>
            </w:r>
          </w:p>
        </w:tc>
      </w:tr>
    </w:tbl>
    <w:p w14:paraId="5DD39E6D" w14:textId="77777777" w:rsidR="002A4363" w:rsidRPr="000705B6" w:rsidRDefault="002A4363" w:rsidP="000705B6"/>
    <w:p w14:paraId="34904765" w14:textId="77777777" w:rsidR="00837CEC" w:rsidRPr="000705B6" w:rsidRDefault="00837CEC" w:rsidP="000705B6"/>
    <w:p w14:paraId="1E0FB09B" w14:textId="77777777" w:rsidR="00837CEC" w:rsidRPr="00683F13" w:rsidRDefault="00837CEC" w:rsidP="00837CEC">
      <w:pPr>
        <w:pStyle w:val="ekvpicto"/>
        <w:framePr w:wrap="around"/>
      </w:pPr>
      <w:r w:rsidRPr="00683F13">
        <w:rPr>
          <w:noProof/>
          <w:lang w:eastAsia="de-DE"/>
        </w:rPr>
        <w:drawing>
          <wp:inline distT="0" distB="0" distL="0" distR="0" wp14:anchorId="72197886" wp14:editId="6ADE30D5">
            <wp:extent cx="215900" cy="2159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0CC65" w14:textId="00154DEC" w:rsidR="00CE1FC4" w:rsidRDefault="00D13536" w:rsidP="000705B6">
      <w:pPr>
        <w:pStyle w:val="ekvaufgabe"/>
      </w:pPr>
      <w:r>
        <w:rPr>
          <w:rStyle w:val="ekvnummerierung"/>
        </w:rPr>
        <w:t>3</w:t>
      </w:r>
      <w:r w:rsidR="00837CEC" w:rsidRPr="00683F13">
        <w:tab/>
      </w:r>
      <w:r w:rsidR="00DC3557" w:rsidRPr="006A735E">
        <w:t xml:space="preserve">Sieh dir die Grafik </w:t>
      </w:r>
      <w:r w:rsidR="00DC3557">
        <w:t xml:space="preserve">an </w:t>
      </w:r>
      <w:r w:rsidR="00DC3557" w:rsidRPr="006A735E">
        <w:t>und ergänze den Lückentext.</w:t>
      </w:r>
    </w:p>
    <w:p w14:paraId="6011348B" w14:textId="1A0148A2" w:rsidR="00DC3557" w:rsidRDefault="00DC3557" w:rsidP="000705B6">
      <w:pPr>
        <w:pStyle w:val="ekvgrundtexthalbe"/>
      </w:pPr>
    </w:p>
    <w:tbl>
      <w:tblPr>
        <w:tblW w:w="935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4"/>
      </w:tblGrid>
      <w:tr w:rsidR="000705B6" w14:paraId="6CF944A8" w14:textId="77777777" w:rsidTr="00CE3708">
        <w:trPr>
          <w:cantSplit/>
        </w:trPr>
        <w:tc>
          <w:tcPr>
            <w:tcW w:w="9354" w:type="dxa"/>
            <w:vAlign w:val="center"/>
          </w:tcPr>
          <w:p w14:paraId="280BEFBF" w14:textId="37090BAE" w:rsidR="000705B6" w:rsidRDefault="000705B6" w:rsidP="00CE3708">
            <w:pPr>
              <w:pStyle w:val="ekvbild"/>
              <w:jc w:val="center"/>
            </w:pPr>
            <w:r>
              <w:rPr>
                <w:noProof/>
              </w:rPr>
              <w:drawing>
                <wp:inline distT="0" distB="0" distL="0" distR="0" wp14:anchorId="7111D545" wp14:editId="69043909">
                  <wp:extent cx="3004693" cy="2374900"/>
                  <wp:effectExtent l="0" t="0" r="5715" b="6350"/>
                  <wp:docPr id="17" name="Grafik 17" descr="G:\02_media_office\2020\10417_069111_Biologie_2_Ausgabe_A_Kopievorlagen - Word\Daten_Klett\001_Erstsatz_2020-10-07\pngDateien\SE08068449_G012_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G:\02_media_office\2020\10417_069111_Biologie_2_Ausgabe_A_Kopievorlagen - Word\Daten_Klett\001_Erstsatz_2020-10-07\pngDateien\SE08068449_G012_02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3" b="14343"/>
                          <a:stretch/>
                        </pic:blipFill>
                        <pic:spPr bwMode="auto">
                          <a:xfrm>
                            <a:off x="0" y="0"/>
                            <a:ext cx="3026205" cy="2391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88747B" w14:textId="3966C7BA" w:rsidR="000705B6" w:rsidRPr="000705B6" w:rsidRDefault="000705B6" w:rsidP="000705B6">
      <w:pPr>
        <w:pStyle w:val="ekvgrundtexthalbe"/>
      </w:pPr>
    </w:p>
    <w:p w14:paraId="701841D0" w14:textId="77C61092" w:rsidR="00837CEC" w:rsidRDefault="00DC3557" w:rsidP="000705B6">
      <w:pPr>
        <w:pStyle w:val="ekvschreiblinie"/>
      </w:pPr>
      <w:r>
        <w:t xml:space="preserve">Hat ein Virus eine passende </w:t>
      </w:r>
      <w:r w:rsidRPr="00F40EAE">
        <w:rPr>
          <w:rStyle w:val="ekvlsungunterstrichenausgeblendet"/>
        </w:rPr>
        <w:t xml:space="preserve">     </w:t>
      </w:r>
      <w:r w:rsidR="007A48FB" w:rsidRPr="00F40EAE">
        <w:rPr>
          <w:rStyle w:val="ekvlsungunterstrichenausgeblendet"/>
        </w:rPr>
        <w:t xml:space="preserve">  </w:t>
      </w:r>
      <w:r w:rsidRPr="00F40EAE">
        <w:rPr>
          <w:rStyle w:val="ekvlsungunterstrichenausgeblendet"/>
        </w:rPr>
        <w:t xml:space="preserve">  Wirtszelle  </w:t>
      </w:r>
      <w:r w:rsidR="007A48FB" w:rsidRPr="00F40EAE">
        <w:rPr>
          <w:rStyle w:val="ekvlsungunterstrichenausgeblendet"/>
        </w:rPr>
        <w:t xml:space="preserve">  </w:t>
      </w:r>
      <w:r w:rsidRPr="00F40EAE">
        <w:rPr>
          <w:rStyle w:val="ekvlsungunterstrichenausgeblendet"/>
        </w:rPr>
        <w:t xml:space="preserve">     </w:t>
      </w:r>
      <w:r w:rsidRPr="007A48FB">
        <w:t xml:space="preserve"> </w:t>
      </w:r>
      <w:r>
        <w:t xml:space="preserve">gefunden, schleust es seine </w:t>
      </w:r>
      <w:r w:rsidRPr="00F40EAE">
        <w:rPr>
          <w:rStyle w:val="ekvlsungunterstrichenausgeblendet"/>
        </w:rPr>
        <w:t xml:space="preserve">       Erbinformation     </w:t>
      </w:r>
      <w:r w:rsidRPr="006E29DD">
        <w:t xml:space="preserve">ein. Die </w:t>
      </w:r>
      <w:r w:rsidRPr="00F40EAE">
        <w:rPr>
          <w:rStyle w:val="ekvlsungunterstrichenausgeblendet"/>
        </w:rPr>
        <w:t xml:space="preserve">    infizierte    </w:t>
      </w:r>
      <w:r w:rsidRPr="007A48FB">
        <w:t xml:space="preserve"> </w:t>
      </w:r>
      <w:r w:rsidRPr="006E29DD">
        <w:t xml:space="preserve">Zelle stellt nun </w:t>
      </w:r>
      <w:r w:rsidRPr="00F40EAE">
        <w:rPr>
          <w:rStyle w:val="ekvlsungunterstrichenausgeblendet"/>
        </w:rPr>
        <w:t xml:space="preserve">    Virus-Teil</w:t>
      </w:r>
      <w:r w:rsidR="00C56EE8" w:rsidRPr="00F40EAE">
        <w:rPr>
          <w:rStyle w:val="ekvlsungunterstrichenausgeblendet"/>
        </w:rPr>
        <w:t>e</w:t>
      </w:r>
      <w:r w:rsidRPr="00F40EAE">
        <w:rPr>
          <w:rStyle w:val="ekvlsungunterstrichenausgeblendet"/>
        </w:rPr>
        <w:t xml:space="preserve">   </w:t>
      </w:r>
      <w:r w:rsidRPr="007A48FB">
        <w:t xml:space="preserve"> </w:t>
      </w:r>
      <w:r w:rsidRPr="006E29DD">
        <w:t xml:space="preserve">her. Diese verbinden sich zu neuen </w:t>
      </w:r>
      <w:r w:rsidRPr="00F40EAE">
        <w:rPr>
          <w:rStyle w:val="ekvlsungunterstrichenausgeblendet"/>
        </w:rPr>
        <w:t xml:space="preserve">  </w:t>
      </w:r>
      <w:r w:rsidR="007A48FB" w:rsidRPr="00F40EAE">
        <w:rPr>
          <w:rStyle w:val="ekvlsungunterstrichenausgeblendet"/>
        </w:rPr>
        <w:t xml:space="preserve">   </w:t>
      </w:r>
      <w:r w:rsidRPr="00F40EAE">
        <w:rPr>
          <w:rStyle w:val="ekvlsungunterstrichenausgeblendet"/>
        </w:rPr>
        <w:t>Viren</w:t>
      </w:r>
      <w:r w:rsidR="007A48FB" w:rsidRPr="00F40EAE">
        <w:rPr>
          <w:rStyle w:val="ekvlsungunterstrichenausgeblendet"/>
        </w:rPr>
        <w:t xml:space="preserve">    </w:t>
      </w:r>
      <w:r w:rsidRPr="00F40EAE">
        <w:rPr>
          <w:rStyle w:val="ekvlsungunterstrichenausgeblendet"/>
        </w:rPr>
        <w:t xml:space="preserve">  </w:t>
      </w:r>
      <w:r w:rsidRPr="006E29DD">
        <w:t>.</w:t>
      </w:r>
    </w:p>
    <w:p w14:paraId="681C811F" w14:textId="77777777" w:rsidR="000705B6" w:rsidRDefault="000705B6" w:rsidP="00CE3708">
      <w:pPr>
        <w:pageBreakBefore/>
        <w:sectPr w:rsidR="000705B6" w:rsidSect="00520817">
          <w:footerReference w:type="default" r:id="rId15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  <w:bookmarkStart w:id="2" w:name="_Hlk53983784"/>
    </w:p>
    <w:tbl>
      <w:tblPr>
        <w:tblW w:w="11001" w:type="dxa"/>
        <w:tblInd w:w="-823" w:type="dxa"/>
        <w:tblLayout w:type="fixed"/>
        <w:tblLook w:val="01E0" w:firstRow="1" w:lastRow="1" w:firstColumn="1" w:lastColumn="1" w:noHBand="0" w:noVBand="0"/>
      </w:tblPr>
      <w:tblGrid>
        <w:gridCol w:w="822"/>
        <w:gridCol w:w="3855"/>
        <w:gridCol w:w="1321"/>
        <w:gridCol w:w="2040"/>
        <w:gridCol w:w="2963"/>
      </w:tblGrid>
      <w:tr w:rsidR="000705B6" w:rsidRPr="00850167" w14:paraId="0994F35D" w14:textId="77777777" w:rsidTr="00CE3708">
        <w:trPr>
          <w:trHeight w:hRule="exact" w:val="510"/>
        </w:trPr>
        <w:tc>
          <w:tcPr>
            <w:tcW w:w="822" w:type="dxa"/>
            <w:noWrap/>
            <w:vAlign w:val="bottom"/>
          </w:tcPr>
          <w:p w14:paraId="7CCC82AD" w14:textId="2DC7E157" w:rsidR="000705B6" w:rsidRPr="00850167" w:rsidRDefault="000705B6" w:rsidP="00CE3708">
            <w:pPr>
              <w:pageBreakBefore/>
            </w:pPr>
            <w:r w:rsidRPr="00850167">
              <w:lastRenderedPageBreak/>
              <w:br w:type="column"/>
            </w:r>
          </w:p>
        </w:tc>
        <w:tc>
          <w:tcPr>
            <w:tcW w:w="3855" w:type="dxa"/>
            <w:noWrap/>
            <w:vAlign w:val="bottom"/>
          </w:tcPr>
          <w:p w14:paraId="4CBE131E" w14:textId="77777777" w:rsidR="000705B6" w:rsidRPr="00850167" w:rsidRDefault="000705B6" w:rsidP="00CE3708">
            <w:pPr>
              <w:pStyle w:val="ekvkvnummer"/>
            </w:pPr>
            <w:r w:rsidRPr="00850167">
              <w:rPr>
                <w:noProof/>
              </w:rPr>
              <w:drawing>
                <wp:inline distT="0" distB="0" distL="0" distR="0" wp14:anchorId="43A2324D" wp14:editId="620D1091">
                  <wp:extent cx="215900" cy="215900"/>
                  <wp:effectExtent l="0" t="0" r="0" b="0"/>
                  <wp:docPr id="83" name="Grafi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c_tipp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0167">
              <w:rPr>
                <w:rStyle w:val="ekvfett"/>
              </w:rPr>
              <w:t xml:space="preserve"> Hilfen zu den Aufgaben</w:t>
            </w:r>
          </w:p>
        </w:tc>
        <w:tc>
          <w:tcPr>
            <w:tcW w:w="1321" w:type="dxa"/>
            <w:noWrap/>
            <w:vAlign w:val="bottom"/>
          </w:tcPr>
          <w:p w14:paraId="32F051DF" w14:textId="77777777" w:rsidR="000705B6" w:rsidRPr="00850167" w:rsidRDefault="000705B6" w:rsidP="00CE3708">
            <w:pPr>
              <w:pStyle w:val="ekvkolumnentitel"/>
            </w:pPr>
          </w:p>
        </w:tc>
        <w:tc>
          <w:tcPr>
            <w:tcW w:w="2040" w:type="dxa"/>
            <w:noWrap/>
            <w:vAlign w:val="bottom"/>
          </w:tcPr>
          <w:p w14:paraId="4881A809" w14:textId="77777777" w:rsidR="000705B6" w:rsidRPr="00850167" w:rsidRDefault="000705B6" w:rsidP="00CE3708">
            <w:pPr>
              <w:pStyle w:val="ekvkolumnentitel"/>
            </w:pPr>
          </w:p>
        </w:tc>
        <w:tc>
          <w:tcPr>
            <w:tcW w:w="2963" w:type="dxa"/>
            <w:noWrap/>
            <w:vAlign w:val="bottom"/>
          </w:tcPr>
          <w:p w14:paraId="31183ACF" w14:textId="0F5B51E1" w:rsidR="000705B6" w:rsidRPr="00850167" w:rsidRDefault="000705B6" w:rsidP="00CE3708">
            <w:pPr>
              <w:pStyle w:val="ekvkolumnentitel"/>
            </w:pPr>
            <w:r w:rsidRPr="00850167">
              <w:t xml:space="preserve">Kopiervorlage </w:t>
            </w:r>
            <w:r>
              <w:t>3</w:t>
            </w:r>
          </w:p>
        </w:tc>
      </w:tr>
      <w:tr w:rsidR="000705B6" w:rsidRPr="00850167" w14:paraId="6BE17714" w14:textId="77777777" w:rsidTr="00CE370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22" w:type="dxa"/>
            <w:noWrap/>
            <w:vAlign w:val="bottom"/>
          </w:tcPr>
          <w:p w14:paraId="3248FA4C" w14:textId="77777777" w:rsidR="000705B6" w:rsidRPr="00850167" w:rsidRDefault="000705B6" w:rsidP="00CE3708"/>
        </w:tc>
        <w:tc>
          <w:tcPr>
            <w:tcW w:w="10179" w:type="dxa"/>
            <w:gridSpan w:val="4"/>
            <w:noWrap/>
            <w:vAlign w:val="bottom"/>
          </w:tcPr>
          <w:p w14:paraId="34B70256" w14:textId="77777777" w:rsidR="000705B6" w:rsidRPr="00850167" w:rsidRDefault="000705B6" w:rsidP="00CE3708">
            <w:r w:rsidRPr="00850167">
              <w:rPr>
                <w:noProof/>
                <w:lang w:eastAsia="de-DE"/>
              </w:rPr>
              <w:drawing>
                <wp:anchor distT="0" distB="0" distL="114300" distR="114300" simplePos="0" relativeHeight="251732992" behindDoc="1" locked="0" layoutInCell="1" allowOverlap="1" wp14:anchorId="38F1B6C1" wp14:editId="2A418602">
                  <wp:simplePos x="0" y="0"/>
                  <wp:positionH relativeFrom="column">
                    <wp:posOffset>-561975</wp:posOffset>
                  </wp:positionH>
                  <wp:positionV relativeFrom="paragraph">
                    <wp:posOffset>-478790</wp:posOffset>
                  </wp:positionV>
                  <wp:extent cx="6984000" cy="327600"/>
                  <wp:effectExtent l="0" t="0" r="0" b="0"/>
                  <wp:wrapNone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isma_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0" cy="3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bookmarkEnd w:id="2"/>
    <w:p w14:paraId="301828E4" w14:textId="5F3EF2B3" w:rsidR="00837CEC" w:rsidRPr="007A48FB" w:rsidRDefault="002C5C02" w:rsidP="000705B6">
      <w:pPr>
        <w:pStyle w:val="ekvaufgabe"/>
        <w:rPr>
          <w:rStyle w:val="ekvkursiv"/>
        </w:rPr>
      </w:pPr>
      <w:r w:rsidRPr="00FB0740">
        <w:rPr>
          <w:rStyle w:val="ekvnummerierung"/>
        </w:rPr>
        <w:t>1</w:t>
      </w:r>
      <w:r>
        <w:tab/>
      </w:r>
      <w:r w:rsidR="00822489" w:rsidRPr="007A48FB">
        <w:t xml:space="preserve">Die folgenden Begriffe musst du einsetzen: </w:t>
      </w:r>
      <w:r w:rsidR="000C064D">
        <w:rPr>
          <w:rStyle w:val="ekvkursiv"/>
        </w:rPr>
        <w:t>Erbm</w:t>
      </w:r>
      <w:r w:rsidR="00822489" w:rsidRPr="007A48FB">
        <w:rPr>
          <w:rStyle w:val="ekvkursiv"/>
        </w:rPr>
        <w:t xml:space="preserve">aterial, Spikes, Proteinhülle, </w:t>
      </w:r>
      <w:r w:rsidR="002C4679">
        <w:rPr>
          <w:rStyle w:val="ekvkursiv"/>
        </w:rPr>
        <w:t>M</w:t>
      </w:r>
      <w:r w:rsidR="00822489" w:rsidRPr="007A48FB">
        <w:rPr>
          <w:rStyle w:val="ekvkursiv"/>
        </w:rPr>
        <w:t>embran</w:t>
      </w:r>
    </w:p>
    <w:p w14:paraId="05FE6CC2" w14:textId="42216C29" w:rsidR="002C5C02" w:rsidRPr="000705B6" w:rsidRDefault="002C5C02" w:rsidP="000705B6"/>
    <w:p w14:paraId="173F4095" w14:textId="77777777" w:rsidR="002C5C02" w:rsidRPr="000705B6" w:rsidRDefault="002C5C02" w:rsidP="000705B6"/>
    <w:p w14:paraId="5F8776E4" w14:textId="5A12278C" w:rsidR="002C5C02" w:rsidRPr="007A48FB" w:rsidRDefault="002C5C02" w:rsidP="000705B6">
      <w:pPr>
        <w:pStyle w:val="ekvaufgabe"/>
      </w:pPr>
      <w:r w:rsidRPr="007A48FB">
        <w:rPr>
          <w:rStyle w:val="ekvnummerierung"/>
        </w:rPr>
        <w:t>2</w:t>
      </w:r>
      <w:r w:rsidRPr="007A48FB">
        <w:tab/>
      </w:r>
      <w:r w:rsidR="00822489" w:rsidRPr="007A48FB">
        <w:t>TIPP: Zwei der vier Aussagen sind richtig.</w:t>
      </w:r>
    </w:p>
    <w:p w14:paraId="29E586AD" w14:textId="77777777" w:rsidR="00837CEC" w:rsidRPr="000705B6" w:rsidRDefault="00837CEC" w:rsidP="000705B6"/>
    <w:p w14:paraId="656C5823" w14:textId="77777777" w:rsidR="00837CEC" w:rsidRPr="000705B6" w:rsidRDefault="00837CEC" w:rsidP="000705B6"/>
    <w:p w14:paraId="087E26E3" w14:textId="73E49BE0" w:rsidR="00837CEC" w:rsidRDefault="002C5C02" w:rsidP="000705B6">
      <w:pPr>
        <w:pStyle w:val="ekvaufgabe"/>
      </w:pPr>
      <w:r w:rsidRPr="007A48FB">
        <w:rPr>
          <w:rStyle w:val="ekvnummerierung"/>
        </w:rPr>
        <w:t>3</w:t>
      </w:r>
      <w:r w:rsidR="00837CEC" w:rsidRPr="007A48FB">
        <w:tab/>
      </w:r>
      <w:r w:rsidR="00C56EE8">
        <w:t>Viren können sich nicht selbst fortpflanzen. Beschreibe mithilfe der Grafik, wie sie sich trotzdem „vermehren“ können und ergänze den Lückentext entsprechend.</w:t>
      </w:r>
    </w:p>
    <w:p w14:paraId="27E3A897" w14:textId="77777777" w:rsidR="00837CEC" w:rsidRPr="000705B6" w:rsidRDefault="00837CEC" w:rsidP="000705B6"/>
    <w:tbl>
      <w:tblPr>
        <w:tblW w:w="11000" w:type="dxa"/>
        <w:tblInd w:w="-82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837CEC" w:rsidRPr="0012048F" w14:paraId="58A2A623" w14:textId="77777777" w:rsidTr="008D6B01">
        <w:trPr>
          <w:trHeight w:hRule="exact" w:val="482"/>
        </w:trPr>
        <w:tc>
          <w:tcPr>
            <w:tcW w:w="818" w:type="dxa"/>
            <w:noWrap/>
            <w:vAlign w:val="bottom"/>
          </w:tcPr>
          <w:p w14:paraId="63C77295" w14:textId="77777777" w:rsidR="00837CEC" w:rsidRPr="002016C5" w:rsidRDefault="00837CEC" w:rsidP="008D6B01"/>
        </w:tc>
        <w:tc>
          <w:tcPr>
            <w:tcW w:w="10182" w:type="dxa"/>
            <w:gridSpan w:val="5"/>
            <w:noWrap/>
            <w:vAlign w:val="bottom"/>
          </w:tcPr>
          <w:p w14:paraId="7583B423" w14:textId="77777777" w:rsidR="00837CEC" w:rsidRPr="002016C5" w:rsidRDefault="00837CEC" w:rsidP="008D6B01"/>
        </w:tc>
      </w:tr>
      <w:tr w:rsidR="00837CEC" w:rsidRPr="0012048F" w14:paraId="071E2A4C" w14:textId="77777777" w:rsidTr="008D6B01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hRule="exact" w:val="510"/>
        </w:trPr>
        <w:tc>
          <w:tcPr>
            <w:tcW w:w="818" w:type="dxa"/>
            <w:noWrap/>
            <w:vAlign w:val="bottom"/>
          </w:tcPr>
          <w:p w14:paraId="72CC7DA1" w14:textId="77777777" w:rsidR="00837CEC" w:rsidRPr="002016C5" w:rsidRDefault="00837CEC" w:rsidP="008D6B01"/>
        </w:tc>
        <w:tc>
          <w:tcPr>
            <w:tcW w:w="3856" w:type="dxa"/>
            <w:noWrap/>
            <w:vAlign w:val="bottom"/>
          </w:tcPr>
          <w:p w14:paraId="29FC7F6D" w14:textId="77777777" w:rsidR="00837CEC" w:rsidRPr="0012048F" w:rsidRDefault="00837CEC" w:rsidP="008D6B01">
            <w:pPr>
              <w:pStyle w:val="ekvkvnummer"/>
              <w:rPr>
                <w:rStyle w:val="ekvfett"/>
              </w:rPr>
            </w:pPr>
            <w:r w:rsidRPr="0012048F">
              <w:rPr>
                <w:rStyle w:val="ekvfett"/>
              </w:rPr>
              <w:t>EXTRA-Aufgaben</w:t>
            </w:r>
          </w:p>
        </w:tc>
        <w:tc>
          <w:tcPr>
            <w:tcW w:w="1321" w:type="dxa"/>
            <w:noWrap/>
            <w:vAlign w:val="bottom"/>
          </w:tcPr>
          <w:p w14:paraId="56B14ED7" w14:textId="77777777" w:rsidR="00837CEC" w:rsidRPr="0012048F" w:rsidRDefault="00837CEC" w:rsidP="008D6B01">
            <w:pPr>
              <w:pStyle w:val="ekvkolumnentitel"/>
            </w:pPr>
          </w:p>
        </w:tc>
        <w:tc>
          <w:tcPr>
            <w:tcW w:w="2041" w:type="dxa"/>
            <w:noWrap/>
            <w:vAlign w:val="bottom"/>
          </w:tcPr>
          <w:p w14:paraId="6B2A6A91" w14:textId="77777777" w:rsidR="00837CEC" w:rsidRPr="0012048F" w:rsidRDefault="00837CEC" w:rsidP="008D6B01">
            <w:pPr>
              <w:pStyle w:val="ekvkolumnentitel"/>
            </w:pPr>
          </w:p>
        </w:tc>
        <w:tc>
          <w:tcPr>
            <w:tcW w:w="2081" w:type="dxa"/>
            <w:noWrap/>
            <w:vAlign w:val="bottom"/>
          </w:tcPr>
          <w:p w14:paraId="55471C0F" w14:textId="62128F0D" w:rsidR="00837CEC" w:rsidRPr="0012048F" w:rsidRDefault="00837CEC" w:rsidP="008D6B01">
            <w:pPr>
              <w:pStyle w:val="ekvkolumnentitel"/>
            </w:pPr>
            <w:r w:rsidRPr="0012048F">
              <w:t xml:space="preserve">Kopiervorlage </w:t>
            </w:r>
            <w:r w:rsidR="003707A0">
              <w:t>3</w:t>
            </w:r>
          </w:p>
        </w:tc>
        <w:tc>
          <w:tcPr>
            <w:tcW w:w="883" w:type="dxa"/>
            <w:noWrap/>
            <w:vAlign w:val="bottom"/>
          </w:tcPr>
          <w:p w14:paraId="240C4E22" w14:textId="77777777" w:rsidR="00837CEC" w:rsidRPr="0012048F" w:rsidRDefault="00837CEC" w:rsidP="008D6B01">
            <w:pPr>
              <w:pStyle w:val="ekvkapitel"/>
              <w:rPr>
                <w:color w:val="FFFFFF" w:themeColor="background1"/>
              </w:rPr>
            </w:pPr>
          </w:p>
        </w:tc>
      </w:tr>
      <w:tr w:rsidR="00837CEC" w:rsidRPr="0012048F" w14:paraId="4A9CEBA7" w14:textId="77777777" w:rsidTr="008D6B01">
        <w:trPr>
          <w:trHeight w:hRule="exact" w:val="255"/>
        </w:trPr>
        <w:tc>
          <w:tcPr>
            <w:tcW w:w="818" w:type="dxa"/>
            <w:noWrap/>
            <w:vAlign w:val="bottom"/>
          </w:tcPr>
          <w:p w14:paraId="2B496513" w14:textId="77777777" w:rsidR="00837CEC" w:rsidRPr="002016C5" w:rsidRDefault="00837CEC" w:rsidP="008D6B01"/>
        </w:tc>
        <w:tc>
          <w:tcPr>
            <w:tcW w:w="10182" w:type="dxa"/>
            <w:gridSpan w:val="5"/>
            <w:noWrap/>
            <w:vAlign w:val="bottom"/>
          </w:tcPr>
          <w:p w14:paraId="39B75DF9" w14:textId="77777777" w:rsidR="00837CEC" w:rsidRPr="002016C5" w:rsidRDefault="00837CEC" w:rsidP="008D6B01">
            <w:r w:rsidRPr="002016C5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727872" behindDoc="1" locked="1" layoutInCell="1" allowOverlap="1" wp14:anchorId="72951F36" wp14:editId="2EBED3D1">
                      <wp:simplePos x="0" y="0"/>
                      <wp:positionH relativeFrom="column">
                        <wp:posOffset>-561975</wp:posOffset>
                      </wp:positionH>
                      <wp:positionV relativeFrom="paragraph">
                        <wp:posOffset>-572135</wp:posOffset>
                      </wp:positionV>
                      <wp:extent cx="6983095" cy="759460"/>
                      <wp:effectExtent l="0" t="0" r="8255" b="2540"/>
                      <wp:wrapNone/>
                      <wp:docPr id="1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83095" cy="759460"/>
                                <a:chOff x="0" y="0"/>
                                <a:chExt cx="6983730" cy="759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3730" cy="759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Grafik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2640" r="26696" b="38693"/>
                                <a:stretch/>
                              </pic:blipFill>
                              <pic:spPr bwMode="auto">
                                <a:xfrm>
                                  <a:off x="5065414" y="457200"/>
                                  <a:ext cx="45085" cy="1974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866939" id="Gruppieren 1" o:spid="_x0000_s1026" style="position:absolute;margin-left:-44.25pt;margin-top:-45.05pt;width:549.85pt;height:59.8pt;z-index:-251588608;mso-width-relative:margin;mso-height-relative:margin" coordsize="69837,7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">
                      <v:shape id="Grafik 7" o:spid="_x0000_s1027" type="#_x0000_t75" style="position:absolute;width:69837;height:7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">
                        <v:imagedata r:id="rId18" o:title=""/>
                      </v:shape>
                      <v:shape id="Grafik 8" o:spid="_x0000_s1028" type="#_x0000_t75" style="position:absolute;left:50654;top:4572;width:450;height: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">
                        <v:imagedata r:id="rId19" o:title="" cropbottom="25358f" cropleft="47605f" cropright="17495f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109497A" w14:textId="68165B15" w:rsidR="00837CEC" w:rsidRDefault="00837CEC" w:rsidP="00837CEC">
      <w:pPr>
        <w:pStyle w:val="ekvgrundtexthalbe"/>
      </w:pPr>
    </w:p>
    <w:p w14:paraId="3CB12AB7" w14:textId="77777777" w:rsidR="00EE609F" w:rsidRPr="000705B6" w:rsidRDefault="00EE609F" w:rsidP="000705B6"/>
    <w:p w14:paraId="61376299" w14:textId="77777777" w:rsidR="000C509D" w:rsidRPr="00716152" w:rsidRDefault="000C509D" w:rsidP="000C509D">
      <w:pPr>
        <w:pStyle w:val="ekvpicto"/>
        <w:framePr w:wrap="around"/>
      </w:pPr>
      <w:r>
        <w:rPr>
          <w:noProof/>
          <w:lang w:eastAsia="de-DE"/>
        </w:rPr>
        <w:drawing>
          <wp:inline distT="0" distB="0" distL="0" distR="0" wp14:anchorId="24CE6984" wp14:editId="69D0D1A3">
            <wp:extent cx="213360" cy="2159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_schw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1E9A2" w14:textId="7F7FB45D" w:rsidR="00EE609F" w:rsidRPr="00716152" w:rsidRDefault="00EE609F" w:rsidP="00EE609F">
      <w:pPr>
        <w:pStyle w:val="ekvpicto"/>
        <w:framePr w:wrap="around"/>
      </w:pPr>
    </w:p>
    <w:p w14:paraId="48DA1183" w14:textId="28927D25" w:rsidR="00334228" w:rsidRDefault="00D13536" w:rsidP="000705B6">
      <w:pPr>
        <w:pStyle w:val="ekvaufgabe"/>
      </w:pPr>
      <w:r>
        <w:rPr>
          <w:rStyle w:val="ekvnummerierung"/>
        </w:rPr>
        <w:t>4</w:t>
      </w:r>
      <w:r w:rsidR="00EE609F">
        <w:rPr>
          <w:rStyle w:val="ekvnummerierung"/>
        </w:rPr>
        <w:tab/>
      </w:r>
      <w:r w:rsidR="003707A0" w:rsidRPr="003707A0">
        <w:t>Erkläre, warum man bei der „Virusvermehrung“ vom Schlüssel-Schloss-Prinzip spricht.</w:t>
      </w:r>
    </w:p>
    <w:p w14:paraId="16D7CA16" w14:textId="0E32F7BB" w:rsidR="000705B6" w:rsidRDefault="000705B6" w:rsidP="000705B6">
      <w:pPr>
        <w:pStyle w:val="ekvgrundtexthalbe"/>
      </w:pPr>
    </w:p>
    <w:p w14:paraId="545672AF" w14:textId="7727E364" w:rsidR="000705B6" w:rsidRPr="00F40EAE" w:rsidRDefault="000705B6" w:rsidP="000705B6">
      <w:pPr>
        <w:pStyle w:val="ekvschreiblinie"/>
        <w:rPr>
          <w:rStyle w:val="ekvlsungunterstrichenausgeblendet"/>
        </w:rPr>
      </w:pPr>
      <w:r w:rsidRPr="00F40EAE">
        <w:rPr>
          <w:rStyle w:val="ekvlsungunterstrichenausgeblendet"/>
        </w:rPr>
        <w:t xml:space="preserve">Viren benötigen zur Infektion der Wirtszelle spezielle „Andockstellen“. Virus und Wirtszelle </w:t>
      </w:r>
      <w:r w:rsidRPr="00F40EAE">
        <w:rPr>
          <w:rStyle w:val="ekvlsungunterstrichenausgeblendet"/>
        </w:rPr>
        <w:tab/>
      </w:r>
      <w:r w:rsidRPr="00F40EAE">
        <w:rPr>
          <w:rStyle w:val="ekvlsungunterstrichenausgeblendet"/>
        </w:rPr>
        <w:br/>
        <w:t>müssen also zueinander passen wie ein Schlüssel ins Schloss.</w:t>
      </w:r>
      <w:r w:rsidRPr="00F40EAE">
        <w:rPr>
          <w:rStyle w:val="ekvlsungunterstrichenausgeblendet"/>
        </w:rPr>
        <w:tab/>
      </w:r>
      <w:r w:rsidRPr="00F40EAE">
        <w:rPr>
          <w:rStyle w:val="ekvlsungunterstrichenausgeblendet"/>
        </w:rPr>
        <w:br/>
      </w:r>
      <w:r w:rsidRPr="00F40EAE">
        <w:rPr>
          <w:rStyle w:val="ekvlsungunterstrichenausgeblendet"/>
        </w:rPr>
        <w:tab/>
      </w:r>
      <w:r w:rsidRPr="00F40EAE">
        <w:rPr>
          <w:rStyle w:val="ekvlsungunterstrichenausgeblendet"/>
        </w:rPr>
        <w:tab/>
      </w:r>
      <w:r w:rsidRPr="00F40EAE">
        <w:rPr>
          <w:rStyle w:val="ekvlsungunterstrichenausgeblendet"/>
        </w:rPr>
        <w:tab/>
      </w:r>
      <w:r w:rsidRPr="00F40EAE">
        <w:rPr>
          <w:rStyle w:val="ekvlsungunterstrichenausgeblendet"/>
        </w:rPr>
        <w:tab/>
      </w:r>
    </w:p>
    <w:p w14:paraId="0FAE11D2" w14:textId="77777777" w:rsidR="000C509D" w:rsidRPr="000705B6" w:rsidRDefault="000C509D" w:rsidP="000705B6"/>
    <w:p w14:paraId="23EE552C" w14:textId="77777777" w:rsidR="000C509D" w:rsidRPr="000705B6" w:rsidRDefault="000C509D" w:rsidP="000705B6"/>
    <w:p w14:paraId="09462F16" w14:textId="77777777" w:rsidR="000C509D" w:rsidRPr="00716152" w:rsidRDefault="000C509D" w:rsidP="000C509D">
      <w:pPr>
        <w:pStyle w:val="ekvpicto"/>
        <w:framePr w:wrap="around"/>
      </w:pPr>
      <w:r>
        <w:rPr>
          <w:noProof/>
          <w:lang w:eastAsia="de-DE"/>
        </w:rPr>
        <w:drawing>
          <wp:inline distT="0" distB="0" distL="0" distR="0" wp14:anchorId="77F94100" wp14:editId="0B075CD2">
            <wp:extent cx="213360" cy="2159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_schw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91803" w14:textId="77777777" w:rsidR="000C509D" w:rsidRPr="00716152" w:rsidRDefault="000C509D" w:rsidP="000C509D">
      <w:pPr>
        <w:pStyle w:val="ekvpicto"/>
        <w:framePr w:wrap="around"/>
      </w:pPr>
    </w:p>
    <w:p w14:paraId="06E4EF52" w14:textId="1F9B584C" w:rsidR="00837CEC" w:rsidRPr="003C3B29" w:rsidRDefault="000C509D" w:rsidP="003C3B29">
      <w:pPr>
        <w:pStyle w:val="ekvaufgabe"/>
      </w:pPr>
      <w:r>
        <w:rPr>
          <w:rStyle w:val="ekvnummerierung"/>
        </w:rPr>
        <w:t>5</w:t>
      </w:r>
      <w:r>
        <w:rPr>
          <w:rStyle w:val="ekvnummerierung"/>
        </w:rPr>
        <w:tab/>
      </w:r>
      <w:r w:rsidR="00C9040C" w:rsidRPr="003C3B29">
        <w:t>Masern sind eine durch Viren verursachte Infektionskrankheit, die durch Tröpfchen übertragen wird und hochansteckend ist.</w:t>
      </w:r>
      <w:r w:rsidR="00C37CF6" w:rsidRPr="003C3B29">
        <w:t xml:space="preserve"> B</w:t>
      </w:r>
      <w:r w:rsidR="00C9040C" w:rsidRPr="003C3B29">
        <w:t>eschreibe mithilfe der Abbild</w:t>
      </w:r>
      <w:r w:rsidR="00A122FB" w:rsidRPr="003C3B29">
        <w:t>ung</w:t>
      </w:r>
      <w:r w:rsidR="00C9040C" w:rsidRPr="003C3B29">
        <w:t xml:space="preserve"> den </w:t>
      </w:r>
      <w:r w:rsidR="00A122FB" w:rsidRPr="003C3B29">
        <w:t>V</w:t>
      </w:r>
      <w:r w:rsidR="00C9040C" w:rsidRPr="003C3B29">
        <w:t xml:space="preserve">erlauf </w:t>
      </w:r>
      <w:r w:rsidR="00A122FB" w:rsidRPr="003C3B29">
        <w:t>einer</w:t>
      </w:r>
      <w:r w:rsidR="00C9040C" w:rsidRPr="003C3B29">
        <w:t xml:space="preserve"> Masern</w:t>
      </w:r>
      <w:r w:rsidR="00A122FB" w:rsidRPr="003C3B29">
        <w:t>-Erkrankung</w:t>
      </w:r>
      <w:r w:rsidR="00C9040C" w:rsidRPr="003C3B29">
        <w:t xml:space="preserve"> und ordne</w:t>
      </w:r>
      <w:r w:rsidR="00A122FB" w:rsidRPr="003C3B29">
        <w:t xml:space="preserve"> die Begriffe „Infektion“ (IF) „Inkubationszeit“ (IK), „Krankheit“ (K) und „Genesung“ (G) in die Zeitachse ein. </w:t>
      </w:r>
    </w:p>
    <w:p w14:paraId="25971DC6" w14:textId="315DF751" w:rsidR="003C3B29" w:rsidRDefault="003C3B29" w:rsidP="003C3B29">
      <w:pPr>
        <w:pStyle w:val="ekvgrundtexthalbe"/>
        <w:rPr>
          <w:rStyle w:val="ekvaufgabeZchn"/>
        </w:rPr>
      </w:pPr>
    </w:p>
    <w:tbl>
      <w:tblPr>
        <w:tblStyle w:val="Tabellenraster"/>
        <w:tblW w:w="9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4"/>
      </w:tblGrid>
      <w:tr w:rsidR="003C3B29" w14:paraId="5C7E2054" w14:textId="77777777" w:rsidTr="003C3B29">
        <w:tc>
          <w:tcPr>
            <w:tcW w:w="9354" w:type="dxa"/>
          </w:tcPr>
          <w:p w14:paraId="6763032F" w14:textId="15E0F806" w:rsidR="003C3B29" w:rsidRDefault="003C3B29" w:rsidP="003C3B29">
            <w:pPr>
              <w:pStyle w:val="ekvbild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297BAA5" wp14:editId="49F51A7A">
                      <wp:extent cx="5935345" cy="2240123"/>
                      <wp:effectExtent l="0" t="0" r="8255" b="8255"/>
                      <wp:docPr id="48" name="Gruppieren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5345" cy="2240123"/>
                                <a:chOff x="0" y="0"/>
                                <a:chExt cx="5935345" cy="2240123"/>
                              </a:xfrm>
                            </wpg:grpSpPr>
                            <wps:wsp>
                              <wps:cNvPr id="20" name="Textfeld 20"/>
                              <wps:cNvSpPr txBox="1"/>
                              <wps:spPr>
                                <a:xfrm>
                                  <a:off x="262551" y="0"/>
                                  <a:ext cx="508406" cy="252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1048E6" w14:textId="77777777" w:rsidR="003C3B29" w:rsidRPr="000726E6" w:rsidRDefault="003C3B29" w:rsidP="003C3B29">
                                    <w:pPr>
                                      <w:rPr>
                                        <w:rStyle w:val="ekvlsungunterstrichen"/>
                                      </w:rPr>
                                    </w:pPr>
                                    <w:r w:rsidRPr="008109F8">
                                      <w:rPr>
                                        <w:rStyle w:val="ekvlsungunterstrichen"/>
                                        <w:color w:val="FFFFFF" w:themeColor="background1"/>
                                      </w:rPr>
                                      <w:t xml:space="preserve">IF </w:t>
                                    </w:r>
                                    <w:r w:rsidRPr="000726E6">
                                      <w:rPr>
                                        <w:rStyle w:val="ekvlsungunterstrichen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Textfeld 21"/>
                              <wps:cNvSpPr txBox="1"/>
                              <wps:spPr>
                                <a:xfrm>
                                  <a:off x="1439501" y="9053"/>
                                  <a:ext cx="530352" cy="252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C95F3E" w14:textId="77777777" w:rsidR="003C3B29" w:rsidRPr="00C81114" w:rsidRDefault="003C3B29" w:rsidP="003C3B29">
                                    <w:pPr>
                                      <w:rPr>
                                        <w:rFonts w:ascii="Comic Sans MS" w:hAnsi="Comic Sans MS"/>
                                        <w:i/>
                                        <w:iCs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Style w:val="ekvlsungunterstrichen"/>
                                      </w:rPr>
                                      <w:t xml:space="preserve">  </w:t>
                                    </w:r>
                                    <w:r w:rsidRPr="008109F8">
                                      <w:rPr>
                                        <w:rStyle w:val="ekvlsungunterstrichen"/>
                                        <w:color w:val="FFFFFF" w:themeColor="background1"/>
                                      </w:rPr>
                                      <w:t xml:space="preserve">IK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Textfeld 24"/>
                              <wps:cNvSpPr txBox="1"/>
                              <wps:spPr>
                                <a:xfrm>
                                  <a:off x="3811509" y="0"/>
                                  <a:ext cx="518795" cy="252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57B681" w14:textId="77777777" w:rsidR="003C3B29" w:rsidRPr="008109F8" w:rsidRDefault="003C3B29" w:rsidP="003C3B29">
                                    <w:pPr>
                                      <w:rPr>
                                        <w:rStyle w:val="ekvlsungunterstrichen"/>
                                        <w:color w:val="FFFFFF" w:themeColor="background1"/>
                                      </w:rPr>
                                    </w:pPr>
                                    <w:r w:rsidRPr="008109F8">
                                      <w:rPr>
                                        <w:rStyle w:val="ekvlsungunterstrichen"/>
                                        <w:color w:val="FFFFFF" w:themeColor="background1"/>
                                      </w:rPr>
                                      <w:t xml:space="preserve">K 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Textfeld 25"/>
                              <wps:cNvSpPr txBox="1"/>
                              <wps:spPr>
                                <a:xfrm>
                                  <a:off x="5305331" y="0"/>
                                  <a:ext cx="541020" cy="252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011DCD" w14:textId="77777777" w:rsidR="003C3B29" w:rsidRPr="008109F8" w:rsidRDefault="003C3B29" w:rsidP="003C3B29">
                                    <w:pPr>
                                      <w:rPr>
                                        <w:rStyle w:val="ekvlsungunterstrichen"/>
                                        <w:color w:val="FFFFFF" w:themeColor="background1"/>
                                      </w:rPr>
                                    </w:pPr>
                                    <w:r w:rsidRPr="008109F8">
                                      <w:rPr>
                                        <w:rStyle w:val="ekvlsungunterstrichen"/>
                                        <w:color w:val="FFFFFF" w:themeColor="background1"/>
                                      </w:rPr>
                                      <w:t xml:space="preserve">G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7" name="Gruppieren 47"/>
                              <wpg:cNvGrpSpPr/>
                              <wpg:grpSpPr>
                                <a:xfrm>
                                  <a:off x="434567" y="230863"/>
                                  <a:ext cx="5410200" cy="113112"/>
                                  <a:chOff x="0" y="0"/>
                                  <a:chExt cx="5410200" cy="113112"/>
                                </a:xfrm>
                              </wpg:grpSpPr>
                              <wpg:grpSp>
                                <wpg:cNvPr id="23" name="Gruppieren 23"/>
                                <wpg:cNvGrpSpPr/>
                                <wpg:grpSpPr>
                                  <a:xfrm>
                                    <a:off x="0" y="0"/>
                                    <a:ext cx="5410200" cy="108585"/>
                                    <a:chOff x="0" y="0"/>
                                    <a:chExt cx="5410200" cy="109182"/>
                                  </a:xfrm>
                                </wpg:grpSpPr>
                                <wps:wsp>
                                  <wps:cNvPr id="19" name="Gerader Verbinder 19"/>
                                  <wps:cNvCnPr/>
                                  <wps:spPr>
                                    <a:xfrm>
                                      <a:off x="0" y="0"/>
                                      <a:ext cx="5410200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2" name="Gerader Verbinder 22"/>
                                  <wps:cNvCnPr/>
                                  <wps:spPr>
                                    <a:xfrm>
                                      <a:off x="2059718" y="0"/>
                                      <a:ext cx="0" cy="109182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8" name="Gerader Verbinder 38"/>
                                  <wps:cNvCnPr/>
                                  <wps:spPr>
                                    <a:xfrm>
                                      <a:off x="4859590" y="0"/>
                                      <a:ext cx="0" cy="109182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9" name="Gerader Verbinder 9"/>
                                <wps:cNvCnPr/>
                                <wps:spPr>
                                  <a:xfrm>
                                    <a:off x="9053" y="4527"/>
                                    <a:ext cx="0" cy="10858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6" name="Grafik 46" descr="G:\02_media_office\2020\10417_069111_Biologie_2_Ausgabe_A_Kopievorlagen - Word\Daten_Klett\001_Erstsatz_2020-10-07\pngDateien\SE10030104_G069_01.pn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7818"/>
                                  <a:ext cx="5935345" cy="1932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97BAA5" id="Gruppieren 48" o:spid="_x0000_s1041" style="width:467.35pt;height:176.4pt;mso-position-horizontal-relative:char;mso-position-vertical-relative:line" coordsize="59353,22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exY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D/AP8A/wD/AP8A/wD/AP8A/wAA/wD/AP8A&#10;/wD/AP8A/wAAAAAAAAAAAAAAAAAAAAAAAAAAAAAAAAAAAAAAAAAAAAAAAAAAAAAAAAAAAAAAAAAA&#10;AAAAAAAAAAAAAAAAAAAAAAAAAAAAAAAAAAAAAAAAAAAAAAAAAAAAAAAAAAAAAAAAAAAAAAAAAAAA&#10;AAAAAAAAAAAAAAAAAAAAAAAAAAAAAAAAAAAAAAAAAAAAAAAAAAAAAAAAAAAAAAAAAAAAAAAAAAAA&#10;AAAAAAAAAAAAAAAAAAAAAAAAAAAAAAAAAAAAAAAAABYOFvUW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/wD/AP8A/wD/AP8A/wD/AP8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AAKAG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P8A/wD/AP8A/wD/AAAAAAAAAAAAAAAAAAAAAAAAAAAAAAAAAAAAAAAAAAAAAAAA&#10;AAAAAAAAAAAAAAAAAAAAAAAAAAAAAAAAAAAAAAAAAAAAAAAAAAAAAAAAAAAAAAAAAAAAAAAAAAAA&#10;AAAAAAAAAAAAAAAAAAAAAAAAAAAAAAAAAAAAAAAAAAAAAAAAAAAAAAAAAAAAAAAAAAAAAAAAAAAA&#10;AAAAAAAAAAAAAAAAAAAAAAAAAAAAAAAAAAAAAAAAAAAAAAAAAAAAAAAAAAAAFtAW/xb6Fh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D/AP8A&#10;/wD/AP8A/wD/AP8A/w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NgAvAAAA&#10;BQB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cAAAAAAAAAZhY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DgBYAAAAAAAAACMAQ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wACgAAAAAAAAAAAG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8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BbQAC8AAAAAAAAAAAD7ABzq6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jYALwAAAAAAAAAAAAAABQB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nAAAAAAAAAAAAAAAAAAAAZhY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g4AWAAAAAAAAAAAAAAAAAAAACM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shRN6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wACgAAAAAA&#10;AAAAAAAAAAAAAAAAZ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MAW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FkQAuwAAAEUA3gAAAAAAAAAAAAAAAAAAFkQAqgARAHgA&#10;iQAAAAAAAAAAAAAAAAAAAAAAAAAAAAAAAAAAAAAAAAAAAAAAAAAAAAAAAAAAAAAAAAAAAAAAAAAA&#10;AAAAAAAAAAAAAOr+ANAAAAAAAAAWEAAAFgA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4A9QA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B3AAAAvOq8AAAAAAAAAAAAAAAAAAAWdwC7&#10;AB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QA4ADUAx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FiIARAAAAIkAAAAAAAAAAAAAAAAW&#10;ERa7AIgAAAD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0A8QD/A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B3AAAA3uq8FmYWdxYi&#10;AAAAABZEAN0ARADvAFYA7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AAAAAAD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FiIAZgAAAIkA&#10;AABVAIgAIgAAFlUAuwARAKsAI+qrAC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kA0gAAAAAA2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B3&#10;AAAA3uqaAAAAAAAAAAAAAADNAO8AZ+q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qAAAAAAAAAOQA9Q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FhEAVQAAAJoAAAAAAAAAAAAAAADq3hYj6u8AAAAAAAAAAAAAAAAAAAAAAAAAAAAAAAAAAAAA&#10;AAAAAAAAAAAAAAAAAAAAAAAAAAAAAAAAAAAAAAAAAAAWGACoAAAAAAAAAAAAAAAAAAAAAAAAAAAA&#10;AAAAAAAAEAAA5AD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pwAAAAAAAAAAAK4A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y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BmABEA7wCaAAAAAABEAAAAAAAAAADq7wAAAAAAAAAAAAAAAAAAAAAAAAAAAAAA&#10;AAAAAAAAAAAAAAAAAAAAAAAAAAAAAAAAAAAAAAAAAAAAAAAAAAAAAPwA4AAAAAAAAAAAAAAAAAAA&#10;AAAAAAAAAAAAAAAAABgALwU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PAO0AAAAUAOwAAADpAC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f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FhEAdwAAAInq7wAAAAAAAAAAAAAAAAAAAAAAAAAAAAAAAAAAAAAAAAAA&#10;AAAAAAAAAAAAAAAAAAAAAAAAAAAAAAAAAAAAAAAAAAAAAAAAAAAAAAAAAAAAAOrsAGAAAAAAAAAA&#10;AAAAAAAAAAAAAAAAAAAAAAAAABZAAEcXAC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AAAAAAAeQBzAAAA&#10;9QA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2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yFE3oCAAAAAAAA&#10;AAAAAAAAAAAAAAAAAAAAAAAAAAAAAAAAAAAAAAAAAAAAAAAAAAAAAAAAAAAAAAAAAAAAAAAAAAAA&#10;AAAAAAAAAAAAAAAAAAAAAAAAAAAAAAAAAAAAAFUAEQ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cA&#10;tAAAACAAVwAEAAAA2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B3AAAAiereAAAAABY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APUAAABVAAUAIgAAAN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FkQAIgAAAHcW/xb/Fv8A3QAA&#10;AAAAuxb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wAAAAAAVQAAACcAAADkAP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DvALwAAAAAAAAA&#10;AAAAABEAMwAAAM0A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AMAAAAA1AB8AAAAnALMAAADbAD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DqzQBF&#10;AAAAAAAAAAAAABZEALsAAAB46r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wD+AAAAVgAAAAAAJwAAAAAA2AA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oAAAAFAE4AAAAAACcAAAAAAN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1wDUAAAARgAQAAAAAAAiAAQAAAD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Oq8AAEAAAAAAAAAAAAAAAAAAAAAAADq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sAAAAAAFUAAAAAAAAA&#10;BQAiANoA2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CtAAAAEABE&#10;AAAAAAAAAAAAJwAAAOQA9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MA&#10;6AAAAFAABQAAAAAAAAAAACcAAAAAAN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sAAAAAABVAAAAAAAAAAAAAAAnAAAAAAD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YAtAAAACIANAAAAAAAAAAAAAAAJwAAAAAA2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IUTeg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cA9gAAAFUAAAAAAAAAAAAAAAAAIgAEAAAA2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qAAAAAABUAAAAAAAAAAAAAAAAAAUAIgAAAN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WVQAiADMAEQAAAM0A7wC86s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kAwgAAADcAHgAAAAAAAAAAAAAAAAAA&#10;ACcA2gDkAPU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FiIAdwBVABEAAAAAAAAAAABEAAAAABbeAInq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uAP4AAABVAAAAAAAAAAAA&#10;AAAAAAAAAAAnALMAAADbAD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WdwB3ABEAAAAAAM0A7wDNABEAIgAiACIAIgCZFncAVur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wAAAAUATgAA&#10;AAAAAAAAAAAAAAAAAAAAJQAAAAAA2gA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WEQCqAEQAAACrAKsAvOrvAAAAAAAAAAAAABYRAFUAdwAiAMwW&#10;Z+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ANUA&#10;AABIAA8AAAAAAAAAAAAAAAAAAAAAACUAAAAAAN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BYRALsARAC8ADTqVuqr6u8AAAAAAAAAAAAAAADq7+qa&#10;6iMAZwDvAJkWZ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AAAAAAVAAAAAAAAAAAAAAAAAAAAAAAAAAkAAIAAAD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qgAzAHjqRerNAAAAAAAAAAAAAAAAAAAA&#10;AAAAAAAAAAAA6poAIwDNAJkW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9AK0AAAARAEMAAAAAAAAAAAAAAAAAAAAAAAAABwAcAAAA2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HgAM+qaAAAAAAAAAAAAAAAA&#10;AAAAAAAAAAAAAAAAAAAAAAAA6u8ANBZ36r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wDpAAAAUAAFAAAAAAAAAAAAAAAAAAAAAAAAAAAAJwDiAOAA+wA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OrN6poAAAAAAAAA&#10;AAAAAAAAAAAAAAAAAAAAAAAAAAAAAAAAAAAAAADqi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sAAAAAAFYAAAAAAAAAAAAAAAAAAAAAAAAAAAAAACUAAAD8&#10;AN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QC2AAAAIwAyAAAAAAAAAAAAAAAAAAAAAAAAAAAA&#10;AAAlAAAAAAD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Fh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YA9gAAAFYAAAAAAAAAAAAAAAAAAAAA&#10;AAAAAAAAAAAAJgAAAAAA2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shRN6&#10;AgAAAAAAAAAAAAAAAAAAAAAAABZmFu4WdxYRAAAAAAAAAAAAAAAAAAAAABZmAN0W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sAAAAAAFMAAAAA&#10;AAAAAAAAAAAAAAAAAAAAAAAAAAAAJQAAAAAA3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FiIAiAARACLq7wAAAAAAAAAAAAAAAAAAAAAA7wARAJkW&#10;M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ADDAAAA&#10;OQAdAAAAAAAAAAAAAAAAAAAAAAAAAAAAAAAAAA8AFgAAAN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BmABEAzepnAAAAAAAAAAAAAAAAAAAAAAAA&#10;6qsAmgAAAH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0A/gAAAFQAAAAAAAAAAAAAAAAAAAAAAAAAAAAAAAAAAAAAACUAAADd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ZgAAAJoAAAAAAAAAAAAAAAAA&#10;AAAAAAAAAAAAAJoAAAB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rAAAABgBOAAAAAAAAAAAAAAAAAAAAAAAAAAAAAAAAAAAAAAAmAAAA9gD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BEAAADeAAAAAAAA&#10;AAAAAAAAAAAAAAAAAAAAAOrNAAAAABZ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QA1wAAAEgADgAAAAAAAAAAAAAAAAAAAAAAAAAAAAAAAAAAAAAAJAAAAAAA&#10;2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WI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rAAAAAABVAAAAAAAAAAAAAAAAAAAAAAAAAAAAAAAAAAAAAAAA&#10;ACcAAAAAAN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zQAAAEQAAAAAAAAAAAAAAAAAAAAAAAAAAAAAAFUAAAAA6r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0ArgAAABIAQQAAAAAAAAAAAAAAAAAAAAAAAAAAAAAA&#10;AAAAAAAAAAAkAAAAAAD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KsAAAB3FmYAAAAAAAAAAAAAAAAAAAAAAAAWMwB3AAAAq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CAOoAAABRAAUAAAAAAAAAAAAAAAAAAAAA&#10;AAAAAAAAAAAAAAAAAAAAGQAMAAAA3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OqJAN4AAACZFpkWVQAAAAAAAAAAAAAWMxaZAMwAEQAAAI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gAAAAAAVQAAAAAAAAAAAAAA&#10;AAAAAAAAAAAAAAAAAAAAAAAAAAAAAAAAJQAAAN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BWALsAEQBmAGYWAAAAALwAMwARAAAAAAAAAAAAZ+r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1ALcAAAAlADEAAAAA&#10;AAAAAAAAAAAAAAAAAAAAAAAAAAAAAAAAAAAAAAAAACUAzwDuAPAA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DqzQAjAIkAAAAAAAAAAABEABEAAAAAAAAA&#10;vABF6p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AD3AAAA&#10;VQAAAAAAAAAAAAAAAAAAAAAAAAAAAAAAAAAAAAAAAAAAAAAAAAAhAAAAAAD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Dq7wB4FokAVQAzACIAAAAA&#10;AO8AzQC86s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wAAAABAFMAAAAAAAAAAAAAAAAAAAAAAAAAAAAAAAAAAAAAAAAAAAAAAAAAJAAAAAAA3Q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yFE3oEAAAAAAAAAAAAAAAAAAAAAAAAFhEAVQAR&#10;ALzq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nAMMAAAA5ABwAAAAAAAAAAAAAAAAAAAAAAAAAAAAAAAAAAAAAAAAAAAAAAAAA&#10;IwAA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W&#10;MwC7ABEAAAAAFprqZ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kAugDzAEEAKQAAAAAAAAAAAAAA&#10;AAAAAAAAAAAAAAAAAAAAAAAArQD/AAAAVQAAAAAAAAAAAAAAAAAAAAAAAAAAAAAAAAAAAAAAAAAA&#10;AAAAAAAAACEAAAAAAN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KoAEQCJAGcAzQBmFn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1AHQAgQBAAHQA+wAA&#10;AAAAAAAAAAAAAAAAAAAAAAAAAAAAAAAAAKkAAAAHAEwAAAAAAAAAAAAAAAAAAAAAAAAAAAAAAAAA&#10;AAAAAAAAAAAAAAAAAAAKABoAAAD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WRAAiAInqeOqaAEUAAAB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HAGwA+QAAAAAA&#10;AACjAGcA/gAAAAAAAAAAAAAAAAAAAAAAAAAAAAAA0wDaAAAASAAOAAAAAAAAAAAAAAAAAAAAAAAA&#10;AAAAAAAAAAAAAAAAAAAAAAAAAAAAAAAgAAAA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DvAAAAAOrvAO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4AdwD+&#10;AAAAegCYABEAAAC1AJMAAAAAAAAAAAAAAAAAAAAAAAAAAAAAAKoAAAAAAFUAAAAAAAAAAAAAAAAA&#10;AAAAAAAAAAAAAAAAAAAAAAAAAAAAAAAAAAAAAAAAHwAAAPQA8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DNAAAAZhYzAAAWdwARAN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5ANkAAABIAG8AUQCoAAkAAACJAM4AAAAAAAAAAAAAAAAAAAAAAAAA/QCvAAAAEwBAAAAAAAAA&#10;AAAAAAAAAAAAAAAAAAAAAAAAAAAAAAAAAAAAAAAAAAAAAAAAAB0AAAAAAO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Dq7wB4ACIAzBb/AIgA7wC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QAAAAAAeAAAAAAAMACGAAAA/QBrAPcAAAAAAAAAAAAAAAAAAAAAAMAA6wAAAFIA&#10;BQAAAAAAAAAAAAAAAAAAAAAAAAAAAAAAAAAAAAAAAAAAAAAAAAAAAAAAAAAdAAAAAAD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DqiQBWALwAvACaADTq3gAA&#10;AAAAAAAAAAAAAAAAAAAAAAAAAAAAAAAAAAAAAAAAAAAAAAAAAAAAAAAAAAAAAAAAAAAAAAAAAAAA&#10;AAAAAAAAAAAAAAAWRBZEFiIAAAAAAAAAAAAAAAAAAAAAFjMWRBY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yAMAAAAAyACkAAAAAAAAAWgBKAAAA3gCDAAAAAAAAAAAAAAAAAAAAAACr&#10;AAAAAABUAAAAAAAAAAAAAAAAAAAAAAAAAAAAAAAAAAAAAAAAAAAAAAAAAAAAAAAAAAAAHQAA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DqqwCrAAAA&#10;AAAAAAAAAAAAAAAAAAAAAAAAAAAAAAAAAAAAAAAAAAAAAAAAAAAAAAAAAAAAAAAAAAAAAAAAAAAA&#10;AAAAAAAAAAAAAAAAAAAAABZEALsAAABFAN4AAAAAAAAAAAAAFhEAqgBEAAAAABbeAFbqz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QD7AAAATgAAAAAAAAAAAAAAjADIAO4AnQBAAEYAAAAAAAAA&#10;AAAAAPQAtwAAACUAMAAAAAAAAAAAAAAAAAAAAAAAAAAAAAAAAAAAAAAAAAAAAAAAAAAAAAAAAAAA&#10;ABgAAAAAAO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dwAAALzqvAAAAAAAAAAAAAAWEQDMAEQA7wC8AO8AIgC7&#10;Fi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sAAAAAAE4AAAAAAAAAAAAAABMAkgAAAAAAbgDm&#10;AAAAAAAAAAAAAAC0APgAAABVAAAAAAAAAAAAAAAAAAAAAAAAAAAAAAAAAAAAAAAAAAAAAAAAAAAA&#10;AAAAAAAAAAAZAAAAAAD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BYiAEQAAACJAAAAAAAAAAAAAAAAAIgAIgDeACPq&#10;RQAjAN4AEQB3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KAAAAIQAbAAAAAAAAAAAAAAAAAEUA&#10;ZAAAAO8AYgD7AAAAAAAAAAAAqwAAAAEAVQAAAAAAAAAAAAAAAAAAAAAAAAAAAAAAAAAAAAAAAAAA&#10;AAAAAAAAAAAAAAAAAAAACAARAAAA4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BYRFhEAAAAAAAAAAAAAAAAAAAAAAAAAAAAAAAAAAAAAAAAAAAAAAAAWRAAAAAAA&#10;AAAAAAAAAAAAAAAAAAAAAAAAAAAAAAAAAAAAAAAAAAAAAAAAdwAAAN7qvBZmFncWIgAAAAAWIgBm&#10;AAAAiervAADq7wCJAAAAZhY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sAkQC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EA5wAAADkAAAAAAAAAAAAA&#10;AAAAAAAAAH8AMAAAAM8AeAAAAAAAAADmAMUAAAA5ABoAAAAAAAAAAAAAAAAAAAAAAAAAAAAAAAAA&#10;AAAAAAAAAAAAAAAAAAAAAAAAAAAAAAAAHwAAAN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IUTegIAAAAAAAAAAAAAAAAAAACqALsWMwAAAAAAAAAAAAAAAAAAAAAAAAAAAAAAAAAAAAAA&#10;AAAAFpkAuxZEAAAAAAAAAAAAAAAAAAAAAAAAAAAAAAAAAAAAAAAAAAAAAAAAFiIAZgAAAIkAAABV&#10;AIgAIgAAAAAAVQAAAADqmgAAAAAAAAC8AAAAAAB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wAhgB1&#10;AN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cAAAAA&#10;ADcAAAAAAAAAAAAAAAAAAAAAAAYAngASAAAApACmAAAAAACsAP8AAABWAAAAAAAAAAAAAAAAAAAA&#10;AAAAAAAAAAAAAAAAAAAAAAAAAAAAAAAAAAAAAAAAAAAAAAAAKQAAAO0A5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eAAiALsWdwAAAAAAAAAAAAAAAAAAAAAAAAAA&#10;AAAAAAAAFjMWzABmAJrqvAAAAAAAAAAAAAAAAAAAAAAAAAAAAAAAAAAAAAAAAAAAAAAAAAB3AAAA&#10;3uqaAAAAAAAAAAAAAAAAADMAAAC8AAAAAAAAAADq3gAAAAAAE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AAAAAAD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JAAAAAAA5AAAAAAAAAAAAAAAAAAAAAAAAABsAmwACAAAAdgDMAAAAqgAAAAcATAAAAAAAAAAA&#10;AAAAAAAAAAAAAAAAAAAAAAAAAAAAAAAAAAAAAAAAAAAAAAAAAAAAAAAAADIAAAAAAM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6s0ARQAAAIgWzBZmAAAAAAAAAAAA&#10;AAAAAAAAAAAAFjMWmQDMADMAmupnAAAAAAAAAAAAAAAAAAAAAAAAAAAAAAAAAAAAAAAAAAAAAAAA&#10;FhEAVQAAAJoAAAAAAAAAAAAAAAAAAAARAAAAAAAAAAAAAAAAAAAAvAAAAE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QAAAAAA4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wAAABgAHwAAAAAAAAAAAAAAAAAAAAAAAAAAADwAfgAAAPsAXgC0ANsAAABJAA0A&#10;AAAAAAAAAAAAAAAAAAAAAAAAAAAAAAAAAAAAAAAAAAAAAAAAAAAAAAAAAAAAAAAAAAA+AAAAAACs&#10;AAAAAAAAAAAAAAAAAAAAAAAAAAAAAAAAAAAAAAAAAOQAtwCbAJEApwD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6s0WNACqADMAmRaI&#10;ALwAzQAAAM0AEQAiACIARAAiAAAA7wCJ6okAAAAAAAAAAAAAAAAAAAAAAAAAAAAAAAAAAAAAAAAA&#10;AAAAAAAAAABmABEA7wCaAAAAAABEAAAAAAAAAAAAMwAAAM0AAAAAAAAAAAAAAAAAAAAAAAAAAAAA&#10;AAAAAAAAAAAAAAAAAAAAAAAAAAAAAAAAAAAAAAAAAAAAAAAAFh4A0gAAAAAAAAAAAAAAAAAAAAAA&#10;AAAAAAAAAAAAAAQAAOQ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OIAAAAAAM0A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0ANsAAAAiAMgAAAAAAAAAAAAAAAAAAAAAAAAAAAAAADAAQADAAO0AZAAA&#10;AAAALgDIAAAAAAAAAAAAAAAAAAAAAAAAAAAAAAAAAAAAAAAAAAAAAAAAAAAAAAAAAAAAAAAAAAAA&#10;AAAoANgAvQCcACwAAAAAAAAAAAAAAAAAAAAAAAAA8gDPANAA1ADqAAAAAAAAAAAAAwBUAFk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s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6t4A&#10;NBZmAHcAIgBVAFUAAAAAAAAAAAAAAAAAAACaAInq3gAAAAAAAAAAAAAAAAAAAAAAAAAAAAAAAAAA&#10;AAAAAAAAAAAAAAAAFhEAdwAAAInq7wAAAAAAAAAAAAAAAAAAABEAAAARAAAAAAAAAAAAAAAAAAAA&#10;AAAAAAAAAAAAAAAAAAAAAAAAAAAAAAAAAAAAAAAAAAAAAAAAAAAAAAAAAADuAHAAAAAAAAAAAAAA&#10;AAAAAAAAAAAAAAAAAAAAAAAoAHcFAA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QAAAAAAAADqAA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1AAAAAAALAAKAAAAAAAAAAAAAAAAAAAAAAAAAAAAAAAAAHcA&#10;7ADUAP8AAAAQADoAAwAAAAAAAAAAAAAAAAAAAAAAAAAAAAAAAAAAAAAAAAAAAAAAAAAAAAAAAAAA&#10;AAAAAAAAAAAAVgCCAAAAiwB+AC0AAAAAAAAAAADzANQA0gDRANwA/wAAAAAAAAAAAAAAAAAAAP0A&#10;qQD+A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DqmgCaFlUAMwAzAEQAAAAAAN4AzQDNAJrq7wAAAAAAAAAAAAAAAAAAAAAAAAAAAAAA&#10;AAAAAAAAAAAAAAAAAAAAAAAAAABVABEAAACrAAAAAAAAAAAAAAAAAAAAAADNADMAIgAAAAAAAAAA&#10;AAAAAAAAAO8AAAAAAAAAAAAAAAAAAAAAAAAAAAAAAAAAAAAAAAAAAAAAAAAAAAAAAADq9ACgAAAA&#10;AAAAAAAAAAAAAAAAAAAAAAAAAAAAAAAWQAB3FwA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cAAAAAAAAA6wA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cAAAAAAE4ALgAAAAAAAAAAAAAAAAAAAAAAAAAA&#10;AAAAAAAAAKsASgDfAAAAVQAxAAAAAAAAAAAAAAAAAAAAAAAAAAAAAAAAAAAAAAAAAAAAAAAAAAAA&#10;AAAAAAAAAAAAAAAAAAAAAC4A0QCxAPAAcgAjACEAEADvANsA4wD/AAAAAAAAAAAAAAAZADoAOwAl&#10;AAMA0ACJAPEAqwBfAD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OqrAKsAAAAAAAAAAAAAAAAAAAAAAAAAAAAAAAAAAAAAAAAAAAAA&#10;AAAAAAAAAAAAAAAAAAAAAAAAAAAAAAAAAAAAdwAAAInq3gAAAAAWIgAAAAAAAAAAAAAA3gAzAAAA&#10;AAAAAAAAAAAAAEQAAAD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JAAAAAAAAAOoA9w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AAAABQAuAAAAAAAAAAAAAAAAAAAA&#10;AAAAAAAAAAAAAAAAAAASAKcAUgD3AGEAAAAAAAAAAAAAAAAAAAAAAAAAAAAAAAAAAAAAAAAAAAAA&#10;AAAAAAAAAAAAAAAAAAAAAAAAAAAAAAAAAJUACACpAAAA3QDdAAAAAAAAAAAAAAAAAAsAOgA/AEIA&#10;IwAAAAAAAAAAADMAHABeAAAAkQC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BZEACIAAAB3FncAAAAAAAAAAAAAALsWAOoB&#10;AM0AVQBEAAAAAAAAAAAWMwAAAAAA3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IA1wAAAAAAAAAAAOAA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4AzgAAACwABwAAAAAAAAAA&#10;AAAAAAAAAAAAAAAAAAAAAAAAAAAAAAAhAM8AAAAAAAAAAAAAAAAAAAAAAAAAAAAAAAAAAAAAAAAA&#10;AAAAAAAAAAAAAAAAAAAAAAAAAAAAAAAAAAAAAAAAAAAFAJIAWACgAMgA6QAAAAYAHgAoADUAOAAt&#10;AAMAAAAAAAAAAAAAAAAAAAAAAEcAJADcAL0A8gA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7wC8AAAAAAAAAAAAAAARADMA&#10;AADNAO8AAACrAIgAABZm6poAAAAAAEQAAADv6q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AP4AAAAjAN0A&#10;AADhAC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cAPMAAAA0AAAA&#10;AAAAAAAAAAAAAAAAAAAAAAAAAAAAAAAAAAAAAAAAAAAAAAAAAAAAAAAAAAAAAAAAAAAAAAAAAAAA&#10;AAAAAAAAAAAAAAAAAAAAAAAAAAAAAAAAAAAAAAAAAAAAAAAAAAAAAAAAADoAOgAAAP8A+wAGAAAA&#10;AAAAAAAAAAAAAAAAAAAAAAAAAAAAAAAAAAAAAE0AjwD+AMYA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6s3qRepF6kXqRepF&#10;6kUAeAAAAAAAeOpFAADq3gCaAAAAiBYiAAAWMwB3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AAA&#10;AAAAVwAAAAAA4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wAA&#10;AAAAMwAAAAAAAAAAAAAAAAAAAAAAAAAAAAAAAAAAAAAAAAAAAAAAAAAAAAAAAAAAAAAAAAAAAAAA&#10;AAAAAAAAAAAAAAAAAAAAAAAAAAAAAAAAAAAAAAAAAAAAAAAAAAAAAAAAAAAAAAAAAAAAAAAAAAAB&#10;AAYAAAAAAAAAAAAAAAAAAAAAAAAAAAAAAAAAAAAAAAAAAABHAAAAAAD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eADvABEA3RbMAMwAEQDN6o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oAAAAHAE8AAAAAA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wAAAAAADQAAAAAAAAAAAAAAAAAAAAAAAAAAAAAAAAAAAAAAAAAAAAAAAAAAAAAAAAAAAAA&#10;AAAAAAAAAAAAAAAAAAAAAAAAAAAAAAAAAAAAAAAAAAAAAAAAAAAAAAAAAAAAAAAAAAAAAAAAAAAA&#10;AAAAAAAAAAAAAAAAAAAAAAAAAAAAAAAAAAAAAAAAAAAAAAAAAAAAAAAALAAHAAAAz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6u8ANAC8AAAAMwDvAIkA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wDNAAAAMgAeAAUAAAD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NAAAAFQAdAAAAAAAAAAAAAAAAAAAAAAAAAAAAAAAAAAAAAAAAAAAAAAAAAAAA&#10;AAAAAAAAAAAAAAAAAAAAAAAAAAAAAAAAAAAAAAAAAAAAAAAAAAAAAAAAAAAAAAAAAAAAAAAAAAAA&#10;AAAAAAAAAAAAAAAAAAAAAAAAAAAAAAAAAAAAAAAAAAAAAAAAAAAAAAAAAAAAAAAAAAUALwAAAM8A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shRN6BAAAAAAAAAAAAAAAAAAAAAAA&#10;AAAAAAAAABYzAHcAzQCr6t4AAAAAAAAAAAAAAAAAAAAAAAAAAAAAAAAAAAAAAAAAAAAAAAAAAAAA&#10;AAAAAAAAAAAAAAAAAAAAAAAAAAAAAAAAAAAAAOq8AAEAAAAAAAAAAAAAAADq3gBFAAAWM+r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0AD6AAAANgACAB4A3QD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ADbAAAAMwAAAAAAAAAAAAAAAAAAAAAAAAAAAAAAAAAAAAAA&#10;AAAAAAAAAAAAAAAAAAAAAAAAAAAAAAAAAAAAAAAAAAAAAAAAAAAAAAAAAAAAAAAAAAAAAAAAAAAA&#10;AAAAAAAAAAAAAAAAAAAAAAAAAAAAAAAAAAAAAAAAAAAAAAAAAAAAAAAAAAAAAAAAAAAAAAAAAAAA&#10;AAAAAAAAMADKAPcA3gA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EQBVAIjq3gAAAAAAAAAAAAAAAAAAAAAAAAAAAAAAAAAAAAAAAAAAAAAA&#10;AAAAAAAAAAAAAAAAAAAAAAAAAAAAAAAAAAAAAAAAAAAAAAAAAAAAAAAAAAAAAAAAAAAAAAAAAAAA&#10;6s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gAAAAAADgAAAAhAAAA4g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8A/gAAADIAAAAAAAAAAAAAAAAAAAAAAAAAAAAA&#10;AAAAAAAAAAAAAAAAAAAAAAAAAAAAAAAAAAAAAAAAAAAAAAAAAAAAAAAAAAAAAAAAAAAAAAAAAAAA&#10;AAAAAAAAAAAAAAAAAAAAAAAAAAAAAAAAAAAAAAAAAAAAAAAAAAAAAAAAAAAAAAAAAAAAAAAAAAAA&#10;AAAAAAAAAAAAAAAAACsAAAAAAN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N4AAAAAFh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JAAAAAgA0AAAAHwAAAPsA5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AAAAAAAzAAAAAAAAAAAAAAAAAAAA&#10;AAAAAAAAAAAAAAAAAAAAAAAAAAAAAAAAAAAAAAAAAAAAAAAAAAAAAAAAAAAAAAAAAAAAAAAAAAAA&#10;AAAAAAAAAAAAAAAAAAAAAAAAAAAAAAAAAAAAAAAAAAAAAAAAAAAAAAAAAAAAAAAAAAAAAAAAAAAA&#10;AAAAAAAAAAAAAAAAAAAAAAAAAAAoAAAAAAD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OreAIkAAA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ywAAACkADgAAAB8AAAAA&#10;AO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QAAAAIAMAAAAAAAAAAA&#10;AAAAAAAAAAAAAAAAAAAAAAAAAAAAAAAAAAAAAAAAAAAAAAAAAAAAAAAAAAAAAAAAAAAAAAAAAAAA&#10;AAAAAAAAAAAAAAAAAAAAAAAAAAAAAAAAAAAAAAAAAAAAAAAAAAAAAAAAAAAAAAAAAAAAAAAAAAAA&#10;AAAAAAAAAAAAAAAAAAAAAAAAAAAAAAAAAAAAIAAAAAAA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Op4AJoAdxY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ZAPAAAAA4AAAA&#10;AAAfAAAAAA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0AAAAlAAwA&#10;AAAAAAAAAAAAAAAAAAAAAAAAAAAAAAAAAAAAAAAAAAAAAAAAAAAAAAAAAAAAAAAAAAAAAAAAAAAA&#10;AAAAAAAAAAAAAAAAAAAAAAAAAAAAAAAAAAAAAAAAAAAAAAAAAAAAAAAAAAAAAAAAAAAAAAAAAAAA&#10;AAAAAAAAAAAAAAAAAAAAAAAAAAAAAAAAAAAAAAAAAAAAABAABwAAAO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FkQAuwAAAAAAzBYAAAAA&#10;AAAAAAAAAAAAAADq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QAA&#10;AAAANwAAAAAAIAAAAAAA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Ds&#10;AAAANAAAAAAAAAAAAAAAAAAAAAAAAAAAAAAAAAAAAAAAAAAAAAAAAAAAAAAAAAAAAAAAAAAAAAAA&#10;AAAAAAAAAAAAAAAAAAAAAAAAAAAAAAAAAAAAAAAAAAAAAAAAAAAAAAAAAAAAAAAAAAAAAAAAAAAA&#10;AAAAAAAAAAAAAAAAAAAAAAAAAAAAAAAAAAAAAAAAAAAAAAAAAAAAAAAAAAUA+QD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Oq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gAAAAAADcAAAAAAB8AAA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AAAAAADIAAAAAAAAAAAAAAAAAAAAAAAAAAAAAAAAAAAAAAAAAAAAAAAAAAAAAAAAAAAAA&#10;AAAAAAAAAAAAAAAAAAAAAAAAAAAAAAAAAAAAAAAAAAAAAAAAAAAAAAAAAAAAAAAAAAAAAAAAAAAA&#10;AAAAAAAAAAAAAAAAAAAAAAAAAAAAAAAAAAAAAAAAAAAAAAAAAAAAAAAAAAAAAAAA/wAAAAAAzwD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B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JAAAAHgAYAAAAAAAJABYA6g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MAAAAAAA0AAAAAAAAAAAAAAAAAAAAAAAAAAAAAAAAAAAAAAAAAAAAAAAAAAAA&#10;AAAAAAAAAAAAAAAAAAAAAAAAAAAAAAAAAAAAAAAAAAAAAAAAAAAAAAAAAAAAAAAAAAAAAAAAAAAA&#10;AAAAAAAAAAAAAAAAAAAAAAAAAAAAAAAAAAAAAAAAAAAAAAAAAAAAAAAAAAAAAAAAAAAAAAAAAAEA&#10;YQCTAO4Ao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Dqv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YA5QAAADcAAAAAAAAAAAAgAOoA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AsAJQAAAAAAAAAAAAAAAAAAAAAAAAAAAAAAAAAAAAAAAAAA&#10;AAAAAAAAAAAAAAAAAAAAAAAAAAAAAAAAAAAAAAAAAAAAAAAAAAAAAAAAAAAAAAAAAAAAAAAAAAAA&#10;AAAAAAAAAAAAAAAAAAAAAAAAAAAAAAAAAAAAAAAAAAAAAAAAAAAAAAAAAAAAAAAAAAAAAAAAAAAA&#10;AAAAAAAAAGUAmgD5AJMAXg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JAAAAAAA3AAAAAAAAAAAAHwAAAPAA8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7ANMAAAAxAAMAAAAAAAAAAAAAAAAAAAAAAAAAAAAAAAAA&#10;AAAAAAAAAAAAAAAAAAAAAAAAAAAAAAAAAAAAAAAAAAAAAAAAAAAAAAAAAAAAAAAAAAAAAAAAAAAA&#10;AAAAAAAAAAAAAAAAAAAAAAAAAAAAAAAAAAAAAAAAAAAAAAAAAAAAAAAAAAAAAAAAAAAAAAAAAAAA&#10;AAAAAAAAAAAAAAAAAAAXAF4AAADqAK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WEQAzAAAAAAAAAAAAAAAAAAAAAAAAAAAAEeq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AAAAAAAOAAAAAAAAAAAAB8AAAAAAOEAL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AD6AAAAMgAAAAAAAAAAAAAAAAAAAAAAAAAA&#10;AAAAAAAAAAAAAAAAAAAAAAAAAAAAAAAAAAAAAAAAAAAAAAAAAAAAAAAAAAAAAAAAAAAAAAAAAAAA&#10;AAAAAAAAAAAAAAAAAAAAAAAAAAAAAAAAAAAAAAAAAAAAAAAAAAAAAAAAAAAAAAAAAAAAAAAAAAAA&#10;AAAAAAAAAAAAAAAAAAAAAAAAAAAAAABtAKIA+QCTAF4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CIAuw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gAAAASACQAAAAAAAAAAAAgAAAA&#10;AADgAC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4AAAAAADMAAAAAAAAAAAAAAAAA&#10;AAAAAAAAAAAAAAAAAAAAAAAAAAAAAAAAAAAAAAAAAAAAAAAAAAAAAAAAAAAAAAAAAAAAAAAAAAAA&#10;AAAAAAAAAAAAAAAAAAAAAAAAAAAAAAAAAAAAAAAAAAAAAAAAAAAAAAAAAAAAAAAAAAAAAAAAAAAA&#10;AAAAAAAAAAAAAAAAAAAAAAAAAAAAAAAAAAAAAAAAFwBeAJsA6gCjAG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yFE3oCAAAAAAAAAAAAAAAAAAAAAAAAAAAAAAAA6s0AAAAAAAAAAAAAAAAAAAAA&#10;AAAA7wDN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ANkAAAA2AAEA&#10;AAAAAAAAAAAfAAAAAA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0AAAAAADIA&#10;AAAAAAAAAAAAAAAAAAAAAAAAAAAAAAAAAAAAAAAAAAAAAAAAAAAAAAAAAAAAAAAAAAAAAAAAAAAA&#10;AAAAAAAAAAAAAAAAAAAAAAAAAAAAAAAAAAAAAAAAAAAAAAAAAAAAAAAAAAAAAAAAAAAAAAAAAAAA&#10;AAAAAAAAAAAAAAAAAAAAAAAAAAAAAAAAAAAAAAAAAAAAAAAAAAAAAAAAAABtAAcAAACWAP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6gHqAeoB6gHq&#10;AeoB6gHqAQBnAAAAzep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wD/&#10;AAAANwAAAAAAAAAAAAAAHwAAAAAA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AAAAHAAWAAAAAAAAAAAAAAAAAAAAAAAAAAAAAAAAAAAAAAAAAAAAAAAAAAAAAAAAAAAAAAAAAAAA&#10;AAAAAAAAAAAAAAAAAAAAAAAAAAAAAAAAAAAAAAAAAAAAAAAAAAAAAAAAAAAAAAAAAAAAAAAAAAAA&#10;AAAAAAAAAAAAAAAAAAAAAAAAAAAAAAAAAAAAAAAAAAAAAAAAAAAAAAAAAAAAAAAAAAAAFwBYAAAA&#10;5gC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DqmgB4AGYW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kAAAAAADcAAAAAAAAAAAAAABcACQ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A3wAAADMAAAAAAAAAAAAAAAAAAAAAAAAAAAAAAAAAAAAAAAAAAAAAAAAAAAAAAAAAAAAA&#10;AAAAAAAAAAAAAAAAAAAAAAAAAAAAAAAAAAAAAAAAAAAAAAAAAAAAAAAAAAAAAAAAAAAAAAAAAAAA&#10;AAAAAAAAAAAAAAAAAAAAAAAAAAAAAAAAAAAAAAAAAAAAAAAAAAAAAAAAAAAAAAAAAAAAAAAAAAAA&#10;AAAAbwAFAAAAkAD7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DqmgDvAH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JAAAACAAuAAAAAAAAAAAAAAAAAB8AAAD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AAAAAAAyAAAAAAAAAAAAAAAAAAAAAAAAAAAAAAAAAAAAAAAAAAAAAAAAAAAA&#10;AAAAAAAAAAAAAAAAAAAAAAAAAAAAAAAAAAAAAAAAAAAAAAAAAAAAAAAAAAAAAAAAAAAAAAAAAAAA&#10;AAAAAAAAAAAAAAAAAAAAAAAAAAAAAAAAAAAAAAAAAAAAAAAAAAAAAAAAAAAAAAAAAAAAAAAAAAAA&#10;AAAAAAAAAAAAABsAWQAAAOYA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zQARFk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kA0AAAADMABQAAAAAAAAAAAAAAAAAfAAAA5QD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AAAMwAAAAAAAAAAAAAAAAAAAAAAAAAAAAAAAAAAAAAAAAAA&#10;AAAAAAAAAAAAAAAAAAAAAAAAAAAAAAAAAAAAAAAAAAAAAAAAAAAAAAAAAAAAAAAAAAAAAAAAAAAA&#10;AAAAAAAAAAAAAAAAAAAAAAAAAAAAAAAAAAAAAAAAAAAAAAAAAAAAAAAAAAAAAAAAAAAAAAAAAAAA&#10;AAAAAAAAAAAAAAAAAAAAAAAAAHAABQAAAJ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BYzAE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QAPoAAAA3AAAAAAAAAAAAAAAAAAAAHwAAAP0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4AAAAEAC0AAAAAAAAAAAAAAAAAAAAAAAAAAAAAAAAA&#10;AAAAAAAAAAAAAAAAAAAAAAAAAAAAAAAAAAAAAAAAAAAAAAAAAAAAAAAAAAAAAAAAAAAAAAAAAAAA&#10;AAAAAAAAAAAAAAAAAAAAAAAAAAAAAAAAAAAAAAAAAAAAAAAAAAAAAAAAAAAAAAAAAAAAAAAAAAAA&#10;AAAAAAAAAAAAAAAAAAAAAAAAAAAAAAAAAAAbAFkAAADmAK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FjMAiAAAAAAAAAAAAAAAAAAAAAAARAAAAO/q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AAAAAAANwAAAAAAAAAAAAAAAAAAACAAAAAA&#10;AOEAI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DPAAAALAAIAAAAAAAAAAAAAAAAAAAAAAAA&#10;AAAAAAAAAAAAAAAAAAAAAAAAAAAAAAAAAAAAAAAAAAAAAAAAAAAAAAAAAAAAAAAAAAAAAAAAAAAA&#10;AAAAAAAAAAAAAAAAAAAAAAAAAAAAAAAAAAAAAAAAAAAAAAAAAAAAAAAAAAAAAAAAAAAAAAAAAAAA&#10;AAAAAAAAAAAAAAAAAAAAAAAAAAAAAAAAAAAAAAAAAAAAAABwAKcA+wCQAFc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DeAEQAAAAAAAAAAAAAAAAAAAAAAAAAAAB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Dq7xZ4AAAAAAAAAAAAAAAAAAAA&#10;AAAAAKvq3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gDLAAAALAALAAAAAAAA&#10;AAAAAAAAAAAAIAAAAAAA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NAAAAAAA0AAAAAAAA&#10;AAAAAAAAAAAAAAAAAAAAAAAAAAAAAAAAAAAAAAAAAAAAAAAAAAAAAAAAAAAAAAAAAAAAAAAAAAAA&#10;AAAAAAAAAAAAAAAAAAAAAAAAAAAAAAAAAAAAAAAAAAAAAAAAAAAAAAAAAAAAAAAAAAAAAAAAAAAA&#10;AAAAAAAAAAAAAAAAAAAAAAAAAAAAAAAAAAAAAAAAAAAAAAAAAAAAAAAAAAAAAAAAAAAAcQCmAPkA&#10;kwBe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Dqi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gA8gAAADcA&#10;AAAAAAAAAAAAAAAAAAAAAB8AAQD/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gAAAAAA&#10;MQAAAAAAAAAAAAAAAAAAAAAAAAAAAAAAAAAAAAAAAAAAAAAAAAAAAAAAAAAAAAAAAAAAAAAAAAAA&#10;AAAAAAAAAAAAAAAAAAAAAAAAAAAAAAAAAAAAAAAAAAAAAAAAAAAAAAAAAAAAAAAAAAAAAAAAAAAA&#10;AAAAAAAAAAAAAAAAAAAAAAAAAAAAAAAAAAAAAAAAAAAAAAAAAAAAAAAAAAAAAAAAAAAAAAAAAAAA&#10;ABcAXgCbAOoAo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J&#10;AAAAAAA3AAAAAAAAAAAAAAAAAAAAAAAFABkAAAD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wAAAAQACMAAAAAAAAAAAAAAAAAAAAAAAAAAAAAAAAAAAAAAAAAAAAAAAAAAAAAAAAAAAAAAAAA&#10;AAAAAAAAAAAAAAAAAAAAAAAAAAAAAAAAAAAAAAAAAAAAAAAAAAAAAAAAAAAAAAAAAAAAAAAAAAAA&#10;AAAAAAAAAAAAAAAAAAAAAAAAAAAAAAAAAAAAAAAAAAAAAAAAAAAAAAAAAAAAAAAAAAAAAAAAAAAA&#10;AAAAAAAAAAAAAG0ABwAAAJAA9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Bb/FrsAAAAAAAAAAAAAAAAAABYiFv8Wq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wAAAAAANwAAAAAAAAAAAAAAAAAAAAAAAAAgAAAA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QDXAAAAMwAAAAAAAAAAAAAAAAAAAAAAAAAAAAAAAAAAAAAAAAAAAAAAAAAAAAAAAAAA&#10;AAAAAAAAAAAAAAAAAAAAAAAAAAAAAAAAAAAAAAAAAAAAAAAAAAAAAAAAAAAAAAAAAAAAAAAAAAAA&#10;AAAAAAAAAAAAAAAAAAAAAAAAAAAAAAAAAAAAAAAAAAAAAAAAAAAAAAAAAAAAAAAAAAAAAAAAAAAA&#10;AAAAAAAAAAAAAAAAAAAAAAAXAGEAAADtAJ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IUTegIAAAAAAAAAAAAA&#10;AAAAAAAAAAAAAAAAAAAAAAAAAAAAAAAAAAAAAAAAAAAAAOreAN4AV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gAAACEAFgAAAAAAAAAAAAAAAAAAAAAAAAAgAAAA9AD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wD+AAAANAAAAAAAAAAAAAAAAAAAAAAAAAAAAAAAAAAAAAAAAAAA&#10;AAAAAAAAAAAAAAAAAAAAAAAAAAAAAAAAAAAAAAAAAAAAAAAAAAAAAAAAAAAAAAAAAAAAAAAAAAAA&#10;AAAAAAAAAAAAAAAAAAAAAAAAAAAAAAAAAAAAAAAAAAAAAAAAAAAAAAAAAAAAAAAAAAAAAAAAAAAA&#10;AAAAAAAAAAAAAAAAAAAAAAAAAAAAAAAAAAAAAAAAAG8ADAAAAJgA6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WEQARAAAWR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BYiAJkAAAAAAAAAMxa7AAAAAAAAAAAAAAAAADMAEQAAAN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Dq3hZEAAAAAAAAABEARAAAAAAAAAAAAAAAAAAA&#10;AAAAier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eAAAAAAAiADeAJoAAAAAAAAA&#10;AAAAAAAAAAC86s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6okAAAAAFogA3uq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B4AK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Dqie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WZgAzACIAAAAAAAAAAAAAAAAAAAAA6k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BaIAH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FiIAdwAAAM0AeACaAAAAvAB4AKsAAAC8A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iAAAAzeo06okAzQAAAJrqiepWAJoA&#10;RAD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shRN6AgAAAAAAAAAAAAAAAAAAAAAAAAAAAAAAAAAzAAAAvAAAAAAA&#10;EQAAAO8AAAAAAHgAAAC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7wAA&#10;AAAAAAAAAAAAAAAAAAAAAOrvFrwARAAAAAAAAAAAAAAAAAAAAAAAAAAAAAAAAAAAAAAAAAAAAAAA&#10;AAAAAAAAAAAAAAAAABZEAAAAAADN6u8AAAAAAAAAAAAAAAAWEQAzAAAA7+r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M0AAAAzAAAAAAAAAAAAMwAAAAAAAAARAAAWRAAAAAAAAAAAAAAAAAAAAAAAAAAAAAAAAAAA&#10;AAAAAAAAAAAAAAAAAAAWRBaZFv8AuwC7ALsA7haIAAAAAAAAAAAWERaZAO4AuwC7AMwW3RY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OrNFu8ARBYR6u8AvAAAAHcW3gDvADMAMwAAAM0AAAAAAAAAAAAAAAAAAAAAAAAA&#10;AAAAAAAAAAAAAAAAAAAAAAAAABaIAHcAAAAAAAAAAAAAAAAAdxYA6ngAABYRALsAMwDvAKsAAABV&#10;ACIAzBY06s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CrAAAAMwAA6s0AvAARAKoAuwCIAAAAvOrvAAAAAAAAAAAAAAAA&#10;AAAAAAAAAAAAAAAAAAAAAAAAAAAAAAAAAAAAEQAAAIkANOoB6gEAIwDNAAAAZgAAAAAAdwAzAO8A&#10;Repn6mcANADvAAAA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eOoB6rwAAAAAAFYAmgAAAAAAAACaAFYAAAAAAAAA&#10;AAAAAAAAAAAAAAAAAAAAAAAAAAAAAAAAAAAAAAAAAAAAAIkAI+p46s0AAAAA6t4AmgAAABEAAAAA&#10;AGYAAACa6s0AAAAA6t4AeAAAAEQWI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BYzAHcWzQCr6t4AAOrvAGcAZwAAAAAAAAAA&#10;AAAAAAAAAAAAAAAAAAAAAAAAAAAAAAAAAAAAAAAAAAAAAAAAAAAAAOreAAAAAAAAAAAAAAAAABEA&#10;AAAAAAAAAAARAAAA7wAAAAAAAAAAALwAAAAAAEQA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cACwD1AM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EQBVAIjq3gAAAAAAAAAAAAAA&#10;AAAAAAAAAAAAAAAAAAAAAAAAAAAAAAAAAAAAAAAAAAAAAAAAAAAAAAAAAAAAAAAAAAAAAAAAAAAA&#10;AAAWEQBVAAAAmgAAAAAAAAAAAAAAAAAAAAAAAOreAAAAAAA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IAAAAAAA4AAAAAAAAAAAAAAAAAAAAAAAA&#10;AAAAAAAAAAAAAAAAAAAAHgAAAAAA4gAAAAAAAAAAAAAAAAAAAAAAAAAAAAAAAAAAAAAAAAAAAAAA&#10;AAAAAAAAAAAAAAAAAAAAAAAAAAAAAAAAAAAAAAAAAAAAAAAAAAAAAAAAAAAAAAAAAAAAAAAAAAAA&#10;AAAAAAAAAAAAAAAAAAAAAAAAAAAAAAAAAAAAAAAAAAAAAAAAAAAAAAAAAAAAAAAAAAAAAAAAAAAA&#10;AAAAAAAAAAAAAAAAAAAAAAAAAAAAAAAAAAAAAAAAAAAAAM0AAAAAAD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DMAAADVAP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N4AAAAAFhHq7wAA&#10;AAAAAAAAAAAAAAAAAAAAAAAAAAAAAAAAAAAAAAAAAAAAAAAAAAAAAAAAAAAAAAAAAAAAAAAAAAAW&#10;EQAAACIAEQAzAGYAIgDNAHgAAAAAAN4AIgBmFprq7wAAAAAWZgAAAAAAAAAAAAAAAAAAAAAAAAAA&#10;AAAAAAAAAAAAAAAAAAAAAAAAAAAAAAAAAAAAABYGACoAAAAAAAAAAAAAAAAAAAAAAAAAAAAAAAAA&#10;AAA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wAAAAAAOAAAAAAAAAAAAAAA&#10;AAAAAAAAAAAAAAAAAAAAAAAAAAAAABgABgD6AOEAAAAAAAAAAAAAAAAAAAAAAAAAAAAAAAAAAAAA&#10;AAAAAAAAAAAAAAAAAAAAAAAAAAAAAAAAAAAAAAAAAAAAAAAAAAAAAAAAAAAAAAAAAAAAAAAAAAAA&#10;AAAAAAAAAAAAAAAAAAAAAAAAAAAAAAAAAAAAAAAAAAAAAAAAAAAAAAAAAAAAAAAAAAAAAAAAAAAA&#10;AAAAAAAAAAAAAAAAAAAAAAAAAAAAAAAAAAAAAAAAAAAAAAAAAAAAAADLAAAAAgA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4AMIA/gDLAE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OreFokA&#10;dwBmAIkAAAAAAAAAAAAAAAAAAAAAAAAAAAAAAAAAAAAAAAAAAAAAAAAAAAAAAAAAAAAAAAAAAAAA&#10;AAAAAAAAADMAuwAAAAAAAADvAIkAiervAAAAAACJAJkAIgDMFpoAAABVADMA7wARAAAAAAAAAAAA&#10;AAAAAAAAAAAAAAAAAAAAAAAAAAAAAAAAAAAAAAAAAAAAAAAAGgDPAAAAAAAAAAAAAAAAAAAAAAAA&#10;AAAAAAAAAAAAAAAA5AD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IAAAAYAOAA4AAA&#10;AAAAAAAAAAAAAAAAAAAAAAAAAAAAAAAAAAAAAAAAABYA5ADZAMgAAAAAAAAAAAAAAAAAAAAAAAAA&#10;AAAAAAAAAAAAAAAAAAAAAAAAAAAAAAAAAAAAAAAAAAAAAAAAAAAAAAAAAAAAAAAAAAAAAAAAAAAA&#10;AAAAAAAAAAAAAAAAAAAAAAAAAAAAAAAAAAAAAAAAAAAAAAAAAAAAAAAAAAAAAAAAAAAAAAAAAAAA&#10;AAAAAAAAAAAAAAAAAAAAAAAAAAAAAAAAAAAAAAAAAAAAAAAAAAAAAAAAAAAAAP8AxwAAAB8A0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AAAAAArQA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y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Op4FhEAdxa86s0AAAAAAAAAAAAAAAAAAAAAAAAAAAAAAAAAAAAAAAAAAAAAAAAAAAAAAAAA&#10;AAAAAAAAAAAAAAAAAAAAAAAAAAAAAAAAEQB3ADMWeOrNAADqmhYzAGYAIgCIAAAAAAB4AIgAAAAA&#10;AAAAAAAAAAAAAAAAAAAAAAAAAAAAAAAAAAAAAAAAAAAAAAAAAAAAAAAAAOYAMQAAAAAAAAAAAAAA&#10;AAAAAAAAAAAAAAAAAAAAADQAmwUA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FkQAuwAAAAAAzBYAAAAAAAAAAAAAAAAAAADqAQAAAAAAAAAAAAAAAAAAAAAAAAAA&#10;AAAAAAAAAAAAAAAAAAAAAAAAAAAAzQAS6u8AABYzAEQAdwBEALsWI+rvAADqZxarADMAEQDvAKsA&#10;IgAAAAAAzQAAAAAAAAAAAAAAAAAAAAAAAAAAAAAAAAAAAAAAAAAAAAAAAAAAAAAAAOr6ANAAAAAA&#10;AAAAAAAAAAAAAAAAAAAAAAAAAAAAABYQAAAXAC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AzADaACkA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2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yFE3oEAAAA&#10;AAAAAAAAAAAAAAAAAAAAAAAAAAAA6rwWAAAAAAAAAAAAAAAAAAAAAAAAAAAAAAAAAAAAAAAAAAAA&#10;AAAAAAAAAAAAAAAAAAAAAAAAAAAAAAAAAAAAAAAAAADq7wAAAAAAAOrNAM0W7wCZABEAZgCJAAAA&#10;AOq8ALwAAAAAAAAWdwAAAN7qv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kAzAD4&#10;ANIAM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EUAAAAAAAAAAAAAAAAAAAAAAAAAAAAAAAAA&#10;AAAAAAAAAAAAAAAAAAAAAAAAAAAAAAAAAAAAAAAAAAAAAAAAAAAAAAAAAAAAAAAAAAAA6poWmQAA&#10;AAAAAAAAAAAAAAAAAAAAABZEAGY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4AJMAAADFA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Oq8AAAAAAAAAAAAAAAAAAAAAAAA&#10;AAAAAAAAAAAAAAAAAAAAAAAAAAAAAAAAAAAAAAAAAAAAAAAAAAAAAAAAAAAAAAAAAAAAAAAAAAAA&#10;ABZEAAAAAAAAAAAAAAAAAAAAAAAAFjMAqgAAAN4A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AADAP0AwwB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FjMAqgAAAAAAqwAAAAAAAAAAAAAWRAC7ABEA7wBW6u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IAAAAAAA5AAAAAAAAAAAAAAAAAAAAAAAA&#10;AAAAAAAAAAAAAAAAAAAAAAAAAAAAHwAAAAAA4QAAAAAAAAAAAAAAAAAAAAAAAAAAAAAAAAAAAAAA&#10;AAAAAAAAAAAAAAAAAAAAAAAAAAAAAAAAAAAAAAAAAAAAAAAAAAAAAAAAAAAAAAAAAAAAAAAAAAAA&#10;AAAAAAAAAAAAAAAAAAAAAAAAAAAAAAAAAAAAAAAAAAAAAAAAAAAAAAAAAAAAAAAAAAAAAAAAAAAA&#10;AAAAAAAAAAAAAAAAAAAAAAAAAAAAAAAAAAAAAAAAAAAAAMkAAAAA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wAMwAAAMoA+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BYi&#10;AEQAEQAAAM3qvAAAAAAAAAAAAAAAAAAAAAAAAAAAAAAAAAAAAAAAAAAAAAAAAAAAAAAAAAAAAAAA&#10;ABYzABEAAAAAADMAMwBVAAAAAABn6t4AAAAAAAAWRABVAGYAAADvAEXqz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wAAAAAAOQAAAAAAAAAAAAAA&#10;AAAAAAAAAAAAAAAAAAAAAAAAAAAAAAAAAAAAAAwAEQDvAOIAAAAAAAAAAAAAAAAAAAAAAAAAAAAA&#10;AAAAAAAAAAAAAAAAAAAAAAAAAAAAAAAAAAAAAAAAAAAAAAAAAAAAAAAAAAAAAAAAAAAAAAAAAAAA&#10;AAAAAAAAAAAAAAAAAAAAAAAAAAAAAAAAAAAAAAAAAAAAAAAAAAAAAAAAAAAAAAAAAAAAAAAAAAAA&#10;AAAAAAAAAAAAAAAAAAAAAAAAAAAAAAAAAAAAAAAAAAAAAAAAAAAAAADIAAAAAAA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8AygD4AMsAP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FogAdwAAAAAAAAB4ALwAABZ3AHcARerNAAAAAAAAAAAAAAAAAAAAAAAAAAAAAAAAAAAAAAAA&#10;AAAAAAAAAAAAVQB3AAAAAAAAAAAAAADeAGfqvAAAAAAAABaZAGYAAAAAAKsAZ+r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kAAAAQACYAAAAA&#10;AAAAAAAAAAAAAAAAAAAAAAAAAAAAAAAAAAAAAAAAAAAAAAAAAB8A7wDhAAAAAAAAAAAAAAAAAAAA&#10;AAAAAAAAAAAAAAAAAAAAAAAAAAAAAAAAAAAAAAAAAAAAAAAAAAAAAAAAAAAAAAAAAAAAAAAAAAAA&#10;AAAAAAAAAAAAAAAAAAAAAAAAAAAAAAAAAAAAAAAAAAAAAAAAAAAAAAAAAAAAAAAAAAAAAAAAAAAA&#10;AAAAAAAAAAAAAAAAAAAAAAAAAAAAAAAAAAAAAAAAAAAAAAAAAAAAAAAAAAAAAAAAxwAAABkAH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+AIsAAADCAD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WiAB3AAAA3gDNAAAAAAAAAAAA7wARAHcAAAAAAAAAAAAAAAAAAAAAAAAAAAAAAAAA&#10;AAAAAAAAAAAAAAAAAAAAAKsAAAAAALwAvACJAFbqI+q8AAAAAAAAAAAAzQDNAIkANOpW6u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gANAAAA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BYiAHcA7wBW6rwWRAC7AAAAAAAAAKsAmQBVAAAAAAAAAAAAAAAAAAAAAAAA&#10;AAAAAAAAAAAAAAAAAAAAAAAAAAAAAOrNAAEAAAAAAAAAAAAAAAAAAAAAAAAAAAAA6poA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OgC5ANEA6gA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IgAAAJrqvAAAAAAAAAAAAAAAAOrvAN4AABZ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A&#10;AAAAAL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DMAAAC8AAAAAAAAAAAAAAAAAAAAAAD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AAAAAAC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DNAAAAMwAAAAAAAAAAAAAAAAAAFhEA&#10;MwAAAN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QApAAAAwgD6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zQAAAGYWEQAAAAAAAAAA&#10;AAAAAACIAAAA3ur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D7AAAAOQAAAAAAAAAAAAAAAAAAAAAAAAAAAAAA&#10;AAAAAAAAAAAAAAAAAAAAAAAAAAAAABoAAgAAAOMAAAAAAAAAAAAAAAAAAAAAAAAAAAAAAAAAAAAA&#10;AAAAAAAAAAAAAAAAAAAAAAAAAAAAAAAAAAAAAAAAAAAAAAAAAAAAAAAAAAAAAAAAAAAAAAAAAAAA&#10;AAAAAAAAAAAAAAAAAAAAAAAAAAAAAAAAAAAAAAAAAAAAAAAAAAAAAAAAAAAAAAAAAAAAAAAAAAAA&#10;AAAAAAAAAAAAAAAAAAAAAAAAAAAAAAAAAAAAAAC2AAAAAAB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gAAAPUAw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IUTegIAAAAAAAAAAAAAAAAAAAAAAAAAAAAAAADq7wCJ&#10;ACIA3RaIADMAAAAiFmYWuwBmAAAA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AAAAAAAOAAAAAAAAAAAAAAA&#10;AAAAAAAAAAAAAAAAAAAAAAAAAAAAAAAAAAAAAAAAAAAAAAUAGAAAAOMAAAAAAAAAAAAAAAAAAAAA&#10;AAAAAAAAAAAAAAAAAAAAAAAAAAAAAAAAAAAAAAAAAAAAAAAAAAAAAAAAAAAAAAAAAAAAAAAAAAAA&#10;AAAAAAAAAAAAAAAAAAAAAAAAAAAAAAAAAAAAAAAAAAAAAAAAAAAAAAAAAAAAAAAAAAAAAAAAAAAA&#10;AAAAAAAAAAAAAAAAAAAAAAAAAAAAAAAAAAAAAAAAAAAAAAAAAAAA/gCwAAAAEwA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wAAAAAA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DqeBYzAEQAdwAAAAAAZgAAAAAAAAB46q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gAAAAFADMAAAAA&#10;AAAAAAAAAAAAAAAAAAAAAAAAAAAAAAAAAAAAAAAAAAAAAAAAAAAAAAAAAB4A5gDjAAAAAAAAAAAA&#10;AAAAAAAAAAAAAAAAAAAAAAAAAAAAAAAAAAAAAAAAAAAAAAAAAAAAAAAAAAAAAAAAAAAAAAAAAAAA&#10;AAAAAAAAAAAAAAAAAAAAAAAAAAAAAAAAAAAAAAAAAAAAAAAAAAAAAAAAAAAAAAAAAAAAAAAAAAAA&#10;AAAAAAAAAAAAAAAAAAAAAAAAAAAAAAAAAAAAAAAAAAAAAAAAAAAAAAAAAAAAAMQA6QAAAE8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8AHwDhALkA+gA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DqRQBnALwAAAAAAAAA7wCrAEXq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4AAADzAL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Dqmg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S&#10;AJMAAACw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WMwARADMA7wDe6r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gAsANQAuADrA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WRACIADMAAAAAAAAAABbvAKsAeOr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wDUAPsApAB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BZmALsAMwAAAAAAAAAAAAAA&#10;EQBmALsWI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YACAAAAKI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FhEAmQAAAN4AVgAS&#10;6gHqAQAjAHgA7wAzAI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AFQAAADmAL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BEAAAA&#10;7wA06u8AAAAAAADq3gCJFs0AuwBVFhHq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gAAAAAADgAAAAAAAAAAAAAAAAAAAAA&#10;AAAAAAAAAAAAAAAAAAAAAAAAAAAAAAAAAAAAAAAAAAAAAAAFABgA5gDkAAAAAAAAAAAAAAAAAAAA&#10;AAAAAAAAAAAAAAAAAAAAAAAAAAAAAAAAAAAAAAAAAAAAAAAAAAAAAAAAAAAAAAAAAAAAAAAAAAAA&#10;AAAAAAAAAAAAAAAAAAAAAAAAAAAAAAAAAAAAAAAAAAAAAAAAAAAAAAAAAAAAAAAAAP8AvAC1AM0A&#10;7QD7AAoAHQAlADMAPQAfAAAAAAAAAAAAAAAAAAAAAAB9ANMAAABFAD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kAKQAAACVAE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EQAAAM3q7wAAAAAAAAAAAAAAAOq8Fs0AMwAzAL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AAAAAAA5AAAAAAAAAAAA&#10;AAAAAAAAAAAAAAAAAAAAAAAAAAAAAAAAAAAAAAAAAAAAAAAAAAAAAAAAAAAbAOYA5gAAAAAAAAAA&#10;AAAAAAAAAAAAAAAAAAAAAAAAAAAAAAAAAAAAAAAAAAAAAAAAAAAAAAAAAAAAAAAAAAAAAAAAAAAA&#10;AAAAAAAAAAAAAAAAAAAAAAAAAAAAAAAAAAAAAAAAAAAAAAAAAAAAAAAAAAAAAAAAAAAAAAAA3wBp&#10;AM8AAAAAAAAAAADyAOgAywCmAAAAIQA/ADwAOQAUAAAAAADdAIoAsAAAAAoA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QBAAMAAywDKAD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LwAAAARAAAAAAAAAAAAAAAAAAAAAAARAAAAz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CQAEwAA&#10;AAAAAAAAAAAAAAAAAAAAAAAAAAAAAAAAAAAAAAAAAAAAAAAAAAAAAAAAAAAAAAAAAAAAGgAAAOwA&#10;+gAGAAAAAAAAAAAAAAAAAAAAAAAAAAAAAAAAAAAAAAAAAAAAAAAAAAAAAAAAAAAAAAAAAAAAAAAA&#10;AAAAAAAAAAAAAAAAAAAAAAAAAAAAAAAAAAAAAAAAAAAAAAAAAAAAAAAAAAAAAAAAAAAAAAAAAAAA&#10;AADSAFMA8gAAAAAAGAAeAAsA8ADfAPAAAAAAAN8A3wCgAAAAEAAMAO0A9wAAAAAABQCbAC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DA&#10;AAAAlQA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OreFqsAVRYz6s0AAAAAAAAAAAAAFjMAIgC86u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0ALwDRALkA3AA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s&#10;hRN6BAAAAAAAAAAAAAAAAAAAAAAAAAAAAAAAAAAAAGcAIgC7FlbqvAAAAAAAABYRAJkA7wB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mAP8Alg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WMwDMAO8AEQC7FgAAAAAAAAAAAAAA&#10;AO8A3RYAAAAAAAAAAADq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sAHgDiAKoAdwA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6s0AAAARAAAAAAAAAAAA&#10;AAAAAAAAAAA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YAAAAcABsAAAAAAAAAAAAAAAAAAAAAAAAAAAAAAAAAAAAA&#10;AAAAAAAAAAAAAAAAAAAAAAAAAAAAAAAAAAAAGwAAAAAA5wAAAAAAAAAAAAAAAAAAAAAAAAAAAAAA&#10;AAAAAAAAAAAAAAAAAAAAAAAAAAAAAAAAAAAAAAAAAAAAAAAAAAAAAAAAAAAAAAAAAAAAAAAAAAAA&#10;AAAAAAAAAAAAAAAAAAAAAAAAAAAAAAAAAAAAAAAAAJIAAAAAAHkA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GsAAAD7AJ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wDkAAAAOwAAAAAAAAAAAAAAAAAAAAAAAAAAAAAA&#10;AAAAAAAAAAAAAAAAAAAAAAAAAAAAAAAAAAAAAAAAAAAAABYAAAAAAO0AAAAAAAAAAAAAAAAAAAAA&#10;AAAAAAAAAAAAAAAAAAAAAAAAAAAAAAAAAAAAAAAAAAAAAAAAAAAAAAAAAAAAAAAAAAAAAAAAAAAA&#10;AAAAAAAAAAAAAAAAAAAAAAAAAAAAAAAAAAAAAAAAAAAAAAAA5AC5AAAAJQB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YAIsA7ACgAG8A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Oq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UAAAAAADoAAAAAAAAAAAAAAAAAAAAA&#10;AAAAAAAAAAAAAAAAAAAAAAAAAAAAAAAAAAAAAAAAAAAAAAAAAAAAAAAWAAAAAADmAAAAAAAAAAAA&#10;AAAAAAAAAAAAAAAAAAAAAAAAAAAAAAAAAAAAAAAAAAAAAAAAAAAAAAAAAAAAAAAAAAAAAAAAAAAA&#10;AAAAAAAAAAAAAAAAAAAAAAAAAAAAAAAAAAAAAAAAAAAAAAAAAAAAAAAAAKQA/wAAAGw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ABmAIYA9QCf&#10;AH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GAAAAAAA6AAAAAAAAAAAA&#10;AAAAAAAAAAAAAAAAAAAAAAAAAAAAAAAAAAAAAAAAAAAAAAAAAAAAAAAAAAAAAAAABwAUAAAA4gAA&#10;AAAAAAAAAAAAAAAAAAAAAAAAAAAAAAAAAAAAAAAAAAAAAAAAAAAAAAAAAAAAAAAAAAAAAAAAAAAA&#10;AAAAAAAAAAAAAAAAAAAAAAAAAAAAAAAAAAAAAAAAAAAAAAAAAAAAAAAAAAAAAAAAAACuAAAADQB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AANAAAAmQD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FjMAZgAiAAAAAAAAAAAAAAAAAAAAAAAA6k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QAAABkAHgAA&#10;AAAAAAAAAAAAAAAAAAAAAAAAAAAAAAAAAAAAAAAAAAAAAAAAAAAAAAAAAAAAAAAAAAAAAAAAAAAA&#10;IADsAN4AAAAAAAAAAAAAAAAAAAAAAAAAAAAAAAAAAAAAAAAAAAAAAAAAAADzAM8A1wDrAPgAEwAq&#10;ADoADQAAAAAAAAAAAAAAAAAAAAAAAAAAAAAAAAAAAAAAAAAAAAAAAAAAAAAAAAAAAAAAAAAAANIA&#10;4QAAAE0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AYACTAO4ApQB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WIgC7AB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kAOQA&#10;AAA6AAAAAAAAAAAAAAAAAAAAAAAAAAAAAAAAAAAAAAAAAAAAAAAAAAAAAAAAAAAAAAAAAAAAAAAA&#10;AAAAAAAAACcAzADwAOQAHAAAAAAAAAAAAAAAAAAAAAAAAAAAAAAAAAAAAAAA8wCtALMAxgD+AAAA&#10;AAAAAAAAAAAJAFQAdQAXAAAAAAAAAAAAAAAAAAAAAAAAAAAAAAAAAAAAAAAAAAAAAAAAAAAAAAAA&#10;AAAAAAC4AAAAAAB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UAmgD5AJQAXg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EQAEQAAAM0Aq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AAAAAAAOwAAAAAAAAAAAAAAAAAAAAAAAAAAAAAAAAAAAAAAAAAAAAAAAAAAAAAAAAAAAAAA&#10;AAAAAAAAAAAAAAAAAAAyAKUAAADJABwAAAAAAAAAAAAAAAAAAAAAAAAAAAAAAAAA3ACXAK0A9wAA&#10;AAAAAAAAAAAAAAAAAAAA9wCjAK8AjgBPAAAAAAAAAAAAAAAAAAAAAAAAAAAAAAAAAAAAAAAAAAAA&#10;AAAAAAAAAAAAAAAAuAAAAAoA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XAFcAogDmAKYAX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RAAAAzeo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UAAAAAADoAAAAAAAAAAAAAAAAAAAAAAAAAAAAAAAAAAAAAAAAAAAAAAAAAAAAA&#10;AAAAAAAAAAAAAAAAAAAAAAAAAAAAPQAAAAAAtQBTAAAAAAAAAAAAAAAAAAAAAAAAAAAAzACVALcA&#10;/wAAAAAAAgA4AEMAMwAaAAcA5gDEAKQA4QD0AGYA3gBxAAAAAAAAAAAAAAAAAAAAAAAAAAAAAAAA&#10;AAAAAAAAAAAAAAAAAAAAAADkANUAAABAAA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AKcA+wCQAFo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vAAAAO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AAAAGQAhAAAAAAAAAAAAAAAAAAAAAAAAAAAAAAAAAAAAAAAAAAAA&#10;AAAAAAAAAAAAAAAAAAAAAAAAAAAAAAAAAAAAAB8ALgAAALkA3QAAAAAAAAAAAAAAAAAAAP4AtgBN&#10;AEsAtgD/AAAAGgB6ANEArwBsADkAHwAYADIAbgDFAHQAAgAAAIgAlQAAAAAAAAAAAAAAAAAAAAAA&#10;AAAAAAAAAAAAAAAAAAAAAAAAAAAAAAAAswAAAAAAR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wBZAAAA5gC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6s0A3gBEFi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YA4AAAADoAAAAAAAAAAAAAAAAAAAAAAAAAAAAAAAAAAAAA&#10;AAAAAAAAAAAAAAAAAAAAAAAAAAAAAAAAAAAAAAAAAAAAAAAAAFsAAAD8AHQA9wAAAAAAAAAAAPEA&#10;nQA7AGEAygAAAAAALACWAMsAbwAWAAAAAAAAAAAAAAAAAAAABQB1AJ0AAwAAAIMAvgAAAAAAAAAA&#10;AAAAAAAAAAAAAAAAAAAAAAAAAAAAAAAAAAAAAAAAALIAAAAEAE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AAFAAAAk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yFE3oCAAAAAAAAAAAAAAAAAAAAAAAAAAAA&#10;AAAAAAAAZwAAAI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YAAAAAADsAAAAAAAAAAAAAAAAAAAAA&#10;AAAAAAAAAAAAAAAAAAAAAAAAAAAAAAAAAAAAAAAAAAAAAAAAAAAAAAAAAAAAAAAAAFsAKAAAAMYA&#10;QgCHAKAAjABWACsAegDeAAAAAABBAKsAvQBTAAQAAAAAAAAAAAAAAAAAAAAAAAAAAAAAAEoAjQAA&#10;AP8AagDsAAAAAAAAAAAAAAAAAAAAAAAAAAAAAAAAAAAAAAAAAAAAAADlAM4AAAB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wBZAAAA5gC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6rwWZwCZFpkAqwAAAAAAAAAAAAAAAAAA6r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AAAAAAA5AAAAAAAAAAAA&#10;AAAAAAAAAAAAAAAAAAAAAAAAAAAAAAAAAAAAAAAAAAAAAAAAAAAAAAAAAAAAAAAAAAAAAAAAAAAF&#10;AKIAUADmAN4AkAAAAAAAAAAAAAAABQBSAGkAKQAAAAAAAAAAAAAAAAAAAAAAAAAAAAAAAAAAAAAA&#10;AAAAAFkAzgCiAO8AfgCWAAAAAAAAAAAAAAAAAAAAAAAAAAAAAAAAAAAAAAAAAAAAsgAAAAAA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ACoAPoAjQBX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BaIAHcAAABmAGY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gAAABUAIgAA&#10;AAAAAAAAAAAAAAAAAAAAAAAAAAAAAAAAAAAAAAAAAAAAAAAAAAAAAAAAAAAAAAAAAAAAAAAAAAAA&#10;AAAAAAAAAAAfALwAhACrAPsAAAAAAAIAMQBMAFQAFgAAAAAAAAAAAAAAAAAAAAAAAAAAAAAAAAAA&#10;AAAAAAAAAAAAAAAAAIIAvwDjAK0AXAA6AAAAAAAAAAAAAAAAAAAAAAAAAAAAAAAAAAAAAAAAALIA&#10;AAAFAE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AXwCbAOkAnwB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FlUAd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AOAA&#10;AAA6AAAAAAAAAAAAAAAAAAAAAAAAAAAAAAAAAAAAAAAAAAAAAAAAAAAAAAAAAAAAAAAAAAAAAAAA&#10;AAAAAAAAAAAAAAAAAAAAAAATAI8A2gC1AK8AuwDdALYAagAWAAAAAAAAAAAAAAAAAAAAAAAAAAAA&#10;AAAAAAAAAAAAAAAAAAAAAAAAAAAJAIoAAAAAAHsA/QAAAAAAAAAAAAAAAAAAAAAAAAAAAAAAAAAA&#10;AAAA3QDOAAAAQAA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0ACAAAAJAA8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iAAAA7wAj6gHqAeoB6gHqAeoB6gHqAeo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AAAAAAAOwAAAAAAAAAAAAAAAAAAAAAAAAAAAAAAAAAAAAAAAAAAAAAAAAAAAAAAAAAAAAAA&#10;AAAAAAAAAAAAAAAAAAAAAAAAAAAAAAAAAAAAAAoANAA6AC4ACgAAAAAAAAAAAAAAAAAAAAAAAAAA&#10;AAAAAAAAAAAAAAAAAAAAAAAAAAAAAAAAAAAAAABCAEYAAADWAKUAAAAAAAAAAAAAAAAAAAAAAAAA&#10;AAAAAAAAAAAAAKkAAAAAAF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XAGcAAADwAJ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zQAAAM3q3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QAAAAAADoAAAAAAAAAAAAAAAAAAAAAAAAAAAAAAAAAAAAAAAAAAAAAAAAAAAAA&#10;AAAAAAAAAAAAAAAAAAAAAAAAAAAAAAAAAAAAAAAAAAAAAAAAAAAAAAAAAAAAAAAAAAAAAAAAAAAA&#10;AAAAAAAAAAAAAAAAAAAAAAAAAAAAAAAAAAAAAAAAAAAAAAAAAACCAAUAAACIAPIAAAAAAAAAAAAA&#10;AAAAAAAAAAAAAAAAAAAA/QCpAAAAEAB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rABAAAACYAO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6rwA7wAiAAAAAAAA&#10;AAAAAAAAAAAAAAAAAAAAAAAAAAAAAAAAAAAAAAAAAAAAAAAAAAAAAAAAAAAAAAAAAAAAAAAAAAAA&#10;AAAAAAAWRBZEFkQWEQAAAAAAAAAAAAAAAAAAAAAWRBZEFkQWE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DAAAAFQAlAAAAAAAAAAAAAAAAAAAAAAAAAAAAAAAAAAAAAAAAAAAA&#10;AAAAAAAAAAAAAAAAAAAAAAAAAAAAAAAAAAAAAAAAAAAAAAAAAAAAAAAAAAAAAAAAAAAAAAAAAAAA&#10;AAAAAAAAAAAAAAAAAAAAAAAAAAAAAAAAAAAAAAAAAAAAAAAAAAAAAAAAAAAAIQBlAAAA7QCOAAAA&#10;AAAAAAAAAAAAAAAAAAAAAAAAAAAAAL8A6AAAAFIA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wBwAAAA&#10;+QC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IkA&#10;IhZ3AAAAAAAAAAAAAAAAAAAAAAAAAAAAAAAAAAAAAAAAAAAAAAAAAAAAAAAAAAAAAAAAAAAAAAAA&#10;AAAAAAAAFkQWmRb/ALsAuwC7AO4WiAAAAAAAAAAAAAAWdxbuALsAuwC7AO4WmRY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QA4AAAAD4AAAAAAAAAAAAAAAAAAAAAAAAAAAAAAAAAAAAA&#10;AAAAAAAAAAAAAAAAAAAAAAAAAAAAAAAAAAAAAAAAAAAAAAAAAAAAAAAAAAAAAAAAAAAAAAAAAAAA&#10;AAAAAAAAAAAAAAAAAAAAAAAAAAAAAAAAAAAAAAAAAAAAAAAAAAAAAAAAAAAAAAAAAAAAAAAAcQAT&#10;AAAAnADdAAAAAAAAAAAAAAAAAAAAAAAAAAAAAAChAAAAAAB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AAgAAAArAD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OqJAJoAdxYzAAAAAAAAAAAAAAAAAAAAAAAAAAAAAAAAAAAAAAAAAAAAAAAAAAAAAAAAAAAA&#10;AAAAAAAAAAAAAAAWiAC7AGYAAAAAAAAAAAAAAHcWiAAAAAAAABaIAIgAEQC8AHgAqwAAAGY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EAAAAAAA8AAAAAAAAAAAAAAAAAAAAAAAAAAAA&#10;AAAAAAAAAAAAAAAAAAAAAAAAAAAAAAAAAAAAAAAAAAAAAAAAAAAAAAAAAAAAAAAAAAAAAAAAAAAA&#10;AAAAAAAAAAAAAAAAAAAAAAAAAAAAAAAAAAAAAAAAAAAAAAAAAAAAAAAAAAAAAAAAAAAAAAAAAAAA&#10;AAAAAA4AeQAAAPsAgAAAAAAAAAAAAAAAAAAAAAAAAAAAAOUAvAAAADAAL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AfwAAAAAAf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FiIWuwAiABEAuxa7FrsWuxa7FrsWuxa7FrsAAAAAAAAAAAAAAAAAAAAAAAAAAAAA&#10;AAAAAAAAAAAAAAAAAAAAAAAAABEAAACJADTqAeoBACMAzQAAAGYAAAAAFiIAdwAAAHjqReqJ6lYA&#10;eAAAAEQWM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gAAAAAAPQAAAAAAAAAAAAAAAAAA&#10;AAAAAAAAAAAAAAAAAAAAAAAAAAAAAAAAAAAAAAAAAAAAAAAAAAAAAAAAAAAAAAAAAAAAAAAAAAAA&#10;AAAAAAAAAAAAAAAAAAAAAAAAAAAAAAAAAAAAAAAAAAAAAAAAAAAAAAAAAAAAAAAAAAAAAAAAAAAA&#10;AAAAAAAAAAAAAAAAAFsAKwAAALoAvgAAAAAAAAAAAAAAAAAAAAAAAACjAP4AAAB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oAOgAAAMwAq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8AAAAAAAAA&#10;AAAAAAAAAQAAAAAAAAAAAAAAFv8AAAAAAAAAAAAAAAAAAAAAAAAAAAAA6gEAAAAAAAAAAAAAAAAA&#10;AAAAAAAAAAAAAAAAAAAAAAAAAAAAAAAAABYiAADq3gAAAAAAAAAAFmYAmQAA6gEAABZmAJkAAABF&#10;6rwAAAAAAAAW/wAAAEXqvAAAAAAAAAAAAAAAAAAAAAAAAAAAAAAAAAAAAAAAAAAAAAAAAAAAAAAA&#10;AAAAAAAAAAAAAAAAAAAAAAAAAAAAAAAAAAAAAAAWQAC/dAB1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4A6QAgAMkAAAAAAAAA&#10;AAAAAAAAAAAAAAAAAAAAAAAAAAAAAAAAAAAAAAAAAAAAAAAAAAAAAAAAAAAAAAAAAAAAAAAAAAAA&#10;AAAAAAAAAAAAAAAAAAAAAAAAAAAAAAAAAAAAAAAAAAAAAAAAAAAAAAAAAAAAAAAAAAAAAAAAAAAA&#10;AAAAAAAAAAAAAAAAAAAAAAAAAAAAAMYAUQAAACEAwgAGAAAAAAAAAAAAAAAAAPsAMQDrABAA0AA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UARQD9ABQAxgA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EB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AAAAAAAAAAAAAAAAAAAAAAQA&#10;AAAAAAAAAAAAAAAAAAAAAAAAAAAAAAAAAAB4AAAAAAAAAAAAAAAAAAAAAAAAAAAAAAAAAAAAAAAA&#10;AAAAAAAAAAAAAAAAAAAAAAAAAAAAAAAAAAAAAAAAAADq3gAAAAAAAAAAAAAAAAARAAAAAAAAAAAA&#10;3gAAAAAAEQAAAAAAABZEAAAAAAD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2wDpAAAAOwAA&#10;AAAAAAAAAAAAAAAAAAAAAAAAAAAAAAAAAAAAAAAAAAAAAAAAAAAAAAAAAAAAAAAAAAAAAAAAAAAA&#10;AAAAAAAAAAAAAAAAAAAAAAAAAAAAAAAAAAAAAAAAAAAAAAAAAAAAAAAAAAAAAAAAAAAAAAAAAAAA&#10;AAAAAAAAAAAAAAAAAAAAAAAAAAAAAAAAAAAAAAA6AFIArgDfAJQAcgAAAAAAAAAAAAAAAACsAOsA&#10;AABWAA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GIAmwDsAIcA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IUTegQAAAAAAAAAAAAAAAAAAAAAAAAAAAAAAAAAAOqJAAAAAAAAAAAAAAAAAAAAAAAA&#10;AAAAAAAAAAAAAAAAAAAAAAAAAAAAAAAAAAAAAAAAAAAAAAAAAAAAAAAAAAAAAAAAAAAAAAAAAAAW&#10;EQBVAAAAmgAAAAAAzQDvABEAdxbN6t4WEQCIAAAAvOr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gAAAAAAPgAAAAAAAAAAAAAAAAAAAAAAAAAAAAAAAAAAAAAAAAAAAAAAAAAAAAAAAAAAAAAA&#10;AAAAAAAAAAAAAAAAAAAAAAAAAAAAAAAAAAAAAAAAAAAAAAAAAAAAAAAAAAAAAAAAAAAAAAAAAAAA&#10;AAAAAAAAAAAAAAAAAAAAAAAAAAAAAAAAAAAAAAAAAAAAAAAAAAAAAAAAAIAAugD0AI8ATQAlAAAA&#10;AAAAAAAA/wCXAAAAAwB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cAsQDqAKEA&#10;WAA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WERYR&#10;FjMWRBZ3AMwAMwDNAHgAAAAA6u8AeAAAADMA3RaIAMwAMwDNAF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QAAAAAAD0AAAAAAAAAAAAAAAAAAAAAAAAAAAAAAAAAAAAAAAAAAAAAAAAAAAAA&#10;AAAAAAAAAAAAAAAAAAAAAAAAAAAAAAAAAAAAAAAAAAAAAAAAAAAAAAAAAAAAAAAAAAAAAAAAAAAA&#10;AAAAAAAAAAAAAAAAAAAAAAAAAAAAAAAAAAAAAAAAAAAAAAAAAAAAAAAAAAAAAAAAAAAXAHkAAAD6&#10;AHMA/QAAAAAAAAAAAL0A2QAAAE4AH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N&#10;AIAAAAD+AH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BYi&#10;AEQAEQAAAM3qvAAAAAAAAAAAAAAAAAAAAAAAAAAAAAAAAAAAAAAAAAAAAAAAAAAAAAAAAAAAAAAA&#10;AAAAADMAuwAAAAAAAADvAIkAiervAAAAAAAA6poW3gC7AAAAdwAAALzqRQAAAAAAAAAAAAAAAAAA&#10;AAAAAAAAAAAAAAAAAAAAAAAAAAAAAAAAAAAAAAAAAAAWDABUAAAAAAAAAAAAAAAAAAAAAAAAAAAA&#10;AAAAAAAAKAAA/g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DFAAAAKAAPAPwAAAAAAAAAAAAAAAAAAAAAAAAAAAAAAAAAAAAAAAAA&#10;AAAAAAAAAAAAAAAAAAAAAAAAAAAAAAAAAAAAAAAAAAAAAAAAAAAAAAAAAAAAAAAAAAAAAAAAAAAA&#10;AAAAAAAAAAAAAAAAAAAAAAAAAAAAAAAAAAAAAAAAAAAAAAAAAAAAAAAAAAAAAAAAAAAAAAAAAAAA&#10;AABeAK4AzQDJAJEAbgAAAAAA/gCGAAAAAABp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PAKsAvwDXAJ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FogAdwAAAAAAAAB4ALwAABZ3AHcARerNAAAAAAAAAAAAAAAAAAAAAAAAAAAAAAAAAAAAAAAA&#10;AAAAAAAAAAAAAAAAAAAAAAAAAAAAEQB3ADMWeOrNAAAAABYzAIgAAADeAAAAIgBEFswAZ+rNAAAA&#10;AAAAAAAAAAAAAAAAAAAAAAAAAAAAAAAAAAAAAAAAAAAAAAAAAAAAABQAnwAAAAAAAAAAAAAAAAAA&#10;AAAAAAAAAAAAAAAAAAAAAOYAz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wA8QAAACUAzAAAAAAAAAAAAAAAAAAAAAAAAAAAAAAAAAAA&#10;AAAAAAAAAAAAAAAAAAAAAAAAAAAAAAAAAAAAAAAAAAAAAAAAAAAAAAAAAAAAAAAAAAAAAAAAAAAA&#10;AAAAAAAAAAAAAAAAAAAAAAAAAAAAAAAAAAAAAAAAAAAAAAAAAAAAAAAAAAAAAAAAAAAAAAAAAAAA&#10;AAAAAAAAAAAAAABjANUA+ACLAAkAMQAAALYA1QAAADcA9wD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bAMgA9wCQAB4A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s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WiAB3AAAA3gDvADMAAAAAAAAA7wARAHcAVgAAAAAAAAAAAAAAAAAAAAAAAAAAAAAA&#10;AAAAAAAAAAAAAAAAAAAAAAAAzQAS6u8AABYzAEQAdwBEALsWI+rvFiIAuwARAJrqZwAAFncAdwAz&#10;ALsWNOreAAAAAAAAAAAAAAAAAAAAAAAAAAAAAAAAAAAAAAAAAAAAAAAAAAAAAOrgAAEAAAAAAAAA&#10;AAAAAAAAAAAAAAAAAAAAAAAAABZAAL8HAA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AAAAAAA4AA4AAAAAAAAAAAAAAAAAAAAAAAAA&#10;AAAAAAAAAAAAAAAAAAAAAAAAAAAAAAAAAAAAAAAAAAAAAAAAAAAAAAAAAAAAAAAAAAAAAAAAAAAA&#10;AAAAAAAAAAAAAAAAAAAAAAAAAAAAAAAAAAAAAAAAAAAAAAAAAAAAAAAAAAAAAAAAAAAAAAAAAAAA&#10;AAAAAAAAAAAAAAAAAAAAAAAADgBwAIgA/gCHAHkACACfAAAAAwBpAA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gBmAJEA/ACTAJY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9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BYiAHcA7wBW6rwWRAC7AAAAAAAAAKsAmQBVAAAAAAAAAAAAAAAAAAAAAAAA&#10;AAAAAAAAAAAAAAAAAAAAAAAAAAAAAAAA6u8AAAAAAADqzQDNFu8AmQARAGYAiQB3ABEA3upnAAAA&#10;AOqJFs0AuwARAGYAeAAAAAAAAAAAAAAAAAAAAAAAAAAAAAAAAAAAAAAAAAAAAAAAAAAAAAAAAAAA&#10;AAAAAAAAAAAAAAAAAAAAAAAAAAAAAAAAAAAAAAAAFQ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QAAAAQAVgAOAAAAAAAAAAAAAAAA&#10;AAAAAAAAAAAAAAAAAAAAAAAAAAAAAAAAAAAAAAAAAAAAAAAAAAAAAAAAAAAAAAAAAAAAAAAAAAAA&#10;AAAAAAAAAAAAAAAAAAAAAAAAAAAAAAAAAAAAAAAAAAAAAAAAAAAAAAAAAAAAAAAAAAAAAAAAAAAA&#10;AAAAAAAAAAAAAAAAAAAAAAAAAAAAAAAAAAAAKgDsAJwA+QCAAAAAAAAAAHYAS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QDLAMYA2wCyAH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IgAAAJrqvAAAAAAAAAAAAAAAAOrvAN4AABZEAAAAAAAAAAAA&#10;AAAAAAAAAAAAAAAAAAAAAAAAAAAAAAAAAAAAAAAAAAAAAAAAAAAAAAAAAOqaAAAAAAAAAAAAVQAA&#10;AJoAAAAAAAAAAOq8AM0AAAA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sAMoAAAA9AA4AAAAAAAAA&#10;AAAAAAAAAAAAAAAAAAAAAAAAAAAAAAAAAAAAAAAAAAAAAAAAAAAAAAAAAAAAAAAAAAAAAAAAAAAA&#10;AAAAAAAAAAAAAAAAAAAAAAAAAAAAAAAAAAAAAAAAAAAAAAAAAAAAAAAAAAAAAAAAAAAAAAAAAAAA&#10;AAAAAAAAAAAAAAAAAAAAAAAAAAAAAAAAAAAAAAAAAAAAAAAAhABnAAAAAAAAAAAAYwB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lQAOAAAAlQD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DMAAAC8AAAAAAAAAAAAAAAAAAAAAADvAAAAAAAA&#10;AAAAAAAAAAAAAAAAAAAAAAAAAAAAAAAAAAAAAAAAAAAAAAAAAAAAAAAAAAAAAAAAAAAWRAAAAAAA&#10;AAAAAO8AEQARAAAAAAAAAAAAAAA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AD+AAAAUgAA&#10;AAAAAAAAAAAAAAAAAAAAAAAAAAAAAAAAAAAAAAAAAAAAAAAAAAAAAAAAAAAAAAAAAAAAAAAAAAAA&#10;AAAAAAAAAAAAAAAAAAAAAAAAAAAAAAAAAAAAAAAAAAAAAAAAAAAAAAAAAAAAAAAAAAAAAAAAAAAA&#10;AAAAAAAAAAAAAAAAAAAAAAAAAAAAAAAAAAAAAAAAAAAAAAAAAAAAAAAAAAEAggBSALEA/wBNAD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oAigBoAP4A&#10;agC/AB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DNAAAAMwAAAAAAAAAAAAAAAAAAFhEA&#10;MwAAAN4AAAAAAAAAAAAAAAAAAAAAAAAAAAAAAAAAAAAAAAAAAAAAAAAAAAAAAAAAAAAAAAAAABYz&#10;AKoAAAAAAKsAAAC8AAAAZhYzAAAAAAAAFncAIgAAAK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J4A&#10;AAAQAEwAAAAAAAAAAAAAAAAAAAAAAAAAAAAAAAAAAAAAAAAAAAAAAAAAAAAAAAAAAAAAAAAAAAAA&#10;AAAAAAAAAAAAAAAAAAAAAAAAAAAAAAAAAAAAAAAAAAAAAAAAAAAAAAAAAAAAAAAAAAAAAAAAAAAA&#10;AAAAAAAAAAAAAAAAAAAAAAAAAAAAAAAAAAAAAAAAAAAAAAAAAAAAAAAAAAAAAAAAAAAAAAAAMAB/&#10;AIAAM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EAUgAAAOYAaQ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zQAAAGYWmurvAAAAAAAA&#10;AAAAAACIAAAA3ureAAAAAAAAAAAAAAAAAAAAAAAAAAAAAAAAAAAAAAAAAAAAAAAAAAAWMwARAAAA&#10;AAAzADMAVQAAAAAAZ+reAAAAiQBVABEAzBa8AAAAIgAiAAAAq+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gDhAAAAXAA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sA0QDdAL4AjwB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6u8WiQB3AN0W&#10;mgDvAAAAIhZmAFUARAAAAHgAAAAAAAAAAAAAAAAAAAAAAAAAAAAAAAAAAAAAAAAAAAAAAAAAAAAA&#10;AFUAdwAAAAAAAAAAAAAA3gBn6rwAAAAA6t4WNAB3AGYARAAAAAAA3gCa6o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8AIcAAAAHA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J4ASAD3AIsAMwA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8AAAAAAAAAAAAAAAAAAQAAAAAAAAAAAAAA&#10;AAAWuwBEAAAAAAAAAAAAAAAAAAAAeOqJAAAAAAAAAAAAAAAAAAAAAAAAAAAAAAAAAAAAAAAAAAAA&#10;AAAAAAAAABYzAMwAAAC8AAAAzQDN6qsAAAAAAAAAAAAAAAAAAAAAFkQAAADe6t4AAAAAAAAAAAAA&#10;AAAAAAAAAAAAAAAAAAAAAAAAAAAAAAAAAAAAAAAAAAAAAAAAAAAAAAAAAAAAAAAAAAAAAAAAAAAA&#10;AAAAAAAAAAAAAAAWQAC/dAB1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gB9AAAAbAB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sAbAAAAA4Atg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EB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AAAAAAAAAAAAAAAAAAAAAADshRN6BAAAAAAAAAAAAAAAAAAA&#10;AAAAAAAAAAAAAAAAAADqRRZmAFUARAAAAAAA7wC8AJrqvAAAAAAAAAAAAAAAAAAAAAAAAAAAAAAA&#10;AAAAAAAAAAAAAAAAAAAAAAAAAOrNAAEAAAAAAAAAAAAAAAAAAAAAAAAAAAAAAAAAAAAA6r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YAiAAAABIA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UAzwCdAPIAWwC4AB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Dqmg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B1APUAAACAAA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MA3wC+AOEA&#10;YACtAA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W/xa7AAAAAAAAAAAAAAAAAAAWIhb/Fq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AAvAAAADsAV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JoAJwAAAMkAYg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6t4A3gB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AB/AAAADgCT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NAKUAGQAAALoAbQD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BYRABEAABZ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AGAA+QAAAIkA&#10;G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KgAEgAAAK4Ae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FiIAmQAAAAAAAAAzFrsAAAAA&#10;AAAAAAAAAAAAMwARAAAA3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sAZADj&#10;AAAAXgB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oAKcAVADzAKEA+ACPA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OreFkQAAAAAAAAA&#10;EQBEAAAAAAAAAAAAAAAAAAAAAACJ6t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B0AMMAAAAxAI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AKMAWAD4AKkA8wCaAA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B4&#10;AAAAAACIAN4AmgAAAAAAAAAAAAAAAAAAALzqz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sAqAAAABoAoAA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5AK0AWADzALYAWgCd&#10;AA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DqiQAAAAAWiADe6o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QCNAAAADACl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0AK0A&#10;WADuAMIASwClAB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HgAq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AIIAAAAFAJ8AK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LYAIQAAANoARQC9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WMwAzABEWI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AAdwAAAAIAmgA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ALcAOgAAAPAAWwCDAP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BEAVQCI6t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gB3AAAAAgCUAE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AKoAZQAAAP8AlABLAN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yFE3oCAAAAAAAAAAAAAAAAAAAAAAAAAAAAAAAAAN4AAAAAFh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IQAhQAAAAIAlAB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hACaAA8AAADRAEQAjAD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OreAIkAAA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wAcgCTAAAABQCUAF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wC+ADoAAAD7&#10;AIsAPQC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Op4AJoAdxY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gBbAKYAAAAIAJ8A&#10;U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ACuAIgADQAAAOEAXABdAO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FkQW/wBmABEAzBb/Fv8W/xb/Fv8W/xb/Fv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kAE4AwAAA&#10;AA4AqAB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BhAMcAVQAAAAAAugA6AHw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Oq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gA&#10;RgDXAAAAGwC1AD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JQAsgAqAAAA+wCbADUAiQD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B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QB7APsAAAAvAKQAF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cAuwCmAIwA6QD2AI4AnwBqAGAAD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Dqv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gB1AKwAAAAAAE8AkQA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XgBWAJ0AkgDwAO8AhQCT&#10;AGAAZQ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BYiAEQAEQAAAM3q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bAGIA2gAAAAIAdgBw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ABrAFwA&#10;lgCaAPYA8gCSAJkAWABqAC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FogA3QCZAIgAiAAz&#10;AAAAABZ3Fu4WM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AARgDaAAAAEQCnAHE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HkAzwB3ABEAAAD5AKEAOQBfAMI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WiAB3AAAA&#10;3gDNAAAAAAAAAAAA7wARAH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YAdABnAPYAAAAzAL4A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AcgDPAIQAGgAAAP4AuABVADwAmwD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BYi&#10;AHcA7wBF6iMAeAAAAAAAAAAAAKsAAAB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wBDAKMAAAAAAGUAs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QBlAMoAkwAuAAAAAADcAHwALgB2AN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IgAAAJrqvAAAAAAAAAAAAAAAAOrvAN4AABZ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COAEwA3gAAAA8AmwCE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FYAuwC2AFMABQAAAPYAoQBF&#10;AEAAmAD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IUTegIAAAAAAAAA&#10;AAAAAAAAAAAAAAAAAAAAAAAAMwAAALwAAAAAAAAAAAAAAAAAAAAAAO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AATgCJAPwAAAA7AMAA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JYA0AB5ABoAAAAAANcAfwAwAF0AtQ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M0AAAAzAAAAAAAAAAAAAAAAAAAWEQAzAAAA3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0AmgA/AMwAAAAFAH4A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cADLAKQATAAFAAAA/AC6AGIALQB1AMM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DNAAAAZhYRAAAAAAAAAAAAAAAAAIgAAADe&#10;6t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2gBMAH0A+AAAACYA&#10;uQBr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BFAJ0A0wCGAC8AAAAAAO8AogBUAC0AdQDD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Dq7wCJACIA3RaIADMAAAAiFmYW&#10;uwBmAAAA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wCQAEIAzgAA&#10;AAMAbwC8A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EAYwC6AMEAagAaAAAAAADtAKIAVAAt&#10;AHUAvgD6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JAHcA&#10;1wAAAAAALACRAC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DOALIA&#10;sgDmAAAAAAAAAAAACQA/AEYAQwA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QF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AAAAAAAAAAABAAAAAAAAAAAAAAAAAAAAAAAAAAAAAAAAAAAAADq&#10;RRZmAFUARAAAAAAA7wC8AJrqv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t&#10;AIMApwAAAAAABgB0AGs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MwAzAIAAyQCyALQA6QAAAPcAuAC4AAAALgBFAEYALg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AAAAAAAA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FkAAv3QAd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AKQAhQDwAAAAAAA7AIk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+AM4AugC8ANUAAAAAAAAAAAAAABEAOwA9ADwAJ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AU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kAfQDRAAAAAAAWAIIAU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0ADQAegDmALsAuwDCAPkAAADvALQAtAAAABkA&#10;PAA8AD4AG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FjMAEQAzAO8A3uq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MAgwCxAAAAAAADAGQAdQA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BfAF8A+ADDAL4AwgDc&#10;AAAAAADnAKsAqwAAACAANQA2ADQAJwA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FkQAiAAzAAAAAAAAAAAW7wCrAHjq7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UAkQCYAPkAAAAAADsAgwA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RQBFAAAA6ADEAMMAxADkAAAAAADgAOAAqwAAAAsANAAzADQAMwA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WZgCZAAAAAAAAAAAAAAAAABEAZgAzFlbq&#10;3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nwCOAO8AAAAAACIAgAB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gAVABUAAAA3wDFAMIAyQDoAAAAAAD1AMEAwQAAAAEAJAAtACwALQAsAB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BYRAJkAAADeAHgAvOrvAAAWIgBV&#10;AHcAMwCIAF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4AqwCJAOUAAAAAABAAdABgAA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EAIQBcAAAA5QDMAMsAzADTAPwAAAD/ANsA2wCu&#10;AAAAAAAaACwALAAtACwAH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hRN6BAAAAAAAAAAAAAAAAAAAAAAAAAAAAAAAAABEAAAA7wA0&#10;6u8AAAAAAADq3gCJFs0AuwBVFhHq7wAAAAAAAAAAAAAAAAAAAAAAAAAAAAAAAAAAAAAAAAAAAAAA&#10;AAAAAAAAAAAAFkQAAAAAAM3q7wAAAAAAABZEAAAAAAAAAAAAAAAAAAAAAAAAAADq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gCyAIwA2wAAAAAACABlAG0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wAbAE8AAAD4&#10;ANEAywDMANEA5gAAAAAAAADmAOYAugAAAAAACgAjACYAIwAlACQAIwA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EQAAAM3q7wAAAAAAAAAAAAAAAOq8Fs0AMwAzALwAAAAAAAAAAAAAAAAAAAAAAAAAAAAAAAAAAAAA&#10;AAAAAAAAAAAAABZEAFUAZgAAAAAAAAAAFonqeAAAAAAAuwAAAAAAAAAAAAAAAAAAAAAAAA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ACsAJQA2wAAAAAABQBcAHEA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AA3ADcAAAAAAO8A0wDTANQA1ADcAP4AAAAAAPYA0wDTAAAAAAAAAAEAHQAlACQAHwAd&#10;ABwAHQA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LwAAAARAAAAAAAAAAAAAAAAAAAAAAARAAAAzQAAAAAAAAAAAAAAAAAAAAAAAAAAAAAA&#10;AAAAAAAAAAAAAAAAAAAAFogAdwAAAAAAAAAAAAAAAAB3FgDqeAAAAAAAAAAAAAAAAAAAAAAAAAAA&#10;AAAA3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QCmAJoA4gAAAAAAAwBUAHQAH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AD4APgAAAAAA+ADXANMA1gDZAN0A6QAAAAAAAAD/AOIA&#10;4gC9AAAAAAAAAAAADgAdABsAHgAcABwAGwAXABYA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OreFqsAVRYz6s0AAAAAAAAAAAAAFjMAIgC86u8AAAAAAAAAAAAAAAAAAAAA&#10;AAAAAAAAAAAAAAAAAAAAAAAAAAAAAAARAAAAiQCr6s0AABYiAKoAMwBmAHgAAOoBAAAAAAAAAAAA&#10;ABZEADMAdwARAI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wCkAKMA8QAAAAAABQBZAHAA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AMQAxAAAAAAAAAPMA3ADb&#10;AN0A2gDdAN4A+wAAAAAAAAAAAPIA1QDVAAAAAAAAAAAAAAAAABEAFAAZABEAEwATABMAEgAQAA8A&#10;DQAPAA8A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AAAA&#10;AAAAAAAAAAAAAAEAAAAAAAAAAAAAABYRALsAIgBW6rwAAAAAAAAWEQC7ACIANOreAAAAAAAAAAAA&#10;AAAAAAAAAAAAAAAAAAAAAAAAAAAAAAAAAAAAAAAWIgAA6t4AAAAAAAAAABZmAJkAAOoBAAAAAAAA&#10;AAAAAAAAAAAAABa7AEQA7+oSAAAAAAAAAAAAAAAAAAAAAAAAAAAAAAAAAAAAAAAAAAAAAAAAAAAA&#10;AAAAAAAAAAAAAAAAAAAAAAAAAAAAAAAAAAAAAAAAAAAAFkAAv3QAd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YAvwCrAMcAAAAAAAAADABcAGkA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AAAAAAAAAAAAAAAAAAA&#10;AAAEAAAAAAAAAAAAAAAAAAAAAAAAAAAAAAAAFjMAzADvABEAuxYAAAAAAAAAAAAAAADvAN0WAAAA&#10;AAAAAAAA6gEAAAAAAAAAAAAAAAAAAAAAAAAAAAAAAAAAAAAA6t4AAAAAAAAAAAAAAAAAEQAAAAAA&#10;AAAAAAAAAAAAAAAAAAAAFkQARAAAAI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7APYAAAAA&#10;AAAAAAAAAPwA9gAAAAAAAAD+APMAAAAAAAAA+wD3AAAAAAAAAPYA+wAAAAAAAADzAP4AAAAAAP4A&#10;9AAAAAAAAAD6APcAAAAAAAAA9AD9AAAA8gAAAPwA9QAAAPkA+QDxAPQA9ADtAAAAAAAAAAAAHQBm&#10;AFo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gACAAAAAAAAAAAAAAAP4A6ADkAOUA5QDrAOgA6wDqAOsA&#10;8AAAAAAAAAAAAAAAAAAAAAAAAAD4APgA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w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OrNFgAAEQAAAAAAAAAAAAAAAAAAAAAA&#10;EQAAAAAAAAAAAAAAAAAAAAAAAAAAAAAAAAAAAAAAAAAAAAAAAAAAAAAAAAAAAAAAAAAAAAAAABYR&#10;AFUAAACaAAAAAAAAAAAAAAAAAAAAAAB3AAAA7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ABQAMAAIADgAQ&#10;ABsAQABEAB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BUAFQAmAAAAAAAAAAAAAAAAAAAAAAAAAAAAAAAAAAAAAAAAAPgA+QD+&#10;APQAAAAAAAAAAAAAAAAAAAAAAAAAAAAAAAAAAAAAAAEADQAAAAAAAAAAAAAAAAAAAAAAAAAAAAYA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cA+gAAAAAAAAAAAAAAAAAAAAAAAAAA&#10;AAAAAAAAAAAAAAAAAAAAAAAAAAAA9wD7AAAAAAAAAAAAAAAAAAAAAAAAAAA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FjMAZgDNAKvq&#10;3gAAAAAAAAAAAAAAAAAAAAAAAAAAAAAAAAAAAAAAAAAAAAAAAAAAAAAAAAAAAAAAAAAAAAAAAAAA&#10;AAAAMwC7AAAAAAAAAO8AiQCJ6u8AAAAAAAAAAAAAAAAAAAB3AAAA7wCaAAAAAAAAAAAAAAAAAAAA&#10;AAAAAAAAAAAAAAAAAAAAAAAAAAAAAAAAAAAAAAAAABYUAIwAAAAAAAAAAAAAAAAAAAAAAAAAAAAA&#10;AAAAAAAYAADZADMAAAAAAPsA9gAAAAAAAAAAAAAAAAAAAAAAAAAAAAAAAAAAAAAAAAD2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gAHAAAAAAAA&#10;AAAAAAAAAAAACQAGAAAAAAAAAAAAAAAAAAAACwADAAAAAAAAAAAABgAJAAAAAAAAAAAABgAIAAAA&#10;AAAAAAAABwAHAAAAAAAAAAAACAAHAAAAAAAAAAAACgAEAAAAAAAAAAAACwADAAAAAAAAAAAADAAD&#10;AAAAAAAAAAAADQABAAAAAAAAAAAADwAAAAAACAAGAAAAAwALAAAAAAAOAAEAAAAJAAUAAAAAAAAA&#10;AAAAAAAAAAAAAAAAAAD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QAAAANAAAAAAAAAAAAAAAAAAAAAAAAAAAAAAAAAAAAAAAAAAAAAAAAAAAAAAAAAAAAAAAA&#10;AAAAAAAAAP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AUAAAAAAAAAAAAAAAAA&#10;AAAAAAAAAAAAAAAAAAAAAAAAAAAAAAAAAAAAAAsAAAAAAAAAAAAAAAAAAAAAAAAAAAAAAAAAAAD8&#10;AAAAAAAAAAAAAAAAAAAAAAAAAAAAAAAAAAAAAAAAAAAAAAAAAAAAAAAAAAAAAAAAAAAAAAAAAAAA&#10;AAAAAAAAAAAAAAAAAAAAAAAAAAAAAAAA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R&#10;AFUAVeqJAAAAAAAAAAAAAAAAAAAAAAAAAAAAAAAAAAAAAAAAAAAAAAAAAAAAAAAAAAAAAAAAAAAA&#10;AAAAAAAAAAAAAAAAAAAAAAAAAAARAHcAMxZ46s0AAAAAAAAAAAAAFkQARAAAAInq7wAAAAAAAAAA&#10;AAAAAAAAAAAAAAAAAAAAAAAAAAAAAAAAAAAAAAAAAAAAAAAAAAAABAAgAAAAAAAAAAAAAAAAAAAA&#10;AAAAAAAAAAAAAAAAEAAA6gD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y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lJB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AAAAAAAAAAAAAAAAAAAAAEAAAAAAAAAAAAAAAA&#10;AAAAAAAAAAAAAAAA6t4WiQB3AGYAiQAAAAAAAAAAAAAAAAAAAAAAAAAAAAAAAAAAAAAAAAAAAAAA&#10;AAAAAAAAAAAAAAAAAAAAAAAAAAAAAADq7wAAAAAAAOrNAM0W7wCZABEAZgCJAAAAAAAAFkQARAAA&#10;AInq7wAAAAAAAAAAAAAAAAAAAAAAAAAAAAAAAAAAAAAAAAAAAAAAAAAAAAAAAAAAAAAAAAAAAAAA&#10;AAAAAAAAAAAAAAAAAAAAAAAAAAAAAAAAAAAAAAAwAH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yFE3oC&#10;AAAAAAAAAAAAAAAAAAAAAAAAAAAAAAAAAADqeACaAHcWMwAAAAAAAAAAAAAAAAAAAAAAAAAAAAAA&#10;AAAAAAAAAAAAAAAAAAAAAAAAAAAAAAAAAAAAAAAAAAAAAAAAAAAAAAAAAAAAAADqmgAAAAAAAAAA&#10;AAAAAAAAAHcAAADvAJ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BZEALsAAAAAAMwWAAAAAAAAAAAAAAAAAAAA&#10;6gEAAAAAAAAAAAAAAAAAAAAAAAAAAAAAAAAAAAAAAAAAAAAAAAAAAAAAAAAAAAAAAAAAAAAAFkQA&#10;AAAAAAAAAAAAAAAWRABEAAAAq+r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DqvAAAAAAAAAAAAAAAAAAAAAAA&#10;AAAAAAAAAAAAAAAAAAAAAAAAAAAAAAAAAAAAAAAAAAAAAAAAAAAAAAAAAAAAAAAAAAAAAAAAAAAA&#10;AAAWMwCqAAAAAACrAAAAAAAAAHcAAAAAAI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RQAAAAAAAAAA&#10;AAAAAAAAAAAAAAAAAAAAAAAAAAAAAAAAAAAAAAAAAAAAAAAAAAAAAAAAAAAAAAAAAAAAAAAAFjMA&#10;EQAAAAAAMwAzAFUAAAAAAGfq3gAAAAAWRABEAAAAmur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6rwA&#10;AAAAAAAAAAAAAAAAAAAAAAAAAAAAAAAAAAAAAAAAAAAAAAAAAAAAAAAAAAAAAAAAAAAAAAAAAAAA&#10;AAAAAABVAHcAAAAAAAAAAAAAAN4AZ+q8AAAAAAAAAHcAAAAAAI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qwB3AAAAvAAAAM0AzeqrAAAAAAAAAAAAAOp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FkQAZgBEABEAAADeALwAiereAAAAAAAAAAAAAAAAAAAAAAAAAAAAAAAA&#10;AAAAAAAAAAAAAAAAAAAAAAAA6s0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WERZ3FjMAAAAAAAAWmQC7AFUAEQAAAAAAIgBmAN0WZ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GYAiADNADQAABaIAGYAAADNAKsA3gAAACIAVQAzAJkW7+q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3gAAFhEAdwAAAGfqmgAAAAAAAAAAAIkWdwCIAIgA&#10;q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DqiQBWAGcAAABEAAAAieqaAAAAAAAAAAAAAAAA&#10;6okAvAAiFj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Dqq+rvAAAAIgAAAO8AAAAAAAAA&#10;AAAAAAAAAAAAALwAAAA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INbfAIAAAAAAAAAAAAAAAAAAAAAAAAWRBYRAAAA&#10;zQAAABEAAAAAAAAAAAAAAAAAAAAAADMAAAD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BZ3&#10;ALsAmQAAAM0AAAB3FkQAAAAAAAAAAAAAAAAWZgBVAN7q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CIAAOrvFngAiAC7FqsAzQDNAAAAMwBEAEQAAA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Eur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JoAAAC8AAAAAOqJFiIAZgBVAFUAAAAAAAAAAAAAAInqi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WwACZAL7q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OrvAIkAAAAAAAAAAOpnFqsAZgBVAAAAAADvALwAmuq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DSBThKd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TSDRIO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TLvMVOr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oFxE0nxxv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lIizCD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ArKSCzCFu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uAW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vAW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pAW0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EBb/Fl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b/F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YgFv8W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ABEA7wB4AAAAAAAAAAAAAAAAAO8AEQDN6poA&#10;AAAAAAAAAAAAAAAAAAAAAAAAAAAAAAAAAAAAAAAAAAAAAAAAAAAAAAAAAAAAAAAAAAAAAAAAAAAA&#10;AAAAAAAAAAAAAAAAAAAAAAAAAAAAAAAAAAAAAAAAAAAAAAAAAAAAAAAAAAAAAAAAAAAAAAAAAAAA&#10;AAAAAAAAAAAAAAAAAAAAAAAAAAAAAAAAAAAAAAAAAAAAAAAAAAAAAAAEAAAAAAAAAAAAAAAAAAAA&#10;AAD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lUAVQAAAHjq7wAAAAAAAAAAAAAAAAC8&#10;AFUAVQCaAAAAAAAAAAAAAAAAAAAAAAAAAAAAAAAAAAAAAAAAAAAAAAAAAAAAAAAAAAAAAAAAAAAA&#10;AAAAAAAAAAAAAAAAAAAAAAAAAAAAAAAAAAAAAAAAAAAAAAAAAAAAAAAAAAAAAAAAAAAAAAAAAAAA&#10;AAAAAAAAAAAAAAAAAAAAAAAAAAAAAAAAAAAAAAAAAAAAAAAAAAAAAAAAAAAAAAAABAAAAAAAAAAA&#10;AAAAAAAAAADq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EQCIAAAAvADeFhHq7wAAAAAA&#10;AAAAAAAAmgBVAEQWmQB46u8AABYRAFUAEeqJAAAAAAAAAAAAAAAAAAAAAAAAAAAAAAAzFhHq7xYi&#10;6t4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YAIgAAAEQARAAA&#10;FgAAAAAAAAAAAAC86kUWeACIAGYAZhbNABEAIgAAAO8AiQAAAAAAAAAAAAAAAAAAAAAAAAC8AAAA&#10;EQDdFu8AIgAB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okAVgDeAAAAMwAiAAAAqwBFAAAAAAAAAAAAAAAAAAAAAAAA&#10;AADqzQCaAAAAEQAiAKs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qiQCJAAAAAAAAAAAAAAAAAAAAAAAAAAAAAAAA6qsAqxYiACIAAOq8AAAAAAAAAAAAAOq8AAEA&#10;AAAAAAAAAAAAAADqZxaJACLqv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q3gDeAAAAAAAAAAAAAAAA&#10;AAAAAAAAAAAAAAAAAAAAAAAAAADq3gDe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8AMEA7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wA0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YA3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oA8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ChAO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hAN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0AKEA6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QAoQD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8AAAAAAAAAAAAA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kQAqgAAAEXqzQAAAAAAAAAAAAAAAAAAAAAAAAAAAAAAAAAAAAAAAAAA&#10;AAAAABa7AAAAAAAAAAAAAAAAAAAAAAAAAAAAq+q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zABEAAABEAM0AAAAAAAAAAAAAAAAAAAAAAAAAAAAAAAAA&#10;AAAAAAAAAAAAAAAARAAAAAAAAAAAAAAAAAAAAAAAAAAAALw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gAiAAAAmgAAAAAAAAAAAAAAAAAAAAAAAAAA&#10;AAAAAAAAAAAAAAAAAAAAAAAAAEUAAAAAAAAAVQBmAAAARQAAAAAAAADeAAAAAAAAAAAAAAAAAAAA&#10;AAAAAAAAAAAAAAAAAAAAAAAAAAAAAAAAAAAAAAAAAAAAAAAAAAAAAAAAAAAAAAAAAAAAAAAAAAAA&#10;AAAAAAAAAAAAAAAAAAAAAAAAAAAAAAAAAAAAAAAAAAAAAAAAAAAAAAAAAAAA/wD/AP8A/wD/AP8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ncW/xb/AAAAAAAAAAAAAAAAAAAAAAAA&#10;AAAAAAAAAAAAAAAAAAAAAAAAAAAAAAAAAAAAAAAAAAAAAAAAAAAAAAAAAAAAAAAAAAAAAAAAAAAA&#10;AAAAAAAAAAAAAAAAAAAAAAAAAAAAAAAAAAAAAAAAAP8A/wD/AP8A/wD/AP8A/wD/AP8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ZEAM3q&#10;7wAAAAAWM+rNAAAAABZEADMA3gC86u8AAAAAAAAAAAAAAAAAAAAAAAAAAAAAAAAAAAAAAAAAAAAA&#10;AAAAAAAAAAAWMwAzABEA3gDN6t4AAAAAAAAAAAAAAAAWEQAzAAAAAADe6t4AABYRADMAzervAAAA&#10;AAAAFhEAMwAzAN4AzereAAAAAAAAAAAAABYz6s0AAAAAFkQAMwDeALzq7wAAAAAAAAAAAAAAAAAA&#10;AAAAAAAAAP8A/wD/AP8A/wD/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ZE&#10;Fv8W/xZEAAAWdxb/FrsAABZmFt0W/xb/Fv8W7hYiAAAAAAAAAAAAAAAAAAAAAAAAAAAAABZ3Fv8W&#10;/wAAAAAAAAAAFhEWmRbuFv8W/xb/Fv8W/xaIAAAAAAAAAAAWERaZFv8W/xb/Fv8W/xaqFkQW7hb/&#10;FkQAAAAAFhEWiBb/Fv8W/xb/Fv8WiAAAAAAAABZ3Fv8WuwAAFmYW3Rb/Fv8W/xbuFiL/AP8A/wD/&#10;AP8A/wD/AP8A/wD/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YzABEAAOq8AAAAAAAAAAAAAAAAAAAAABYzABEA&#10;7+r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AAAAN7qzQAAABEAAAAAAAAAAAAAAAAAAAC8AEQA&#10;RAC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N7qzQAAFiPq7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8AAAAAAAAAAAAzAAAAAAAAAAAWEQC7AAAARQAAAAAAAADN6u8AAAAAAAAA&#10;AAAAALwAVQBVAJo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MAAAD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ZVAEQAAACaAAAAAAAzAAAAz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ZVAEQAAACaAAAAAOr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LwAABYRAIgAVQAAAAAAAAAAAJkAMwB46rwAAAAAAAAAAAAA&#10;AAAAAAAAAAAAAACaAFUARBaZAHjq7wAAFhEAVQAR6ok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R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E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QAAACIAdwDNAIkA&#10;mgDvAAAAZhZ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jMAiAAAAN4A3gAAAEQW&#10;zBY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jMAmQAAAM3qiQAAAAAAEQ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jMAmQAAAM3q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AAiBbMFrsA7gBmALwAAAAAAAAAAADvAAAAiBbMFrsW&#10;uxa7FrsWuxaZFiIAAAAAAADqvAB4AAAAZgDuFswW3QDuAJkAdw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hEAmQARAO8AZ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UAEQAAAK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eo06njqZwAjAO8AAAB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iALsA&#10;MwCa6iPqIwB4AO8AMwC7Fi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kAMwAAAGfq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FkQAIgAAAHcW/xb/Fv8A3QAAAAAAuxb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8AAAARAAAAAAAAAAAAAAA7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AAACaAAAAAAAAAADqvADNAAAAM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ZADMAAABn6poAAAAAAAAAAADNAAAARAAAAAAAAAAAFjMAAAAAAN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ZADMAAABn6p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rv6rwA&#10;AAAAAAAAAAAAAAAAABZEAIgAiOrvAAAAAAAAAAAAAOqrAAAAAAAAAAAAAAAAAAAAAAAA6t7qvOq8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rAAAAABZmAAAA&#10;AAAAAEQAAADv6q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hEWqgBVAO8AZ+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ALwAvAC8ALwAvAC8AM0AAAAAAM0Av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QAAAAAWZgAAAAAAAAAAAEQAAAD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AAAAEQAAAAAAAAAAAAAAE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dxb/Fv8W3Ra7FrsWuxbuFv8W/xZmAAAAAAAA&#10;AAAAAAAAAAAAAAAAAAAAAAAAAAAAAAAAAAAAAAAAAAAAAAAAAAAAAAAAAAAAAP8A/wD/AP8A/wD/&#10;AP8A/wD/AP8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BVABEA3RbNADMAAADN&#10;6okAAAAAAAAAAAAAAAAAAAAAAAAAAAAAAAAAAAAAAAAAAAAAAAAAAAAAAAAAAAAAAAAAAAAAAAAA&#10;AAAAAAAAAAAAAAAAAAAAAAAAAAAAAAAAAAAAAAAAAAAAAAAAAAAAAAAAAAAAAAAAAAAAAAAAAAAA&#10;AAAAAAAAAAAAAAAAAAAAAAAAAAAAAAAAAAAAAAAAAAAAAAAAAAAAAAAAAAAAAAAAAAAAAAAAFjMA&#10;uwARAAAAIgCIAAAAAAAA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cAuwARAN0WvAAR&#10;ADMAAACa6poAAAAAAAAAAAAAAAAAAAAAAAAAAAAAAAAAAAAAAAAAAAAAAAAAAAAAAAAAAAAAAAAA&#10;AAAAAAAAAAAAAAAAAAAAAAAAAAAAAAAAAAAAAAAAAAAAAAAAAAAAAAAAAAAAAAAAAAAAAAAAAAAA&#10;AAAAAAAAAAAAAAAAAAAAAAAAAAAAAAAAAAAAAAAAAAAAAAAAAAAAAAAAAAAAAAAAAAAAAAAAAAAA&#10;AAAAAAAAAAAAAAAAAAAAAIkAVQARAMwWvAAAACIAIgAAAKvq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BVABEA3RbNADMAAADN6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zALsA&#10;EQAAACIAiAAA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cAuwARAN0WvAARADMAAACa6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okWzQBmAEQARAAAAAAA7wCaAKvq&#10;v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u8ANAC8AAAA&#10;MwDvAIkARQAAAAAAAAAAAAAAAAAAAAAAAAAAAAAAAAAAAAAAAAAAAAAAAAAAAAAAAAAAAAAAAAAA&#10;AAAAAAAAAAAAAAAAAAAAAAAAAAAAAAAAAAAAAAAAAAAAAAAAAAAAAAAAAAAAAAAAAAAAAAAAAAAA&#10;AAAAAAAAAAAAAAAAAAAAAAAAAAAAAAAAAAAAAAAAAAAAAAAAAAAAAAAAAAAAAAAAAAAAAAAAAAAA&#10;AAAAAAARAB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rNAEUA&#10;vAAAAEQAMwDvAHjqZwAAAAAAAAAAAAAAAAAAAAAAAAAAAAAAAAAAAAAAAAAAAAAAAAAAAAAAAAAA&#10;AAAAAAAAAAAAAAAAAAAAAAAAAAAAAAAAAAAAAAAAAAAAAAAAAAAAAAAAAAAAAAAAAAAAAAAAAAAA&#10;AAAAAAAAAAAAAAAAAAAAAAAAAAAAAAAAAAAAAAAAAAAAAAAAAAAAAAAAAAAAAAAAAAAAAAAAAAAA&#10;AAAAAAAAAAAAAAAAAAAAAAAAAAAAAOreADQAmgAAAEQARAAiAN4AeOp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u8ANAC8AAAAMwDvAIkA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QA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rNAEUAvAAAAEQAMwDv&#10;AHjqZ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rzqVuoS6gHqAeoB&#10;6hLqZ+q8AAAAAAAAAAAAAAAAAAAAAAAAAAAAAAAAAAAAAAAAAAAAAAAAAAAAAAAAAAAAAAAAAAAA&#10;AAAAAAAAAAAAAAAAAAAAAAAAAAAAAAAA/wD/AP8A/wD/AP8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j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ZEFiIAAAAAAAAAAAAAAAAAAAAAAAAAAAAAAAAAAAAAAAAAAAAAAAAAAAAAAAAA&#10;AAAAAAAAAAAAAAAAAAAAAAAAAAAAAAAAAAAAAAAAAAAAAAAAAAAAAAAAAAAAAAAAAAAAAAAAAAAA&#10;AAAAAAAAAAAAAAAAAAAAAAAAAAAAAAAAAAAAAAAAAAAAAAAAAAAAAAAAAAAAAAAAAAAAAAAAAAAA&#10;AAAAAAAAAAAAAAAAAAAAAAAAAAAAAAAAAAAAAAAAAAAAAAAAABZEFkQWI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j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ZEFi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ZEFkQW&#10;I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Y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/wD/AP8A/wD/AP8A/wD/AP8AAP8A/wD/AP8A/wD/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g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P8A/wD/AP8A/wD/AP8A/wD/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ZFj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gDaAM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/wD/&#10;AP8A/wD/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YqFv8W9RY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/wD/AP8A/wD/AP8A&#10;/wD/AP8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AAAACgB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AAAAAAAA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gA5gARAAAA0eo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VABEAAAAAAC8WM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gAAAAAAAAAAAG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AAAAAAAA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qANUAAAAAAAAAAAD0ABrq8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gAAAAAAAAAAAAAADAB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8AAA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YIAOYAEQAAAAAAAAAAAAAAzuo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QARAAAAAAAAAAAA&#10;AAAAADIWM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YAAAAA&#10;AAAAAAAAAAAAAAAAAG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8A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BgBqAAAAAAAAAGwA7gCmAAAAAADz6p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HQDgADDq0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AAAAAAAAAAAAAAAAAAAAAAD/AP8A/wD/AP8A/w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bAF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oAW/x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D/AP8A/wD/AP8A/wD/AP8A/w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DAGMAAABdFg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gAcAAAADwB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YAAAAAAAAA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HQBKAAAAAAAAADwWK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MAAgAAAAAAAAAAA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AgBjAAAAAAAAAAAAAABeFg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gAHAAAAAAAAAAAAAAAEQB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mAAAAAAAAAAAA&#10;AAAAAAAAZ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hoATAAA&#10;AAAAAAAAAAAAAAAAADwWK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JQAAAAAAA4AYQCmAOsAAAAAABoA1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D/AP8A/wD/AP8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wB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YgFv8W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/wD/AP8A/wD/AP8A/wD/AP8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/n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UAP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IAXfw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q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yAJEA6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8AAAAA&#10;AAAAAAAAAAA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Hfz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EQAzADPqiQAAAAAAAAAAAAAAAAAAAAAAAAAAAAAAAAAAAAAAAAAA&#10;AAAAAAAAAAAAAAAAAAAAAAAAAAAAAAAAAAAAAAAAAAAAAAAAAAAAAAAAAAAAAAAAAAAAAAAAAAAA&#10;AAAAAAAAAAAAAAAAAAAAFiIARAARAN4AvOr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YRADMAM+qJAAAAAAAAAAAA&#10;AAAAAAAAAAAAAAAAAAAAAAAAAAAAAAAAAAAAAAAAAAAAAAAAAAAAFhEAMwAz6o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P8A/wD/AP8A/w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IFrsWuxa7FrsWuxa7FrsWuxaIAAAWRBb/Fv8AAAAA&#10;AAAAAAAAAAAAAAAAAAAAAAAAAAAAAAAAAAAAAAAAAAAAAAAAAAAAAAAAAAAAABZEFv8W/wAAAAAA&#10;AAAAAAAAAAAAAAAAABZEFu4W7hY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D/AP8A/wD/AP8A/wD/AP8A/w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MAEQAAAEQAzQAAAAAAAAAAAAAAAAAAAAAAAAAA&#10;AAAAAAAAAAAAAAAAAAAAAAAAAAAAAAAAAAAAAAAAAAAAAAAAAAAAAAAAADMAEQAAAEQAz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CIAAACaAAAAAAAAAAAAAAAAAAAA&#10;AAAAAAAAAAAAAAAAAAAAAAAAAAAAAAAAAAAAAAAAAAAAAAAAAAAAAAAAAAAAAAAAAACaACI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AARAAAAeOq8AADq3gCaAJoWZurNAAAAAAAAAAAAAAAAAAAAAAAAAAAAAAAAAAAAAAAAAAAAAAAA&#10;AAAAAAAAAAAAAAAAAAAAAAAAAAAAAAAAAAAAAAAAAAAAAAAAAAAAAAAAAAAAAAAAAAAAAAAAAAAA&#10;AAAAAAAAAAAAAAAAAAAAAAAAAAAAAAAAAAAAAAAAAAAAAAAAAAAAADMAAAAA6u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uqaAAAA&#10;AAAAAAAAAAAAAAAAAAAAAAAAAAAAAAAAAAAAAAAAAAAAAAAAAAAAAAAAAAAAAAAAAAAAAAAAAAAA&#10;AAAAAAAAAAAAAAAAAAAAAAAAAAAAAAAAAAAAAAAAAAAAAOrvAG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q7wBnAAAAAAAAAAAAAAAA&#10;AAAAAAAAAAAAAAAAAAAAAAAAAAAAAAAAAAAAAAAAAAAAAAAAAAAAAAAAAAAAAAAAAAAAAAAAAADq&#10;7wB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/wD/AP8A/wD/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P8A/wD/AP8A/wD/AP8A/wD/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I9qk0ABEZHSURBVAAAAAAA&#10;AAAAAAAAAAAAAAAAAAAAAAAAAAAAAAAAAAAAAAAAAAAAAAAAAAAAAAAAAAAAAAAAAAAAAAAAAAAA&#10;AAAAAAAAAAAAAAAAAAAAAAAAAAAAAAAAAAAAAAAAAAAAAAAAAAAAOYDGfwD/AP8A/wD/AP8A/w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D/AP8A/wD/AP8A/wD/AP8A/w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wAAAAAAAA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AAAAAAAAAAAAA&#10;AAAAAAAAAP8A/wD/AP8A/wD/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FkQW/xb/AAAAAAAAAAAAAAAAAAAW/xb/FkQAAAAAAAAAAAAAAAAAAAAAAAAAAAAAAAAAAAAAAAAA&#10;AAAAAAAAAAAAFmYW/xZ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kQW/xb/AAAAAAAAAAAAAAAAAAAW/xb/FkQWZhb/Fn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/wD/AP8A/wD/AP8A/wD/AP8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MA7wCaAAAAAAAAAAAAAAAAAAAAAAAAAAAAAAAAAAAAAAAAAAAAAAAAAAAAAAAA&#10;AAAAAAAAAAAAAAAAAAAAAAAAAAAAAAAAAAAAAAAAAAAAAAAAAAAAAAAAAAAAAAAAAAAAAAAAAAAA&#10;AAAAAAAAAAAAAAAAAAAAAAAAAAAAAAAAAAAAAAAAAAAAAAAAAAAAAAAAAAAAAAAAAAAAAAAAAAAA&#10;AAAAAAAAADMA7w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NAAAAABZ3AAAAAAAAAAAAABaIAAAAAADNAAAAAAAAAAAAAAAAAAAAAAAAAAAAAAAA&#10;AAAAAAAAAAAAAAAAAAAAAAAzAO8A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NAAAAABZ3AAAAAAAAAAAAABaIAAAAAADNADMA7w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eAGfq7wAAAAAAAAAAAAAAAAAAAAAAAAAAAAAAAAAAAAAAAAAAAAAA&#10;AAAAAAAAAAAAAAAAAAAAAAAAAAAAAAAAAAAAAAAAAAAAAAAAAAAAAAAAAAAAAAAAAAAAAAAAAAAA&#10;AAAAAAAAAAAAAAAAAAAAAAAAAAAAAAAAAAAAAAAAAAAAAAAAAAAAAAAAAAAAAAAAAAAAAAAAAAAA&#10;AAAAAAAAAAAAAAAAAADeAGfq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q7xZ4AIgAiBZmAN4AAAAAADMAEQAAAGfq7wAAAAAAAAAAAAAAAAAAAAAA&#10;AAAAAAAAAAAAAAAAAAAAAAAAAAAAAAAA3gBn6u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q7xZ4AIgAiBZmAN4AAAAAADMAEQAAAGfq&#10;7xbeAGfq7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D/AP8A/wD/AP8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kQW/xb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ZEFqoW7hb/Fv8W/xbuFpkWR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ZEFqoW7hb/Fv8W/xbu&#10;FpkWR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/wD/AP8A/wD/AP8A/wD/AP8AAf8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YiADMAEeqaAAAAAAAAAAAAAAAAAAAAAAAA&#10;AAAAAAAAAAAAABYRADMAM+q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YiADMAEe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YiADMAEe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YRADMAM+qJAAAAAAAA&#10;AAAAAAAAAAAAAAAAAAAAAAAAAAAAAAAAAAAAAAAAAAAAAAAAAAAAAAAAAAAAAAAAAAAAAAAAAAAA&#10;AAAAAAAAAAAAAAAAAAAAAAAAAAAAAAAAABYiADMAEe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hEAMwAz6o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BEAAABEAM0A&#10;AAAAAAAAAAAAAEQAAAAAAAAAAAAAAAAAAAAAAAAAAAC8AAAAAAAAAAAAAAAAAAAAAAAAAAAAAAAA&#10;AAAAAAAAAAAAAAAAAAAAAAAAAAAAAAAAAAAAAAAAAAAAAAAAAAAAAAAAAAAAAAAAAAAAAAAAAAAA&#10;AAAAAAAAAAAAAAAAAAAAAAAAAAAAAAAAAAAAAAAAAAAAFkQAiAAAABEAeACIAEQAABYS6u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zAEQAAAAA&#10;AAAAAAAAFlUAiAAAAJrqvAAAAAAAZgCIAAAWzeq8FlUAiAAAAAAAi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zABEA&#10;AABEAM0AAAAAAAAAABYz6s0AAAAAAAAAAAAAAAAAAAAAAAAAAAAAAAAAAAAAAAAAAAAAAAAAABYz&#10;6s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gAi&#10;AAAAmgAAAAAAAAAAAAAAAABFAAAAAAAAAFUAZgAAAEUAAAAAAAAA3gAAAAAAAAAAAAAAAAAAAAAA&#10;AAAAAAAAAAAAAAAAAAAAAAAAAAAAAAAAAAAAAAAAAAAAAAAAAAAAAAAAAAAAAAAAAAAAAAAAAAAA&#10;AAAAAAAAAAAAAAAAAAAAAAAAAAAAAAAAAAAAAAAAAAAAAAAAAAAAAADNAKsAIgCrAAAAqwARAM3q&#10;7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MwCZAAAAvOpnAAAAAAAAALwAzQDeAM0AAAC8AKsAIgC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gAiAAAAmgAAAAAAABZ3AIgAvABFAAAAAAAAAAAAAAAAAAAAAAAAAAAAAAAAAAAAAAAAAAAA&#10;ABZ3AIgAvAB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q7wC8ALwWAABmACIW&#10;IureAADq7wB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u8AVgAA&#10;AAAAAOqaAJ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u8AZwAAAAAAAAAAAAAAAAAAAADqvAAAAAAAABYzAAAAAOq8AAAAAAAAAAAAAAAAAAAAAAAA&#10;AAAAAAAAAAAAAAAAAAAAAAAAAAAAAAAAAAAAAAAAAAAAAAAAAAAAAAAAAAAAAAAAAAAAAAAAAAAA&#10;AAAAAAAAAAAAAAAAAAAAAAAAAAAAAAAAAAAAAAAAAAAAAAAAAAAAAAAAAAAAAADq7wBWAAAAAAAA&#10;6poA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YRAJkAEQDeAFYAAAAAAAAAAOrNADQAAAAAAADq7wB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u8AZ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D/AP8A&#10;/wD/AP8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/wD/AP8A/wD/AP8A/wD/AP8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P8A/wD/AP8A/w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D/AP8A&#10;/wD/AP8A/wD/AP8A/w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AAAAAAAAAAAAAA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AAAAAAAAAAAAAAAAAAAAAA/wD/AP8A/wD/AP8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kQW/xb/AAAAAAAAAAAAAAAAAAAW/xb/FkQWZhb/Fn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RBb/Fv8AAAAAAAAAAAAAAAAAABb/Fv8W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kQW/xb/AAAAAAAAAAAAAAAAAAAW/xb/Fk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kQW/xb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/wD/AP8A/wD/AP8A/wD/AP8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NAAAAABZ3AAAAAAAAAAAAABaIAAAAAADNADMA7w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0AAAAAFncAAAAAAAAAAAAAFogAAAAAAM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NAAAAABZ3AAAAAAAAAAAAABaIAAAAAAD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AAAAAAAA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Z3AIgAAADeAN4AAAAAADMAEQAAAGfqmhZ3AN7qq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ncAiAAAAN4A3gAAAAAAMwARAAAAZ+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Z3AIgAAADeAN4AAAAAADMAEQAAAGfq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RAC7AADq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/wD/&#10;AP8A/wD/AP8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ZEFqoW7hb/Fv8W/xbuFpkW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kQWqhbuFv8W/xb/Fu4WmRZ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ZEFqoW7hb/Fv8W/xbuFpkW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kQW/xb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/wD/AP8A/wD/AP8A/wD/&#10;AP8AAP8A/wD/AP8A/wD/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ZEFhEAAAAAFhEW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P8A/wD/AP8A&#10;/wD/AP8A/wD/AAD/AP8A/wD/AP8A/w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swW/xbMAAAAABbdFv8Wq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D/&#10;AP8A/wD/AP8A/wD/AP8A/w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AAAAIgAAAAAAEQAAAB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iIA&#10;RAARAN4AvOrvAAAAAAAAAAAAAAAAAAAAAAAAAAAAAAAAAAAAAAAAAAAAAAAAAAAWEQAzADPq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AAzAN4AAAAAADQAIgDNAAAAAAAAAAAWEQAz&#10;ADPqiQAAAAAAAAAAAAAAAAAAAAAAAAAAAAAAAAAAAAAAAAAAAAAAAAAAAAAAAAAAFhEAMwAz6okA&#10;AAAAFhEAMwAz6o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hEAMwAz6o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P8A/wD/AP8A/w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IFrsWiAAAAAAAAAAAAAAWdxa7FrsW&#10;RAAAAAAAAAAAAAAAAAAAAAAAAAAAAAAAAAAAAAAAAAAAAAAAAAAAAAAAAAAAAAAAAAAAAAAAAAAA&#10;AAAWVRbuFv8W/xb/FiIAAAAAAAAAAAAAAAAAAAAAAAAAAAAAAAAAAAAAAAAAAAAAAAAAAAAAFkQW&#10;/xb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iBa7FmYAAAAAAAAAAAAAAAAWiBa7FogA&#10;AAAAFkQW/xb/AAAAAAAAAAAAAAAAAAAAAAAAAAAAAAAAAAAAAAAAAAAAAAAAAAAAAAAAAAAAABZE&#10;Fv8W/wAAAAAAABZEFv8W/wAAAAAAAAAAAAAAAAAAAAAAAAAAAAAAAAAAAAAAAAAAAAAAAAAAAAAA&#10;ABZEFu4W7hY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ZEFv8W/wAAAAAAAAAAAAAAAAAAAAAAAAAAAAAAAAAA&#10;AAAAAAAAAAAAAAAAAAAAAAAAAAAAAAAAAAAAAAAAAAAAAAAAAAAAAAAAAAAAAAAAAAAAAAAAAAAA&#10;AAAAAAAAAAAAFkQW7hbuFj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P8A/wD/AP8A/wD/AP8A/wD/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EQAMwAAAAAA&#10;AAAAFlUAiABEAN7qvAAAAAAAAAAAAAAAAAAAAAAAAAAAAAAAAAAAAAAAAAAAAAAAAAAAAAAAAAAA&#10;AAAAAAAAAAAAAAAAAAAAiAARAM0AeAB46t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wBEABEAAAAAAAAA&#10;AAAAAAAAMwBEADMAAAAAAAAAAAAAAAAAAAAAAAAAAAAAAAAAAAAAAAAAAAAAAAAAAAAAAAAAAAAA&#10;AAAAAAAAAAAAAAAAAAAAAAAAAAAAAAAAAAAAAAAAAAAAAAAAAAAAAAAAAAAAAAAAAAAAAAAAAAAA&#10;AAAAAAAAAAAAAAAAAAAzABEAEQBEAAAAAAAAAAAAABY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MAEQARAEQAAAAAAAAAAAAAFj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MwCZAAAAvOpnAAAAAAAAAAAAAAAAAAAAAAAAAAAAAAAAAAAAAAAAAAAAAAAAAAAA&#10;AAAAAAAAAAAAAAAAAAAAAAAAABZEACIAAABF6u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gAiAAAAmgAAAAAAABZ3AIgAvAB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CIAAACaAAAAAAAAFncAiAC8A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RAJkAEQDeAFYAAAAAAAAAAAAAAAAAAAAAAAAAAAAAAAAAAAAAAAAAAAAA&#10;AAAAAAAAAAAAAAAAAAAAAAAAAAAAAAAAAAAAMwAAAADq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u8AZ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q7wBnAAAAAAAAAAAAAAAAAAAAAAAAAAAAAAAAAAAAAAAAAAAAAAAAAAAAAAAA&#10;AAAAAAAAAAAAAAAAAAAAAAAAAAAAAAAAAAAAAAAAAAAAAAAAAAAAAAAAAAAAAAAAAAAAAAAAAAAA&#10;AAAAAAAAAAAAAAAAAAAAAAAAAAAAAAAAAAAAAAAAAAAAAAAAVQAAAKsAMwBVAH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7wB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D/AP8A/wD/AP8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A/wD/AP8A/wD/AP8A/wD/AP8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P8A/wD/AP8A/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D/AP8A/wD/AP8A/wD/AP8A/w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AAAAAAAA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/wD/&#10;AP8A/wD/AP8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ZEFv8W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ZmFv8WdwAAAAAAAAAAAAAAAAAAAAAAAAAAAAAA&#10;AAAAAAAAAAAAAAAAAAAAAAAAAAAAAAAAAAAAAAAAAAAAAAAAAAAAAAAAAAAAAAAAAAAAAAAAAAAA&#10;AAAAAAAAAAAAAAAAAAAAAAAAAAAAAAAAAAAAAAAAAAAAAAAAAAAAAAAAAAAAAAAAAAAAAAAAAAAA&#10;AAAAAAAAAAAAAAAAAAAAAAAAAAAAAAAAAAAAAAAAAAAAAAAAAAAAAAAAAAAAAAAAABZmFv8Wd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RBb/Fv8AAAAAAAAAAAAAAAAAAAAAAAAAABZEFv8W/wAAAAAAAAAAAAAAAAAAAAAAAAAAAAAA&#10;AAAAAAAAAAAAAAAAAAAAAAAAAAAAAAAAAAAAAAAAAAAAAAAAAAAAAAAAAAAAAAAAABZEFv8W/wAA&#10;AAAAAAAAAAAAAAAAFv8W/xZ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/wD/AP8A/wD/AP8A/wD/&#10;AP8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wDvAJoAAAAAAAAAAAAAAAAAAAAA&#10;AAAAAAAAAAAAAAAAAAAAAAAAAAAAAAAAAAAAAAAAAAAAAAAAAAAAAAAAAAAAAAAAAAAAAAAAAAAA&#10;AAAAAAAAAAAAAAAAAAAAAAAAAAAAAAAAAAAAAAAAAAAAAAAAAAAAAAAAAAAAAAAAAAAAAAAAAAAA&#10;AAAAAAAAAAAAAAAAAAAAAAAAAAAAAAAAAAAAAAAAAAAAAAAAAAAAAAAAAAAAAAAAAAAAAAAAAAAA&#10;MwDvAJ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QAAAAAWdwAAAAAAAAAAAAAWiAAAAAAA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4AZ+rvAAAAAAAAAAAA&#10;AAAAAAAAAAAAAAAAAAAAAAAAAAAAAAAAAAAAAAAAAAAAAAAAAAAAAAAAAAAAAAAAAAAAAAAAAAAA&#10;AAAAAAAAAAAAAAAAAAAAAAAAAAAAAAAAAAAAAAAAAAAAAAAAAAAAAAAAAAAAAAAAAAAAAAAAAAAA&#10;AAAAAAAAAAAAAAAAAAAAAAAAAAAAAAAAAAAAAAAAAAAAAAAAAAAAAAAAAAAAAAAAAAAAAAAAAAAA&#10;AAAAAAAAAN4AZ+r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u8WeACIAIgWZgDeAAAAAAAzABEAAABn6u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D/AP8A/wD/AP8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ZEFv8W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RBb/Fv8AAAAAAAAAAAAAAAAAAAAAAAAAABZEFv8W/wAA&#10;AAAAAAAAAAAAAAAAAAAAAAAAAAAAAAAAAAAAAAAAAAAAAAAAAAAAAAAAAAAAAAAAAAAAAAAAAAAA&#10;AAAAAAAAAAAAAAAAAAAAAAAWRBaqFu4W/xb/Fv8W7haZF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/wD/AP8A/wD/AP8A/wD/AP8AAf8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hEWRBZ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hEW&#10;RBZ3AAAAAAAAAAAAAAAAAAAAAAAAAAAWERZEFncAAAAAAAAAAAAAAAAAAAAAAAAWERZEFn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8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zABEAAABEAM0AAAAAAAAAAAAAAAAAAAAAAAAAAAAAAAAAAAAAAAAA&#10;AAAAAAAAAAAAAAAAAAAAAAAAAAAAAAAAAAAAAAAAABYz6s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gAiAAAAmgAAAAAAAAAAAAAAAAAAAAAAAAAAAAAAAAAA&#10;AAAAAAAAAAAAAAAAAAAAAAAAAAAAAAAAAAAAAAAAAAAAABZ3AIgAvAB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rvALwWRQDdABEAVQC8AAAAAOrNADQA&#10;AAAAAADq7wB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AAA7wARAFUAiQAAAAAA&#10;AAAAAAAAZgAAAN4AIgARAAAAAAAAAAAAAAAAAAAAAAAAAAAAAAAAAAAAAAAAAAAAAAAAAAAAAAAA&#10;AAAAAAAAAAAAAAAAAAAAAAAAAAAAAAAAAAAAAAAAAAAAAAAAAAAAAAAAAAAAAAAAAAAAAAAAAAAA&#10;AAAAAAAAAAAAAAAAAAAAAAAAAAAAAAAAAAAAAAAAAAAAAAAAAAAAAAAAAAAAAAAAAAAAAAAAAAAA&#10;AAAAAAAAAAAAAAAAAAAAAAAAAAAAAAAAAAAAAAAAAAAAAOrvAG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7ACIA7wCrAN4AAABEAEQAMxZm6poAAAAAAAAAAAAAAAAAAAAAAAAAAAAAAAAA&#10;AAAAAAAAAAAAAAAAAAAA6u8AZwAAAAAAAAAAAAAAAAAAAAAAAAAAAAAAAAAAAAAAAAAAAAAAAAAA&#10;AAAAAAAAAAAWIgBmAAAAiQAAAAAAAAAAAAAAAAAAAAAAAAAA6rwAAAAAAAAWMwAAAADq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u8AZ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D/AP8A/wD/AP8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/wD/AP8A/wD/AP8A/wD/AP8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P8A/wD/&#10;AP8A/w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D/AP8A/wD/AP8A/wD/AP8A/w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AAAAAAAAAAAAAAAAAAAAAAA/wD/AP8A/wD/AP8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kQW/xb/AAAAAAAAAAAAAAAAAAAW/xb/Fk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/wD/AP8A/wD/AP8A/wD/AP8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NAAAAABZ3AAAAAAAAAAAAABaIAAAAAAD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QAAAAAWdwAAAAAAAAAAAAAWiAAAAAAAzQAAAAAA&#10;AAAAAAAAAAAAAAAAAAAAAAAAAAAAAAAAAAAAAAAAAAAAAAAAAAAAAAAAAAAAAAAAAAAAAAAAAAAA&#10;AAAAAAAAAAAAAAAAAAAAAAAAAAAAAAAAAAAAAAAAAAAAAAAAAAAAAAAAAAAAAAAAAAAAAAAAAAAA&#10;AAAAAAAAAAAAAAAAAAAAAAAAAAAAAAAAAAAAAAAAAAAAAAAAAAAAAAAAAAAAAAAAAAAAAAAAAAAA&#10;AAAAAAAAAAAAAAAAAM0AAAAAFncAAAAAAAAAAAAAFogAAAAAAM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AAA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Z3AIgAAADeAN4AAAAAADMA&#10;EQAAAGfq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dwCIAAAA3gDeAAAAAAAzABEAAABn&#10;6poAAAAAAAAAAAAAAAAAAAAAAAAAAAAAAAAAAAAAAAAAAAAAAAAAAAAAAAAAAAAAAAAAAAAAAAAA&#10;AAAAAAAAAAAAAAAAAAAAAAAAAAAAAAAAAAAAAAAAAAAAAAAAAAAAAAAAAAAAAAAAAAAAAAAAAAAA&#10;AAAAAAAAAAAAAAAAAAAAAAAAAAAAAAAAAAAAAAAAAAAAAAAAAAAAAAAAAAAAAAAAAAAAAAAAAAAA&#10;AAAAAAAAAAAAAAAAAAAAAAAAAAAAFncAiAAAAN4A3gAAAAAAMwARAAAAZ+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F5RYa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AAAAAAAAAAAAAAAAAAAAAAH/AAAAAAAAAAAAA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kQA&#10;ZgBEABEAAAAAAO8AqwCr6r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ZEAGYARAAR&#10;AAAAAADvAKsAq+q8AAAAAAAAAAAAAAAAAAAAAAAAAAAAAAAAAAAAAAAAAAAAAAAAAAAAAAAAAAAA&#10;AAAAAAAAAAAAAAAAAAAAAAAAAAAAAAAAAAAAAAAAAAAAAAAAAAAAAAAAAAAAAAAAAAAAAAAAAAAA&#10;AAAAAAAAAAAAAAAAAAAAAAAAAAAAAAAAAAAAAAAAAAAAAAAAAAAAAAAAAAAAAAAAAAAAAAAAAAAA&#10;AAAAAAAAAAAAAAAAAAAAAAAAAAAAAAAAAAAAAAAAAAAAAAAWRABmAEQAEQAAAAAA7wCrAKvq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AAAAAAAAAAAAAAAAAAAAAB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">
                      <v:shape id="Textfeld 20" o:spid="_x0000_s1042" type="#_x0000_t202" style="position:absolute;left:2625;width:5084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" fillcolor="white [3201]" stroked="f" strokeweight=".5pt">
                        <v:textbox>
                          <w:txbxContent>
                            <w:p w14:paraId="011048E6" w14:textId="77777777" w:rsidR="003C3B29" w:rsidRPr="000726E6" w:rsidRDefault="003C3B29" w:rsidP="003C3B29">
                              <w:pPr>
                                <w:rPr>
                                  <w:rStyle w:val="ekvlsungunterstrichen"/>
                                </w:rPr>
                              </w:pPr>
                              <w:r w:rsidRPr="008109F8">
                                <w:rPr>
                                  <w:rStyle w:val="ekvlsungunterstrichen"/>
                                  <w:color w:val="FFFFFF" w:themeColor="background1"/>
                                </w:rPr>
                                <w:t xml:space="preserve">IF </w:t>
                              </w:r>
                              <w:r w:rsidRPr="000726E6">
                                <w:rPr>
                                  <w:rStyle w:val="ekvlsungunterstrichen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Textfeld 21" o:spid="_x0000_s1043" type="#_x0000_t202" style="position:absolute;left:14395;top:90;width:5303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" fillcolor="white [3201]" stroked="f" strokeweight=".5pt">
                        <v:textbox>
                          <w:txbxContent>
                            <w:p w14:paraId="68C95F3E" w14:textId="77777777" w:rsidR="003C3B29" w:rsidRPr="00C81114" w:rsidRDefault="003C3B29" w:rsidP="003C3B29">
                              <w:pPr>
                                <w:rPr>
                                  <w:rFonts w:ascii="Comic Sans MS" w:hAnsi="Comic Sans MS"/>
                                  <w:i/>
                                  <w:i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Style w:val="ekvlsungunterstrichen"/>
                                </w:rPr>
                                <w:t xml:space="preserve">  </w:t>
                              </w:r>
                              <w:r w:rsidRPr="008109F8">
                                <w:rPr>
                                  <w:rStyle w:val="ekvlsungunterstrichen"/>
                                  <w:color w:val="FFFFFF" w:themeColor="background1"/>
                                </w:rPr>
                                <w:t xml:space="preserve">IK   </w:t>
                              </w:r>
                            </w:p>
                          </w:txbxContent>
                        </v:textbox>
                      </v:shape>
                      <v:shape id="Textfeld 24" o:spid="_x0000_s1044" type="#_x0000_t202" style="position:absolute;left:38115;width:5188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Itm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WDyBH9fwg+QyxsAAAD//wMAUEsBAi0AFAAGAAgAAAAhANvh9svuAAAAhQEAABMAAAAAAAAA&#10;AAAAAAAAAAAAAFtDb250ZW50X1R5cGVzXS54bWxQSwECLQAUAAYACAAAACEAWvQsW78AAAAVAQAA&#10;CwAAAAAAAAAAAAAAAAAfAQAAX3JlbHMvLnJlbHNQSwECLQAUAAYACAAAACEAf7SLZsYAAADbAAAA&#10;DwAAAAAAAAAAAAAAAAAHAgAAZHJzL2Rvd25yZXYueG1sUEsFBgAAAAADAAMAtwAAAPoCAAAAAA==&#10;" fillcolor="white [3201]" stroked="f" strokeweight=".5pt">
                        <v:textbox>
                          <w:txbxContent>
                            <w:p w14:paraId="1057B681" w14:textId="77777777" w:rsidR="003C3B29" w:rsidRPr="008109F8" w:rsidRDefault="003C3B29" w:rsidP="003C3B29">
                              <w:pPr>
                                <w:rPr>
                                  <w:rStyle w:val="ekvlsungunterstrichen"/>
                                  <w:color w:val="FFFFFF" w:themeColor="background1"/>
                                </w:rPr>
                              </w:pPr>
                              <w:r w:rsidRPr="008109F8">
                                <w:rPr>
                                  <w:rStyle w:val="ekvlsungunterstrichen"/>
                                  <w:color w:val="FFFFFF" w:themeColor="background1"/>
                                </w:rPr>
                                <w:t xml:space="preserve">K      </w:t>
                              </w:r>
                            </w:p>
                          </w:txbxContent>
                        </v:textbox>
                      </v:shape>
                      <v:shape id="Textfeld 25" o:spid="_x0000_s1045" type="#_x0000_t202" style="position:absolute;left:53053;width:541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" fillcolor="white [3201]" stroked="f" strokeweight=".5pt">
                        <v:textbox>
                          <w:txbxContent>
                            <w:p w14:paraId="10011DCD" w14:textId="77777777" w:rsidR="003C3B29" w:rsidRPr="008109F8" w:rsidRDefault="003C3B29" w:rsidP="003C3B29">
                              <w:pPr>
                                <w:rPr>
                                  <w:rStyle w:val="ekvlsungunterstrichen"/>
                                  <w:color w:val="FFFFFF" w:themeColor="background1"/>
                                </w:rPr>
                              </w:pPr>
                              <w:r w:rsidRPr="008109F8">
                                <w:rPr>
                                  <w:rStyle w:val="ekvlsungunterstrichen"/>
                                  <w:color w:val="FFFFFF" w:themeColor="background1"/>
                                </w:rPr>
                                <w:t xml:space="preserve">G     </w:t>
                              </w:r>
                            </w:p>
                          </w:txbxContent>
                        </v:textbox>
                      </v:shape>
                      <v:group id="Gruppieren 47" o:spid="_x0000_s1046" style="position:absolute;left:4345;top:2308;width:54102;height:1131" coordsize="54102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<v:group id="Gruppieren 23" o:spid="_x0000_s1047" style="position:absolute;width:54102;height:1085" coordsize="54102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<v:line id="Gerader Verbinder 19" o:spid="_x0000_s1048" style="position:absolute;visibility:visible;mso-wrap-style:square" from="0,0" to="5410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" strokecolor="black [3200]" strokeweight=".5pt">
                            <v:stroke joinstyle="miter"/>
                          </v:line>
                          <v:line id="Gerader Verbinder 22" o:spid="_x0000_s1049" style="position:absolute;visibility:visible;mso-wrap-style:square" from="20597,0" to="20597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" strokecolor="black [3200]" strokeweight=".5pt">
                            <v:stroke joinstyle="miter"/>
                          </v:line>
                          <v:line id="Gerader Verbinder 38" o:spid="_x0000_s1050" style="position:absolute;visibility:visible;mso-wrap-style:square" from="48595,0" to="48595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" strokecolor="black [3200]" strokeweight=".5pt">
                            <v:stroke joinstyle="miter"/>
                          </v:line>
                        </v:group>
                        <v:line id="Gerader Verbinder 9" o:spid="_x0000_s1051" style="position:absolute;visibility:visible;mso-wrap-style:square" from="90,45" to="90,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" strokecolor="black [3200]" strokeweight=".5pt">
                          <v:stroke joinstyle="miter"/>
                        </v:line>
                      </v:group>
                      <v:shape id="Grafik 46" o:spid="_x0000_s1052" type="#_x0000_t75" style="position:absolute;top:3078;width:59353;height:19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">
                        <v:imagedata r:id="rId22" o:title="SE10030104_G069_01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6737336" w14:textId="77777777" w:rsidR="003C3B29" w:rsidRPr="000705B6" w:rsidRDefault="003C3B29" w:rsidP="003C3B29">
      <w:pPr>
        <w:pStyle w:val="ekvgrundtexthalbe"/>
      </w:pPr>
    </w:p>
    <w:p w14:paraId="7B1F629E" w14:textId="77777777" w:rsidR="00F40EAE" w:rsidRDefault="000705B6" w:rsidP="003C3B29">
      <w:pPr>
        <w:pStyle w:val="ekvschreiblinie"/>
        <w:rPr>
          <w:rStyle w:val="ekvlsungunterstrichenausgeblendet"/>
        </w:rPr>
        <w:sectPr w:rsidR="00F40EAE" w:rsidSect="00520817"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  <w:r w:rsidRPr="00F40EAE">
        <w:rPr>
          <w:rStyle w:val="ekvlsungunterstrichenausgeblendet"/>
        </w:rPr>
        <w:t xml:space="preserve">Die Inkubationszeit einer Masern-Erkrankung dauert ca. 10 Tage. Zunächst treten </w:t>
      </w:r>
      <w:r w:rsidR="003C3B29" w:rsidRPr="00F40EAE">
        <w:rPr>
          <w:rStyle w:val="ekvlsungunterstrichenausgeblendet"/>
        </w:rPr>
        <w:tab/>
      </w:r>
      <w:r w:rsidR="003C3B29" w:rsidRPr="00F40EAE">
        <w:rPr>
          <w:rStyle w:val="ekvlsungunterstrichenausgeblendet"/>
        </w:rPr>
        <w:br/>
      </w:r>
      <w:r w:rsidRPr="00F40EAE">
        <w:rPr>
          <w:rStyle w:val="ekvlsungunterstrichenausgeblendet"/>
        </w:rPr>
        <w:t>grippeähnliche</w:t>
      </w:r>
      <w:r w:rsidR="003C3B29" w:rsidRPr="00F40EAE">
        <w:rPr>
          <w:rStyle w:val="ekvlsungunterstrichenausgeblendet"/>
        </w:rPr>
        <w:t xml:space="preserve"> </w:t>
      </w:r>
      <w:r w:rsidRPr="00F40EAE">
        <w:rPr>
          <w:rStyle w:val="ekvlsungunterstrichenausgeblendet"/>
        </w:rPr>
        <w:t xml:space="preserve">Symptome und Fieber auf. Die Mundschleimhaut rötet sich. Nach etwa 2 Tagen </w:t>
      </w:r>
      <w:r w:rsidR="003C3B29" w:rsidRPr="00F40EAE">
        <w:rPr>
          <w:rStyle w:val="ekvlsungunterstrichenausgeblendet"/>
        </w:rPr>
        <w:tab/>
      </w:r>
      <w:r w:rsidR="003C3B29" w:rsidRPr="00F40EAE">
        <w:rPr>
          <w:rStyle w:val="ekvlsungunterstrichenausgeblendet"/>
        </w:rPr>
        <w:br/>
      </w:r>
      <w:r w:rsidRPr="00F40EAE">
        <w:rPr>
          <w:rStyle w:val="ekvlsungunterstrichenausgeblendet"/>
        </w:rPr>
        <w:t xml:space="preserve">sinkt das Fieber, um kurz danach noch höher zu steigen. Ein fleckiger, roter Hautausschlag </w:t>
      </w:r>
      <w:r w:rsidR="003C3B29" w:rsidRPr="00F40EAE">
        <w:rPr>
          <w:rStyle w:val="ekvlsungunterstrichenausgeblendet"/>
        </w:rPr>
        <w:tab/>
      </w:r>
      <w:r w:rsidR="003C3B29" w:rsidRPr="00F40EAE">
        <w:rPr>
          <w:rStyle w:val="ekvlsungunterstrichenausgeblendet"/>
        </w:rPr>
        <w:br/>
      </w:r>
      <w:r w:rsidRPr="00F40EAE">
        <w:rPr>
          <w:rStyle w:val="ekvlsungunterstrichenausgeblendet"/>
        </w:rPr>
        <w:t>verteilt sich auf dem ganzen</w:t>
      </w:r>
      <w:r w:rsidR="003C3B29" w:rsidRPr="00F40EAE">
        <w:rPr>
          <w:rStyle w:val="ekvlsungunterstrichenausgeblendet"/>
        </w:rPr>
        <w:t xml:space="preserve"> </w:t>
      </w:r>
      <w:r w:rsidRPr="00F40EAE">
        <w:rPr>
          <w:rStyle w:val="ekvlsungunterstrichenausgeblendet"/>
        </w:rPr>
        <w:t>Körper, der nach ca. 3 bis 4 Tagen langsam abklingt.</w:t>
      </w:r>
      <w:r w:rsidR="003C3B29" w:rsidRPr="00F40EAE">
        <w:rPr>
          <w:rStyle w:val="ekvlsungunterstrichenausgeblendet"/>
        </w:rPr>
        <w:tab/>
      </w:r>
      <w:r w:rsidR="003C3B29" w:rsidRPr="00F40EAE">
        <w:rPr>
          <w:rStyle w:val="ekvlsungunterstrichenausgeblendet"/>
        </w:rPr>
        <w:br/>
      </w:r>
      <w:r w:rsidR="000C064D" w:rsidRPr="00F40EAE">
        <w:rPr>
          <w:rStyle w:val="ekvlsungunterstrichenausgeblendet"/>
        </w:rPr>
        <w:t>Die</w:t>
      </w:r>
      <w:r w:rsidRPr="00F40EAE">
        <w:rPr>
          <w:rStyle w:val="ekvlsungunterstrichenausgeblendet"/>
        </w:rPr>
        <w:t xml:space="preserve"> Genesung beginnt.</w:t>
      </w:r>
      <w:r w:rsidR="003C3B29" w:rsidRPr="00F40EAE">
        <w:rPr>
          <w:rStyle w:val="ekvlsungunterstrichenausgeblendet"/>
        </w:rPr>
        <w:tab/>
      </w:r>
    </w:p>
    <w:tbl>
      <w:tblPr>
        <w:tblW w:w="11000" w:type="dxa"/>
        <w:tblInd w:w="-822" w:type="dxa"/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964"/>
      </w:tblGrid>
      <w:tr w:rsidR="00F40EAE" w:rsidRPr="007B6C1A" w14:paraId="28198AD0" w14:textId="77777777" w:rsidTr="002C2A6A">
        <w:trPr>
          <w:trHeight w:hRule="exact" w:val="510"/>
        </w:trPr>
        <w:tc>
          <w:tcPr>
            <w:tcW w:w="818" w:type="dxa"/>
            <w:noWrap/>
            <w:vAlign w:val="bottom"/>
          </w:tcPr>
          <w:p w14:paraId="58551BAA" w14:textId="77777777" w:rsidR="00F40EAE" w:rsidRPr="006E1805" w:rsidRDefault="00F40EAE" w:rsidP="002C2A6A"/>
        </w:tc>
        <w:tc>
          <w:tcPr>
            <w:tcW w:w="3856" w:type="dxa"/>
            <w:noWrap/>
            <w:vAlign w:val="bottom"/>
          </w:tcPr>
          <w:p w14:paraId="541324B2" w14:textId="77777777" w:rsidR="00F40EAE" w:rsidRPr="007B6C1A" w:rsidRDefault="00F40EAE" w:rsidP="002C2A6A">
            <w:pPr>
              <w:pStyle w:val="ekvkvnummer"/>
              <w:rPr>
                <w:rStyle w:val="ekvfett"/>
              </w:rPr>
            </w:pPr>
            <w:r>
              <w:rPr>
                <w:rStyle w:val="ekvfett"/>
              </w:rPr>
              <w:t>Viren lassen leben</w:t>
            </w:r>
          </w:p>
        </w:tc>
        <w:tc>
          <w:tcPr>
            <w:tcW w:w="1321" w:type="dxa"/>
            <w:noWrap/>
            <w:vAlign w:val="bottom"/>
          </w:tcPr>
          <w:p w14:paraId="7D7395A1" w14:textId="77777777" w:rsidR="00F40EAE" w:rsidRPr="007B6C1A" w:rsidRDefault="00F40EAE" w:rsidP="002C2A6A">
            <w:pPr>
              <w:pStyle w:val="ekvkolumnentitel"/>
            </w:pPr>
          </w:p>
        </w:tc>
        <w:tc>
          <w:tcPr>
            <w:tcW w:w="2041" w:type="dxa"/>
            <w:noWrap/>
            <w:vAlign w:val="bottom"/>
          </w:tcPr>
          <w:p w14:paraId="564040F1" w14:textId="77777777" w:rsidR="00F40EAE" w:rsidRPr="007B6C1A" w:rsidRDefault="00F40EAE" w:rsidP="002C2A6A">
            <w:pPr>
              <w:pStyle w:val="ekvkolumnentitel"/>
            </w:pPr>
          </w:p>
        </w:tc>
        <w:tc>
          <w:tcPr>
            <w:tcW w:w="2964" w:type="dxa"/>
            <w:noWrap/>
            <w:vAlign w:val="bottom"/>
          </w:tcPr>
          <w:p w14:paraId="7A083656" w14:textId="7D06DBBB" w:rsidR="00F40EAE" w:rsidRPr="007B6C1A" w:rsidRDefault="00F40EAE" w:rsidP="002C2A6A">
            <w:pPr>
              <w:pStyle w:val="ekvkolumnentitel"/>
            </w:pPr>
            <w:r w:rsidRPr="007B6C1A">
              <w:t>Kopiervorlage</w:t>
            </w:r>
            <w:r>
              <w:t xml:space="preserve"> 3</w:t>
            </w:r>
          </w:p>
        </w:tc>
      </w:tr>
      <w:tr w:rsidR="00F40EAE" w:rsidRPr="007B6C1A" w14:paraId="3106FC53" w14:textId="77777777" w:rsidTr="002C2A6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noWrap/>
            <w:vAlign w:val="bottom"/>
          </w:tcPr>
          <w:p w14:paraId="76EF13EB" w14:textId="77777777" w:rsidR="00F40EAE" w:rsidRPr="007B6C1A" w:rsidRDefault="00F40EAE" w:rsidP="002C2A6A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4"/>
            <w:noWrap/>
            <w:vAlign w:val="bottom"/>
          </w:tcPr>
          <w:p w14:paraId="4CDC0DB7" w14:textId="77777777" w:rsidR="00F40EAE" w:rsidRPr="007B6C1A" w:rsidRDefault="00F40EAE" w:rsidP="002C2A6A">
            <w:pPr>
              <w:rPr>
                <w:color w:val="FFFFFF" w:themeColor="background1"/>
              </w:rPr>
            </w:pPr>
            <w:r w:rsidRPr="007B6C1A">
              <w:rPr>
                <w:noProof/>
                <w:lang w:eastAsia="de-DE"/>
              </w:rPr>
              <w:drawing>
                <wp:anchor distT="0" distB="0" distL="114300" distR="114300" simplePos="0" relativeHeight="251743232" behindDoc="1" locked="0" layoutInCell="1" allowOverlap="1" wp14:anchorId="54628AEF" wp14:editId="6378C6E4">
                  <wp:simplePos x="0" y="0"/>
                  <wp:positionH relativeFrom="column">
                    <wp:posOffset>-562610</wp:posOffset>
                  </wp:positionH>
                  <wp:positionV relativeFrom="paragraph">
                    <wp:posOffset>-479425</wp:posOffset>
                  </wp:positionV>
                  <wp:extent cx="6983730" cy="327025"/>
                  <wp:effectExtent l="0" t="0" r="7620" b="0"/>
                  <wp:wrapNone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isma_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373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40AC3A2" w14:textId="77777777" w:rsidR="00F40EAE" w:rsidRPr="00287B24" w:rsidRDefault="00F40EAE" w:rsidP="00F40EAE">
      <w:pPr>
        <w:pStyle w:val="ekvpicto"/>
        <w:framePr w:wrap="around"/>
      </w:pPr>
      <w:r>
        <w:rPr>
          <w:noProof/>
          <w:lang w:eastAsia="de-DE"/>
        </w:rPr>
        <w:drawing>
          <wp:inline distT="0" distB="0" distL="0" distR="0" wp14:anchorId="2B731164" wp14:editId="786EE6C4">
            <wp:extent cx="215900" cy="215900"/>
            <wp:effectExtent l="0" t="0" r="0" b="0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002A1" w14:textId="77777777" w:rsidR="00F40EAE" w:rsidRPr="003C3B29" w:rsidRDefault="00F40EAE" w:rsidP="00F40EAE">
      <w:pPr>
        <w:pStyle w:val="ekvaufgabe"/>
      </w:pPr>
      <w:r w:rsidRPr="00D13536">
        <w:rPr>
          <w:rStyle w:val="ekvnummerierung"/>
          <w:bCs/>
        </w:rPr>
        <w:t>1</w:t>
      </w:r>
      <w:r w:rsidRPr="003C3B29">
        <w:tab/>
      </w:r>
      <w:r>
        <w:t>Beschrifte das Modell eines Virus.</w:t>
      </w:r>
    </w:p>
    <w:p w14:paraId="0771C02B" w14:textId="77777777" w:rsidR="00F40EAE" w:rsidRPr="000705B6" w:rsidRDefault="00F40EAE" w:rsidP="00F40EAE">
      <w:pPr>
        <w:pStyle w:val="ekvgrundtexthalbe"/>
      </w:pPr>
    </w:p>
    <w:tbl>
      <w:tblPr>
        <w:tblW w:w="935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4"/>
      </w:tblGrid>
      <w:tr w:rsidR="00F40EAE" w14:paraId="5E5E818D" w14:textId="77777777" w:rsidTr="002C2A6A">
        <w:trPr>
          <w:cantSplit/>
        </w:trPr>
        <w:tc>
          <w:tcPr>
            <w:tcW w:w="9354" w:type="dxa"/>
            <w:vAlign w:val="center"/>
          </w:tcPr>
          <w:p w14:paraId="31E5F7C1" w14:textId="77777777" w:rsidR="00F40EAE" w:rsidRPr="000705B6" w:rsidRDefault="00F40EAE" w:rsidP="002C2A6A">
            <w:pPr>
              <w:pStyle w:val="ekvbild"/>
              <w:jc w:val="center"/>
            </w:pPr>
            <w:r w:rsidRPr="000705B6">
              <w:rPr>
                <w:noProof/>
              </w:rPr>
              <mc:AlternateContent>
                <mc:Choice Requires="wpg">
                  <w:drawing>
                    <wp:inline distT="0" distB="0" distL="0" distR="0" wp14:anchorId="5197EB4F" wp14:editId="5F02A0AA">
                      <wp:extent cx="5920994" cy="2061210"/>
                      <wp:effectExtent l="0" t="0" r="3810" b="0"/>
                      <wp:docPr id="28" name="Gruppieren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20994" cy="2061210"/>
                                <a:chOff x="0" y="0"/>
                                <a:chExt cx="5920994" cy="20612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Grafik 29" descr="G:\02_media_office\2020\10417_069111_Biologie_2_Ausgabe_A_Kopievorlagen - Word\Daten_Klett\001_Erstsatz_2020-10-07\pngDateien\SE71068485_G102_01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63750" y="0"/>
                                  <a:ext cx="1994535" cy="2061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0" name="Gruppieren 30"/>
                              <wpg:cNvGrpSpPr/>
                              <wpg:grpSpPr>
                                <a:xfrm>
                                  <a:off x="0" y="234950"/>
                                  <a:ext cx="5920994" cy="1262126"/>
                                  <a:chOff x="0" y="0"/>
                                  <a:chExt cx="5920994" cy="1262126"/>
                                </a:xfrm>
                              </wpg:grpSpPr>
                              <wps:wsp>
                                <wps:cNvPr id="31" name="Line 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338195" y="780415"/>
                                    <a:ext cx="24841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" name="Line 1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8100" y="374650"/>
                                    <a:ext cx="2415540" cy="2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" name="Line 1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3429000" y="184150"/>
                                    <a:ext cx="2412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" name="Text Box 1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250" y="190500"/>
                                    <a:ext cx="1145058" cy="2267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>
                                            <a:alpha val="89999"/>
                                          </a:srgbClr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E173A56" w14:textId="5AF3888F" w:rsidR="00F40EAE" w:rsidRPr="00A555C4" w:rsidRDefault="002C4679" w:rsidP="00F40EAE">
                                      <w:pPr>
                                        <w:rPr>
                                          <w:rStyle w:val="ekvlsung"/>
                                        </w:rPr>
                                      </w:pPr>
                                      <w:r>
                                        <w:rPr>
                                          <w:rStyle w:val="ekvlsung"/>
                                        </w:rPr>
                                        <w:t>M</w:t>
                                      </w:r>
                                      <w:r w:rsidR="00F40EAE" w:rsidRPr="00A555C4">
                                        <w:rPr>
                                          <w:rStyle w:val="ekvlsung"/>
                                        </w:rPr>
                                        <w:t>embran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2" name="Text Box 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622800" y="0"/>
                                    <a:ext cx="1119225" cy="2600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>
                                            <a:alpha val="89999"/>
                                          </a:srgbClr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534FFF5" w14:textId="77777777" w:rsidR="00F40EAE" w:rsidRPr="00A555C4" w:rsidRDefault="00F40EAE" w:rsidP="00F40EAE">
                                      <w:pPr>
                                        <w:rPr>
                                          <w:rStyle w:val="ekvlsung"/>
                                        </w:rPr>
                                      </w:pPr>
                                      <w:r w:rsidRPr="00A555C4">
                                        <w:rPr>
                                          <w:rStyle w:val="ekvlsung"/>
                                        </w:rPr>
                                        <w:t>Proteinhülle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3" name="Text Box 1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311650" y="590550"/>
                                    <a:ext cx="1609344" cy="2371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>
                                            <a:alpha val="89999"/>
                                          </a:srgbClr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F0EDB68" w14:textId="77777777" w:rsidR="00F40EAE" w:rsidRPr="00A555C4" w:rsidRDefault="00F40EAE" w:rsidP="00F40EAE">
                                      <w:pPr>
                                        <w:jc w:val="center"/>
                                        <w:rPr>
                                          <w:rStyle w:val="ekvlsung"/>
                                        </w:rPr>
                                      </w:pPr>
                                      <w:r>
                                        <w:rPr>
                                          <w:rStyle w:val="ekvlsung"/>
                                        </w:rPr>
                                        <w:t>Erbm</w:t>
                                      </w:r>
                                      <w:r w:rsidRPr="00A555C4">
                                        <w:rPr>
                                          <w:rStyle w:val="ekvlsung"/>
                                        </w:rPr>
                                        <w:t>aterial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4" name="Line 1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0" y="1181100"/>
                                    <a:ext cx="255841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" name="Text Box 1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246" y="971550"/>
                                    <a:ext cx="1881322" cy="290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>
                                            <a:alpha val="89999"/>
                                          </a:srgbClr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F5CA821" w14:textId="4252C986" w:rsidR="00F40EAE" w:rsidRPr="00A555C4" w:rsidRDefault="002C4679" w:rsidP="00F40EAE">
                                      <w:pPr>
                                        <w:rPr>
                                          <w:rStyle w:val="ekvlsung"/>
                                        </w:rPr>
                                      </w:pPr>
                                      <w:r>
                                        <w:rPr>
                                          <w:rStyle w:val="ekvlsung"/>
                                        </w:rPr>
                                        <w:t>Sp</w:t>
                                      </w:r>
                                      <w:r w:rsidR="00F40EAE" w:rsidRPr="00A555C4">
                                        <w:rPr>
                                          <w:rStyle w:val="ekvlsung"/>
                                        </w:rPr>
                                        <w:t>ikes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97EB4F" id="Gruppieren 28" o:spid="_x0000_s1053" style="width:466.2pt;height:162.3pt;mso-position-horizontal-relative:char;mso-position-vertical-relative:line" coordsize="59209,20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QANxFIEUn2HfcN+AQD//4BA/4J9gvp/srjrQDC6v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AAAAAAAAAH/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jwchu45G/8m/yH+IP0V/w38AP4A//oF7AHjAt4D3gLYAw/k6H/+qOr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B/w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jwSpwcXRP47/hH8AgIDAAIBAf8C/QD+AAD/AP8C/gD+Af7/+AHPBLwC3gD+efaS6v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AAAAAAf8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cLmgNWWf84/AUB&#10;Bf4DAgMCAwAC/gP9AfwA/wABAAL+Av0C/gD9Af3/+wH8AOAApQbj4fZI6t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AAAAAAH/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DwzBJSdi9wwDBAEFAAMBBAEEAAT/&#10;AgACAAL+APkAA/4E/wH///wE/fz7Af3/+wL8//sCuv2yAvhE6s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BDLQwK2bkCAMBAAEAAv8DAAMABP0DAQQBBv0F/gYA&#10;BgEH/AT/AwIE/AIBA/8BAQL/AgIC/0P7YgwIuxY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ZRUzWgQCBQL9Av4D/QL+AgID/QICA/8F/wMEBAUEBwQDAwYFAQP+&#10;AgMDAgIBAgIDAAEBAgECCC4ATAwN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35bCQIAAQcC/wL+Af8BAAL9Av4D/QT9AwAEAwX/BfwFAQX/AwAEAAMAAwADAgMA&#10;AQECAAEAAQAA8EIBAjIWK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IQYJHAAAAAEAAP4A/wL7AQEB+wH+AP4B/gIBA/sE/gUEBv4DAgQAAQIBAAEAAAAB/wECAP8B/wEB&#10;APgCADkIAU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0U+AAAAPkA&#10;AQH/AAEAAAH/AAAAAAL9AQAA/QL7AwQDB/8AAv7+AAEEAf8A/gEBAAMA/AEBAAEAAAD+AAAXAgE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9QMAAAAHAP7/AwAAAP8A&#10;/wH/AP8AAQACAAIABP8F/gL/Af8C/gP//wACAAEA/gAAAAMA/gABAAEAAgAA9AD/8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1e0K9AAMAAACAAIA/v8H/wL/AAAC/wH/&#10;Av8C/QEBAf7//wH9Af4B////AP4A/gP/AP8A/wT/////AAcAAND0/8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wFpLb8AAD+/QAC/wX/Av/+/gb+Av0B/QL+AP0C+wD7&#10;/vv//QH9Af0B/QH/Af8A/gD+Af8A/wL/AwAP2wDm9QC9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nnG8dAAAPz+Af8B/gH+Av4B/gL/A/0A/P/7APsB+gL7//sA/AD9&#10;//0A/QH+Av4B/wL+Af4A/vzvApv4+V/q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rx+Eaf9cgU/gH+Af4C/gP+//0C/AH9AfsD/AD7/vsB+wL7//z//AL9Af3//QD+&#10;Af7//gD/AOf8ivj8hei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8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ioIvy8MW/8QAAQBBAAEAAMBBAACAAIBAQABAP8C/wD+Av4A/f/9AfwA/P/8APoAvQGu&#10;/ABu4p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H/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gsNjf5kQP1G/Rb/BAADAAIAAgECAAEAAAEAAf8C/wD+AP0A/QH9Aff+xQK0AfvZ7VLq2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AAAAAB/w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HhuO&#10;8E4eAST/GP84/BEBAQEB/gEE//8AAP4B+QHOA94A6ADQABXf4GLqw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AAAAAAAf8AA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FAD8RoPsb&#10;/gD/AAn/BgAFAPwA+wD4AfoA/wAI+fNkALbq7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AAAAAH/AAA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jERxJAK/QDsAPUA&#10;+QADAAsAEQD2AH3z9izq4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rPDszFPj4AGgAAAAAAAAAAAAAA&#10;nff+e+r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Jwq/b9AAAAAAAAAAAAAADxANX6+J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qz/7S0AAAAAAAAAAAAAAAywAFrer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xjsX2AAAAAAAAAAAAANX18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Pa/gAAAAAAAAAAAADj/AD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ro9gL7AAAAAAAAAAAA8gUA5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nm6wAA&#10;AAAAAAAAAPsD6v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7fQ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30AAAAAAAAAAAABP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s+gAAAAAAAAAAAPs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f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if12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F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+Dw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wGAAAAAAAAAAAAAAAA&#10;AAAAAAAAAAAAAAAAAAAAAAAAAAAAAAAAAAAAAAAAAAAAAAAAAAAAAAAAAAAAAAAAAAAAAAAAAAAA&#10;AAAAAAAAAAAAAAAAAAAAAAAAAAAAAAAAAAAAAAAAAAAAAAAAAAAAAAAAAAAAAAAAAAAAAAAAAAAA&#10;AAAAAAAAAAAAAAAAAAAAAAAAAAAAAAAAAAAAAAAAAAAAAAAdVirEKMcfXxY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8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w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AAAAAAAf8AA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AAAAAH/AAA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if12AA4AAAAAAAI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AAAAAAAAAOAAAAAAAC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4AAAAAAAI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AAAAAAAAOAAAAAAAC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4AAAAAAAI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gAAAAAAA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AAAAAAAAAOAAAAAAAC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wAAAAA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g5AAAAAAAAAM/8+rUAAAAAAAAAAAAAAAAAAAAAAAAAAAAAAAAAAAAAAAAAAAAAAAAAAAAA&#10;AAAAAAAAAAAAAAAAAAAAAAAAAAAAAAAAAAAAAAgAAAAAAAAA+AAE+AAAAAAAAAAAAAAAAAAAAAAA&#10;AOru6kgWNrSFrz8m/i7/Hv0cAQ4CBQEB//0B7gHoAeME1QDYAQzzBZfxjtv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T0qw5p&#10;AAAA5QDsAwCeAAAAAAAAAAAAAAAAAAAAAAAAAAAAAAAAAAAAAAAAAAAAAAAAAAAAAAAAAAAAAAAA&#10;AAAAAAAAAAAAAAAAAAAAAAAAAQYCAAAAAAAAAPcABPYAAAAAAAAAAAAAAAAAAAAAAAAAAAAA6srq&#10;RRYN0EPsWwIz8xb6B/4BAAAE/gr4C+j/zd+mAMTb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7cKCd1QAWAbn+BMLl&#10;2wAAAAAAAAAAAAAAAAAAAAAAAAAAAAAAAAAAAAAAAAAAAAAAAAAAAAAAAAAAAAAAAAAAAAAAAAAA&#10;AAAAAAAAAAAAAP0KAAAAAAAAAAD8AAL4AAAAAAAAAAAAAAAAAAAAAAAAAAAAAAAAAADq8wCw6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p8W5M6CAQz7oeqMAAAAAAAAAAAA&#10;AAAAAAAAAAAAAAAAAAAAAAAAAAAAAAAAAAAAAAAAAAAAAAAAAAAAAAAAAAAAAAAAAAAAAAAAAAAA&#10;AAAAAAAAAAAAAAAA9wAA9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rsAuwAAAAAAAAAAAAAAAAAAAAAAAAAAAAAA&#10;AAAAAAAAAAAAAAAAAAAAAAAAAAAAAAAAAAAAAAAAAAAAAAAAAAAAAAAAAAAAAAAAAAAAAgIAAAAA&#10;AA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C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AAAAAAAAAAAMAAg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ICwAAAAAAAAALAPs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wAAAAAAAAAADAD6D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kKAAAAAAAAAAUAAwQW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EAn9AAAA&#10;AAAAAAAAABf4AC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Yf/gAAAAAAAAAAAAAp&#10;DAY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1TMA0AAAAAAAAAAAAANgQH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n8WDgAAAAAAAAAAAAAACUAERcWR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p2NAcPAAAAAAAAAAAAAAAAAFQLDo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jMCdkUH2gDyAPYAAAAIAA0AFgAwAAohFjrqx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w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DAEAfb+tL&#10;+AIMAAr/B/8GAAMA+gD4AfUA9wEDAAnr7mEAu+r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f8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YQF4P2ZRoBNgAkACT9BwEC/wEA&#10;Av3/AAD//wH+AfkAzQTiAdgA3gAQsOVx6u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EUS+u0Af8AA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gEHagKMOAJK+hn+BAQE/wICA/8BAgP+AQAA&#10;/v8D///+AP79/QH9APz/7QO4A8ACApTzeer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AAAAAAH/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CguxEzhkAh79A/8FAwT+AwEDAwQBAf8C/gECAQD+/wD+/QH+&#10;AP38/AL9AvwA+/3uA6L/2er2Q+r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AAAAAB/w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YFC8UvL13sBgwEAAX/BAIEAgQABAADAQMBAgEC/wAA///+Av79/f39A/z9+wL8&#10;//wC/Pz7AsAHrfT4NO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jScuXQYDCQIAA/0CAgP/A/8E/QP+BP8FAQUABP4E/QUCBfwEAQMEAv0CAQP9AwAC/gIAAgE+&#10;6VYSCr4W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b/2NdBwHo&#10;AQIB/gL+Af4C/wL+AgIE/wQBA/4F/QUCBgEE/AQBA/8E/gMCAwACAAL+Av4BAQL9AQQ6ACoYCH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WDwHCQAA9wL8Af4B/wP7&#10;AQED/QL7AgAC/gT7AwAFAAQBBQEE/QT/A/8C/gL+AgEBAAEAAf4A/wAFAABPCAB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zQkAwAAAAIB/QH7AQEB/gH+Av4C+wL8&#10;A/cCAAT9BfwFAAT9AwEB/QH9Av8B/gH9AQEB/AH+Af4BAgAAFQAEChY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wAAAAABAAABAAD/AAAB/f8AAP8AAAD/Af4BAAL/&#10;AwIBAQAAAQAA/QD/AAMAAQABAAQAAQACAAAAAAAACPoAE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eT/AAAA//8B/wQAAAAA/gP/AQAD/wP/Av8G/gX8CPsC/Qf/Av8E&#10;/wX/Av8B/wIA/gD/AP8AAP8AAAD/APQJAO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KvA9v4AAAT/Av8D/wL9Bv8C/wD9B/8A/Qn9AvwC+//7AfwA/AT9Af8E/gL/A/8C&#10;/gP/A/4D/wT//QAA2QAD3Or1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rU/MW3/QAX/wP/Af7+/wH/Av4G/gL8BP4C/AH8AfsC/P/7AfwB/QH8Af4C/v/+A/8A/gL/Av7/&#10;AP/8AKj293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Nau+7J&#10;BP78/gD+Bf8B/v/9A/0B/QP8AfwB+/77/vr++wD8AfwB/QL9A/0C/gD+Af4A/wL/AP0Hnfnztui2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8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YkCMQ8C1X9BwYF&#10;/wT/BQMDAAQBA/8CAwIAAf4AAQD//gD+Av0A/f/8APz8/AD8APsA7/2cBeLH9Ujq+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AAAAAAH/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YRC6gNQVf8NP8DAQQBBAED&#10;AAMBAv8BAQEBAP8AAf4A/gD+//0A/f/8APz9+QHBAq8A/pH1eur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AAAAAAB/w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kQWpgYRQv84/hQBA/8CAQIAAQEC&#10;/QAB/wH/Af7//gH9/v0B6AHEAb4BBtfoWur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AAAAAAf8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OCCF7j0PASQBIv8d/hMBCf4GAPUB9QLx&#10;AOIB4ADc//b9DrThfer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AAAAAAH/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YBACkAOCVU/yn3D/wH/AMH+wf5BfABz9mrAM7q&#10;3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AAAAAAB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">
                      <v:shape id="Grafik 29" o:spid="_x0000_s1054" type="#_x0000_t75" style="position:absolute;left:20637;width:19945;height:20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">
                        <v:imagedata r:id="rId11" o:title="SE71068485_G102_01"/>
                      </v:shape>
                      <v:group id="Gruppieren 30" o:spid="_x0000_s1055" style="position:absolute;top:2349;width:59209;height:12621" coordsize="59209,1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v:line id="Line 13" o:spid="_x0000_s1056" style="position:absolute;visibility:visible;mso-wrap-style:square" from="33381,7804" to="58223,7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zxQAAANs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"/>
                        <v:line id="Line 15" o:spid="_x0000_s1057" style="position:absolute;flip:x;visibility:visible;mso-wrap-style:square" from="381,3746" to="24536,3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"/>
                        <v:line id="Line 16" o:spid="_x0000_s1058" style="position:absolute;flip:x y;visibility:visible;mso-wrap-style:square" from="34290,1841" to="58410,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"/>
                        <v:shape id="Text Box 17" o:spid="_x0000_s1059" type="#_x0000_t202" style="position:absolute;left:952;top:1905;width:11451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" filled="f" stroked="f">
                          <v:fill opacity="58853f"/>
                          <v:textbox inset="0,0,0,0">
                            <w:txbxContent>
                              <w:p w14:paraId="7E173A56" w14:textId="5AF3888F" w:rsidR="00F40EAE" w:rsidRPr="00A555C4" w:rsidRDefault="002C4679" w:rsidP="00F40EAE">
                                <w:pPr>
                                  <w:rPr>
                                    <w:rStyle w:val="ekvlsung"/>
                                  </w:rPr>
                                </w:pPr>
                                <w:r>
                                  <w:rPr>
                                    <w:rStyle w:val="ekvlsung"/>
                                  </w:rPr>
                                  <w:t>M</w:t>
                                </w:r>
                                <w:r w:rsidR="00F40EAE" w:rsidRPr="00A555C4">
                                  <w:rPr>
                                    <w:rStyle w:val="ekvlsung"/>
                                  </w:rPr>
                                  <w:t>embran</w:t>
                                </w:r>
                              </w:p>
                            </w:txbxContent>
                          </v:textbox>
                        </v:shape>
                        <v:shape id="Text Box 18" o:spid="_x0000_s1060" type="#_x0000_t202" style="position:absolute;left:46228;width:11192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" filled="f" stroked="f">
                          <v:fill opacity="58853f"/>
                          <v:textbox inset="0,0,0,0">
                            <w:txbxContent>
                              <w:p w14:paraId="3534FFF5" w14:textId="77777777" w:rsidR="00F40EAE" w:rsidRPr="00A555C4" w:rsidRDefault="00F40EAE" w:rsidP="00F40EAE">
                                <w:pPr>
                                  <w:rPr>
                                    <w:rStyle w:val="ekvlsung"/>
                                  </w:rPr>
                                </w:pPr>
                                <w:r w:rsidRPr="00A555C4">
                                  <w:rPr>
                                    <w:rStyle w:val="ekvlsung"/>
                                  </w:rPr>
                                  <w:t>Proteinhülle</w:t>
                                </w:r>
                              </w:p>
                            </w:txbxContent>
                          </v:textbox>
                        </v:shape>
                        <v:shape id="Text Box 19" o:spid="_x0000_s1061" type="#_x0000_t202" style="position:absolute;left:43116;top:5905;width:16093;height:2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" filled="f" stroked="f">
                          <v:fill opacity="58853f"/>
                          <v:textbox inset="0,0,0,0">
                            <w:txbxContent>
                              <w:p w14:paraId="7F0EDB68" w14:textId="77777777" w:rsidR="00F40EAE" w:rsidRPr="00A555C4" w:rsidRDefault="00F40EAE" w:rsidP="00F40EAE">
                                <w:pPr>
                                  <w:jc w:val="center"/>
                                  <w:rPr>
                                    <w:rStyle w:val="ekvlsung"/>
                                  </w:rPr>
                                </w:pPr>
                                <w:r>
                                  <w:rPr>
                                    <w:rStyle w:val="ekvlsung"/>
                                  </w:rPr>
                                  <w:t>Erbm</w:t>
                                </w:r>
                                <w:r w:rsidRPr="00A555C4">
                                  <w:rPr>
                                    <w:rStyle w:val="ekvlsung"/>
                                  </w:rPr>
                                  <w:t>aterial</w:t>
                                </w:r>
                              </w:p>
                            </w:txbxContent>
                          </v:textbox>
                        </v:shape>
                        <v:line id="Line 15" o:spid="_x0000_s1062" style="position:absolute;flip:x;visibility:visible;mso-wrap-style:square" from="0,11811" to="25584,1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"/>
                        <v:shape id="Text Box 17" o:spid="_x0000_s1063" type="#_x0000_t202" style="position:absolute;left:952;top:9715;width:18813;height:2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" filled="f" stroked="f">
                          <v:fill opacity="58853f"/>
                          <v:textbox inset="0,0,0,0">
                            <w:txbxContent>
                              <w:p w14:paraId="4F5CA821" w14:textId="4252C986" w:rsidR="00F40EAE" w:rsidRPr="00A555C4" w:rsidRDefault="002C4679" w:rsidP="00F40EAE">
                                <w:pPr>
                                  <w:rPr>
                                    <w:rStyle w:val="ekvlsung"/>
                                  </w:rPr>
                                </w:pPr>
                                <w:r>
                                  <w:rPr>
                                    <w:rStyle w:val="ekvlsung"/>
                                  </w:rPr>
                                  <w:t>Sp</w:t>
                                </w:r>
                                <w:r w:rsidR="00F40EAE" w:rsidRPr="00A555C4">
                                  <w:rPr>
                                    <w:rStyle w:val="ekvlsung"/>
                                  </w:rPr>
                                  <w:t>ikes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6A9CE147" w14:textId="77777777" w:rsidR="00F40EAE" w:rsidRPr="000705B6" w:rsidRDefault="00F40EAE" w:rsidP="00F40EAE"/>
    <w:p w14:paraId="1F7B3F94" w14:textId="77777777" w:rsidR="00F40EAE" w:rsidRPr="000705B6" w:rsidRDefault="00F40EAE" w:rsidP="00F40EAE"/>
    <w:p w14:paraId="57E48872" w14:textId="77777777" w:rsidR="000726E6" w:rsidRPr="00716152" w:rsidRDefault="000726E6" w:rsidP="000726E6">
      <w:pPr>
        <w:pStyle w:val="ekvpicto"/>
        <w:framePr w:wrap="around"/>
      </w:pPr>
      <w:r>
        <w:rPr>
          <w:noProof/>
          <w:lang w:eastAsia="de-DE"/>
        </w:rPr>
        <w:drawing>
          <wp:inline distT="0" distB="0" distL="0" distR="0" wp14:anchorId="75535514" wp14:editId="18F3CE0A">
            <wp:extent cx="215900" cy="215900"/>
            <wp:effectExtent l="0" t="0" r="0" b="0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69E25" w14:textId="77777777" w:rsidR="00F40EAE" w:rsidRPr="003A3377" w:rsidRDefault="00F40EAE" w:rsidP="00F40EAE">
      <w:pPr>
        <w:pStyle w:val="ekvaufgabe"/>
        <w:rPr>
          <w:highlight w:val="red"/>
          <w:lang w:eastAsia="de-DE"/>
        </w:rPr>
      </w:pPr>
      <w:r w:rsidRPr="00683F13">
        <w:rPr>
          <w:rStyle w:val="ekvnummerierung"/>
        </w:rPr>
        <w:t>2</w:t>
      </w:r>
      <w:r w:rsidRPr="00683F13">
        <w:tab/>
      </w:r>
      <w:r w:rsidRPr="006E29DD">
        <w:rPr>
          <w:lang w:eastAsia="de-DE"/>
        </w:rPr>
        <w:t xml:space="preserve">Entscheide, ob die Aussage zutrifft oder nicht. </w:t>
      </w:r>
      <w:r>
        <w:rPr>
          <w:lang w:eastAsia="de-DE"/>
        </w:rPr>
        <w:t>Kreuze an und b</w:t>
      </w:r>
      <w:r w:rsidRPr="006E29DD">
        <w:rPr>
          <w:lang w:eastAsia="de-DE"/>
        </w:rPr>
        <w:t>erichtige gegebenenfalls</w:t>
      </w:r>
      <w:r>
        <w:rPr>
          <w:lang w:eastAsia="de-DE"/>
        </w:rPr>
        <w:t>.</w:t>
      </w:r>
    </w:p>
    <w:p w14:paraId="733DE14E" w14:textId="77777777" w:rsidR="00F40EAE" w:rsidRPr="003A3377" w:rsidRDefault="00F40EAE" w:rsidP="00F40EAE">
      <w:pPr>
        <w:pStyle w:val="ekvgrundtexthalbe"/>
        <w:rPr>
          <w:highlight w:val="red"/>
        </w:rPr>
      </w:pPr>
    </w:p>
    <w:tbl>
      <w:tblPr>
        <w:tblW w:w="9355" w:type="dxa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5"/>
        <w:gridCol w:w="794"/>
        <w:gridCol w:w="1304"/>
        <w:gridCol w:w="4252"/>
      </w:tblGrid>
      <w:tr w:rsidR="00F40EAE" w:rsidRPr="000705B6" w14:paraId="112804BB" w14:textId="77777777" w:rsidTr="002C2A6A">
        <w:trPr>
          <w:cantSplit/>
          <w:trHeight w:val="340"/>
        </w:trPr>
        <w:tc>
          <w:tcPr>
            <w:tcW w:w="3005" w:type="dxa"/>
            <w:shd w:val="pct15" w:color="auto" w:fill="auto"/>
            <w:vAlign w:val="center"/>
          </w:tcPr>
          <w:p w14:paraId="27F974E2" w14:textId="77777777" w:rsidR="00F40EAE" w:rsidRPr="000705B6" w:rsidRDefault="00F40EAE" w:rsidP="002C2A6A">
            <w:pPr>
              <w:pStyle w:val="ekvtabellezentriert"/>
              <w:rPr>
                <w:rStyle w:val="ekvfett"/>
              </w:rPr>
            </w:pPr>
            <w:r w:rsidRPr="000705B6">
              <w:rPr>
                <w:rStyle w:val="ekvfett"/>
              </w:rPr>
              <w:t>Viren …</w:t>
            </w:r>
          </w:p>
        </w:tc>
        <w:tc>
          <w:tcPr>
            <w:tcW w:w="794" w:type="dxa"/>
            <w:shd w:val="pct15" w:color="auto" w:fill="auto"/>
            <w:vAlign w:val="center"/>
          </w:tcPr>
          <w:p w14:paraId="2805CC35" w14:textId="77777777" w:rsidR="00F40EAE" w:rsidRPr="000705B6" w:rsidRDefault="00F40EAE" w:rsidP="002C2A6A">
            <w:pPr>
              <w:pStyle w:val="ekvtabellezentriert"/>
              <w:rPr>
                <w:rStyle w:val="ekvfett"/>
              </w:rPr>
            </w:pPr>
            <w:r w:rsidRPr="000705B6">
              <w:rPr>
                <w:rStyle w:val="ekvfett"/>
              </w:rPr>
              <w:t>Trifft zu</w:t>
            </w:r>
          </w:p>
        </w:tc>
        <w:tc>
          <w:tcPr>
            <w:tcW w:w="1304" w:type="dxa"/>
            <w:shd w:val="pct15" w:color="auto" w:fill="auto"/>
            <w:vAlign w:val="center"/>
          </w:tcPr>
          <w:p w14:paraId="0177D963" w14:textId="77777777" w:rsidR="00F40EAE" w:rsidRPr="000705B6" w:rsidRDefault="00F40EAE" w:rsidP="002C2A6A">
            <w:pPr>
              <w:pStyle w:val="ekvtabellezentriert"/>
              <w:rPr>
                <w:rStyle w:val="ekvfett"/>
              </w:rPr>
            </w:pPr>
            <w:r w:rsidRPr="000705B6">
              <w:rPr>
                <w:rStyle w:val="ekvfett"/>
              </w:rPr>
              <w:t>Trifft nicht zu</w:t>
            </w:r>
          </w:p>
        </w:tc>
        <w:tc>
          <w:tcPr>
            <w:tcW w:w="4252" w:type="dxa"/>
            <w:shd w:val="pct15" w:color="auto" w:fill="auto"/>
            <w:vAlign w:val="center"/>
          </w:tcPr>
          <w:p w14:paraId="6DDB4D0E" w14:textId="77777777" w:rsidR="00F40EAE" w:rsidRPr="000705B6" w:rsidRDefault="00F40EAE" w:rsidP="002C2A6A">
            <w:pPr>
              <w:pStyle w:val="ekvtabellezentriert"/>
              <w:rPr>
                <w:rStyle w:val="ekvfett"/>
              </w:rPr>
            </w:pPr>
            <w:r w:rsidRPr="000705B6">
              <w:rPr>
                <w:rStyle w:val="ekvfett"/>
              </w:rPr>
              <w:t>Berichtigung</w:t>
            </w:r>
          </w:p>
        </w:tc>
      </w:tr>
      <w:tr w:rsidR="00F40EAE" w:rsidRPr="003A3377" w14:paraId="31A37C46" w14:textId="77777777" w:rsidTr="002C2A6A">
        <w:trPr>
          <w:cantSplit/>
          <w:trHeight w:val="680"/>
        </w:trPr>
        <w:tc>
          <w:tcPr>
            <w:tcW w:w="3005" w:type="dxa"/>
            <w:vAlign w:val="center"/>
          </w:tcPr>
          <w:p w14:paraId="474A3580" w14:textId="77777777" w:rsidR="00F40EAE" w:rsidRPr="006E29DD" w:rsidRDefault="00F40EAE" w:rsidP="002C2A6A">
            <w:pPr>
              <w:pStyle w:val="ekvtabellelinks"/>
            </w:pPr>
            <w:r w:rsidRPr="006E29DD">
              <w:t>… sind viel kleiner als Bakterien.</w:t>
            </w:r>
          </w:p>
        </w:tc>
        <w:tc>
          <w:tcPr>
            <w:tcW w:w="794" w:type="dxa"/>
            <w:vAlign w:val="center"/>
          </w:tcPr>
          <w:p w14:paraId="04F358DA" w14:textId="77777777" w:rsidR="00F40EAE" w:rsidRPr="006E29DD" w:rsidRDefault="00F40EAE" w:rsidP="002C2A6A">
            <w:pPr>
              <w:pStyle w:val="ekvtabellezentriertzeilabstmind"/>
              <w:rPr>
                <w:b/>
                <w:bCs/>
                <w:sz w:val="19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896BA7A" wp14:editId="597CA446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2540</wp:posOffset>
                      </wp:positionV>
                      <wp:extent cx="133350" cy="139700"/>
                      <wp:effectExtent l="0" t="0" r="0" b="12700"/>
                      <wp:wrapNone/>
                      <wp:docPr id="50" name="Textfeld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350" cy="13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9ED3EF" w14:textId="77777777" w:rsidR="00F40EAE" w:rsidRPr="00A02BFB" w:rsidRDefault="00F40EAE" w:rsidP="00F40EAE">
                                  <w:pPr>
                                    <w:jc w:val="center"/>
                                    <w:rPr>
                                      <w:rStyle w:val="ekvhandschrift"/>
                                    </w:rPr>
                                  </w:pPr>
                                  <w:r>
                                    <w:rPr>
                                      <w:rStyle w:val="ekvhandschrift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96BA7A" id="Textfeld 50" o:spid="_x0000_s1064" type="#_x0000_t202" style="position:absolute;left:0;text-align:left;margin-left:14.25pt;margin-top:.2pt;width:10.5pt;height:1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" filled="f" stroked="f" strokeweight=".5pt">
                      <v:textbox inset="0,0,0,0">
                        <w:txbxContent>
                          <w:p w14:paraId="229ED3EF" w14:textId="77777777" w:rsidR="00F40EAE" w:rsidRPr="00A02BFB" w:rsidRDefault="00F40EAE" w:rsidP="00F40EAE">
                            <w:pPr>
                              <w:jc w:val="center"/>
                              <w:rPr>
                                <w:rStyle w:val="ekvhandschrift"/>
                              </w:rPr>
                            </w:pPr>
                            <w:r>
                              <w:rPr>
                                <w:rStyle w:val="ekvhandschrift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C00C4">
              <w:rPr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C00C4">
              <w:rPr>
                <w:lang w:eastAsia="de-DE"/>
              </w:rPr>
              <w:instrText xml:space="preserve"> FORMCHECKBOX </w:instrText>
            </w:r>
            <w:r w:rsidR="002C4679">
              <w:rPr>
                <w:lang w:eastAsia="de-DE"/>
              </w:rPr>
            </w:r>
            <w:r w:rsidR="002C4679">
              <w:rPr>
                <w:lang w:eastAsia="de-DE"/>
              </w:rPr>
              <w:fldChar w:fldCharType="separate"/>
            </w:r>
            <w:r w:rsidRPr="003C00C4">
              <w:rPr>
                <w:lang w:eastAsia="de-DE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06A46583" w14:textId="77777777" w:rsidR="00F40EAE" w:rsidRPr="006E29DD" w:rsidRDefault="00F40EAE" w:rsidP="002C2A6A">
            <w:pPr>
              <w:pStyle w:val="ekvtabellezentriertzeilabstmind"/>
              <w:rPr>
                <w:rStyle w:val="ekvlsungunterstrichen"/>
                <w:u w:val="none"/>
              </w:rPr>
            </w:pPr>
            <w:r w:rsidRPr="003C00C4">
              <w:rPr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C00C4">
              <w:rPr>
                <w:lang w:eastAsia="de-DE"/>
              </w:rPr>
              <w:instrText xml:space="preserve"> FORMCHECKBOX </w:instrText>
            </w:r>
            <w:r w:rsidR="002C4679">
              <w:rPr>
                <w:lang w:eastAsia="de-DE"/>
              </w:rPr>
            </w:r>
            <w:r w:rsidR="002C4679">
              <w:rPr>
                <w:lang w:eastAsia="de-DE"/>
              </w:rPr>
              <w:fldChar w:fldCharType="separate"/>
            </w:r>
            <w:r w:rsidRPr="003C00C4">
              <w:rPr>
                <w:lang w:eastAsia="de-DE"/>
              </w:rPr>
              <w:fldChar w:fldCharType="end"/>
            </w:r>
          </w:p>
        </w:tc>
        <w:tc>
          <w:tcPr>
            <w:tcW w:w="4252" w:type="dxa"/>
            <w:vAlign w:val="center"/>
          </w:tcPr>
          <w:p w14:paraId="6BD6FC8C" w14:textId="77777777" w:rsidR="00F40EAE" w:rsidRPr="000705B6" w:rsidRDefault="00F40EAE" w:rsidP="002C2A6A">
            <w:pPr>
              <w:pStyle w:val="ekvtabellelinks"/>
              <w:rPr>
                <w:rStyle w:val="ekvlsung"/>
              </w:rPr>
            </w:pPr>
            <w:r w:rsidRPr="000705B6">
              <w:rPr>
                <w:rStyle w:val="ekvlsung"/>
              </w:rPr>
              <w:t>- - -</w:t>
            </w:r>
          </w:p>
        </w:tc>
      </w:tr>
      <w:tr w:rsidR="00F40EAE" w:rsidRPr="003A3377" w14:paraId="12EAF3A9" w14:textId="77777777" w:rsidTr="002C2A6A">
        <w:trPr>
          <w:cantSplit/>
          <w:trHeight w:val="680"/>
        </w:trPr>
        <w:tc>
          <w:tcPr>
            <w:tcW w:w="3005" w:type="dxa"/>
            <w:vAlign w:val="center"/>
          </w:tcPr>
          <w:p w14:paraId="67E3552E" w14:textId="77777777" w:rsidR="00F40EAE" w:rsidRPr="006E29DD" w:rsidRDefault="00F40EAE" w:rsidP="002C2A6A">
            <w:pPr>
              <w:pStyle w:val="ekvtabellelinks"/>
            </w:pPr>
            <w:r w:rsidRPr="006E29DD">
              <w:t>… weisen mindestens eines der Kennzeichen des Lebendigen auf.</w:t>
            </w:r>
          </w:p>
        </w:tc>
        <w:tc>
          <w:tcPr>
            <w:tcW w:w="794" w:type="dxa"/>
            <w:vAlign w:val="center"/>
          </w:tcPr>
          <w:p w14:paraId="1747B80E" w14:textId="77777777" w:rsidR="00F40EAE" w:rsidRPr="006E29DD" w:rsidRDefault="00F40EAE" w:rsidP="002C2A6A">
            <w:pPr>
              <w:pStyle w:val="ekvtabellezentriertzeilabstmind"/>
            </w:pPr>
            <w:r w:rsidRPr="003C00C4">
              <w:rPr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C00C4">
              <w:rPr>
                <w:lang w:eastAsia="de-DE"/>
              </w:rPr>
              <w:instrText xml:space="preserve"> FORMCHECKBOX </w:instrText>
            </w:r>
            <w:r w:rsidR="002C4679">
              <w:rPr>
                <w:lang w:eastAsia="de-DE"/>
              </w:rPr>
            </w:r>
            <w:r w:rsidR="002C4679">
              <w:rPr>
                <w:lang w:eastAsia="de-DE"/>
              </w:rPr>
              <w:fldChar w:fldCharType="separate"/>
            </w:r>
            <w:r w:rsidRPr="003C00C4">
              <w:rPr>
                <w:lang w:eastAsia="de-DE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356CAB9B" w14:textId="77777777" w:rsidR="00F40EAE" w:rsidRPr="006E29DD" w:rsidRDefault="00F40EAE" w:rsidP="002C2A6A">
            <w:pPr>
              <w:pStyle w:val="ekvtabellezentriertzeilabstmind"/>
              <w:rPr>
                <w:rStyle w:val="ekvlsungunterstrichen"/>
                <w:u w:val="non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1DB6F5FC" wp14:editId="0F07953F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0</wp:posOffset>
                      </wp:positionV>
                      <wp:extent cx="133350" cy="139700"/>
                      <wp:effectExtent l="0" t="0" r="0" b="12700"/>
                      <wp:wrapNone/>
                      <wp:docPr id="51" name="Textfeld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350" cy="13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771BDE" w14:textId="77777777" w:rsidR="00F40EAE" w:rsidRPr="00A02BFB" w:rsidRDefault="00F40EAE" w:rsidP="00F40EAE">
                                  <w:pPr>
                                    <w:jc w:val="center"/>
                                    <w:rPr>
                                      <w:rStyle w:val="ekvhandschrift"/>
                                    </w:rPr>
                                  </w:pPr>
                                  <w:r>
                                    <w:rPr>
                                      <w:rStyle w:val="ekvhandschrift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B6F5FC" id="Textfeld 51" o:spid="_x0000_s1065" type="#_x0000_t202" style="position:absolute;left:0;text-align:left;margin-left:27.3pt;margin-top:0;width:10.5pt;height:1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" filled="f" stroked="f" strokeweight=".5pt">
                      <v:textbox inset="0,0,0,0">
                        <w:txbxContent>
                          <w:p w14:paraId="0F771BDE" w14:textId="77777777" w:rsidR="00F40EAE" w:rsidRPr="00A02BFB" w:rsidRDefault="00F40EAE" w:rsidP="00F40EAE">
                            <w:pPr>
                              <w:jc w:val="center"/>
                              <w:rPr>
                                <w:rStyle w:val="ekvhandschrift"/>
                              </w:rPr>
                            </w:pPr>
                            <w:r>
                              <w:rPr>
                                <w:rStyle w:val="ekvhandschrift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C00C4">
              <w:rPr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C00C4">
              <w:rPr>
                <w:lang w:eastAsia="de-DE"/>
              </w:rPr>
              <w:instrText xml:space="preserve"> FORMCHECKBOX </w:instrText>
            </w:r>
            <w:r w:rsidR="002C4679">
              <w:rPr>
                <w:lang w:eastAsia="de-DE"/>
              </w:rPr>
            </w:r>
            <w:r w:rsidR="002C4679">
              <w:rPr>
                <w:lang w:eastAsia="de-DE"/>
              </w:rPr>
              <w:fldChar w:fldCharType="separate"/>
            </w:r>
            <w:r w:rsidRPr="003C00C4">
              <w:rPr>
                <w:lang w:eastAsia="de-DE"/>
              </w:rPr>
              <w:fldChar w:fldCharType="end"/>
            </w:r>
          </w:p>
        </w:tc>
        <w:tc>
          <w:tcPr>
            <w:tcW w:w="4252" w:type="dxa"/>
            <w:vAlign w:val="center"/>
          </w:tcPr>
          <w:p w14:paraId="25002DD4" w14:textId="77777777" w:rsidR="00F40EAE" w:rsidRPr="000705B6" w:rsidRDefault="00F40EAE" w:rsidP="002C2A6A">
            <w:pPr>
              <w:pStyle w:val="ekvtabellelinks"/>
              <w:rPr>
                <w:rStyle w:val="ekvlsung"/>
              </w:rPr>
            </w:pPr>
            <w:r w:rsidRPr="000705B6">
              <w:rPr>
                <w:rStyle w:val="ekvlsung"/>
              </w:rPr>
              <w:t>Viren weisen keines der Kennzeichen des Lebendigen auf.</w:t>
            </w:r>
          </w:p>
        </w:tc>
      </w:tr>
      <w:tr w:rsidR="00F40EAE" w:rsidRPr="003A3377" w14:paraId="2A639BFE" w14:textId="77777777" w:rsidTr="002C2A6A">
        <w:trPr>
          <w:cantSplit/>
          <w:trHeight w:val="680"/>
        </w:trPr>
        <w:tc>
          <w:tcPr>
            <w:tcW w:w="3005" w:type="dxa"/>
            <w:vAlign w:val="center"/>
          </w:tcPr>
          <w:p w14:paraId="5A926579" w14:textId="77777777" w:rsidR="00F40EAE" w:rsidRPr="006E29DD" w:rsidRDefault="00F40EAE" w:rsidP="002C2A6A">
            <w:pPr>
              <w:pStyle w:val="ekvtabellelinks"/>
            </w:pPr>
            <w:r w:rsidRPr="006E29DD">
              <w:t>… vermehren sich durch Zellteilung.</w:t>
            </w:r>
          </w:p>
        </w:tc>
        <w:tc>
          <w:tcPr>
            <w:tcW w:w="794" w:type="dxa"/>
            <w:vAlign w:val="center"/>
          </w:tcPr>
          <w:p w14:paraId="3D4BACF2" w14:textId="77777777" w:rsidR="00F40EAE" w:rsidRPr="006E29DD" w:rsidRDefault="00F40EAE" w:rsidP="002C2A6A">
            <w:pPr>
              <w:pStyle w:val="ekvtabellezentriertzeilabstmind"/>
            </w:pPr>
            <w:r w:rsidRPr="003C00C4">
              <w:rPr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C00C4">
              <w:rPr>
                <w:lang w:eastAsia="de-DE"/>
              </w:rPr>
              <w:instrText xml:space="preserve"> FORMCHECKBOX </w:instrText>
            </w:r>
            <w:r w:rsidR="002C4679">
              <w:rPr>
                <w:lang w:eastAsia="de-DE"/>
              </w:rPr>
            </w:r>
            <w:r w:rsidR="002C4679">
              <w:rPr>
                <w:lang w:eastAsia="de-DE"/>
              </w:rPr>
              <w:fldChar w:fldCharType="separate"/>
            </w:r>
            <w:r w:rsidRPr="003C00C4">
              <w:rPr>
                <w:lang w:eastAsia="de-DE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1B369F86" w14:textId="77777777" w:rsidR="00F40EAE" w:rsidRPr="006E29DD" w:rsidRDefault="00F40EAE" w:rsidP="002C2A6A">
            <w:pPr>
              <w:pStyle w:val="ekvtabellezentriertzeilabstmind"/>
              <w:rPr>
                <w:rStyle w:val="ekvlsungunterstrichen"/>
                <w:u w:val="non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0F55D6A" wp14:editId="500D88F1">
                      <wp:simplePos x="0" y="0"/>
                      <wp:positionH relativeFrom="column">
                        <wp:posOffset>345440</wp:posOffset>
                      </wp:positionH>
                      <wp:positionV relativeFrom="paragraph">
                        <wp:posOffset>3810</wp:posOffset>
                      </wp:positionV>
                      <wp:extent cx="133350" cy="139700"/>
                      <wp:effectExtent l="0" t="0" r="0" b="12700"/>
                      <wp:wrapNone/>
                      <wp:docPr id="52" name="Textfeld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350" cy="13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74CC5E" w14:textId="77777777" w:rsidR="00F40EAE" w:rsidRPr="00A02BFB" w:rsidRDefault="00F40EAE" w:rsidP="00F40EAE">
                                  <w:pPr>
                                    <w:jc w:val="center"/>
                                    <w:rPr>
                                      <w:rStyle w:val="ekvhandschrift"/>
                                    </w:rPr>
                                  </w:pPr>
                                  <w:r>
                                    <w:rPr>
                                      <w:rStyle w:val="ekvhandschrift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55D6A" id="Textfeld 52" o:spid="_x0000_s1066" type="#_x0000_t202" style="position:absolute;left:0;text-align:left;margin-left:27.2pt;margin-top:.3pt;width:10.5pt;height:1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" filled="f" stroked="f" strokeweight=".5pt">
                      <v:textbox inset="0,0,0,0">
                        <w:txbxContent>
                          <w:p w14:paraId="0874CC5E" w14:textId="77777777" w:rsidR="00F40EAE" w:rsidRPr="00A02BFB" w:rsidRDefault="00F40EAE" w:rsidP="00F40EAE">
                            <w:pPr>
                              <w:jc w:val="center"/>
                              <w:rPr>
                                <w:rStyle w:val="ekvhandschrift"/>
                              </w:rPr>
                            </w:pPr>
                            <w:r>
                              <w:rPr>
                                <w:rStyle w:val="ekvhandschrift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C00C4">
              <w:rPr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C00C4">
              <w:rPr>
                <w:lang w:eastAsia="de-DE"/>
              </w:rPr>
              <w:instrText xml:space="preserve"> FORMCHECKBOX </w:instrText>
            </w:r>
            <w:r w:rsidR="002C4679">
              <w:rPr>
                <w:lang w:eastAsia="de-DE"/>
              </w:rPr>
            </w:r>
            <w:r w:rsidR="002C4679">
              <w:rPr>
                <w:lang w:eastAsia="de-DE"/>
              </w:rPr>
              <w:fldChar w:fldCharType="separate"/>
            </w:r>
            <w:r w:rsidRPr="003C00C4">
              <w:rPr>
                <w:lang w:eastAsia="de-DE"/>
              </w:rPr>
              <w:fldChar w:fldCharType="end"/>
            </w:r>
          </w:p>
        </w:tc>
        <w:tc>
          <w:tcPr>
            <w:tcW w:w="4252" w:type="dxa"/>
            <w:vAlign w:val="center"/>
          </w:tcPr>
          <w:p w14:paraId="1992A8D4" w14:textId="77777777" w:rsidR="00F40EAE" w:rsidRPr="000705B6" w:rsidRDefault="00F40EAE" w:rsidP="002C2A6A">
            <w:pPr>
              <w:pStyle w:val="ekvtabellelinks"/>
              <w:rPr>
                <w:rStyle w:val="ekvlsung"/>
              </w:rPr>
            </w:pPr>
            <w:r w:rsidRPr="000705B6">
              <w:rPr>
                <w:rStyle w:val="ekvlsung"/>
              </w:rPr>
              <w:t>Viren vermehren sich mithilfe von Wirtszellen.</w:t>
            </w:r>
          </w:p>
        </w:tc>
      </w:tr>
      <w:tr w:rsidR="00F40EAE" w14:paraId="4C173C43" w14:textId="77777777" w:rsidTr="002C2A6A">
        <w:trPr>
          <w:cantSplit/>
          <w:trHeight w:val="680"/>
        </w:trPr>
        <w:tc>
          <w:tcPr>
            <w:tcW w:w="3005" w:type="dxa"/>
            <w:vAlign w:val="center"/>
          </w:tcPr>
          <w:p w14:paraId="4A6423FB" w14:textId="77777777" w:rsidR="00F40EAE" w:rsidRPr="006E29DD" w:rsidRDefault="00F40EAE" w:rsidP="002C2A6A">
            <w:pPr>
              <w:pStyle w:val="ekvtabellelinks"/>
            </w:pPr>
            <w:r w:rsidRPr="006E29DD">
              <w:t>… helfen Krankheiten zu heilen.</w:t>
            </w:r>
          </w:p>
        </w:tc>
        <w:tc>
          <w:tcPr>
            <w:tcW w:w="794" w:type="dxa"/>
            <w:vAlign w:val="center"/>
          </w:tcPr>
          <w:p w14:paraId="7EC543AC" w14:textId="77777777" w:rsidR="00F40EAE" w:rsidRPr="006E29DD" w:rsidRDefault="00F40EAE" w:rsidP="002C2A6A">
            <w:pPr>
              <w:pStyle w:val="ekvtabellezentriertzeilabstmind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324B72CC" wp14:editId="137FCF82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-2540</wp:posOffset>
                      </wp:positionV>
                      <wp:extent cx="133350" cy="139700"/>
                      <wp:effectExtent l="0" t="0" r="0" b="12700"/>
                      <wp:wrapNone/>
                      <wp:docPr id="53" name="Textfeld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350" cy="13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C9CB05" w14:textId="77777777" w:rsidR="00F40EAE" w:rsidRPr="00A02BFB" w:rsidRDefault="00F40EAE" w:rsidP="00F40EAE">
                                  <w:pPr>
                                    <w:jc w:val="center"/>
                                    <w:rPr>
                                      <w:rStyle w:val="ekvhandschrift"/>
                                    </w:rPr>
                                  </w:pPr>
                                  <w:r>
                                    <w:rPr>
                                      <w:rStyle w:val="ekvhandschrift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B72CC" id="Textfeld 53" o:spid="_x0000_s1067" type="#_x0000_t202" style="position:absolute;left:0;text-align:left;margin-left:14.25pt;margin-top:-.2pt;width:10.5pt;height:1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" filled="f" stroked="f" strokeweight=".5pt">
                      <v:textbox inset="0,0,0,0">
                        <w:txbxContent>
                          <w:p w14:paraId="7EC9CB05" w14:textId="77777777" w:rsidR="00F40EAE" w:rsidRPr="00A02BFB" w:rsidRDefault="00F40EAE" w:rsidP="00F40EAE">
                            <w:pPr>
                              <w:jc w:val="center"/>
                              <w:rPr>
                                <w:rStyle w:val="ekvhandschrift"/>
                              </w:rPr>
                            </w:pPr>
                            <w:r>
                              <w:rPr>
                                <w:rStyle w:val="ekvhandschrift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C00C4">
              <w:rPr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C00C4">
              <w:rPr>
                <w:lang w:eastAsia="de-DE"/>
              </w:rPr>
              <w:instrText xml:space="preserve"> FORMCHECKBOX </w:instrText>
            </w:r>
            <w:r w:rsidR="002C4679">
              <w:rPr>
                <w:lang w:eastAsia="de-DE"/>
              </w:rPr>
            </w:r>
            <w:r w:rsidR="002C4679">
              <w:rPr>
                <w:lang w:eastAsia="de-DE"/>
              </w:rPr>
              <w:fldChar w:fldCharType="separate"/>
            </w:r>
            <w:r w:rsidRPr="003C00C4">
              <w:rPr>
                <w:lang w:eastAsia="de-DE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70C22879" w14:textId="77777777" w:rsidR="00F40EAE" w:rsidRPr="006E29DD" w:rsidRDefault="00F40EAE" w:rsidP="002C2A6A">
            <w:pPr>
              <w:pStyle w:val="ekvtabellezentriertzeilabstmind"/>
              <w:rPr>
                <w:rStyle w:val="ekvlsungunterstrichen"/>
                <w:u w:val="none"/>
              </w:rPr>
            </w:pPr>
            <w:r w:rsidRPr="003C00C4">
              <w:rPr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C00C4">
              <w:rPr>
                <w:lang w:eastAsia="de-DE"/>
              </w:rPr>
              <w:instrText xml:space="preserve"> FORMCHECKBOX </w:instrText>
            </w:r>
            <w:r w:rsidR="002C4679">
              <w:rPr>
                <w:lang w:eastAsia="de-DE"/>
              </w:rPr>
            </w:r>
            <w:r w:rsidR="002C4679">
              <w:rPr>
                <w:lang w:eastAsia="de-DE"/>
              </w:rPr>
              <w:fldChar w:fldCharType="separate"/>
            </w:r>
            <w:r w:rsidRPr="003C00C4">
              <w:rPr>
                <w:lang w:eastAsia="de-DE"/>
              </w:rPr>
              <w:fldChar w:fldCharType="end"/>
            </w:r>
          </w:p>
        </w:tc>
        <w:tc>
          <w:tcPr>
            <w:tcW w:w="4252" w:type="dxa"/>
            <w:vAlign w:val="center"/>
          </w:tcPr>
          <w:p w14:paraId="6397A80F" w14:textId="77777777" w:rsidR="00F40EAE" w:rsidRPr="000705B6" w:rsidRDefault="00F40EAE" w:rsidP="002C2A6A">
            <w:pPr>
              <w:pStyle w:val="ekvtabellelinks"/>
              <w:rPr>
                <w:rStyle w:val="ekvlsung"/>
              </w:rPr>
            </w:pPr>
            <w:r w:rsidRPr="000705B6">
              <w:rPr>
                <w:rStyle w:val="ekvlsung"/>
              </w:rPr>
              <w:t>- - -</w:t>
            </w:r>
          </w:p>
        </w:tc>
      </w:tr>
    </w:tbl>
    <w:p w14:paraId="326FB700" w14:textId="77777777" w:rsidR="00F40EAE" w:rsidRPr="000705B6" w:rsidRDefault="00F40EAE" w:rsidP="00F40EAE"/>
    <w:p w14:paraId="02CC3A9E" w14:textId="77777777" w:rsidR="00F40EAE" w:rsidRPr="000705B6" w:rsidRDefault="00F40EAE" w:rsidP="00F40EAE"/>
    <w:p w14:paraId="6FF17B0A" w14:textId="77777777" w:rsidR="00F40EAE" w:rsidRPr="00683F13" w:rsidRDefault="00F40EAE" w:rsidP="00F40EAE">
      <w:pPr>
        <w:pStyle w:val="ekvpicto"/>
        <w:framePr w:wrap="around"/>
      </w:pPr>
      <w:r w:rsidRPr="00683F13">
        <w:rPr>
          <w:noProof/>
          <w:lang w:eastAsia="de-DE"/>
        </w:rPr>
        <w:drawing>
          <wp:inline distT="0" distB="0" distL="0" distR="0" wp14:anchorId="29486813" wp14:editId="59CD5D12">
            <wp:extent cx="215900" cy="215900"/>
            <wp:effectExtent l="0" t="0" r="0" b="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A1EF4" w14:textId="77777777" w:rsidR="00F40EAE" w:rsidRDefault="00F40EAE" w:rsidP="00F40EAE">
      <w:pPr>
        <w:pStyle w:val="ekvaufgabe"/>
      </w:pPr>
      <w:r>
        <w:rPr>
          <w:rStyle w:val="ekvnummerierung"/>
        </w:rPr>
        <w:t>3</w:t>
      </w:r>
      <w:r w:rsidRPr="00683F13">
        <w:tab/>
      </w:r>
      <w:r w:rsidRPr="006A735E">
        <w:t xml:space="preserve">Sieh dir die Grafik </w:t>
      </w:r>
      <w:r>
        <w:t xml:space="preserve">an </w:t>
      </w:r>
      <w:r w:rsidRPr="006A735E">
        <w:t>und ergänze den Lückentext.</w:t>
      </w:r>
    </w:p>
    <w:p w14:paraId="05524BD7" w14:textId="77777777" w:rsidR="00F40EAE" w:rsidRDefault="00F40EAE" w:rsidP="00F40EAE">
      <w:pPr>
        <w:pStyle w:val="ekvgrundtexthalbe"/>
      </w:pPr>
    </w:p>
    <w:tbl>
      <w:tblPr>
        <w:tblW w:w="935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4"/>
      </w:tblGrid>
      <w:tr w:rsidR="00F40EAE" w14:paraId="0697E73B" w14:textId="77777777" w:rsidTr="002C2A6A">
        <w:trPr>
          <w:cantSplit/>
        </w:trPr>
        <w:tc>
          <w:tcPr>
            <w:tcW w:w="9354" w:type="dxa"/>
            <w:vAlign w:val="center"/>
          </w:tcPr>
          <w:p w14:paraId="41341860" w14:textId="77777777" w:rsidR="00F40EAE" w:rsidRDefault="00F40EAE" w:rsidP="002C2A6A">
            <w:pPr>
              <w:pStyle w:val="ekvbild"/>
              <w:jc w:val="center"/>
            </w:pPr>
            <w:r>
              <w:rPr>
                <w:noProof/>
              </w:rPr>
              <w:drawing>
                <wp:inline distT="0" distB="0" distL="0" distR="0" wp14:anchorId="36784FE9" wp14:editId="409E655A">
                  <wp:extent cx="3004693" cy="2374900"/>
                  <wp:effectExtent l="0" t="0" r="5715" b="6350"/>
                  <wp:docPr id="73" name="Grafik 73" descr="G:\02_media_office\2020\10417_069111_Biologie_2_Ausgabe_A_Kopievorlagen - Word\Daten_Klett\001_Erstsatz_2020-10-07\pngDateien\SE08068449_G012_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G:\02_media_office\2020\10417_069111_Biologie_2_Ausgabe_A_Kopievorlagen - Word\Daten_Klett\001_Erstsatz_2020-10-07\pngDateien\SE08068449_G012_02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3" b="14343"/>
                          <a:stretch/>
                        </pic:blipFill>
                        <pic:spPr bwMode="auto">
                          <a:xfrm>
                            <a:off x="0" y="0"/>
                            <a:ext cx="3026205" cy="2391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8E796F" w14:textId="77777777" w:rsidR="00F40EAE" w:rsidRPr="000705B6" w:rsidRDefault="00F40EAE" w:rsidP="00F40EAE">
      <w:pPr>
        <w:pStyle w:val="ekvgrundtexthalbe"/>
      </w:pPr>
    </w:p>
    <w:p w14:paraId="50D5573D" w14:textId="77777777" w:rsidR="00F40EAE" w:rsidRDefault="00F40EAE" w:rsidP="00F40EAE">
      <w:pPr>
        <w:pStyle w:val="ekvschreiblinie"/>
      </w:pPr>
      <w:r>
        <w:t xml:space="preserve">Hat ein Virus eine passende </w:t>
      </w:r>
      <w:r w:rsidRPr="00DC3557">
        <w:rPr>
          <w:rStyle w:val="ekvlsungunterstrichen"/>
        </w:rPr>
        <w:t xml:space="preserve">     </w:t>
      </w:r>
      <w:r>
        <w:rPr>
          <w:rStyle w:val="ekvlsungunterstrichen"/>
        </w:rPr>
        <w:t xml:space="preserve">  </w:t>
      </w:r>
      <w:r w:rsidRPr="00DC3557">
        <w:rPr>
          <w:rStyle w:val="ekvlsungunterstrichen"/>
        </w:rPr>
        <w:t xml:space="preserve">  Wirtszelle </w:t>
      </w:r>
      <w:r>
        <w:rPr>
          <w:rStyle w:val="ekvlsungunterstrichen"/>
        </w:rPr>
        <w:t xml:space="preserve">        </w:t>
      </w:r>
      <w:r w:rsidRPr="007A48FB">
        <w:t xml:space="preserve"> </w:t>
      </w:r>
      <w:r>
        <w:t xml:space="preserve">gefunden, schleust es seine </w:t>
      </w:r>
      <w:r w:rsidRPr="00DC3557">
        <w:rPr>
          <w:rStyle w:val="ekvlsungunterstrichen"/>
        </w:rPr>
        <w:t xml:space="preserve">       Erbinformation </w:t>
      </w:r>
      <w:r>
        <w:rPr>
          <w:rStyle w:val="ekvlsungunterstrichen"/>
        </w:rPr>
        <w:t xml:space="preserve">    </w:t>
      </w:r>
      <w:r w:rsidRPr="006E29DD">
        <w:t xml:space="preserve">ein. Die </w:t>
      </w:r>
      <w:r w:rsidRPr="006E29DD">
        <w:rPr>
          <w:rStyle w:val="ekvlsungunterstrichen"/>
        </w:rPr>
        <w:t xml:space="preserve">    infizierte    </w:t>
      </w:r>
      <w:r w:rsidRPr="007A48FB">
        <w:t xml:space="preserve"> </w:t>
      </w:r>
      <w:r w:rsidRPr="006E29DD">
        <w:t xml:space="preserve">Zelle stellt nun </w:t>
      </w:r>
      <w:r w:rsidRPr="006E29DD">
        <w:rPr>
          <w:rStyle w:val="ekvlsungunterstrichen"/>
        </w:rPr>
        <w:t xml:space="preserve">    Virus-Teil</w:t>
      </w:r>
      <w:r>
        <w:rPr>
          <w:rStyle w:val="ekvlsungunterstrichen"/>
        </w:rPr>
        <w:t>e</w:t>
      </w:r>
      <w:r w:rsidRPr="006E29DD">
        <w:rPr>
          <w:rStyle w:val="ekvlsungunterstrichen"/>
        </w:rPr>
        <w:t xml:space="preserve">   </w:t>
      </w:r>
      <w:r w:rsidRPr="007A48FB">
        <w:t xml:space="preserve"> </w:t>
      </w:r>
      <w:r w:rsidRPr="006E29DD">
        <w:t xml:space="preserve">her. Diese verbinden sich zu neuen </w:t>
      </w:r>
      <w:r w:rsidRPr="006E29DD">
        <w:rPr>
          <w:rStyle w:val="ekvlsungunterstrichen"/>
        </w:rPr>
        <w:t xml:space="preserve">  </w:t>
      </w:r>
      <w:r>
        <w:rPr>
          <w:rStyle w:val="ekvlsungunterstrichen"/>
        </w:rPr>
        <w:t xml:space="preserve">   </w:t>
      </w:r>
      <w:r w:rsidRPr="006E29DD">
        <w:rPr>
          <w:rStyle w:val="ekvlsungunterstrichen"/>
        </w:rPr>
        <w:t>Viren</w:t>
      </w:r>
      <w:r>
        <w:rPr>
          <w:rStyle w:val="ekvlsungunterstrichen"/>
        </w:rPr>
        <w:t xml:space="preserve">    </w:t>
      </w:r>
      <w:r w:rsidRPr="006E29DD">
        <w:rPr>
          <w:rStyle w:val="ekvlsungunterstrichen"/>
        </w:rPr>
        <w:t xml:space="preserve">  </w:t>
      </w:r>
      <w:r w:rsidRPr="006E29DD">
        <w:t>.</w:t>
      </w:r>
    </w:p>
    <w:p w14:paraId="238096AE" w14:textId="77777777" w:rsidR="00F40EAE" w:rsidRDefault="00F40EAE" w:rsidP="00F40EAE">
      <w:pPr>
        <w:pageBreakBefore/>
        <w:sectPr w:rsidR="00F40EAE" w:rsidSect="00520817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</w:p>
    <w:tbl>
      <w:tblPr>
        <w:tblW w:w="11001" w:type="dxa"/>
        <w:tblInd w:w="-823" w:type="dxa"/>
        <w:tblLayout w:type="fixed"/>
        <w:tblLook w:val="01E0" w:firstRow="1" w:lastRow="1" w:firstColumn="1" w:lastColumn="1" w:noHBand="0" w:noVBand="0"/>
      </w:tblPr>
      <w:tblGrid>
        <w:gridCol w:w="822"/>
        <w:gridCol w:w="3855"/>
        <w:gridCol w:w="1321"/>
        <w:gridCol w:w="2040"/>
        <w:gridCol w:w="2963"/>
      </w:tblGrid>
      <w:tr w:rsidR="00F40EAE" w:rsidRPr="00850167" w14:paraId="23751E5A" w14:textId="77777777" w:rsidTr="002C2A6A">
        <w:trPr>
          <w:trHeight w:hRule="exact" w:val="510"/>
        </w:trPr>
        <w:tc>
          <w:tcPr>
            <w:tcW w:w="822" w:type="dxa"/>
            <w:noWrap/>
            <w:vAlign w:val="bottom"/>
          </w:tcPr>
          <w:p w14:paraId="17214AAF" w14:textId="77777777" w:rsidR="00F40EAE" w:rsidRPr="00850167" w:rsidRDefault="00F40EAE" w:rsidP="002C2A6A">
            <w:pPr>
              <w:pageBreakBefore/>
            </w:pPr>
            <w:r w:rsidRPr="00850167">
              <w:lastRenderedPageBreak/>
              <w:br w:type="column"/>
            </w:r>
          </w:p>
        </w:tc>
        <w:tc>
          <w:tcPr>
            <w:tcW w:w="3855" w:type="dxa"/>
            <w:noWrap/>
            <w:vAlign w:val="bottom"/>
          </w:tcPr>
          <w:p w14:paraId="733ADB43" w14:textId="77777777" w:rsidR="00F40EAE" w:rsidRPr="00850167" w:rsidRDefault="00F40EAE" w:rsidP="002C2A6A">
            <w:pPr>
              <w:pStyle w:val="ekvkvnummer"/>
            </w:pPr>
            <w:r w:rsidRPr="00850167">
              <w:rPr>
                <w:noProof/>
              </w:rPr>
              <w:drawing>
                <wp:inline distT="0" distB="0" distL="0" distR="0" wp14:anchorId="17A30105" wp14:editId="636ACFB1">
                  <wp:extent cx="215900" cy="215900"/>
                  <wp:effectExtent l="0" t="0" r="0" b="0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c_tipp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0167">
              <w:rPr>
                <w:rStyle w:val="ekvfett"/>
              </w:rPr>
              <w:t xml:space="preserve"> Hilfen zu den Aufgaben</w:t>
            </w:r>
          </w:p>
        </w:tc>
        <w:tc>
          <w:tcPr>
            <w:tcW w:w="1321" w:type="dxa"/>
            <w:noWrap/>
            <w:vAlign w:val="bottom"/>
          </w:tcPr>
          <w:p w14:paraId="33FA8251" w14:textId="77777777" w:rsidR="00F40EAE" w:rsidRPr="00850167" w:rsidRDefault="00F40EAE" w:rsidP="002C2A6A">
            <w:pPr>
              <w:pStyle w:val="ekvkolumnentitel"/>
            </w:pPr>
          </w:p>
        </w:tc>
        <w:tc>
          <w:tcPr>
            <w:tcW w:w="2040" w:type="dxa"/>
            <w:noWrap/>
            <w:vAlign w:val="bottom"/>
          </w:tcPr>
          <w:p w14:paraId="2C662356" w14:textId="77777777" w:rsidR="00F40EAE" w:rsidRPr="00850167" w:rsidRDefault="00F40EAE" w:rsidP="002C2A6A">
            <w:pPr>
              <w:pStyle w:val="ekvkolumnentitel"/>
            </w:pPr>
          </w:p>
        </w:tc>
        <w:tc>
          <w:tcPr>
            <w:tcW w:w="2963" w:type="dxa"/>
            <w:noWrap/>
            <w:vAlign w:val="bottom"/>
          </w:tcPr>
          <w:p w14:paraId="65665FC6" w14:textId="0B28985D" w:rsidR="00F40EAE" w:rsidRPr="00850167" w:rsidRDefault="00F40EAE" w:rsidP="002C2A6A">
            <w:pPr>
              <w:pStyle w:val="ekvkolumnentitel"/>
            </w:pPr>
            <w:r w:rsidRPr="00850167">
              <w:t xml:space="preserve">Kopiervorlage </w:t>
            </w:r>
            <w:r>
              <w:t>3</w:t>
            </w:r>
          </w:p>
        </w:tc>
      </w:tr>
      <w:tr w:rsidR="00F40EAE" w:rsidRPr="00850167" w14:paraId="228989D9" w14:textId="77777777" w:rsidTr="002C2A6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22" w:type="dxa"/>
            <w:noWrap/>
            <w:vAlign w:val="bottom"/>
          </w:tcPr>
          <w:p w14:paraId="5F1A19FE" w14:textId="77777777" w:rsidR="00F40EAE" w:rsidRPr="00850167" w:rsidRDefault="00F40EAE" w:rsidP="002C2A6A"/>
        </w:tc>
        <w:tc>
          <w:tcPr>
            <w:tcW w:w="10179" w:type="dxa"/>
            <w:gridSpan w:val="4"/>
            <w:noWrap/>
            <w:vAlign w:val="bottom"/>
          </w:tcPr>
          <w:p w14:paraId="07640110" w14:textId="77777777" w:rsidR="00F40EAE" w:rsidRPr="00850167" w:rsidRDefault="00F40EAE" w:rsidP="002C2A6A">
            <w:r w:rsidRPr="00850167">
              <w:rPr>
                <w:noProof/>
                <w:lang w:eastAsia="de-DE"/>
              </w:rPr>
              <w:drawing>
                <wp:anchor distT="0" distB="0" distL="114300" distR="114300" simplePos="0" relativeHeight="251745280" behindDoc="1" locked="0" layoutInCell="1" allowOverlap="1" wp14:anchorId="13AE9FF5" wp14:editId="2D3B27A3">
                  <wp:simplePos x="0" y="0"/>
                  <wp:positionH relativeFrom="column">
                    <wp:posOffset>-561975</wp:posOffset>
                  </wp:positionH>
                  <wp:positionV relativeFrom="paragraph">
                    <wp:posOffset>-478790</wp:posOffset>
                  </wp:positionV>
                  <wp:extent cx="6984000" cy="327600"/>
                  <wp:effectExtent l="0" t="0" r="0" b="0"/>
                  <wp:wrapNone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isma_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0" cy="3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17A04CE" w14:textId="77777777" w:rsidR="00F40EAE" w:rsidRPr="007A48FB" w:rsidRDefault="00F40EAE" w:rsidP="00F40EAE">
      <w:pPr>
        <w:pStyle w:val="ekvaufgabe"/>
        <w:rPr>
          <w:rStyle w:val="ekvkursiv"/>
        </w:rPr>
      </w:pPr>
      <w:r w:rsidRPr="00FB0740">
        <w:rPr>
          <w:rStyle w:val="ekvnummerierung"/>
        </w:rPr>
        <w:t>1</w:t>
      </w:r>
      <w:r>
        <w:tab/>
      </w:r>
      <w:r w:rsidRPr="007A48FB">
        <w:t xml:space="preserve">Die folgenden Begriffe musst du einsetzen: </w:t>
      </w:r>
      <w:r>
        <w:rPr>
          <w:rStyle w:val="ekvkursiv"/>
        </w:rPr>
        <w:t>Erbm</w:t>
      </w:r>
      <w:r w:rsidRPr="007A48FB">
        <w:rPr>
          <w:rStyle w:val="ekvkursiv"/>
        </w:rPr>
        <w:t>aterial, Oberflächenproteine (Spikes), Proteinhülle, Virusmembran</w:t>
      </w:r>
    </w:p>
    <w:p w14:paraId="11170471" w14:textId="77777777" w:rsidR="00F40EAE" w:rsidRPr="000705B6" w:rsidRDefault="00F40EAE" w:rsidP="00F40EAE"/>
    <w:p w14:paraId="3B121FF8" w14:textId="77777777" w:rsidR="00F40EAE" w:rsidRPr="000705B6" w:rsidRDefault="00F40EAE" w:rsidP="00F40EAE"/>
    <w:p w14:paraId="41613A6C" w14:textId="77777777" w:rsidR="00F40EAE" w:rsidRPr="007A48FB" w:rsidRDefault="00F40EAE" w:rsidP="00F40EAE">
      <w:pPr>
        <w:pStyle w:val="ekvaufgabe"/>
      </w:pPr>
      <w:r w:rsidRPr="007A48FB">
        <w:rPr>
          <w:rStyle w:val="ekvnummerierung"/>
        </w:rPr>
        <w:t>2</w:t>
      </w:r>
      <w:r w:rsidRPr="007A48FB">
        <w:tab/>
        <w:t>TIPP: Zwei der vier Aussagen sind richtig.</w:t>
      </w:r>
    </w:p>
    <w:p w14:paraId="4A0B0618" w14:textId="77777777" w:rsidR="00F40EAE" w:rsidRPr="000705B6" w:rsidRDefault="00F40EAE" w:rsidP="00F40EAE"/>
    <w:p w14:paraId="23F59DCA" w14:textId="77777777" w:rsidR="00F40EAE" w:rsidRPr="000705B6" w:rsidRDefault="00F40EAE" w:rsidP="00F40EAE"/>
    <w:p w14:paraId="20B30469" w14:textId="77777777" w:rsidR="00F40EAE" w:rsidRDefault="00F40EAE" w:rsidP="00F40EAE">
      <w:pPr>
        <w:pStyle w:val="ekvaufgabe"/>
      </w:pPr>
      <w:r w:rsidRPr="007A48FB">
        <w:rPr>
          <w:rStyle w:val="ekvnummerierung"/>
        </w:rPr>
        <w:t>3</w:t>
      </w:r>
      <w:r w:rsidRPr="007A48FB">
        <w:tab/>
      </w:r>
      <w:r>
        <w:t>Viren können sich nicht selbst fortpflanzen. Beschreibe mithilfe der Grafik, wie sie sich trotzdem „vermehren“ können und ergänze den Lückentext entsprechend.</w:t>
      </w:r>
    </w:p>
    <w:p w14:paraId="0EBCE233" w14:textId="77777777" w:rsidR="00F40EAE" w:rsidRPr="000705B6" w:rsidRDefault="00F40EAE" w:rsidP="00F40EAE"/>
    <w:tbl>
      <w:tblPr>
        <w:tblW w:w="11000" w:type="dxa"/>
        <w:tblInd w:w="-82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F40EAE" w:rsidRPr="0012048F" w14:paraId="0314F202" w14:textId="77777777" w:rsidTr="002C2A6A">
        <w:trPr>
          <w:trHeight w:hRule="exact" w:val="482"/>
        </w:trPr>
        <w:tc>
          <w:tcPr>
            <w:tcW w:w="818" w:type="dxa"/>
            <w:noWrap/>
            <w:vAlign w:val="bottom"/>
          </w:tcPr>
          <w:p w14:paraId="7F3E7EE3" w14:textId="77777777" w:rsidR="00F40EAE" w:rsidRPr="002016C5" w:rsidRDefault="00F40EAE" w:rsidP="002C2A6A"/>
        </w:tc>
        <w:tc>
          <w:tcPr>
            <w:tcW w:w="10182" w:type="dxa"/>
            <w:gridSpan w:val="5"/>
            <w:noWrap/>
            <w:vAlign w:val="bottom"/>
          </w:tcPr>
          <w:p w14:paraId="1B96CBCB" w14:textId="77777777" w:rsidR="00F40EAE" w:rsidRPr="002016C5" w:rsidRDefault="00F40EAE" w:rsidP="002C2A6A"/>
        </w:tc>
      </w:tr>
      <w:tr w:rsidR="00F40EAE" w:rsidRPr="0012048F" w14:paraId="00536CFF" w14:textId="77777777" w:rsidTr="002C2A6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hRule="exact" w:val="510"/>
        </w:trPr>
        <w:tc>
          <w:tcPr>
            <w:tcW w:w="818" w:type="dxa"/>
            <w:noWrap/>
            <w:vAlign w:val="bottom"/>
          </w:tcPr>
          <w:p w14:paraId="5594E03C" w14:textId="77777777" w:rsidR="00F40EAE" w:rsidRPr="002016C5" w:rsidRDefault="00F40EAE" w:rsidP="002C2A6A"/>
        </w:tc>
        <w:tc>
          <w:tcPr>
            <w:tcW w:w="3856" w:type="dxa"/>
            <w:noWrap/>
            <w:vAlign w:val="bottom"/>
          </w:tcPr>
          <w:p w14:paraId="4B6B4FC4" w14:textId="77777777" w:rsidR="00F40EAE" w:rsidRPr="0012048F" w:rsidRDefault="00F40EAE" w:rsidP="002C2A6A">
            <w:pPr>
              <w:pStyle w:val="ekvkvnummer"/>
              <w:rPr>
                <w:rStyle w:val="ekvfett"/>
              </w:rPr>
            </w:pPr>
            <w:r w:rsidRPr="0012048F">
              <w:rPr>
                <w:rStyle w:val="ekvfett"/>
              </w:rPr>
              <w:t>EXTRA-Aufgaben</w:t>
            </w:r>
          </w:p>
        </w:tc>
        <w:tc>
          <w:tcPr>
            <w:tcW w:w="1321" w:type="dxa"/>
            <w:noWrap/>
            <w:vAlign w:val="bottom"/>
          </w:tcPr>
          <w:p w14:paraId="6EDFE73F" w14:textId="77777777" w:rsidR="00F40EAE" w:rsidRPr="0012048F" w:rsidRDefault="00F40EAE" w:rsidP="002C2A6A">
            <w:pPr>
              <w:pStyle w:val="ekvkolumnentitel"/>
            </w:pPr>
          </w:p>
        </w:tc>
        <w:tc>
          <w:tcPr>
            <w:tcW w:w="2041" w:type="dxa"/>
            <w:noWrap/>
            <w:vAlign w:val="bottom"/>
          </w:tcPr>
          <w:p w14:paraId="1EB73BF2" w14:textId="77777777" w:rsidR="00F40EAE" w:rsidRPr="0012048F" w:rsidRDefault="00F40EAE" w:rsidP="002C2A6A">
            <w:pPr>
              <w:pStyle w:val="ekvkolumnentitel"/>
            </w:pPr>
          </w:p>
        </w:tc>
        <w:tc>
          <w:tcPr>
            <w:tcW w:w="2081" w:type="dxa"/>
            <w:noWrap/>
            <w:vAlign w:val="bottom"/>
          </w:tcPr>
          <w:p w14:paraId="768387A8" w14:textId="2F69CBFA" w:rsidR="00F40EAE" w:rsidRPr="0012048F" w:rsidRDefault="00F40EAE" w:rsidP="002C2A6A">
            <w:pPr>
              <w:pStyle w:val="ekvkolumnentitel"/>
            </w:pPr>
            <w:r w:rsidRPr="0012048F">
              <w:t xml:space="preserve">Kopiervorlage </w:t>
            </w:r>
            <w:r>
              <w:t>3</w:t>
            </w:r>
          </w:p>
        </w:tc>
        <w:tc>
          <w:tcPr>
            <w:tcW w:w="883" w:type="dxa"/>
            <w:noWrap/>
            <w:vAlign w:val="bottom"/>
          </w:tcPr>
          <w:p w14:paraId="2EF82295" w14:textId="77777777" w:rsidR="00F40EAE" w:rsidRPr="0012048F" w:rsidRDefault="00F40EAE" w:rsidP="002C2A6A">
            <w:pPr>
              <w:pStyle w:val="ekvkapitel"/>
              <w:rPr>
                <w:color w:val="FFFFFF" w:themeColor="background1"/>
              </w:rPr>
            </w:pPr>
          </w:p>
        </w:tc>
      </w:tr>
      <w:tr w:rsidR="00F40EAE" w:rsidRPr="0012048F" w14:paraId="281FE8D6" w14:textId="77777777" w:rsidTr="002C2A6A">
        <w:trPr>
          <w:trHeight w:hRule="exact" w:val="255"/>
        </w:trPr>
        <w:tc>
          <w:tcPr>
            <w:tcW w:w="818" w:type="dxa"/>
            <w:noWrap/>
            <w:vAlign w:val="bottom"/>
          </w:tcPr>
          <w:p w14:paraId="1B893553" w14:textId="77777777" w:rsidR="00F40EAE" w:rsidRPr="002016C5" w:rsidRDefault="00F40EAE" w:rsidP="002C2A6A"/>
        </w:tc>
        <w:tc>
          <w:tcPr>
            <w:tcW w:w="10182" w:type="dxa"/>
            <w:gridSpan w:val="5"/>
            <w:noWrap/>
            <w:vAlign w:val="bottom"/>
          </w:tcPr>
          <w:p w14:paraId="79CF7DF4" w14:textId="77777777" w:rsidR="00F40EAE" w:rsidRPr="002016C5" w:rsidRDefault="00F40EAE" w:rsidP="002C2A6A">
            <w:r w:rsidRPr="002016C5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744256" behindDoc="1" locked="1" layoutInCell="1" allowOverlap="1" wp14:anchorId="516C6371" wp14:editId="462FCDFA">
                      <wp:simplePos x="0" y="0"/>
                      <wp:positionH relativeFrom="column">
                        <wp:posOffset>-561975</wp:posOffset>
                      </wp:positionH>
                      <wp:positionV relativeFrom="paragraph">
                        <wp:posOffset>-572135</wp:posOffset>
                      </wp:positionV>
                      <wp:extent cx="6983095" cy="759460"/>
                      <wp:effectExtent l="0" t="0" r="8255" b="2540"/>
                      <wp:wrapNone/>
                      <wp:docPr id="54" name="Gruppieren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83095" cy="759460"/>
                                <a:chOff x="0" y="0"/>
                                <a:chExt cx="6983730" cy="759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Grafik 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3730" cy="759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Grafik 5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2640" r="26696" b="38693"/>
                                <a:stretch/>
                              </pic:blipFill>
                              <pic:spPr bwMode="auto">
                                <a:xfrm>
                                  <a:off x="5065414" y="457200"/>
                                  <a:ext cx="45085" cy="1974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501030" id="Gruppieren 54" o:spid="_x0000_s1026" style="position:absolute;margin-left:-44.25pt;margin-top:-45.05pt;width:549.85pt;height:59.8pt;z-index:-251572224;mso-width-relative:margin;mso-height-relative:margin" coordsize="69837,7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">
                      <v:shape id="Grafik 55" o:spid="_x0000_s1027" type="#_x0000_t75" style="position:absolute;width:69837;height:7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">
                        <v:imagedata r:id="rId18" o:title=""/>
                      </v:shape>
                      <v:shape id="Grafik 56" o:spid="_x0000_s1028" type="#_x0000_t75" style="position:absolute;left:50654;top:4572;width:450;height: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">
                        <v:imagedata r:id="rId19" o:title="" cropbottom="25358f" cropleft="47605f" cropright="17495f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B34227F" w14:textId="77777777" w:rsidR="00F40EAE" w:rsidRDefault="00F40EAE" w:rsidP="00F40EAE">
      <w:pPr>
        <w:pStyle w:val="ekvgrundtexthalbe"/>
      </w:pPr>
    </w:p>
    <w:p w14:paraId="4A1C4A49" w14:textId="77777777" w:rsidR="00F40EAE" w:rsidRPr="000705B6" w:rsidRDefault="00F40EAE" w:rsidP="00F40EAE"/>
    <w:p w14:paraId="3A5ABEF1" w14:textId="77777777" w:rsidR="00F40EAE" w:rsidRPr="00716152" w:rsidRDefault="00F40EAE" w:rsidP="00F40EAE">
      <w:pPr>
        <w:pStyle w:val="ekvpicto"/>
        <w:framePr w:wrap="around"/>
      </w:pPr>
      <w:r>
        <w:rPr>
          <w:noProof/>
          <w:lang w:eastAsia="de-DE"/>
        </w:rPr>
        <w:drawing>
          <wp:inline distT="0" distB="0" distL="0" distR="0" wp14:anchorId="32FDC730" wp14:editId="4CCF4E55">
            <wp:extent cx="213360" cy="215900"/>
            <wp:effectExtent l="0" t="0" r="0" b="0"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_schw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BF705" w14:textId="77777777" w:rsidR="00F40EAE" w:rsidRPr="00716152" w:rsidRDefault="00F40EAE" w:rsidP="00F40EAE">
      <w:pPr>
        <w:pStyle w:val="ekvpicto"/>
        <w:framePr w:wrap="around"/>
      </w:pPr>
    </w:p>
    <w:p w14:paraId="512061FE" w14:textId="77777777" w:rsidR="00F40EAE" w:rsidRDefault="00F40EAE" w:rsidP="00F40EAE">
      <w:pPr>
        <w:pStyle w:val="ekvaufgabe"/>
      </w:pPr>
      <w:r>
        <w:rPr>
          <w:rStyle w:val="ekvnummerierung"/>
        </w:rPr>
        <w:t>4</w:t>
      </w:r>
      <w:r>
        <w:rPr>
          <w:rStyle w:val="ekvnummerierung"/>
        </w:rPr>
        <w:tab/>
      </w:r>
      <w:r w:rsidRPr="003707A0">
        <w:t>Erkläre, warum man bei der „Virusvermehrung“ vom Schlüssel-Schloss-Prinzip spricht.</w:t>
      </w:r>
    </w:p>
    <w:p w14:paraId="625C2BAE" w14:textId="77777777" w:rsidR="00F40EAE" w:rsidRDefault="00F40EAE" w:rsidP="00F40EAE">
      <w:pPr>
        <w:pStyle w:val="ekvgrundtexthalbe"/>
      </w:pPr>
    </w:p>
    <w:p w14:paraId="0504AD52" w14:textId="77777777" w:rsidR="00F40EAE" w:rsidRPr="000705B6" w:rsidRDefault="00F40EAE" w:rsidP="00F40EAE">
      <w:pPr>
        <w:pStyle w:val="ekvschreiblinie"/>
        <w:rPr>
          <w:rStyle w:val="ekvlsungunterstrichen"/>
        </w:rPr>
      </w:pPr>
      <w:r w:rsidRPr="000705B6">
        <w:rPr>
          <w:rStyle w:val="ekvlsungunterstrichen"/>
        </w:rPr>
        <w:t xml:space="preserve">Viren benötigen zur Infektion der Wirtszelle spezielle „Andockstellen“. Virus und Wirtszelle </w:t>
      </w:r>
      <w:r>
        <w:rPr>
          <w:rStyle w:val="ekvlsungunterstrichen"/>
        </w:rPr>
        <w:tab/>
      </w:r>
      <w:r>
        <w:rPr>
          <w:rStyle w:val="ekvlsungunterstrichen"/>
        </w:rPr>
        <w:br/>
      </w:r>
      <w:r w:rsidRPr="000705B6">
        <w:rPr>
          <w:rStyle w:val="ekvlsungunterstrichen"/>
        </w:rPr>
        <w:t>müssen also zueinander passen wie ein Schlüssel ins Schloss.</w:t>
      </w:r>
      <w:r>
        <w:rPr>
          <w:rStyle w:val="ekvlsungunterstrichen"/>
        </w:rPr>
        <w:tab/>
      </w:r>
      <w:r>
        <w:rPr>
          <w:rStyle w:val="ekvlsungunterstrichen"/>
        </w:rPr>
        <w:br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1F79E6FA" w14:textId="77777777" w:rsidR="00F40EAE" w:rsidRPr="000705B6" w:rsidRDefault="00F40EAE" w:rsidP="00F40EAE"/>
    <w:p w14:paraId="229EC38A" w14:textId="77777777" w:rsidR="00F40EAE" w:rsidRPr="000705B6" w:rsidRDefault="00F40EAE" w:rsidP="00F40EAE"/>
    <w:p w14:paraId="3FC039E2" w14:textId="77777777" w:rsidR="00F40EAE" w:rsidRPr="00716152" w:rsidRDefault="00F40EAE" w:rsidP="00F40EAE">
      <w:pPr>
        <w:pStyle w:val="ekvpicto"/>
        <w:framePr w:wrap="around"/>
      </w:pPr>
      <w:r>
        <w:rPr>
          <w:noProof/>
          <w:lang w:eastAsia="de-DE"/>
        </w:rPr>
        <w:drawing>
          <wp:inline distT="0" distB="0" distL="0" distR="0" wp14:anchorId="47FD012C" wp14:editId="5022DD35">
            <wp:extent cx="213360" cy="215900"/>
            <wp:effectExtent l="0" t="0" r="0" b="0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_schw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96825" w14:textId="77777777" w:rsidR="00F40EAE" w:rsidRPr="00716152" w:rsidRDefault="00F40EAE" w:rsidP="00F40EAE">
      <w:pPr>
        <w:pStyle w:val="ekvpicto"/>
        <w:framePr w:wrap="around"/>
      </w:pPr>
    </w:p>
    <w:p w14:paraId="689D337F" w14:textId="77777777" w:rsidR="00F40EAE" w:rsidRPr="003C3B29" w:rsidRDefault="00F40EAE" w:rsidP="00F40EAE">
      <w:pPr>
        <w:pStyle w:val="ekvaufgabe"/>
      </w:pPr>
      <w:r>
        <w:rPr>
          <w:rStyle w:val="ekvnummerierung"/>
        </w:rPr>
        <w:t>5</w:t>
      </w:r>
      <w:r>
        <w:rPr>
          <w:rStyle w:val="ekvnummerierung"/>
        </w:rPr>
        <w:tab/>
      </w:r>
      <w:r w:rsidRPr="003C3B29">
        <w:t xml:space="preserve">Masern sind eine durch Viren verursachte Infektionskrankheit, die durch Tröpfchen übertragen wird und hochansteckend ist. Beschreibe mithilfe der Abbildung den Verlauf einer Masern-Erkrankung und ordne die Begriffe „Infektion“ (IF) „Inkubationszeit“ (IK), „Krankheit“ (K) und „Genesung“ (G) in die Zeitachse ein. </w:t>
      </w:r>
    </w:p>
    <w:p w14:paraId="71CD8A17" w14:textId="77777777" w:rsidR="00F40EAE" w:rsidRDefault="00F40EAE" w:rsidP="00F40EAE">
      <w:pPr>
        <w:pStyle w:val="ekvgrundtexthalbe"/>
        <w:rPr>
          <w:rStyle w:val="ekvaufgabeZchn"/>
        </w:rPr>
      </w:pPr>
    </w:p>
    <w:tbl>
      <w:tblPr>
        <w:tblStyle w:val="Tabellenraster"/>
        <w:tblW w:w="9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4"/>
      </w:tblGrid>
      <w:tr w:rsidR="00F40EAE" w14:paraId="70B55ED5" w14:textId="77777777" w:rsidTr="002C2A6A">
        <w:tc>
          <w:tcPr>
            <w:tcW w:w="9354" w:type="dxa"/>
          </w:tcPr>
          <w:p w14:paraId="75379754" w14:textId="77777777" w:rsidR="00F40EAE" w:rsidRDefault="00F40EAE" w:rsidP="002C2A6A">
            <w:pPr>
              <w:pStyle w:val="ekvbild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48D2D7E" wp14:editId="1717228D">
                      <wp:extent cx="5935345" cy="2240123"/>
                      <wp:effectExtent l="0" t="0" r="8255" b="8255"/>
                      <wp:docPr id="57" name="Gruppieren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5345" cy="2240123"/>
                                <a:chOff x="0" y="0"/>
                                <a:chExt cx="5935345" cy="2240123"/>
                              </a:xfrm>
                            </wpg:grpSpPr>
                            <wps:wsp>
                              <wps:cNvPr id="58" name="Textfeld 58"/>
                              <wps:cNvSpPr txBox="1"/>
                              <wps:spPr>
                                <a:xfrm>
                                  <a:off x="262551" y="0"/>
                                  <a:ext cx="508406" cy="252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BC417E" w14:textId="77777777" w:rsidR="00F40EAE" w:rsidRPr="007A48FB" w:rsidRDefault="00F40EAE" w:rsidP="00F40EAE">
                                    <w:pPr>
                                      <w:rPr>
                                        <w:rStyle w:val="ekvlsungunterstrichen"/>
                                      </w:rPr>
                                    </w:pPr>
                                    <w:r w:rsidRPr="007A48FB">
                                      <w:rPr>
                                        <w:rStyle w:val="ekvlsungunterstrichen"/>
                                      </w:rPr>
                                      <w:t>IF</w:t>
                                    </w:r>
                                    <w:r>
                                      <w:rPr>
                                        <w:rStyle w:val="ekvlsungunterstrichen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Textfeld 59"/>
                              <wps:cNvSpPr txBox="1"/>
                              <wps:spPr>
                                <a:xfrm>
                                  <a:off x="1439501" y="9053"/>
                                  <a:ext cx="530352" cy="252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77B476" w14:textId="77777777" w:rsidR="00F40EAE" w:rsidRPr="00C81114" w:rsidRDefault="00F40EAE" w:rsidP="00F40EAE">
                                    <w:pPr>
                                      <w:rPr>
                                        <w:rFonts w:ascii="Comic Sans MS" w:hAnsi="Comic Sans MS"/>
                                        <w:i/>
                                        <w:iCs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Style w:val="ekvlsungunterstrichen"/>
                                      </w:rPr>
                                      <w:t xml:space="preserve">  </w:t>
                                    </w:r>
                                    <w:r w:rsidRPr="007A48FB">
                                      <w:rPr>
                                        <w:rStyle w:val="ekvlsungunterstrichen"/>
                                      </w:rPr>
                                      <w:t>IK</w:t>
                                    </w:r>
                                    <w:r>
                                      <w:rPr>
                                        <w:rStyle w:val="ekvlsungunterstrichen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Textfeld 60"/>
                              <wps:cNvSpPr txBox="1"/>
                              <wps:spPr>
                                <a:xfrm>
                                  <a:off x="3811509" y="0"/>
                                  <a:ext cx="518795" cy="252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63A103" w14:textId="77777777" w:rsidR="00F40EAE" w:rsidRPr="007A48FB" w:rsidRDefault="00F40EAE" w:rsidP="00F40EAE">
                                    <w:pPr>
                                      <w:rPr>
                                        <w:rStyle w:val="ekvlsungunterstrichen"/>
                                      </w:rPr>
                                    </w:pPr>
                                    <w:r w:rsidRPr="007A48FB">
                                      <w:rPr>
                                        <w:rStyle w:val="ekvlsungunterstrichen"/>
                                      </w:rPr>
                                      <w:t>K</w:t>
                                    </w:r>
                                    <w:r>
                                      <w:rPr>
                                        <w:rStyle w:val="ekvlsungunterstrichen"/>
                                      </w:rPr>
                                      <w:t xml:space="preserve"> 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Textfeld 61"/>
                              <wps:cNvSpPr txBox="1"/>
                              <wps:spPr>
                                <a:xfrm>
                                  <a:off x="5305331" y="0"/>
                                  <a:ext cx="541020" cy="252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865699" w14:textId="77777777" w:rsidR="00F40EAE" w:rsidRPr="007A48FB" w:rsidRDefault="00F40EAE" w:rsidP="00F40EAE">
                                    <w:pPr>
                                      <w:rPr>
                                        <w:rStyle w:val="ekvlsungunterstrichen"/>
                                      </w:rPr>
                                    </w:pPr>
                                    <w:r w:rsidRPr="007A48FB">
                                      <w:rPr>
                                        <w:rStyle w:val="ekvlsungunterstrichen"/>
                                      </w:rPr>
                                      <w:t>G</w:t>
                                    </w:r>
                                    <w:r>
                                      <w:rPr>
                                        <w:rStyle w:val="ekvlsungunterstrichen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2" name="Gruppieren 62"/>
                              <wpg:cNvGrpSpPr/>
                              <wpg:grpSpPr>
                                <a:xfrm>
                                  <a:off x="434567" y="230863"/>
                                  <a:ext cx="5410200" cy="113112"/>
                                  <a:chOff x="0" y="0"/>
                                  <a:chExt cx="5410200" cy="113112"/>
                                </a:xfrm>
                              </wpg:grpSpPr>
                              <wpg:grpSp>
                                <wpg:cNvPr id="63" name="Gruppieren 63"/>
                                <wpg:cNvGrpSpPr/>
                                <wpg:grpSpPr>
                                  <a:xfrm>
                                    <a:off x="0" y="0"/>
                                    <a:ext cx="5410200" cy="108585"/>
                                    <a:chOff x="0" y="0"/>
                                    <a:chExt cx="5410200" cy="109182"/>
                                  </a:xfrm>
                                </wpg:grpSpPr>
                                <wps:wsp>
                                  <wps:cNvPr id="64" name="Gerader Verbinder 64"/>
                                  <wps:cNvCnPr/>
                                  <wps:spPr>
                                    <a:xfrm>
                                      <a:off x="0" y="0"/>
                                      <a:ext cx="5410200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5" name="Gerader Verbinder 65"/>
                                  <wps:cNvCnPr/>
                                  <wps:spPr>
                                    <a:xfrm>
                                      <a:off x="2059718" y="0"/>
                                      <a:ext cx="0" cy="109182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6" name="Gerader Verbinder 66"/>
                                  <wps:cNvCnPr/>
                                  <wps:spPr>
                                    <a:xfrm>
                                      <a:off x="4859590" y="0"/>
                                      <a:ext cx="0" cy="109182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67" name="Gerader Verbinder 67"/>
                                <wps:cNvCnPr/>
                                <wps:spPr>
                                  <a:xfrm>
                                    <a:off x="9053" y="4527"/>
                                    <a:ext cx="0" cy="10858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68" name="Grafik 68" descr="G:\02_media_office\2020\10417_069111_Biologie_2_Ausgabe_A_Kopievorlagen - Word\Daten_Klett\001_Erstsatz_2020-10-07\pngDateien\SE10030104_G069_01.pn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7818"/>
                                  <a:ext cx="5935345" cy="1932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8D2D7E" id="Gruppieren 57" o:spid="_x0000_s1068" style="width:467.35pt;height:176.4pt;mso-position-horizontal-relative:char;mso-position-vertical-relative:line" coordsize="59353,22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BZ7Fg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P8A/wD/AP8A/wD/AP8A/wD/&#10;AAD/AP8A/wD/AP8A/wD/AAAAAAAAAAAAAAAAAAAAAAAAAAAAAAAAAAAAAAAAAAAAAAAAAAAAAAAA&#10;AAAAAAAAAAAAAAAAAAAAAAAAAAAAAAAAAAAAAAAAAAAAAAAAAAAAAAAAAAAAAAAAAAAAAAAAAAAA&#10;AAAAAAAAAAAAAAAAAAAAAAAAAAAAAAAAAAAAAAAAAAAAAAAAAAAAAAAAAAAAAAAAAAAAAAAAAAAA&#10;AAAAAAAAAAAAAAAAAAAAAAAAAAAAAAAAAAAAAAAAAAAAAAAAAAAAFg4W9RZ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D/AP8A/wD/AP8A&#10;/wD/AP8A/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AAoAZ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P8A/wD/AP8A/wD/AP8A/wD/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2AC8AAAAF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wAAAAAAAABmFg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OAFgAAAAAAAAAIwB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AAKAAAAAAAAAAAAZ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wAAAAAA&#10;AAAAAAAAAAABAAAAAAAAAAAAAAAAAAAAAAAAAAAAAAAAAAAAAAAAAAAAAAAAAAAAAAAAAAAAAAAA&#10;AAAAAAAAAAAAAAAAAAAAAAAAAAAAAAAAAAAAAAAAAAAAAAAAAAAAAAAAAAAAAAAAAAAAAAAAAAAA&#10;AAAAAAAAAAAAAAAAAAAAAAAAAAAAAAAAAAAAAAAAAAAAAAAAAAAAAAAAAAAAAAAAAAAAAAAAAAAA&#10;AAAAAAAAAAAAAAAAAAAAAAAAAAAAAAAAAAAAFtAALwAAAAAAAAAAAPsAHOr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NgAvAAAAAAAAAAAAAAAF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cAAAAAAAAAAAAAAAAAAABm&#10;Fg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DgBYAAAAAAAAAAAA&#10;AAAAAAAAIwB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yFE3o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AAKAAAAAAAAAAAAAAAAAAAAAAB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8AAAAAAAAAAAAAAAAAAQAAAAAAAAAA&#10;AAAAAAAAAAAAAAAAAAAAAAAAAAAAAAAAAAAAAAAAAAAAAAAAAAAAAAAAAAAAAAAAAAAAAAAAAAAA&#10;AAAAAAAAAAAAAAAAAAAAAAAAAAAAAAAAAAAAAAAAAAAAAAAAAAAAAAAAAAAAAAAAAAAAAAAAAAAA&#10;AAAAAAAAAAAAAAAAAAAAAAAAAAAAAAAAAAAAAAAAAAAAAAAAAAAAAAAAAAAAAAAAAAAAAAAAAAAA&#10;AAAAAAAAFtAALwAAAAAAAAAAAAAAAAAAAAAE/83WGP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wBZ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WRAC7AAAARQDeAAAAAAAAAAAAAAAAAAAW&#10;RACqABEAeACJAAAAAAAAAAAAAAAAAAAAAAAAAAAAAAAAAAAAAAAAAAAAAAAAAAAAAAAAAAAAAAAA&#10;AAAAAAAAAAAAAAAAAAAAAAAA6v4A0AAAAAAAABYQAAAWAC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gD1AB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HcAAAC86rwAAAAAAAAAAAAA&#10;AAAAABZ3ALsAE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ADgANQD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WIgBEAAAAiQAAAAAA&#10;AAAAAAAAABYRFrsAiA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QDxAP8Av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HcAAADe&#10;6rwWZhZ3FiIAAAAAFkQA3QBEAO8AVgD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sAAAAAAN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W&#10;IgBmAAAAiQAAAFUAiAAiAAAWVQC7ABEAqwAj6qsAI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QDSAAAAAAD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HcAAADe6poAAAAAAAAAAAAAAM0A7wBn6q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oAAAAAAAAA5AD1AA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WEQBVAAAAmgAAAAAAAAAAAAAAAOreFiPq7wAAAAAAAAAAAAAAAAAAAAAAAAAA&#10;AAAAAAAAAAAAAAAAAAAAAAAAAAAAAAAAAAAAAAAAAAAAAAAAAAAAABYYAKgAAAAAAAAAAAAAAAAA&#10;AAAAAAAAAAAAAAAAAAAQAADkAM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CnAAAAAAAAAAAArgA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LL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GYAEQDvAJoAAAAAAEQAAAAAAAAAAOrvAAAAAAAAAAAAAAAAAAAA&#10;AAAAAAAAAAAAAAAAAAAAAAAAAAAAAAAAAAAAAAAAAAAAAAAAAAAAAAAAAAAAAAAA/ADgAAAAAAAA&#10;AAAAAAAAAAAAAAAAAAAAAAAAAAAAGAAvBQA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8A7QAAABQA7AAA&#10;AOk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/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WEQB3AAAAiervAAAAAAAAAAAAAAAAAAAAAAAAAAAAAAAA&#10;AAAAAAAAAAAAAAAAAAAAAAAAAAAAAAAAAAAAAAAAAAAAAAAAAAAAAAAAAAAAAAAAAAAAAAAA6uwA&#10;YAAAAAAAAAAAAAAAAAAAAAAAAAAAAAAAAAAAFkAARxcAL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cAAAA&#10;AAB5AHMAAAD1AC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IUT&#10;egIAAAAAAAAAAAAAAAAAAAAAAAAAAAAAAAAAAAAAAAAAAAAAAAAAAAAAAAAAAAAAAAAAAAAAAAAA&#10;AAAAAAAAAAAAAAAAAAAAAAAAAAAAAAAAAAAAAAAAAAAAAAAAVQARAAAAq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wC0AAAAIABXAAQAAAD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HcAAACJ6t4AAAAAFi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cA9QAAAFUABQAiAAAA2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WRAAiAAAAdxb/&#10;Fv8W/wDdAAAAAAC7Fv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rAAAAAABVAAAAJwAAAOQA9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O8A&#10;vAAAAAAAAAAAAAAAEQAzAAAAzQD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oAwAAAADUAHwAAACcAswAAANsAM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OrNAEUAAAAAAAAAAAAAFkQAuwAAAHjqv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AP4AAABWAAAAAAAnAAAAAADYAD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gAAAAUATgAAAAAAJwAAAAAA&#10;2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XANQAAABGABAAAAAA&#10;ACIABAAAAN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6rwAAQAAAAAAAAAAAAAAAAAA&#10;AAAAAOo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wAAAAAA&#10;VQAAAAAAAAAFACIA2gD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AK0AAAAQAEQAAAAAAAAAAAAnAAAA5AD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wDoAAAAUAAFAAAAAAAAAAAAJwAAAAAA2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wAAAAAAFUAAAAAAAAAAAAAACcAAAAAAN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gC0AAAAIgA0AAAAAAAAAAAAAAAnAAAAAAD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shRN6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wD2AAAAVQAAAAAAAAAAAAAAAAAiAAQAAAD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oAAAAAAFQAAAAAAAAAAAAAAAAA&#10;BQAiAAAA2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BZVACIAMwARAAAAzQDvALzqz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QDCAAAANwAeAAAAAAAA&#10;AAAAAAAAAAAAJwDaAOQA9QA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WIgB3AFUAEQAAAAAAAAAAAEQAAAAAFt4Aie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4A/gAAAFUA&#10;AAAAAAAAAAAAAAAAAAAAACcAswAAANsA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BZ3AHcAEQAAAAAAzQDvAM0AEQAiACIAIgAiAJkWdwBW&#10;6s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r&#10;AAAABQBOAAAAAAAAAAAAAAAAAAAAAAAlAAAAAADaAD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BYRAKoARAAAAKsAqwC86u8AAAAAAAAAAAAAFhEA&#10;VQB3ACIAzBZn6p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UA1QAAAEgADwAAAAAAAAAAAAAAAAAAAAAAJQAAAAAA3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FhEAuwBEALwANOpW6qvq7wAAAAAAAAAA&#10;AAAAAOrv6prqIwBnAO8AmRZ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sAAAAAABUAAAAAAAAAAAAAAAAAAAAAAAAACQAAgAAAN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CqADMAeOpF6s0AAAAAAAAA&#10;AAAAAAAAAAAAAAAAAAAAAADqmgAjAM0AmRZ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0ArQAAABEAQwAAAAAAAAAAAAAAAAAAAAAAAAAHABwAAAD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eAAz6poAAAAA&#10;AAAAAAAAAAAAAAAAAAAAAAAAAAAAAAAAAADq7wA0Fnfq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DAOkAAABQAAUAAAAAAAAAAAAAAAAAAAAAAAAAAAAnAOIA&#10;4AD7AA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6s3q&#10;mgAAAAAAAAAAAAAAAAAAAAAAAAAAAAAAAAAAAAAAAAAAAAAAAOq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AAAAAAVgAAAAAAAAAAAAAAAAAAAAAAAAAA&#10;AAAAJQAAAPw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1ALYAAAAjADIAAAAAAAAAAAAAAAAA&#10;AAAAAAAAAAAAACUAAAAAAN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WE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gD2AAAAVgAAAAAAAAAA&#10;AAAAAAAAAAAAAAAAAAAAAAAmAAAAAAD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yFE3oCAAAAAAAAAAAAAAAAAAAAAAAAFmYW7hZ3FhEAAAAAAAAAAAAAAAAAAAAAFmYA3RZ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wAA&#10;AAAAUwAAAAAAAAAAAAAAAAAAAAAAAAAAAAAAAAAlAAA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WIgCIABEAIurvAAAAAAAAAAAAAAAAAAAA&#10;AADvABEAmRY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AMMAAAA5AB0AAAAAAAAAAAAAAAAAAAAAAAAAAAAAAAAADwAWAAAA2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GYAEQDN6mcAAAAAAAAAAAAA&#10;AAAAAAAAAADqqwCaAAAA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QD+AAAAVAAAAAAAAAAAAAAAAAAAAAAAAAAAAAAAAAAAAAAAJQAAAN0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BmAAAAmgAAAAAA&#10;AAAAAAAAAAAAAAAAAAAAAAAAmgAAAF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sAAAAGAE4AAAAAAAAAAAAAAAAAAAAAAAAAAAAAAAAAAAAAACYAAAD2&#10;AO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EQAA&#10;AN4AAAAAAAAAAAAAAAAAAAAAAAAAAAAA6s0AAAAAFk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1ADXAAAASAAOAAAAAAAAAAAAAAAAAAAAAAAAAAAAAAAAAAAA&#10;AAAkAAAAAAD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BY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sAAAAAAFUAAAAAAAAAAAAAAAAAAAAAAAAAAAAA&#10;AAAAAAAAAAAAJwAAAAAA3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DNAAAARAAAAAAAAAAAAAAAAAAAAAAAAAAAAAAAVQAAAADqv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QCuAAAAEgBBAAAAAAAAAAAAAAAAAAAA&#10;AAAAAAAAAAAAAAAAAAAAACQAAAAAAN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qwAAAHcWZgAAAAAAAAAAAAAAAAAAAAAAABYzAHcAAAC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IA6gAAAFEABQAAAAAAAAAA&#10;AAAAAAAAAAAAAAAAAAAAAAAAAAAAAAAZAAwAAAD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6okA3gAAAJkWmRZVAAAAAAAAAAAAABYzFpkAzAAR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qAAAAAABVAAAA&#10;AAAAAAAAAAAAAAAAAAAAAAAAAAAAAAAAAAAAAAAAAAAlAAAA2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FYAuwARAGYAZhYAAAAAvAAzABEAAAAA&#10;AAAAAABn6s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UAtwAA&#10;ACUAMQAAAAAAAAAAAAAAAAAAAAAAAAAAAAAAAAAAAAAAAAAAAAAAJQDPAO4A8AA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OrNACMAiQAAAAAAAAAAAEQA&#10;EQAAAAAAAAC8AEXq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0APcAAABVAAAAAAAAAAAAAAAAAAAAAAAAAAAAAAAAAAAAAAAAAAAAAAAAACEAAAAAAN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OrvAHgWiQBV&#10;ADMAIgAAAAAA7wDNALzqz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AAAAAEAUwAAAAAAAAAAAAAAAAAAAAAAAAAAAAAAAAAAAAAAAAAAAAAAAAAkAAAA&#10;AADdAD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7IUTegQAAAAAAAAAAAAAAAAAAAAA&#10;AAAWEQBVABEAvO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cAwwAAADkAHAAAAAAAAAAAAAAAAAAAAAAAAAAAAAAAAAAAAAAA&#10;AAAAAAAAAAAjAAAAAAD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BYzALsAEQAAAAAWmup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QC6APMAQQApAAAA&#10;AAAAAAAAAAAAAAAAAAAAAAAAAAAAAAAAAACtAP8AAABVAAAAAAAAAAAAAAAAAAAAAAAAAAAAAAAA&#10;AAAAAAAAAAAAAAAAAAAAIQAAAAAA3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qgARAIkAZwDNAGYWd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tADUAdACB&#10;AEAAdAD7AAAAAAAAAAAAAAAAAAAAAAAAAAAAAAAAAAAAqQAAAAcATAAAAAAAAAAAAAAAAAAAAAAA&#10;AAAAAAAAAAAAAAAAAAAAAAAAAAAAAAoAGgAAAN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BZEACIAiep46poARQAAAE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A&#10;bAD5AAAAAAAAAKMAZwD+AAAAAAAAAAAAAAAAAAAAAAAAAAAAAADTANoAAABIAA4AAAAAAAAAAAAA&#10;AAAAAAAAAAAAAAAAAAAAAAAAAAAAAAAAAAAAAAAAACAAAAD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O8AAAAA6u8A7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B3AP4AAAB6AJgAEQAAALUAkwAAAAAAAAAAAAAAAAAAAAAAAAAAAAAAqgAAAAAAVQAAAAAA&#10;AAAAAAAAAAAAAAAAAAAAAAAAAAAAAAAAAAAAAAAAAAAAAAAAAAAfAAAA9AD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M0AAABmFjMAABZ3ABEA3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kA2QAAAEgAbwBRAKgACQAAAIkAzgAAAAAAAAAAAAAAAAAAAAAAAAD9AK8AAAAT&#10;AEAAAAAAAAAAAAAAAAAAAAAAAAAAAAAAAAAAAAAAAAAAAAAAAAAAAAAAAAAAHQAAAAAA4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OrvAHgAIgDMFv8AiADvAI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AAB4AAAAAAAwAIYAAAD9AGsA9wAAAAAAAAAAAAAAAAAAAAAA&#10;wADrAAAAUgAFAAAAAAAAAAAAAAAAAAAAAAAAAAAAAAAAAAAAAAAAAAAAAAAAAAAAAAAAAB0AAAAA&#10;AO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OqJAFYAvAC8&#10;AJoANOreAAAAAAAAAAAAAAAAAAAAAAAAAAAAAAAAAAAAAAAAAAAAAAAAAAAAAAAAAAAAAAAAAAAA&#10;AAAAAAAAAAAAAAAAAAAAAAAAABZEFkQWIgAAAAAAAAAAAAAAAAAAAAAWMxZEFj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IAwAAAADIAKQAAAAAAAABaAEoAAADeAIMAAAAAAAAAAAAA&#10;AAAAAAAAAKsAAAAAAFQAAAAAAAAAAAAAAAAAAAAAAAAAAAAAAAAAAAAAAAAAAAAAAAAAAAAAAAAA&#10;AAAdAAAAAAD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OqrAKsAAAAAAAAAAAAAAAAAAAAAAAAAAAAAAAAAAAAAAAAAAAAAAAAAAAAAAAAAAAAAAAAAAAAA&#10;AAAAAAAAAAAAAAAAAAAAAAAAAAAAAAAAFkQAuwAAAEUA3gAAAAAAAAAAAAAWEQCqAEQAAAAAFt4A&#10;Vur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5APsAAABOAAAAAAAAAAAAAACMAMgA7gCdAEAA&#10;RgAAAAAAAAAAAAAA9AC3AAAAJQAwAAAAAAAAAAAAAAAAAAAAAAAAAAAAAAAAAAAAAAAAAAAAAAAA&#10;AAAAAAAAAAAAGAAAAAAA6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B3AAAAvOq8AAAAAAAAAAAAABYRAMwARADv&#10;ALwA7wAiALsWI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wAAAAAATgAAAAAAAAAAAAAAEwCS&#10;AAAAAABuAOYAAAAAAAAAAAAAALQA+AAAAFUAAAAAAAAAAAAAAAAAAAAAAAAAAAAAAAAAAAAAAAAA&#10;AAAAAAAAAAAAAAAAAAAAABkAAAAAAO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FiIARAAAAIkAAAAAAAAAAAAAAAAA&#10;iAAiAN4AI+pFACMA3gARAH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oAAAAhABsAAAAAAAAA&#10;AAAAAAAARQBkAAAA7wBiAPsAAAAAAAAAAACrAAAAAQBVAAAAAAAAAAAAAAAAAAAAAAAAAAAAAAAA&#10;AAAAAAAAAAAAAAAAAAAAAAAAAAAAAAAIABEAAAD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FhEWEQAAAAAAAAAAAAAAAAAAAAAAAAAAAAAAAAAAAAAAAAAAAAAA&#10;ABZEAAAAAAAAAAAAAAAAAAAAAAAAAAAAAAAAAAAAAAAAAAAAAAAAAAAAAAB3AAAA3uq8FmYWdxYi&#10;AAAAABYiAGYAAACJ6u8AAOrvAIkAAABmFh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wCRAK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QDnAAAAOQAA&#10;AAAAAAAAAAAAAAAAAAAAfwAwAAAAzwB4AAAAAAAAAOYAxQAAADkAGgAAAAAAAAAAAAAAAAAAAAAA&#10;AAAAAAAAAAAAAAAAAAAAAAAAAAAAAAAAAAAAAAAAAAAfAAAA3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shRN6AgAAAAAAAAAAAAAAAAAAAKoAuxYzAAAAAAAAAAAAAAAAAAAAAAAAAAAA&#10;AAAAAAAAAAAAAAAWmQC7FkQAAAAAAAAAAAAAAAAAAAAAAAAAAAAAAAAAAAAAAAAAAAAAAAAWIgBm&#10;AAAAiQAAAFUAiAAiAAAAAABVAAAAAOqaAAAAAAAAALwAAAAAAF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CGAHUA0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wAAAAAANwAAAAAAAAAAAAAAAAAAAAAABgCeABIAAACkAKYAAAAAAKwA/wAAAFYAAAAAAAAA&#10;AAAAAAAAAAAAAAAAAAAAAAAAAAAAAAAAAAAAAAAAAAAAAAAAAAAAAAAAAAApAAAA7QD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B4ACIAuxZ3AAAAAAAAAAAAAAAA&#10;AAAAAAAAAAAAAAAAAAAWMxbMAGYAmuq8AAAAAAAAAAAAAAAAAAAAAAAAAAAAAAAAAAAAAAAAAAAA&#10;AAAAAHcAAADe6poAAAAAAAAAAAAAAAAAMwAAALwAAAAAAAAAAOreAAAAAAA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UAAAAAAN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kAAAAAADkAAAAAAAAAAAAAAAAAAAAAAAAAGwCbAAIAAAB2AMwAAACqAAAABwBM&#10;AAAAAAAAAAAAAAAAAAAAAAAAAAAAAAAAAAAAAAAAAAAAAAAAAAAAAAAAAAAAAAAAAAAAMgAAAAAA&#10;x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DqzQBFAAAAiBbMFmYA&#10;AAAAAAAAAAAAAAAAAAAAAAAWMxaZAMwAMwCa6mcAAAAAAAAAAAAAAAAAAAAAAAAAAAAAAAAAAAAA&#10;AAAAAAAAAAAWEQBVAAAAmgAAAAAAAAAAAAAAAAAAABEAAAAAAAAAAAAAAAAAAAC8AAAA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JAAAAAAD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LAAAAGAAfAAAAAAAAAAAAAAAAAAAAAAAAAAAAPAB+AAAA+wBeALQA&#10;2wAAAEkADQAAAAAAAAAAAAAAAAAAAAAAAAAAAAAAAAAAAAAAAAAAAAAAAAAAAAAAAAAAAAAAAAAA&#10;AD4AAAAAAKwAAAAAAAAAAAAAAAAAAAAAAAAAAAAAAAAAAAAAAAAA5AC3AJsAkQCnAO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DqzRY0&#10;AKoAMwCZFogAvADNAAAAzQARACIAIgBEACIAAADvAInqiQAAAAAAAAAAAAAAAAAAAAAAAAAAAAAA&#10;AAAAAAAAAAAAAAAAAAAAAGYAEQDvAJoAAAAAAEQAAAAAAAAAAAAzAAAAzQAAAAAAAAAAAAAAAAAA&#10;AAAAAAAAAAAAAAAAAAAAAAAAAAAAAAAAAAAAAAAAAAAAAAAAAAAAAAAAAAAWHgDSAAAAAAAAAAAA&#10;AAAAAAAAAAAAAAAAAAAAAAAABAAA5AD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4A4gAAAAAAzQD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2wAAACIAyAAAAAAAAAAAAAAAAAAAAAAAAAAAAAAAMABA&#10;AMAA7QBkAAAAAAAuAMgAAAAAAAAAAAAAAAAAAAAAAAAAAAAAAAAAAAAAAAAAAAAAAAAAAAAAAAAA&#10;AAAAAAAAAAAAACgA2AC9AJwALAAAAAAAAAAAAAAAAAAAAAAAAADyAM8A0ADUAOoAAAAAAAAAAAAD&#10;AFQAWQ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y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Dq3gA0FmYAdwAiAFUAVQAAAAAAAAAAAAAAAAAAAJoAiereAAAAAAAAAAAAAAAAAAAAAAAA&#10;AAAAAAAAAAAAAAAAAAAAAAAAAAAWEQB3AAAAiervAAAAAAAAAAAAAAAAAAAAEQAAABEAAAAAAAAA&#10;AAAAAAAAAAAAAAAAAAAAAAAAAAAAAAAAAAAAAAAAAAAAAAAAAAAAAAAAAAAAAAAAAAAAAO4AcAAA&#10;AAAAAAAAAAAAAAAAAAAAAAAAAAAAAAAAACgAdwU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JAAAAAAAAAOo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UAAAAAAAsAAoAAAAAAAAAAAAAAAAAAAAAAAAA&#10;AAAAAAAAdwDsANQA/wAAABAAOgADAAAAAAAAAAAAAAAAAAAAAAAAAAAAAAAAAAAAAAAAAAAAAAAA&#10;AAAAAAAAAAAAAAAAAAAAAABWAIIAAACLAH4ALQAAAAAAAAAAAPMA1ADSANEA3AD/AAAAAAAAAAAA&#10;AAAAAAAA/QCpAP4AZ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OqaAJoWVQAzADMARAAAAAAA3gDNAM0AmurvAAAAAAAAAAAAAAAAAAAA&#10;AAAAAAAAAAAAAAAAAAAAAAAAAAAAAAAAAAAAAFUAEQAAAKsAAAAAAAAAAAAAAAAAAAAAAM0AMwAi&#10;AAAAAAAAAAAAAAAAAAAA7wAAAAAAAAAAAAAAAAAAAAAAAAAAAAAAAAAAAAAAAAAAAAAAAAAAAAAA&#10;AOr0AKAAAAAAAAAAAAAAAAAAAAAAAAAAAAAAAAAAABZAAHcXAC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wAAAAAAAADrAC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wAAAAAATgAuAAAAAAAAAAAAAAAA&#10;AAAAAAAAAAAAAAAAAAAAqwBKAN8AAABVADEAAAAAAAAAAAAAAAAAAAAAAAAAAAAAAAAAAAAAAAAA&#10;AAAAAAAAAAAAAAAAAAAAAAAAAAAAAAAALgDRALEA8AByACMAIQAQAO8A2wDjAP8AAAAAAAAAAAAA&#10;ABkAOgA7ACUAAwDQAIkA8QCrAF8AN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6qsAqwAAAAAAAAAAAAAAAAAAAAAAAAAAAAAAAAAA&#10;AAAAAAAAAAAAAAAAAAAAAAAAAAAAAAAAAAAAAAAAAAAAAAB3AAAAiereAAAAABYiAAAAAAAAAAAA&#10;AADeADMAAAAAAAAAAAAAAAAARAAAAM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kAAAAAAAAA6gD3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0AAAAFAC4AAAAAAAAA&#10;AAAAAAAAAAAAAAAAAAAAAAAAAAAAABIApwBSAPcAYQAAAAAAAAAAAAAAAAAAAAAAAAAAAAAAAAAA&#10;AAAAAAAAAAAAAAAAAAAAAAAAAAAAAAAAAAAAAAAAAAAAlQAIAKkAAADdAN0AAAAAAAAAAAAAAAAA&#10;CwA6AD8AQgAjAAAAAAAAAAAAMwAcAF4AAACRAK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FkQAIgAAAHcWdwAAAAAAAAAA&#10;AAAAuxYA6gEAzQBVAEQAAAAAAAAAABYzAAAAAAD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gDXAAAAAAAA&#10;AAAA4AA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DOAAAALAAH&#10;AAAAAAAAAAAAAAAAAAAAAAAAAAAAAAAAAAAAAAAAACEAzwAAAAAAAAAAAAAAAAAAAAAAAAAAAAAA&#10;AAAAAAAAAAAAAAAAAAAAAAAAAAAAAAAAAAAAAAAAAAAAAAAAAAAAAAUAkgBYAKAAyADpAAAABgAe&#10;ACgANQA4AC0AAwAAAAAAAAAAAAAAAAAAAAAARwAkANwAvQDyAA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DvALwAAAAAAAAA&#10;AAAAABEAMwAAAM0A7wAAAKsAiAAAFmbqmgAAAAAARAAAAO/qq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wA&#10;/gAAACMA3QAAAOEA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wA&#10;8wAAADQAAAAAAAAAAAAAAAAAAAAAAAAAAAAAAAAAAAAAAAAAAAAAAAAAAAAAAAAAAAAAAAAAAAAA&#10;AAAAAAAAAAAAAAAAAAAAAAAAAAAAAAAAAAAAAAAAAAAAAAAAAAAAAAAAAAAAAAAAAAAAOgA6AAAA&#10;/wD7AAYAAAAAAAAAAAAAAAAAAAAAAAAAAAAAAAAAAAAAAAAATQCPAP4AxgB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DqzepF&#10;6kXqRepF6kXqRQB4AAAAAAB46kUAAOreAJoAAACIFiIAABYzAHcAAAC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IAAAAAABXAAAAAAD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LAAAAAAAzAAAAAAAAAAAAAAAAAAAAAAAAAAAAAAAAAAAAAAAAAAAAAAAAAAAAAAAAAAAA&#10;AAAAAAAAAAAAAAAAAAAAAAAAAAAAAAAAAAAAAAAAAAAAAAAAAAAAAAAAAAAAAAAAAAAAAAAAAAAA&#10;AAAAAAAAAAEABgAAAAAAAAAAAAAAAAAAAAAAAAAAAAAAAAAAAAAAAAAAAEcAAAAAAM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B4AO8AEQDdFswAzAARAM3qi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gAAAAcATwAAAAAA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AAAAAAANAAAAAAAAAAAAAAAAAAAAAAAAAAAAAAAAAAAAAAAAAAAAAAAAAAA&#10;AAAAAAAAAAAAAAAAAAAAAAAAAAAAAAAAAAAAAAAAAAAAAAAAAAAAAAAAAAAAAAAAAAAAAAAAAAAA&#10;AAAAAAAAAAAAAAAAAAAAAAAAAAAAAAAAAAAAAAAAAAAAAAAAAAAAAAAAAAAAAAAAAAAsAAcAAAD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Dq7wA0ALwAAAAzAO8AiQB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7AM0AAAAyAB4ABQAAAO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0AAAAVAB0AAAAAAAAAAAAAAAAAAAAAAAAAAAAAAAAAAAAAAAAA&#10;AAAAAAAAAAAAAAAAAAAAAAAAAAAAAAAAAAAAAAAAAAAAAAAAAAAAAAAAAAAAAAAAAAAAAAAAAAAA&#10;AAAAAAAAAAAAAAAAAAAAAAAAAAAAAAAAAAAAAAAAAAAAAAAAAAAAAAAAAAAAAAAAAAAAAAAAAAAA&#10;BQAvAAAAzwD9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yFE3oEAAAAAAAAAAAA&#10;AAAAAAAAAAAAAAAAAAAAFjMAdwDNAKvq3gAAAAAAAAAAAAAAAAAAAAAAAAAAAAAAAAAAAAAAAAAA&#10;AAAAAAAAAAAAAAAAAAAAAAAAAAAAAAAAAAAAAAAAAAAAAAAA6rwAAQAAAAAAAAAAAAAAAOreAEUA&#10;ABYz6s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QAPoAAAA2AAIAHgDdAO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0ANsAAAAzAAAAAAAAAAAAAAAAAAAAAAAAAAAA&#10;AAAAAAAAAAAAAAAAAAAAAAAAAAAAAAAAAAAAAAAAAAAAAAAAAAAAAAAAAAAAAAAAAAAAAAAAAAAA&#10;AAAAAAAAAAAAAAAAAAAAAAAAAAAAAAAAAAAAAAAAAAAAAAAAAAAAAAAAAAAAAAAAAAAAAAAAAAAA&#10;AAAAAAAAAAAAAAAAAAAwAMoA9wDeAC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RAFUAiOreAAAAAAAAAAAAAAAAAAAAAAAAAAAAAAAAAAAA&#10;AAAAAAAAAAAAAAAAAAAAAAAAAAAAAAAAAAAAAAAAAAAAAAAAAAAAAAAAAAAAAAAAAAAAAAAAAAAA&#10;AAAAAAAAAADqz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AAAAAAAOAAAACEAAADi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wD+AAAAMgAAAAAAAAAAAAAAAAAA&#10;AAAAAAAAAAAAAAAAAAAAAAAAAAAAAAAAAAAAAAAAAAAAAAAAAAAAAAAAAAAAAAAAAAAAAAAAAAAA&#10;AAAAAAAAAAAAAAAAAAAAAAAAAAAAAAAAAAAAAAAAAAAAAAAAAAAAAAAAAAAAAAAAAAAAAAAAAAAA&#10;AAAAAAAAAAAAAAAAAAAAAAAAAAAAKwAAAAAA1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3gAAAAAWE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kAAAACADQAAAAfAAAA&#10;+wD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AAAAAADMAAAAAAAAA&#10;AAAAAAAAAAAAAAAAAAAAAAAAAAAAAAAAAAAAAAAAAAAAAAAAAAAAAAAAAAAAAAAAAAAAAAAAAAAA&#10;AAAAAAAAAAAAAAAAAAAAAAAAAAAAAAAAAAAAAAAAAAAAAAAAAAAAAAAAAAAAAAAAAAAAAAAAAAAA&#10;AAAAAAAAAAAAAAAAAAAAAAAAAAAAAAAAAAAAACgAAAAAAN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6t4AiQAAA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DLAAAAKQAO&#10;AAAAHwAAAAAA4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AAAAAgAw&#10;AAAAAAAAAAAAAAAAAAAAAAAAAAAAAAAAAAAAAAAAAAAAAAAAAAAAAAAAAAAAAAAAAAAAAAAAAAAA&#10;AAAAAAAAAAAAAAAAAAAAAAAAAAAAAAAAAAAAAAAAAAAAAAAAAAAAAAAAAAAAAAAAAAAAAAAAAAAA&#10;AAAAAAAAAAAAAAAAAAAAAAAAAAAAAAAAAAAAAAAAAAAAAAAgAAAAAAD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6ngAmgB3Fj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kA&#10;8AAAADgAAAAAAB8AAAAAA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QAAACUADAAAAAAAAAAAAAAAAAAAAAAAAAAAAAAAAAAAAAAAAAAAAAAAAAAAAAAAAAAAAAAAAAAA&#10;AAAAAAAAAAAAAAAAAAAAAAAAAAAAAAAAAAAAAAAAAAAAAAAAAAAAAAAAAAAAAAAAAAAAAAAAAAAA&#10;AAAAAAAAAAAAAAAAAAAAAAAAAAAAAAAAAAAAAAAAAAAAAAAAAAAAAAAAEAAHAAAA7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WRAC7AAAA&#10;AADMFgAAAAAAAAAAAAAAAAAAAOo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JAAAAAAA3AAAAAAAgAAAAAAD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jAOwAAAA0AAAAAAAAAAAAAAAAAAAAAAAAAAAAAAAAAAAAAAAAAAAAAAAAAAAAAAAAAAAA&#10;AAAAAAAAAAAAAAAAAAAAAAAAAAAAAAAAAAAAAAAAAAAAAAAAAAAAAAAAAAAAAAAAAAAAAAAAAAAA&#10;AAAAAAAAAAAAAAAAAAAAAAAAAAAAAAAAAAAAAAAAAAAAAAAAAAAAAAAAAAAAAAAAAAAABQD5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6r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AAAAAAANwAAAAAAHwAAAAAA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gAAAAAAMgAAAAAAAAAAAAAAAAAAAAAAAAAAAAAAAAAAAAAAAAAAAAAAAAAA&#10;AAAAAAAAAAAAAAAAAAAAAAAAAAAAAAAAAAAAAAAAAAAAAAAAAAAAAAAAAAAAAAAAAAAAAAAAAAAA&#10;AAAAAAAAAAAAAAAAAAAAAAAAAAAAAAAAAAAAAAAAAAAAAAAAAAAAAAAAAAAAAAAAAAAAAAAAAAD/&#10;AAAAAADPAP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kAAAAeABgAAAAAAAkAFgDqA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wAAAAAADQAAAAAAAAAAAAAAAAAAAAAAAAAAAAAAAAAAAAAAAAA&#10;AAAAAAAAAAAAAAAAAAAAAAAAAAAAAAAAAAAAAAAAAAAAAAAAAAAAAAAAAAAAAAAAAAAAAAAAAAAA&#10;AAAAAAAAAAAAAAAAAAAAAAAAAAAAAAAAAAAAAAAAAAAAAAAAAAAAAAAAAAAAAAAAAAAAAAAAAAAA&#10;AAAAAAAAAQBhAJMA7gCiA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Oq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gDlAAAANwAAAAAAAAAAACAA6gD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NAAAACwAlAAAAAAAAAAAAAAAAAAAAAAAAAAAAAAAA&#10;AAAAAAAAAAAAAAAAAAAAAAAAAAAAAAAAAAAAAAAAAAAAAAAAAAAAAAAAAAAAAAAAAAAAAAAAAAAA&#10;AAAAAAAAAAAAAAAAAAAAAAAAAAAAAAAAAAAAAAAAAAAAAAAAAAAAAAAAAAAAAAAAAAAAAAAAAAAA&#10;AAAAAAAAAAAAAAAAAAAAZQCaAPkAkwBe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kAAAAAADcAAAAAAAAAAAAfAAAA8AD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sA0wAAADEAAwAAAAAAAAAAAAAAAAAAAAAA&#10;AAAAAAAAAAAAAAAAAAAAAAAAAAAAAAAAAAAAAAAAAAAAAAAAAAAAAAAAAAAAAAAAAAAAAAAAAAAA&#10;AAAAAAAAAAAAAAAAAAAAAAAAAAAAAAAAAAAAAAAAAAAAAAAAAAAAAAAAAAAAAAAAAAAAAAAAAAAA&#10;AAAAAAAAAAAAAAAAAAAAAAAAAAAAABcAXgAAAOoAo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BYRADMAAAAAAAAAAAAAAAAAAAAAAAAAAAAR6q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IAAAAAAA4AAAAAAAAAAAAHwAA&#10;AAAA4QA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UAPoAAAAyAAAAAAAAAAAAAAAA&#10;AAAAAAAAAAAAAAAAAAAAAAAAAAAAAAAAAAAAAAAAAAAAAAAAAAAAAAAAAAAAAAAAAAAAAAAAAAAA&#10;AAAAAAAAAAAAAAAAAAAAAAAAAAAAAAAAAAAAAAAAAAAAAAAAAAAAAAAAAAAAAAAAAAAAAAAAAAAA&#10;AAAAAAAAAAAAAAAAAAAAAAAAAAAAAAAAAAAAAAAAAG0AogD5AJMAXg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IgC7AAAAAAAAAAA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AAAABIAJAAAAAAA&#10;AAAAACAAAAAAAOAAL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AAAMwAAAAAA&#10;AAAAAAAAAAAAAAAAAAAAAAAAAAAAAAAAAAAAAAAAAAAAAAAAAAAAAAAAAAAAAAAAAAAAAAAAAAAA&#10;AAAAAAAAAAAAAAAAAAAAAAAAAAAAAAAAAAAAAAAAAAAAAAAAAAAAAAAAAAAAAAAAAAAAAAAAAAAA&#10;AAAAAAAAAAAAAAAAAAAAAAAAAAAAAAAAAAAAAAAAAAAAAAAAAAAXAF4AmwDqAKMAZ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IUTegIAAAAAAAAAAAAAAAAAAAAAAAAAAAAAAADqzQAAAAAAAAAA&#10;AAAAAAAAAAAAAADvAM0A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2QAAADYAAQAAAAAAAAAAAB8AAA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QAAAAAAMgAAAAAAAAAAAAAAAAAAAAAAAAAAAAAAAAAAAAAAAAAAAAAAAAAAAAAAAAAAAAAAAAAA&#10;AAAAAAAAAAAAAAAAAAAAAAAAAAAAAAAAAAAAAAAAAAAAAAAAAAAAAAAAAAAAAAAAAAAAAAAAAAAA&#10;AAAAAAAAAAAAAAAAAAAAAAAAAAAAAAAAAAAAAAAAAAAAAAAAAAAAAAAAAAAAAAAAAAAAAG0ABwAA&#10;AJYA+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Dq&#10;AeoB6gHqAeoB6gHqAeoBAGcAAADN6k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LAP8AAAA3AAAAAAAAAAAAAAAfAAAAAA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4AAAAcABYAAAAAAAAAAAAAAAAAAAAAAAAAAAAAAAAAAAAAAAAAAAAAAAAAAAAAAAAA&#10;AAAAAAAAAAAAAAAAAAAAAAAAAAAAAAAAAAAAAAAAAAAAAAAAAAAAAAAAAAAAAAAAAAAAAAAAAAAA&#10;AAAAAAAAAAAAAAAAAAAAAAAAAAAAAAAAAAAAAAAAAAAAAAAAAAAAAAAAAAAAAAAAAAAAAAAAAAAA&#10;AAAXAFgAAADmAK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OqaAHgAZhZ3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QAAAAAANwAAAAAAAAAAAAAAFwAJAAAA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gDfAAAAMwAAAAAAAAAAAAAAAAAAAAAAAAAAAAAAAAAAAAAAAAAAAAAAAAAA&#10;AAAAAAAAAAAAAAAAAAAAAAAAAAAAAAAAAAAAAAAAAAAAAAAAAAAAAAAAAAAAAAAAAAAAAAAAAAAA&#10;AAAAAAAAAAAAAAAAAAAAAAAAAAAAAAAAAAAAAAAAAAAAAAAAAAAAAAAAAAAAAAAAAAAAAAAAAAAA&#10;AAAAAAAAAAAAAABvAAUAAACQAP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OqaAO8Ad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kAAAAIAC4AAAAAAAAAAAAAAAAAHw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4AAAAAADIAAAAAAAAAAAAAAAAAAAAAAAAAAAAAAAAAAAAAAAAA&#10;AAAAAAAAAAAAAAAAAAAAAAAAAAAAAAAAAAAAAAAAAAAAAAAAAAAAAAAAAAAAAAAAAAAAAAAAAAAA&#10;AAAAAAAAAAAAAAAAAAAAAAAAAAAAAAAAAAAAAAAAAAAAAAAAAAAAAAAAAAAAAAAAAAAAAAAAAAAA&#10;AAAAAAAAAAAAAAAAAAAAAAAAGwBZAAAA5gC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DNABEW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QDQAAAAMwAFAAAAAAAAAAAAAAAAAB8AAADlAP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NAAAAAAAzAAAAAAAAAAAAAAAAAAAAAAAAAAAAAAAA&#10;AAAAAAAAAAAAAAAAAAAAAAAAAAAAAAAAAAAAAAAAAAAAAAAAAAAAAAAAAAAAAAAAAAAAAAAAAAAA&#10;AAAAAAAAAAAAAAAAAAAAAAAAAAAAAAAAAAAAAAAAAAAAAAAAAAAAAAAAAAAAAAAAAAAAAAAAAAAA&#10;AAAAAAAAAAAAAAAAAAAAAAAAAAAAAAAAAAAAcAAFAAAAkAD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FjMAR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AA+gAAADcAAAAAAAAAAAAAAAAAAAAfAAAA&#10;/QD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gAAAAQALQAAAAAAAAAAAAAAAAAAAAAA&#10;AAAAAAAAAAAAAAAAAAAAAAAAAAAAAAAAAAAAAAAAAAAAAAAAAAAAAAAAAAAAAAAAAAAAAAAAAAAA&#10;AAAAAAAAAAAAAAAAAAAAAAAAAAAAAAAAAAAAAAAAAAAAAAAAAAAAAAAAAAAAAAAAAAAAAAAAAAAA&#10;AAAAAAAAAAAAAAAAAAAAAAAAAAAAAAAAAAAAAAAAAAAAABsAWQAAAOYAp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WMwCIAAAAAAAAAAAAAAAAAAAAAABEAAAA&#10;7+q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IAAAAAAA3AAAAAAAAAAAAAAAA&#10;AAAAIAAAAAAA4QAg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M8AAAAsAAgAAAAAAAAAAAAA&#10;AAAAAAAAAAAAAAAAAAAAAAAAAAAAAAAAAAAAAAAAAAAAAAAAAAAAAAAAAAAAAAAAAAAAAAAAAAAA&#10;AAAAAAAAAAAAAAAAAAAAAAAAAAAAAAAAAAAAAAAAAAAAAAAAAAAAAAAAAAAAAAAAAAAAAAAAAAAA&#10;AAAAAAAAAAAAAAAAAAAAAAAAAAAAAAAAAAAAAAAAAAAAAAAAAAAAAAAAAHAApwD7AJAAVw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N4ARAAAAAAAAAAAAAAAAAAA&#10;AAAAAAAAAH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OrvFngAAAAAAAAA&#10;AAAAAAAAAAAAAAAAq+r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+AMsAAAAs&#10;AAsAAAAAAAAAAAAAAAAAAAAgAAAAAAD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0AAAAA&#10;ADQAAAAAAAAAAAAAAAAAAAAAAAAAAAAAAAAAAAAAAAAAAAAAAAAAAAAAAAAAAAAAAAAAAAAAAAAA&#10;AAAAAAAAAAAAAAAAAAAAAAAAAAAAAAAAAAAAAAAAAAAAAAAAAAAAAAAAAAAAAAAAAAAAAAAAAAAA&#10;AAAAAAAAAAAAAAAAAAAAAAAAAAAAAAAAAAAAAAAAAAAAAAAAAAAAAAAAAAAAAAAAAAAAAAAAAAAA&#10;AABxAKYA+QCTAF4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Oq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2ADyAAAANwAAAAAAAAAAAAAAAAAAAAAAHwABAP8A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AAAAAAAxAAAAAAAAAAAAAAAAAAAAAAAAAAAAAAAAAAAAAAAAAAAAAAAAAAAAAAAAAAAAAAAA&#10;AAAAAAAAAAAAAAAAAAAAAAAAAAAAAAAAAAAAAAAAAAAAAAAAAAAAAAAAAAAAAAAAAAAAAAAAAAAA&#10;AAAAAAAAAAAAAAAAAAAAAAAAAAAAAAAAAAAAAAAAAAAAAAAAAAAAAAAAAAAAAAAAAAAAAAAAAAAA&#10;AAAAAAAAAAAAFwBeAJsA6gCiA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kAAAAAADcAAAAAAAAAAAAAAAAAAAAAAAUAGQAAAO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AAAABAAIwAAAAAAAAAAAAAAAAAAAAAAAAAAAAAAAAAAAAAAAAAAAAAAAAAAAAAA&#10;AAAAAAAAAAAAAAAAAAAAAAAAAAAAAAAAAAAAAAAAAAAAAAAAAAAAAAAAAAAAAAAAAAAAAAAAAAAA&#10;AAAAAAAAAAAAAAAAAAAAAAAAAAAAAAAAAAAAAAAAAAAAAAAAAAAAAAAAAAAAAAAAAAAAAAAAAAAA&#10;AAAAAAAAAAAAAAAAAAAAAAAAbQAHAAAAkAD0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Fv8WuwAAAAAAAAAAAAAAAAAAFiIW/xa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HAAAAAAA3AAAAAAAAAAAAAAAAAAAAAAAAACAAAAD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1ANcAAAAzAAAAAAAAAAAAAAAAAAAAAAAAAAAAAAAAAAAAAAAAAAAAAAAA&#10;AAAAAAAAAAAAAAAAAAAAAAAAAAAAAAAAAAAAAAAAAAAAAAAAAAAAAAAAAAAAAAAAAAAAAAAAAAAA&#10;AAAAAAAAAAAAAAAAAAAAAAAAAAAAAAAAAAAAAAAAAAAAAAAAAAAAAAAAAAAAAAAAAAAAAAAAAAAA&#10;AAAAAAAAAAAAAAAAAAAAAAAAAAAAAAAAABcAYQAAAO0A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hRN6AgAA&#10;AAAAAAAAAAAAAAAAAAAAAAAAAAAAAAAAAAAAAAAAAAAAAAAAAAAAAAAA6t4A3gB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BYRABEAABZ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FiIAmQAAAAAAAAAzFrsAAAAAAAAAAAAAAAAA&#10;MwARAAAA3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OreFkQAAAAAAAAAEQBEAAAAAAAA&#10;AAAAAAAAAAAAAACJ6t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B4AAAAAACIAN4A&#10;mgAAAAAAAAAAAAAAAAAAALzqz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DqiQAA&#10;AAAWiADe6o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HgAq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kAAAAAADcAAAAAAAAAAAAAAAAAAAAAAAAAAAAAAAAAHw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zAAAAAAANQAAAAAAAAAAAAAAAAAAAAAAAAAAAAAAAAAAAAAAAAAAAAAAAAAAAAAA&#10;AAAAAAAAAAAAAAAAAAAAAAAAAAAAAAAAAAAAAAAAAAAAAAAAAAAAAAAAAAAAAAAAAAAAAAAAAAAA&#10;AAAAAAAAAAAAAAAAAAAAAAAAAAAAAAAAAAAAAAAAAAAAAAAAAAAAAAAAAAAAAAAAAAAAAAAAAAAA&#10;AAAAAAAAAAAAAAAAAAAAAAAAAAAAAAAAAAAAAAAANgAAAN8A6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OqJ6p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BZmADMAIgAAAAAAAAAAAAAAAAAAAADq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FogAd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WIgB3AAAAzQB4AJoAAAC8AHgAqwAA&#10;ALwA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CIAAADN6jTqiQDNAAAA&#10;muqJ6lYAmgBEAO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yFE3oCAAAAAAAAAAAAAAAAAAAAAAAAAAAAAAAAADMA&#10;AAC8AAAAAAARAAAA7wAAAAAAeAAAAI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DvAAAAAAAAAAAAAAAAAAAAAAAA6u8WvABEAAAAAAAAAAAAAAAAAAAAAAAAAAAAAAAAAAAA&#10;AAAAAAAAAAAAAAAAAAAAAAAAAAAAFkQAAAAAAM3q7wAAAAAAAAAAAAAAABYRADMAAADv6s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zQAAADMAAAAAAAAAAAAzAAAAAAAAABEAABZEAAAAAAAAAAAAAAAAAAAAAAAA&#10;AAAAAAAAAAAAAAAAAAAAAAAAAAAAABZEFpkW/wC7ALsAuwDuFogAAAAAAAAAABYRFpkA7gC7ALsA&#10;zBbdFj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6s0W7wBEFhHq7wC8AAAAdxbeAO8AMwAzAAAAzQAAAAAAAAAAAAAA&#10;AAAAAAAAAAAAAAAAAAAAAAAAAAAAAAAAAAAAFogAdwAAAAAAAAAAAAAAAAB3FgDqeAAAFhEAuwAz&#10;AO8AqwAAAFUAIgDMFjTqz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KsAAAAzAADqzQC8ABEAqgC7AIgAAAC86u8AAAAA&#10;AAAAAAAAAAAAAAAAAAAAAAAAAAAAAAAAAAAAAAAAAAAAAAARAAAAiQA06gHqAQAjAM0AAABmAAAA&#10;AAB3ADMA7wBF6mfqZwA0AO8AAAC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B46gHqvAAAAAAAVgCaAAAAAAAAAJoA&#10;VgAAAAAAAAAAAAAAAAAAAAAAAAAAAAAAAAAAAAAAAAAAAAAAAAAAAAAAiQAj6njqzQAAAADq3gCa&#10;AAAAEQAAAAAAZgAAAJrqzQAAAADq3gB4AAAARBY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MoAAAAmABAAAAAAAAAAAAAAAAAAAAAAAAAAAAAA&#10;AAAAAAAAAAAAHwAAAAAA4gAAAAAAAAAAAAAAAAAAAAAAAAAAAAAAAAAAAAAAAAAAAAAAAAAAAAAA&#10;AAAAAAAAAAAAAAAAAAAAAAAAAAAAAAAAAAAAAAAAAAAAAAAAAAAAAAAAAAAAAAAAAAAAAAAAAAAA&#10;AAAAAAAAAAAAAAAAAAAAAAAAAAAAAAAAAAAAAAAAAAAAAAAAAAAAAAAAAAAAAAAAAAAAAAAAAAAA&#10;AAAAAAAAAAAAAAAAAAAAAAAAAAAAAAAAAAAAAPUA1wAAADM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0AAAAAAD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FjMAdxbNAKvq3gAA6u8AZwBn&#10;AAAAAAAAAAAAAAAAAAAAAAAAAAAAAAAAAAAAAAAAAAAAAAAAAAAAAAAAAAAAAAAA6t4AAAAAAAAA&#10;AAAAAAAAEQAAAAAAAAAAABEAAADvAAAAAAAAAAAAvAAAAAAARA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2gDuAAAAOgAAAAAAAAAAAAAAAAAAAAAA&#10;AAAAAAAAAAAAAAAAAAAAAB8AAAAAAOEAAAAAAAAAAAAAAAAAAAAAAAAAAAAAAAAAAAAAAAAAAAAA&#10;AAAAAAAAAAAAAAAAAAAAAAAAAAAAAAAAAAAAAAAAAAAAAAAAAAAAAAAAAAAAAAAAAAAAAAAAAAAA&#10;AAAAAAAAAAAAAAAAAAAAAAAAAAAAAAAAAAAAAAAAAAAAAAAAAAAAAAAAAAAAAAAAAAAAAAAAAAAA&#10;AAAAAAAAAAAAAAAAAAAAAAAAAAAAAAAAAAAAAAAAAAAAAADPAP4AAAA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wALAPU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RAFUAiOreAAAA&#10;AAAAAAAAAAAAAAAAAAAAAAAAAAAAAAAAAAAAAAAAAAAAAAAAAAAAAAAAAAAAAAAAAAAAAAAAAAAA&#10;AAAAAAAAAAAAABYRAFUAAACaAAAAAAAAAAAAAAAAAAAAAAAA6t4AAAAAAB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gAAAAAADgAAAAAAAAAAAAA&#10;AAAAAAAAAAAAAAAAAAAAAAAAAAAAAAAeAAAAAADiAAAAAAAAAAAAAAAAAAAAAAAAAAAAAAAAAAAA&#10;AAAAAAAAAAAAAAAAAAAAAAAAAAAAAAAAAAAAAAAAAAAAAAAAAAAAAAAAAAAAAAAAAAAAAAAAAAAA&#10;AAAAAAAAAAAAAAAAAAAAAAAAAAAAAAAAAAAAAAAAAAAAAAAAAAAAAAAAAAAAAAAAAAAAAAAAAAAA&#10;AAAAAAAAAAAAAAAAAAAAAAAAAAAAAAAAAAAAAAAAAAAAAAAAAAAAAAAAzQAAAAAA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MwAAANUA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3gAA&#10;AAAWEervAAAAAAAAAAAAAAAAAAAAAAAAAAAAAAAAAAAAAAAAAAAAAAAAAAAAAAAAAAAAAAAAAAAA&#10;AAAAAAAAABYRAAAAIgARADMAZgAiAM0AeAAAAAAA3gAiAGYWmurvAAAAABZmAAAAAAAAAAAAAAAA&#10;AAAAAAAAAAAAAAAAAAAAAAAAAAAAAAAAAAAAAAAAAAAAAAAAFgYAKgAAAAAAAAAAAAAAAAAAAAAA&#10;AAAAAAAAAAAAAC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HAAAAAAA4AAAA&#10;AAAAAAAAAAAAAAAAAAAAAAAAAAAAAAAAAAAAAAAAGAAGAPoA4QAAAAAAAAAAAAAAAAAAAAAAAAAA&#10;AAAAAAAAAAAAAAAAAAAAAAAAAAAAAAAAAAAAAAAAAAAAAAAAAAAAAAAAAAAAAAAAAAAAAAAAAAAA&#10;AAAAAAAAAAAAAAAAAAAAAAAAAAAAAAAAAAAAAAAAAAAAAAAAAAAAAAAAAAAAAAAAAAAAAAAAAAAA&#10;AAAAAAAAAAAAAAAAAAAAAAAAAAAAAAAAAAAAAAAAAAAAAAAAAAAAAAAAAAAAAAAAAMsAAAACAD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gAwgD+AMsAQ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6t4WiQB3AGYAiQAAAAAAAAAAAAAAAAAAAAAAAAAAAAAAAAAAAAAAAAAAAAAAAAAAAAAAAAAA&#10;AAAAAAAAAAAAAAAAAAAAMwC7AAAAAAAAAO8AiQCJ6u8AAAAAAIkAmQAiAMwWmgAAAFUAMwDvABEA&#10;AAAAAAAAAAAAAAAAAAAAAAAAAAAAAAAAAAAAAAAAAAAAAAAAAAAAAAAAAAAaAM8AAAAAAAAAAAAA&#10;AAAAAAAAAAAAAAAAAAAAAAAAAADkAM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L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6ngWEQB3FrzqzQAAAAAAAAAAAAAAAAAAAAAAAAAAAAAAAAAAAAAAAAAAAAAA&#10;AAAAAAAAAAAAAAAAAAAAAAAAAAAAAAAAAAAAAAAAAAARAHcAMxZ46s0AAOqaFjMAZgAiAIgAAAAA&#10;AHgAiAAAAAAAAAAAAAAAAAAAAAAAAAAAAAAAAAAAAAAAAAAAAAAAAAAAAAAAAAAAAAAA5gAxAAAA&#10;AAAAAAAAAAAAAAAAAAAAAAAAAAAAAAAANACbBQA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/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WRAC7AAAAAADMFgAAAAAAAAAAAAAAAAAAAOoBAAAAAAAAAAAAAAAA&#10;AAAAAAAAAAAAAAAAAAAAAAAAAAAAAAAAAAAAAADNABLq7wAAFjMARAB3AEQAuxYj6u8AAOpnFqsA&#10;MwARAO8AqwAiAAAAAADNAAAAAAAAAAAAAAAAAAAAAAAAAAAAAAAAAAAAAAAAAAAAAAAAAAAAAAAA&#10;6voA0AAAAAAAAAAAAAAAAAAAAAAAAAAAAAAAAAAAFhAAABcAL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ADMANoAKQ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IUTegQAAAAAAAAAAAAAAAAAAAAAAAAAAAAAAADqvBYAAAAAAAAAAAAAAAAAAAAAAAAAAAAAAAAA&#10;AAAAAAAAAAAAAAAAAAAAAAAAAAAAAAAAAAAAAAAAAAAAAAAAAAAAAOrvAAAAAAAA6s0AzRbvAJkA&#10;EQBmAIkAAAAA6rwAvAAAAAAAABZ3AAAA3uq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QDMAPgA0g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RQAAAAAAAAAAAAAAAAAAAAAA&#10;AAAAAAAAAAAAAAAAAAAAAAAAAAAAAAAAAAAAAAAAAAAAAAAAAAAAAAAAAAAAAAAAAAAAAAAAAAAA&#10;AADqmhaZAAAAAAAAAAAAAAAAAAAAAAAAFkQAZgAAAJ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gAAAAXACEAAAAAAAAAAAAAAAAAAAAAAAAAAAAA&#10;AAAAAAAAAAAAAAAAAAAAHwAAAAAA4gA6AAAAAAAAAAAAAAAAAAAAAAAAAAAAAAAAAAAAAAAAAAAA&#10;AAAAAAAAAAAAAAAAAAAAAAAAAAAAAAAAAAAAAAAAAAAAAAAAAAAAAAAAAAAAAAAAAAAAAAAAAAAA&#10;AAAAAAAAAAAAAAAAAAAAAAAAAAAAAAAAAAAAAAAAAAAAAAAAAAAAAAAAAAAAAAAAAAAAAAAAAAAA&#10;AAAAAAAAAAAAAAAAAAAAAAAAAAAAAAAAAAAAAAAAyAAAACQAF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gAkwAAAMU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6rwAAAAAAAAAAAAA&#10;AAAAAAAAAAAAAAAAAAAAAAAAAAAAAAAAAAAAAAAAAAAAAAAAAAAAAAAAAAAAAAAAAAAAAAAAAAAA&#10;AAAAAAAAAAAAFkQAAAAAAAAAAAAAAAAAAAAAAAAWMwCqAAAA3g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6gDeAAAAOAAAAAAAAAAAAAAAAAAAAAAA&#10;AAAAAAAAAAAAAAAAAAAAAAAAAAAAAB4AAAAAAOEAAAAAAAAAAAAAAAAAAAAAAAAAAAAAAAAAAAAA&#10;AAAAAAAAAAAAAAAAAAAAAAAAAAAAAAAAAAAAAAAAAAAAAAAAAAAAAAAAAAAAAAAAAAAAAAAAAAAA&#10;AAAAAAAAAAAAAAAAAAAAAAAAAAAAAAAAAAAAAAAAAAAAAAAAAAAAAAAAAAAAAAAAAAAAAAAAAAAA&#10;AAAAAAAAAAAAAAAAAAAAAAAAAAAAAAAAAAAAAAAAAAAAAADfAOkAAAA2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4AAMA/QDDAG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WMwCqAAAAAACrAAAAAAAAAAAAABZEALsAEQDvAFbq7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gAAAAAADkAAAAAAAAAAAAA&#10;AAAAAAAAAAAAAAAAAAAAAAAAAAAAAAAAAAAAAAAfAAAAAADhAAAAAAAAAAAAAAAAAAAAAAAAAAAA&#10;AAAAAAAAAAAAAAAAAAAAAAAAAAAAAAAAAAAAAAAAAAAAAAAAAAAAAAAAAAAAAAAAAAAAAAAAAAAA&#10;AAAAAAAAAAAAAAAAAAAAAAAAAAAAAAAAAAAAAAAAAAAAAAAAAAAAAAAAAAAAAAAAAAAAAAAAAAAA&#10;AAAAAAAAAAAAAAAAAAAAAAAAAAAAAAAAAAAAAAAAAAAAAAAAAAAAAAAAyQAAAAAAO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AAzAAAAygD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FiIARAARAAAAzeq8AAAAAAAAAAAAAAAAAAAAAAAAAAAAAAAAAAAAAAAAAAAAAAAAAAAA&#10;AAAAAAAAAAAAFjMAEQAAAAAAMwAzAFUAAAAAAGfq3gAAAAAAABZEAFUAZgAAAO8ARer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HAAAAAAA5AAAA&#10;AAAAAAAAAAAAAAAAAAAAAAAAAAAAAAAAAAAAAAAAAAAAAAAADAARAO8A4gAAAAAAAAAAAAAAAAAA&#10;AAAAAAAAAAAAAAAAAAAAAAAAAAAAAAAAAAAAAAAAAAAAAAAAAAAAAAAAAAAAAAAAAAAAAAAAAAAA&#10;AAAAAAAAAAAAAAAAAAAAAAAAAAAAAAAAAAAAAAAAAAAAAAAAAAAAAAAAAAAAAAAAAAAAAAAAAAAA&#10;AAAAAAAAAAAAAAAAAAAAAAAAAAAAAAAAAAAAAAAAAAAAAAAAAAAAAAAAAAAAAAAAAMgAAAAAAD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wDKAPgAywA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WiAB3AAAAAAAAAHgAvAAAFncAdwBF6s0AAAAAAAAAAAAAAAAAAAAAAAAAAAAA&#10;AAAAAAAAAAAAAAAAAAAAAABVAHcAAAAAAAAAAAAAAN4AZ+q8AAAAAAAAFpkAZgAAAAAAqwBn6u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4AiwAAAMIA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BaIAHcAAADeAM0AAAAAAAAAAADvABEAdwAAAAAAAAAAAAAAAAAAAAAA&#10;AAAAAAAAAAAAAAAAAAAAAAAAAAAAAAAAqwAAAAAAvAC8AIkAVuoj6rwAAAAAAAAAAADNAM0AiQA0&#10;6lbq7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0AAAD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FiIAdwDvAFbqvBZEALsAAAAAAAAAqwCZAFUAAAAAAAAAAAAA&#10;AAAAAAAAAAAAAAAAAAAAAAAAAAAAAAAAAAAAAAAA6s0AAQAAAAAAAAAAAAAAAAAAAAAAAAAAAADq&#10;mg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6&#10;ALkA0QDqAB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iAAAAmuq8AAAAAAAAAAAAAAAA6u8A3gAAFk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AAAAAAAv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MwAAALwAAAAAAAAAAAAAAAAAAAAA&#10;AO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UAAAAAAL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M0AAAAzAAAAAAAAAAAA&#10;AAAAAAAWEQAzAAAA3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cA0wAAADQABAAAAAAAAAAAAAAAAAAAAAAAAAAA&#10;AAAAAAAAAAAAAAAAAAAAAAAAAAAAAAAeAAAAAADjAAAAAAAAAAAAAAAAAAAAAAAAAAAAAAAAAAAA&#10;AAAAAAAAAAAAAAAAAAAAAAAAAAAAAAAAAAAAAAAAAAAAAAAAAAAAAAAAAAAAAAAAAAAAAAAAAAAA&#10;AAAAAAAAAAAAAAAAAAAAAAAAAAAAAAAAAAAAAAAAAAAAAAAAAAAAAAAAAAAAAAAAAAAAAAAAAAAA&#10;AAAAAAAAAAAAAAAAAAAAAAAAAAAAAAAAAAAAAAAAywDvAAAAQ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CkAAADCAP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DNAAAAZhYR&#10;AAAAAAAAAAAAAAAAAIgAAADe6t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MAPsAAAA5AAAAAAAAAAAAAAAAAAAA&#10;AAAAAAAAAAAAAAAAAAAAAAAAAAAAAAAAAAAAAAAAGgACAAAA4wAAAAAAAAAAAAAAAAAAAAAAAAAA&#10;AAAAAAAAAAAAAAAAAAAAAAAAAAAAAAAAAAAAAAAAAAAAAAAAAAAAAAAAAAAAAAAAAAAAAAAAAAAA&#10;AAAAAAAAAAAAAAAAAAAAAAAAAAAAAAAAAAAAAAAAAAAAAAAAAAAAAAAAAAAAAAAAAAAAAAAAAAAA&#10;AAAAAAAAAAAAAAAAAAAAAAAAAAAAAAAAAAAAAAAAAAAAAAAAALYAAAAAAE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AAAA9QD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shRN6AgAAAAAAAAAAAAAAAAAAAAAAAAAA&#10;AAAAAOrvAIkAIgDdFogAMwAAACIWZha7AGYAAAB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IAAAAAAA4AAAA&#10;AAAAAAAAAAAAAAAAAAAAAAAAAAAAAAAAAAAAAAAAAAAAAAAAAAAAAAAABQAYAAAA4wAAAAAAAAAA&#10;AAAAAAAAAAAAAAAAAAAAAAAAAAAAAAAAAAAAAAAAAAAAAAAAAAAAAAAAAAAAAAAAAAAAAAAAAAAA&#10;AAAAAAAAAAAAAAAAAAAAAAAAAAAAAAAAAAAAAAAAAAAAAAAAAAAAAAAAAAAAAAAAAAAAAAAAAAAA&#10;AAAAAAAAAAAAAAAAAAAAAAAAAAAAAAAAAAAAAAAAAAAAAAAAAAAAAAAAAAAAAAD+ALAAAAATA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AAAAAC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Op4FjMARAB3AAAAAABmAAAAAAAAAHjqq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wAfAOEAuQD6&#10;AA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OpFAGcAvAAAAAAAAADvAKsAReq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gAAAPMAu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OqaAJ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IAkwAAALA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BYzABEAMwDvAN7q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ACwA1AC4AOsAF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BZEAIgAMwAAAAAAAAAA&#10;Fu8AqwB46u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XANQA+wCkAH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FmYAuwAzAAAA&#10;AAAAAAAAAAARAGYAuxY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4AyQAAACsADgAAAAAAAAAAAAAAAAAAAAAAAAAA&#10;AAAAAAAAAAAAAAAAAAAAAAAAAAAAAAAAAAAAAAAdAAAAAADjAAAAAAAAAAAAAAAAAAAAAAAAAAAA&#10;AAAAAAAAAAAAAAAAAAAAAAAAAAAAAAAAAAAAAAAAAAAAAAAAAAAAAAAAAAAAAAAAAAAAAAAAAAAA&#10;AAAAAAAAAAAAAAAAAAAAAAAAAAAAAAAAAAAAAAAAAAAAAAAAAAAAAAAAAAAAAAAAAAAAAAAAAAAA&#10;AAAAAAAAAAAAAAAAAAAAAAAAAAAAAAAAAAAAAMQAzQAAAEIAI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gAIAAAAog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WEQCZ&#10;AAAA3gBWABLqAeoBACMAeADvADMAi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WAPIAAAA4AAAAAAAAAAAAAAAAAAAA&#10;AAAAAAAAAAAAAAAAAAAAAAAAAAAAAAAAAAAAAAAAAAAAAAAAGgACAAAA4wAAAAAAAAAAAAAAAAAA&#10;AAAAAAAAAAAAAAAAAAAAAAAAAAAAAAAAAAAAAAAAAAAAAAAAAAAAAAAAAAAAAAAAAAAAAAAAAAAA&#10;AAAAAAAAAAAAAAAAAAAAAAAAAAAAAAAAAAAAAAAAAAAAAAAAAAAAAAAAAAAAAAAAAAAAAAAAAAAA&#10;AAAAAAAAAAAAAAAAAAAAAAAAAAAAAAAAAAAAAAAAAAAA+wCAAAAAAAB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AVAAAAOYA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EQAAADvADTq7wAAAAAAAOreAIkWzQC7AFUWEer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AAAOAAAAAAAAAAA&#10;AAAAAAAAAAAAAAAAAAAAAAAAAAAAAAAAAAAAAAAAAAAAAAAAAAAAAAAAAAUAGADmAOQAAAAAAAAA&#10;AAAAAAAAAAAAAAAAAAAAAAAAAAAAAAAAAAAAAAAAAAAAAAAAAAAAAAAAAAAAAAAAAAAAAAAAAAAA&#10;AAAAAAAAAAAAAAAAAAAAAAAAAAAAAAAAAAAAAAAAAAAAAAAAAAAAAAAAAAAAAAAAAAAAAAAAAAAA&#10;/wC8ALUAzQDtAPsACgAdACUAMwA9AB8AAAAAAAAAAAAAAAAAAAAAAH0A0wAAAEUAO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QApAAAAJUAS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RAAAAzervAAAAAAAAAAAAAAAA6rwWzQAzADMA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gAAAAAADkA&#10;AAAAAAAAAAAAAAAAAAAAAAAAAAAAAAAAAAAAAAAAAAAAAAAAAAAAAAAAAAAAAAAAAAAAABsA5gDm&#10;AAAAAAAAAAAAAAAAAAAAAAAAAAAAAAAAAAAAAAAAAAAAAAAAAAAAAAAAAAAAAAAAAAAAAAAAAAAA&#10;AAAAAAAAAAAAAAAAAAAAAAAAAAAAAAAAAAAAAAAAAAAAAAAAAAAAAAAAAAAAAAAAAAAAAAAAAAAA&#10;AAAAAADfAGkAzwAAAAAAAAAAAPIA6ADLAKYAAAAhAD8APAA5ABQAAAAAAN0AigCwAAAACgC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AEAA&#10;wADLAMoAN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vAAAABEAAAAAAAAAAAAAAAAAAAAAABEAAAD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sAMAAAACVAD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6t4WqwBVFjPqzQAAAAAAAAAAAAAWMwAiALzq7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QAvANEAuQDcAC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yFE3oEAAAAAAAAAAAAAAAAAAAAAAAAAAAAAAAAAAAAZwAiALsWVuq8AAAAAAAAFhEA&#10;mQDvAG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AGYA/wCWAI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BYzAMwA7wARALsWAAAA&#10;AAAAAAAAAAAA7wDdFgAAAAAAAAAAAOo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wAeAOIAqgB3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DqzQAAABEA&#10;AAAAAAAAAAAAAAAAAAAAAB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gAAABwAGwAAAAAAAAAAAAAAAAAAAAAAAAAA&#10;AAAAAAAAAAAAAAAAAAAAAAAAAAAAAAAAAAAAAAAAAAAAAAAbAAAAAADnAAAAAAAAAAAAAAAAAAAA&#10;AAAAAAAAAAAAAAAAAAAAAAAAAAAAAAAAAAAAAAAAAAAAAAAAAAAAAAAAAAAAAAAAAAAAAAAAAAAA&#10;AAAAAAAAAAAAAAAAAAAAAAAAAAAAAAAAAAAAAAAAAAAAAAAAAAAAkgAAAAAAeQA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wAAAPsA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jAOQAAAA7AAAAAAAAAAAAAAAAAAAA&#10;AAAAAAAAAAAAAAAAAAAAAAAAAAAAAAAAAAAAAAAAAAAAAAAAAAAAAAAAFgAAAAAA7QAAAAAAAAAA&#10;AAAAAAAAAAAAAAAAAAAAAAAAAAAAAAAAAAAAAAAAAAAAAAAAAAAAAAAAAAAAAAAAAAAAAAAAAAAA&#10;AAAAAAAAAAAAAAAAAAAAAAAAAAAAAAAAAAAAAAAAAAAAAAAAAAAAAAAAAADkALkAAAAlAE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gAiwDsAKAA&#10;bw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6r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QAAAAAAOgAAAAAAAAAA&#10;AAAAAAAAAAAAAAAAAAAAAAAAAAAAAAAAAAAAAAAAAAAAAAAAAAAAAAAAAAAAAAAAABYAAAAAAOYA&#10;AAAAAAAAAAAAAAAAAAAAAAAAAAAAAAAAAAAAAAAAAAAAAAAAAAAAAAAAAAAAAAAAAAAAAAAAAAAA&#10;AAAAAAAAAAAAAAAAAAAAAAAAAAAAAAAAAAAAAAAAAAAAAAAAAAAAAAAAAAAAAAAAAAAApAD/AAAA&#10;b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AGYAhgD1AJ8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YAAAAAADoA&#10;AAAAAAAAAAAAAAAAAAAAAAAAAAAAAAAAAAAAAAAAAAAAAAAAAAAAAAAAAAAAAAAAAAAAAAAAAAAH&#10;ABQAAADiAAAAAAAAAAAAAAAAAAAAAAAAAAAAAAAAAAAAAAAAAAAAAAAAAAAAAAAAAAAAAAAAAAAA&#10;AAAAAAAAAAAAAAAAAAAAAAAAAAAAAAAAAAAAAAAAAAAAAAAAAAAAAAAAAAAAAAAAAAAAAAAAAAAA&#10;AK4AAAANAF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AA0AAACZAP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WMwBmACIAAAAAAAAAAAAAAAAAAAAAAADq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AAAAGQAeAAAAAAAAAAAAAAAAAAAAAAAAAAAAAAAAAAAAAAAAAAAAAAAAAAAAAAAAAAAAAAAAAAAA&#10;AAAAAAAAAAAgAOwA3gAAAAAAAAAAAAAAAAAAAAAAAAAAAAAAAAAAAAAAAAAAAAAAAAAAAPMAzwDX&#10;AOsA+AATACoAOgANAAAAAAAAAAAAAAAAAAAAAAAAAAAAAAAAAAAAAAAAAAAAAAAAAAAAAAAAAAAA&#10;AAAAAAAA0gDhAAAATQ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wBgAJMA7gClA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BYiALsAE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QA5AAAADoAAAAAAAAAAAAAAAAAAAAAAAAAAAAAAAAAAAAAAAAAAAAAAAAAAAAAAAAAAAAA&#10;AAAAAAAAAAAAAAAAAAAAJwDMAPAA5AAcAAAAAAAAAAAAAAAAAAAAAAAAAAAAAAAAAAAAAADzAK0A&#10;swDGAP4AAAAAAAAAAAAAAAkAVAB1ABcAAAAAAAAAAAAAAAAAAAAAAAAAAAAAAAAAAAAAAAAAAAAA&#10;AAAAAAAAAAAAAAAAALgAAAAAAE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QCaAPkAlABeAA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RAARAAAAzQC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AAA7AAAAAAAAAAAAAAAAAAAAAAAAAAAAAAAAAAAAAAAAAAAAAAAAAAAA&#10;AAAAAAAAAAAAAAAAAAAAAAAAAAAAADIApQAAAMkAHAAAAAAAAAAAAAAAAAAAAAAAAAAAAAAAAADc&#10;AJcArQD3AAAAAAAAAAAAAAAAAAAAAAD3AKMArwCOAE8AAAAAAAAAAAAAAAAAAAAAAAAAAAAAAAAA&#10;AAAAAAAAAAAAAAAAAAAAAAAAAAC4AAAACgA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cAVwCiAOYApgB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BEAAADN6j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QAAAAAAOgAAAAAAAAAAAAAAAAAAAAAAAAAAAAAAAAAAAAAAAAAA&#10;AAAAAAAAAAAAAAAAAAAAAAAAAAAAAAAAAAAAAAA9AAAAAAC1AFMAAAAAAAAAAAAAAAAAAAAAAAAA&#10;AADMAJUAtwD/AAAAAAACADgAQwAzABoABwDmAMQApADhAPQAZgDeAHEAAAAAAAAAAAAAAAAAAAAA&#10;AAAAAAAAAAAAAAAAAAAAAAAAAAAAAAAAAOQA1QAAAEAA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AApwD7AJAAWg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C8AAAA7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YAAAAZACEAAAAAAAAAAAAAAAAAAAAAAAAAAAAAAAAA&#10;AAAAAAAAAAAAAAAAAAAAAAAAAAAAAAAAAAAAAAAAAAAAAAAAHwAuAAAAuQDdAAAAAAAAAAAAAAAA&#10;AAAA/gC2AE0ASwC2AP8AAAAaAHoA0QCvAGwAOQAfABgAMgBuAMUAdAACAAAAiACVAAAAAAAAAAAA&#10;AAAAAAAAAAAAAAAAAAAAAAAAAAAAAAAAAAAAAAAAAACzAAAAAAB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FkAAADmAK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Dq&#10;zQDeAEQWI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5gDgAAAAOgAAAAAAAAAAAAAAAAAAAAAAAAAA&#10;AAAAAAAAAAAAAAAAAAAAAAAAAAAAAAAAAAAAAAAAAAAAAAAAAAAAAAAAAAAAWwAAAPwAdAD3AAAA&#10;AAAAAAAA8QCdADsAYQDKAAAAAAAsAJYAywBvABYAAAAAAAAAAAAAAAAAAAAFAHUAnQADAAAAgwC+&#10;AAAAAAAAAAAAAAAAAAAAAAAAAAAAAAAAAAAAAAAAAAAAAAAAAAAAsgAAAAQAS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AAUAAACQAP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IUTegIAAAAAAAAAAAAAAAAA&#10;AAAAAAAAAAAAAAAAAABnAAAA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gAAAAAAOwAAAAAAAAAA&#10;AAAAAAAAAAAAAAAAAAAAAAAAAAAAAAAAAAAAAAAAAAAAAAAAAAAAAAAAAAAAAAAAAAAAAAAAAAAA&#10;WwAoAAAAxgBCAIcAoACMAFYAKwB6AN4AAAAAAEEAqwC9AFMABAAAAAAAAAAAAAAAAAAAAAAAAAAA&#10;AAAASgCNAAAA/wBqAOwAAAAAAAAAAAAAAAAAAAAAAAAAAAAAAAAAAAAAAAAAAAAAAOUAzgAAAEAA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FkAAADmAK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DqvBZnAJkWmQCrAAAAAAAAAAAAAAAAAADqv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UAAAAAADkA&#10;AAAAAAAAAAAAAAAAAAAAAAAAAAAAAAAAAAAAAAAAAAAAAAAAAAAAAAAAAAAAAAAAAAAAAAAAAAAA&#10;AAAAAAAAAAUAogBQAOYA3gCQAAAAAAAAAAAAAAAFAFIAaQApAAAAAAAAAAAAAAAAAAAAAAAAAAAA&#10;AAAAAAAAAAAAAAAAWQDOAKIA7wB+AJYAAAAAAAAAAAAAAAAAAAAAAAAAAAAAAAAAAAAAAAAAAACy&#10;AAAAAAB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AKgA+gCNAFc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FogAdwAAAGYAZgAAAAAAAAAA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FQAiAAAAAAAAAAAAAAAAAAAAAAAAAAAAAAAAAAAAAAAAAAAAAAAAAAAAAAAAAAAAAAAAAAAA&#10;AAAAAAAAAAAAAAAAAAAAAB8AvACEAKsA+wAAAAAAAgAxAEwAVAAWAAAAAAAAAAAAAAAAAAAAAAAA&#10;AAAAAAAAAAAAAAAAAAAAAAAAAAAAggC/AOMArQBcADoAAAAAAAAAAAAAAAAAAAAAAAAAAAAAAAAA&#10;AAAAAAAAsgAAAAU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wBfAJsA6QCfAG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WVQB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gA4AAAADoAAAAAAAAAAAAAAAAAAAAAAAAAAAAAAAAAAAAAAAAAAAAAAAAAAAAAAAAAAAAA&#10;AAAAAAAAAAAAAAAAAAAAAAAAAAAAAAAAABMAjwDaALUArwC7AN0AtgBqABYAAAAAAAAAAAAAAAAA&#10;AAAAAAAAAAAAAAAAAAAAAAAAAAAAAAAAAAAAAAkAigAAAAAAewD9AAAAAAAAAAAAAAAAAAAAAAAA&#10;AAAAAAAAAAAAAADdAM4AAABAAA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AIAAAAkAD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CIAAADvACPqAeoB6gHqAeoB&#10;6gHqAeoB6g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AAA7AAAAAAAAAAAAAAAAAAAAAAAAAAAAAAAAAAAAAAAAAAAAAAAAAAAA&#10;AAAAAAAAAAAAAAAAAAAAAAAAAAAAAAAAAAAAAAAAAAAAAAAACgA0ADoALgAKAAAAAAAAAAAAAAAA&#10;AAAAAAAAAAAAAAAAAAAAAAAAAAAAAAAAAAAAAAAAAAAAAAAAAEIARgAAANYApQAAAAAAAAAAAAAA&#10;AAAAAAAAAAAAAAAAAAAAAAAAqQAAAAAAV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cAZwAAAPAAl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DNAAAAzer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AAAAAAAOgAAAAAAAAAAAAAAAAAAAAAAAAAAAAAAAAAAAAAAAAAA&#10;AAAAAAAAAAAAAAAAAAAAAAAAAAAAAAAAAAAAAAAAAAAAAAAAAAAAAAAAAAAAAAAAAAAAAAAAAAAA&#10;AAAAAAAAAAAAAAAAAAAAAAAAAAAAAAAAAAAAAAAAAAAAAAAAAAAAAAAAAAAAAIIABQAAAIgA8gAA&#10;AAAAAAAAAAAAAAAAAAAAAAAAAAAAAAD9AKkAAAAQAE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sAEAAA&#10;AJgA5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DqvADv&#10;ACIAAAAAAAAAAAAAAAAAAAAAAAAAAAAAAAAAAAAAAAAAAAAAAAAAAAAAAAAAAAAAAAAAAAAAAAAA&#10;AAAAAAAAAAAAAAAAABZEFkQWRBYRAAAAAAAAAAAAAAAAAAAAABZEFkQWRBY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MAAAAVACUAAAAAAAAAAAAAAAAAAAAAAAAAAAAAAAAA&#10;AAAAAAAAAAAAAAAAAAAAAAAAAAAAAAAAAAAAAAAAAAAAAAAAAAAAAAAAAAAAAAAAAAAAAAAAAAAA&#10;AAAAAAAAAAAAAAAAAAAAAAAAAAAAAAAAAAAAAAAAAAAAAAAAAAAAAAAAAAAAAAAAAAAAAAAhAGUA&#10;AADtAI4AAAAAAAAAAAAAAAAAAAAAAAAAAAAAAAAAvwDoAAAAUg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AHAAAAD5AI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iQAiFncAAAAAAAAAAAAAAAAAAAAAAAAAAAAAAAAAAAAAAAAAAAAAAAAAAAAAAAAAAAAA&#10;AAAAAAAAAAAAAAAAAAAWRBaZFv8AuwC7ALsA7haIAAAAAAAAAAAAABZ3Fu4AuwC7ALsA7haZFh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5ADgAAAAPgAAAAAAAAAAAAAAAAAAAAAAAAAA&#10;AAAAAAAAAAAAAAAAAAAAAAAAAAAAAAAAAAAAAAAAAAAAAAAAAAAAAAAAAAAAAAAAAAAAAAAAAAAA&#10;AAAAAAAAAAAAAAAAAAAAAAAAAAAAAAAAAAAAAAAAAAAAAAAAAAAAAAAAAAAAAAAAAAAAAAAAAAAA&#10;AAAAAABxABMAAACcAN0AAAAAAAAAAAAAAAAAAAAAAAAAAAAAAKEAAAAAAF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kACAAAACsAM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6okAmgB3FjMAAAAAAAAAAAAAAAAAAAAAAAAAAAAAAAAAAAAAAAAAAAAAAAAA&#10;AAAAAAAAAAAAAAAAAAAAAAAAABaIALsAZgAAAAAAAAAAAAAAdxaIAAAAAAAAFogAiAARALwAeACr&#10;AAAAZgC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QAAAAAADwAAAAAAAAAAAAAAAAA&#10;AAAAAAAAAAAAAAAAAAAAAAAAAAAAAAAAAAAAAAAAAAAAAAAAAAAAAAAAAAAAAAAAAAAAAAAAAAAA&#10;AAAAAAAAAAAAAAAAAAAAAAAAAAAAAAAAAAAAAAAAAAAAAAAAAAAAAAAAAAAAAAAAAAAAAAAAAAAA&#10;AAAAAAAAAAAAAAAADgB5AAAA+wCAAAAAAAAAAAAAAAAAAAAAAAAAAAAA5QC8AAAAMAA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B/AAAAAAB8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WIha7ACIAEQC7FrsWuxa7FrsWuxa7FrsWuwAAAAAAAAAAAAAAAAAA&#10;AAAAAAAAAAAAAAAAAAAAAAAAAAAAAAAAAAAAEQAAAIkANOoB6gEAIwDNAAAAZgAAAAAWIgB3AAAA&#10;eOpF6onqVgB4AAAARBY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CAAAAAAA9AAAAAAAA&#10;AAAAAAAAAAAAAAAAAAAAAAAAAAAAAAAAAAAAAAAAAAAAAAAAAAAAAAAAAAAAAAAAAAAAAAAAAAAA&#10;AAAAAAAAAAAAAAAAAAAAAAAAAAAAAAAAAAAAAAAAAAAAAAAAAAAAAAAAAAAAAAAAAAAAAAAAAAAA&#10;AAAAAAAAAAAAAAAAAAAAAAAAAAAAWwArAAAAugC+AAAAAAAAAAAAAAAAAAAAAAAAAKMA/gAAA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gA6AAAAzAC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wAAAAAAAAAAAAAAAAABAAAAAAAAAAAAAAAW/wAAAAAAAAAAAAAAAAAAAAAAAAAAAADqAQAAAAAA&#10;AAAAAAAAAAAAAAAAAAAAAAAAAAAAAAAAAAAAAAAAAAAAFiIAAOreAAAAAAAAAAAWZgCZAADqAQAA&#10;FmYAmQAAAEXqvAAAAAAAABb/AAAAReq8AAAAAAAAAAAAAAAAAAAAAAAAAAAAAAAAAAAAAAAAAAAA&#10;AAAAAAAAAAAAAAAAAAAAAAAAAAAAAAAAAAAAAAAAAAAAAAAAABZAAL90AH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gDpACAA&#10;yQAAAAAAAAAAAAAAAAAAAAAAAAAAAAAAAAAAAAAAAAAAAAAAAAAAAAAAAAAAAAAAAAAAAAAAAAAA&#10;AAAAAAAAAAAAAAAAAAAAAAAAAAAAAAAAAAAAAAAAAAAAAAAAAAAAAAAAAAAAAAAAAAAAAAAAAAAA&#10;AAAAAAAAAAAAAAAAAAAAAAAAAAAAAAAAAAAAAAAAxgBRAAAAIQDCAAYAAAAAAAAAAAAAAAAA+wAx&#10;AOsAEADQAA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1QBFAP0AFADG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QF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AAAAAAAAAAAAA&#10;AAAAAAAABAAAAAAAAAAAAAAAAAAAAAAAAAAAAAAAAAAAAHgAAAAAAAAAAAAAAAAAAAAAAAAAAAAA&#10;AAAAAAAAAAAAAAAAAAAAAAAAAAAAAAAAAAAAAAAAAAAAAAAAAAAAAOreAAAAAAAAAAAAAAAAABEA&#10;AAAAAAAAAADeAAAAAAARAAAAAAAAFkQAAAAAAO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AOkAAAA7AAAAAAAAAAAAAAAAAAAAAAAAAAAAAAAAAAAAAAAAAAAAAAAAAAAAAAAAAAAAAAAAAAAA&#10;AAAAAAAAAAAAAAAAAAAAAAAAAAAAAAAAAAAAAAAAAAAAAAAAAAAAAAAAAAAAAAAAAAAAAAAAAAAA&#10;AAAAAAAAAAAAAAAAAAAAAAAAAAAAAAAAAAAAAAAAAAAAAAAAADoAUgCuAN8AlAByAAAAAAAAAAAA&#10;AAAAAKwA6wAAAFYA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sAYgCbAOwAhwC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shRN6BAAAAAAAAAAAAAAAAAAAAAAAAAAAAAAAAAAA6okAAAAAAAAAAAAA&#10;AAAAAAAAAAAAAAAAAAAAAAAAAAAAAAAAAAAAAAAAAAAAAAAAAAAAAAAAAAAAAAAAAAAAAAAAAAAA&#10;AAAAAAAAABYRAFUAAACaAAAAAADNAO8AEQB3Fs3q3hYRAIgAAAC86s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CAAAAAAA+AAAAAAAAAAAAAAAAAAAAAAAAAAAAAAAAAAAAAAAAAAAAAAAAAAAA&#10;AAAAAAAAAAAAAAAAAAAAAAAAAAAAAAAAAAAAAAAAAAAAAAAAAAAAAAAAAAAAAAAAAAAAAAAAAAAA&#10;AAAAAAAAAAAAAAAAAAAAAAAAAAAAAAAAAAAAAAAAAAAAAAAAAAAAAAAAAAAAAAAAAAAAgAC6APQA&#10;jwBNACUAAAAAAAAAAAD/AJcAAAADAG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wCxAOoAoQBYAD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BYRFhEWMxZEFncAzAAzAM0AeAAAAADq7wB4AAAAMwDdFogAzAAzAM0AV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AAAAAAAPQAAAAAAAAAAAAAAAAAAAAAAAAAAAAAAAAAAAAAAAAAA&#10;AAAAAAAAAAAAAAAAAAAAAAAAAAAAAAAAAAAAAAAAAAAAAAAAAAAAAAAAAAAAAAAAAAAAAAAAAAAA&#10;AAAAAAAAAAAAAAAAAAAAAAAAAAAAAAAAAAAAAAAAAAAAAAAAAAAAAAAAAAAAAAAAAAAAAAAAAAAA&#10;ABcAeQAAAPoAcwD9AAAAAAAAAAAAvQDZAAAATg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0AgAAAAP4Ac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FiIARAARAAAAzeq8AAAAAAAAAAAAAAAAAAAAAAAAAAAAAAAAAAAAAAAAAAAAAAAAAAAA&#10;AAAAAAAAAAAAAAAAMwC7AAAAAAAAAO8AiQCJ6u8AAAAAAADqmhbeALsAAAB3AAAAvOpFAAAAAAAA&#10;AAAAAAAAAAAAAAAAAAAAAAAAAAAAAAAAAAAAAAAAAAAAAAAAAAAAABYMAFQAAAAAAAAAAAAAAAAA&#10;AAAAAAAAAAAAAAAAAAAoAAD+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AMUAAAAoAA8A/AAAAAAAAAAAAAAAAAAAAAAAAAAAAAAA&#10;AAAAAAAAAAAAAAAAAAAAAAAAAAAAAAAAAAAAAAAAAAAAAAAAAAAAAAAAAAAAAAAAAAAAAAAAAAAA&#10;AAAAAAAAAAAAAAAAAAAAAAAAAAAAAAAAAAAAAAAAAAAAAAAAAAAAAAAAAAAAAAAAAAAAAAAAAAAA&#10;AAAAAAAAAAAAAF4ArgDNAMkAkQBuAAAAAAD+AIYAAAAAAGkA/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8AqwC/ANcAkAB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WiAB3AAAAAAAAAHgAvAAAFncAdwBF6s0AAAAAAAAAAAAAAAAAAAAAAAAAAAAA&#10;AAAAAAAAAAAAAAAAAAAAAAAAAAAAAAAAAAAAAAARAHcAMxZ46s0AAAAAFjMAiAAAAN4AAAAiAEQW&#10;zABn6s0AAAAAAAAAAAAAAAAAAAAAAAAAAAAAAAAAAAAAAAAAAAAAAAAAAAAAAAAAFACfAAAAAAAA&#10;AAAAAAAAAAAAAAAAAAAAAAAAAAAAAAAA5gD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ADxAAAAJQDMAAAAAAAAAAAAAAAAAAAAAAAA&#10;AAAAAAAAAAAAAAAAAAAAAAAAAAAAAAAAAAAAAAAAAAAAAAAAAAAAAAAAAAAAAAAAAAAAAAAAAAAA&#10;AAAAAAAAAAAAAAAAAAAAAAAAAAAAAAAAAAAAAAAAAAAAAAAAAAAAAAAAAAAAAAAAAAAAAAAAAAAA&#10;AAAAAAAAAAAAAAAAAAAAAAAAAGMA1QD4AIsACQAxAAAAtgDVAAAANwD3AM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sAyAD3AJAAHgA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y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BaIAHcAAADeAO8AMwAAAAAAAADvABEAdwBWAAAAAAAAAAAAAAAAAAAA&#10;AAAAAAAAAAAAAAAAAAAAAAAAAAAAAAAAAADNABLq7wAAFjMARAB3AEQAuxYj6u8WIgC7ABEAmupn&#10;AAAWdwB3ADMAuxY06t4AAAAAAAAAAAAAAAAAAAAAAAAAAAAAAAAAAAAAAAAAAAAAAAAAAAAA6uAA&#10;AQAAAAAAAAAAAAAAAAAAAAAAAAAAAAAAAAAAFkAAvwcAD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oAAAAAADgADgAAAAAAAAAAAAAA&#10;AAAAAAAAAAAAAAAAAAAAAAAAAAAAAAAAAAAAAAAAAAAAAAAAAAAAAAAAAAAAAAAAAAAAAAAAAAAA&#10;AAAAAAAAAAAAAAAAAAAAAAAAAAAAAAAAAAAAAAAAAAAAAAAAAAAAAAAAAAAAAAAAAAAAAAAAAAAA&#10;AAAAAAAAAAAAAAAAAAAAAAAAAAAAAAAAAAAOAHAAiAD+AIcAeQAIAJ8AAAADAGk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OAGYAkQD8AJMAlg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1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FiIAdwDvAFbqvBZEALsAAAAAAAAAqwCZAFUAAAAAAAAAAAAA&#10;AAAAAAAAAAAAAAAAAAAAAAAAAAAAAAAAAAAAAAAAAADq7wAAAAAAAOrNAM0W7wCZABEAZgCJAHcA&#10;EQDe6mcAAAAA6okWzQC7ABEAZgB4AAAAAAAAAAAAAAAAAAAAAAAAAAAAAAAAAAAAAAAAAAAAAAAA&#10;AAAAAAAAAAAAAAAAAAAAAAAAAAAAAAAAAAAAAAAAAAAAAAAAAAAVA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RAAAABABWAA4AAAAA&#10;AAAAAAAAAAAAAAAAAAAAAAAAAAAAAAAAAAAAAAAAAAAAAAAAAAAAAAAAAAAAAAAAAAAAAAAAAAAA&#10;AAAAAAAAAAAAAAAAAAAAAAAAAAAAAAAAAAAAAAAAAAAAAAAAAAAAAAAAAAAAAAAAAAAAAAAAAAAA&#10;AAAAAAAAAAAAAAAAAAAAAAAAAAAAAAAAAAAAAAAAAAAAAAAqAOwAnAD5AIAAAAAAAAAAdgB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MsAxgDbALIAf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iAAAAmuq8AAAAAAAAAAAAAAAA6u8A3gAAFkQA&#10;AAAAAAAAAAAAAAAAAAAAAAAAAAAAAAAAAAAAAAAAAAAAAAAAAAAAAAAAAAAAAAAAAAAA6poAAAAA&#10;AAAAAABVAAAAmgAAAAAAAAAA6rwAzQAAAD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wAygAAAD0A&#10;DgAAAAAAAAAAAAAAAAAAAAAAAAAAAAAAAAAAAAAAAAAAAAAAAAAAAAAAAAAAAAAAAAAAAAAAAAAA&#10;AAAAAAAAAAAAAAAAAAAAAAAAAAAAAAAAAAAAAAAAAAAAAAAAAAAAAAAAAAAAAAAAAAAAAAAAAAAA&#10;AAAAAAAAAAAAAAAAAAAAAAAAAAAAAAAAAAAAAAAAAAAAAAAAAAAAAAAAAACEAGcAAAAAAAAAAABj&#10;AG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CVAA4AAACV&#10;AM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MwAAALwAAAAAAAAAAAAAAAAAAAAA&#10;AO8AAAAAAAAAAAAAAAAAAAAAAAAAAAAAAAAAAAAAAAAAAAAAAAAAAAAAAAAAAAAAAAAAAAAAAAAA&#10;ABZEAAAAAAAAAAAA7wARABEAAAAAAAAAAAAAAB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s&#10;AP4AAABSAAAAAAAAAAAAAAAAAAAAAAAAAAAAAAAAAAAAAAAAAAAAAAAAAAAAAAAAAAAAAAAAAAAA&#10;AAAAAAAAAAAAAAAAAAAAAAAAAAAAAAAAAAAAAAAAAAAAAAAAAAAAAAAAAAAAAAAAAAAAAAAAAAAA&#10;AAAAAAAAAAAAAAAAAAAAAAAAAAAAAAAAAAAAAAAAAAAAAAAAAAAAAAAAAAAAAAAAAAAAAQCCAFIA&#10;sQD/AE0AM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CKAGgA/gBqAL8A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M0AAAAzAAAAAAAAAAAA&#10;AAAAAAAWEQAzAAAA3gAAAAAAAAAAAAAAAAAAAAAAAAAAAAAAAAAAAAAAAAAAAAAAAAAAAAAAAAAA&#10;AAAAAAAAFjMAqgAAAAAAqwAAALwAAABmFjMAAAAAAAAWdwAiAAAAq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ngAAABAATAAAAAAAAAAAAAAAAAAAAAAAAAAAAAAAAAAAAAAAAAAAAAAAAAAAAAAAAAAA&#10;AAAAAAAAAAAAAAAAAAAAAAAAAAAAAAAAAAAAAAAAAAAAAAAAAAAAAAAAAAAAAAAAAAAAAAAAAAAA&#10;AAAAAAAAAAAAAAAAAAAAAAAAAAAAAAAAAAAAAAAAAAAAAAAAAAAAAAAAAAAAAAAAAAAAAAAAAAAA&#10;AAAAAAAwAH8Ag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QBSAAAA5gBp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DNAAAAZhaa&#10;6u8AAAAAAAAAAAAAAIgAAADe6t4AAAAAAAAAAAAAAAAAAAAAAAAAAAAAAAAAAAAAAAAAAAAAAAAA&#10;ABYzABEAAAAAADMAMwBVAAAAAABn6t4AAACJAFUAEQDMFrwAAAAiACIAAACr6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yAOEAAABcAA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wDRAN0AvgCP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Dq&#10;7xaJAHcA3RaaAO8AAAAiFmYAVQBEAAAAeAAAAAAAAAAAAAAAAAAAAAAAAAAAAAAAAAAAAAAAAAAA&#10;AAAAAAAAAAAAVQB3AAAAAAAAAAAAAADeAGfqvAAAAADq3hY0AHcAZgBEAAAAAADeAJrq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hwAAAAcAZ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wAngBIAPcAiwAzAD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wAAAAAAAAAAAAAAAAABAAAA&#10;AAAAAAAAAAAAABa7AEQAAAAAAAAAAAAAAAAAAAB46okAAAAAAAAAAAAAAAAAAAAAAAAAAAAAAAAA&#10;AAAAAAAAAAAAAAAAAAAAFjMAzAAAALwAAADNAM3qqwAAAAAAAAAAAAAAAAAAAAAWRAAAAN7q3gAA&#10;AAAAAAAAAAAAAAAAAAAAAAAAAAAAAAAAAAAAAAAAAAAAAAAAAAAAAAAAAAAAAAAAAAAAAAAAAAAA&#10;AAAAAAAAAAAAAAAAAAAAAAAAABZAAL90AH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H0AAABsAH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wBsAAAADgC2AC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QF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AAAAAAAAAAAAAAAAAAAAAAAOyFE3oEAAAAAAAA&#10;AAAAAAAAAAAAAAAAAAAAAAAAAAAAAOpFFmYAVQBEAAAAAADvALwAmuq8AAAAAAAAAAAAAAAAAAAA&#10;AAAAAAAAAAAAAAAAAAAAAAAAAAAAAAAAAAAA6s0AAQAAAAAAAAAAAAAAAAAAAAAAAAAAAAAAAAAA&#10;AADq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5gCIAAAAEgB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QDPAJ0A8gBb&#10;ALgA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OqaAJ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HUA9QAAAIAA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wDfAL4A4QBgAK0A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Bb/FrsAAAAAAAAAAAAAAAAAABYiFv8W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AC8AAAAOwB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mgAnAAAAyQBi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Dq3gDeAF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UAH8AAAAO&#10;AJM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ApQAZAAAAugBtA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FhEAEQAAFk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YAD5AAAAiQ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0AqAASAAAArgB4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WIgCZAAAAAAAA&#10;ADMWuwAAAAAAAAAAAAAAAAAzABEAAAD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BkAOMAAABeAF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gApwBUAPMAoQD4AI8A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6t4W&#10;RAAAAAAAAAARAEQAAAAAAAAAAAAAAAAAAAAAAInq3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HQAwwAAADEAh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AowBYAPgAqQDzAJo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HgAAAAAAIgA3gCaAAAAAAAAAAAAAAAAAAAAvOr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wCoAAAAGgCgAA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kArQBY&#10;APMAtgBaAJ0A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OqJAAAAABaIAN7qi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AI0AAAAMAKUA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QArQBYAO4AwgBLAKUAH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eAC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AAggAAAAUAnwA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AtgAhAAAA2gBFAL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BYzADMAERY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AB3AAAAAgCaAD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EAtwA6AAAA8ABbAIMA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EQBVAIjq3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SAHcAAAACAJQA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AqgBlAAAA/wCUAEsA2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IUTegIAAAAAAAAAAAAAAAAAAAAAAAAAAAAAAAAA3gAAAAAW&#10;E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hACFAAAAAgCUAF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EAJoADwAAANEA&#10;RACMAP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6t4AiQAAA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AByAJMAAAAF&#10;AJQAU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P&#10;AL4AOgAAAPsAiwA9AL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6ngAmgB3Fj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yAFsA&#10;pgAAAAgAnwB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K4AiAANAAAA4QBcAF0A4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WRBb/AGYAEQDMFv8W/xb/Fv8W/xb/Fv8W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ATgDAAAAADgCoA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GEAxwBVAAAAAAC6ADoAf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6r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ABGANcAAAAbALUAO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UAlACyACoAAAD7AJsANQCJAP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hAHsA+wAAAC8ApAA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wC7AKYAjADpAPYAjgCfAGoA&#10;YAA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Oq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2AHUArAAAAAAATwCR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BeAFYAnQCS&#10;APAA7wCFAJMAYABlAB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FiIARAARAAAA&#10;zeq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sAYgDaAAAAAgB2AH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GsAXACWAJoA9gDyAJIAmQBYAGoAI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WiADd&#10;AJkAiACIADMAAAAAFncW7hY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BGANoAAAARAKcAcQ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eQDPAHcAEQAAAPkAoQA5AF8Awg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BaIAHcAAADeAM0AAAAAAAAAAADvABE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gB0AGcA9gAAADMAvgB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ByAM8AhAAaAAAA/gC4AFUAPACbAP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FiIAdwDvAEXqIwB4AAAAAAAAAAAAqwAAAF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AEMAowAAAAAAZQCxAB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GUAygCTAC4AAAAAANwAfAAuAHYA&#10;0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iAAAAmuq8AAAAAAAAAAAAAAAA6u8A3gAAFk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9AI4ATADeAAAADwCbAIQAB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VgC7ALYAUwAF&#10;AAAA9gChAEUAQACYAO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shRN6&#10;AgAAAAAAAAAAAAAAAAAAAAAAAAAAAAAAAAAzAAAAvAAAAAAAAAAAAAAAAAAAAAAA7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ABOAIkA/AAAADsA&#10;wAB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MAlgDQAHkAGgAAAAAA1wB/ADAAXQC1A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zQAAADMAAAAAAAAAAAAAAAAAABYRADM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QCaAD8AzAAA&#10;AAUAfgCsAB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ABwAMsApABMAAUAAAD8ALoAYgAtAHUAww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M0AAABmFhEAAAAAAAAAAAAA&#10;AAAAiAAAAN7q3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AEwA&#10;fQD4AAAAJgC5AGs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EUAnQDTAIYALwAAAAAA7wCiAFQALQB1AMMA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OrvAIkAIgDdFogA&#10;MwAAACIWZha7AGYAAAB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7&#10;AJAAQgDOAAAAAwBvALw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QBjALoAwQBqABoAAAAA&#10;AO0AogBUAC0AdQC+AP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AAAAAAAAAAAAAAAAAAEAAAAAAAAAAAAAAAAA&#10;FrsARAAAAAAAAAAAAAAAAAAAAHjqiQAAAAAAAAAAAAAAAAAAAAAAAAAAAAAAAAAAAAAAAAAAAAAA&#10;AAAAAAAAAAAAAAAAAAAAAAAAAAAAAAAAAAAAAAAAAAAAAAAAAAAAAAAAAAAAAAAAAAAAAAAAAAAA&#10;AAAAAAAAAAAAAAAAAAAAAAAAAAAAAAAAAAAAAAAAAAAAAAAAAAAAAAAAAAAAAAAAAAAAAAAAAAAA&#10;AAAAAAAAAAAAFkAAv3QA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kAdwDXAAAAAAAsAJEA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M4AsgCyAOYAAAAAAAAAAAAJAD8ARgBDAB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BAU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AAAAAAAAAAAAAAAAAAAAAAEAAAAAAAAAAAAAAAAAAAAAAAAAAAA&#10;AAAAAAAAAOpFFmYAVQBEAAAAAADvALwAmuq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0AgwCnAAAAAAAGAHQAaw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zADMAgADJALIAtADpAAAA9wC4ALgAAAAuAEUARgAu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8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WQAC/dAB1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pACFAPAAAAAAADsAiQA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4AzgC6ALwA1QAAAAAAAAAAAAAAEQA7AD0APAA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EB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QB9ANEAAAAAABYAggB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DQANAB6AOYAuwC7AMIA+QAAAO8A&#10;tAC0AAAAGQA8ADwAP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WMwARADMA7wDe6r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wCDALEAAAAAAAMAZAB1AA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8AXwD4&#10;AMMAvgDCANwAAAAAAOcAqwCrAAAAIAA1ADYANAAn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WRACIADMAAAAAAAAAABbvAKsAeOr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QCRAJgA+QAAAAAAOwCDA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ABFAEUAAADoAMQAwwDEAOQAAAAAAOAA4ACrAAAACwA0ADMANAAz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BZmAJkAAAAAAAAAAAAAAAAA&#10;EQBmADMWVur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CfAI4A7wAAAAAAIgCAAE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ABUAFQAAADfAMUAwgDJAOgAAAAAAPUAwQDBAAAAAQAkAC0A&#10;LAAtACw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FhEAmQAAAN4AeAC8&#10;6u8AABYiAFUAdwAzAIg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gCrAIkA5QAAAAAAEAB0AG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QAhAFwAAADlAMwAywDMANMA/AAA&#10;AP8A2wDbAK4AAAAAABoALAAsAC0AL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yFE3oEAAAAAAAAAAAAAAAAAAAAAAAAAAAAAAAA&#10;AEQAAADvADTq7wAAAAAAAOreAIkWzQC7AFUWEervAAAAAAAAAAAAAAAAAAAAAAAAAAAAAAAAAAAA&#10;AAAAAAAAAAAAAAAAAAAAAAAWRAAAAAAAzervAAAAAAAAFkQAAAAAAAAAAAAAAAAAAAAAAAAAAOq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LIAjADbAAAAAAAIAGUAbQ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BsATwAAAPgA0QDLAMwA0QDmAAAAAAAAAOYA5gC6AAAAAAAKACMAJgAjACUAJAAjAA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RAAAAzervAAAAAAAAAAAAAAAA6rwWzQAzADMAvAAAAAAAAAAAAAAAAAAAAAAAAAAA&#10;AAAAAAAAAAAAAAAAAAAAAAAAFkQAVQBmAAAAAAAAAAAWiep4AAAAAAC7AAAAAAAAAAAAAA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KwAlADbAAAAAAAFAFwAcQA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ADcANwAAAAAA7wDTANMA1ADUANwA/gAAAAAA9gDTANMAAAAAAAAAAQAd&#10;ACUAJAAfAB0AHAAdAA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vAAAABEAAAAAAAAAAAAAAAAAAAAAABEAAADNAAAAAAAAAAAAAAAAAAAA&#10;AAAAAAAAAAAAAAAAAAAAAAAAAAAAAAAWiAB3AAAAAAAAAAAAAAAAAHcWAOp4AAAAAAAAAAAAAAAA&#10;AAAAAAAAAAAAAAD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1AKYAmgDiAAAAAAADAFQA&#10;d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APgA+AAAAAAD4ANcA0wDWANkA3QDpAAAA&#10;AAAAAP8A4gDiAL0AAAAAAAAAAAAOAB0AGwAeABwAHAAbABcAFgA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6t4WqwBVFjPqzQAAAAAAAAAAAAAWMwAiALzq7wAAAAAAAAAA&#10;AAAAAAAAAAAAAAAAAAAAAAAAAAAAAAAAAAAAAAAAABEAAACJAKvqzQAAFiIAqgAzAGYAeAAA6gEA&#10;AAAAAAAAAAAAFkQAMwB3ABEAi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AKQAowDxAAAAAAAF&#10;AFkAc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AAxADEAAAAA&#10;AAAA8wDcANsA3QDaAN0A3gD7AAAAAAAAAAAA8gDVANUAAAAAAAAAAAAAAAAAEQAUABkAEQATABMA&#10;EwASABAADwANAA8ADwA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8AAAAAAAAAAAAAAAAAAQAAAAAAAAAAAAAAFhEAuwAiAFbqvAAAAAAAABYRALsAIgA06t4A&#10;AAAAAAAAAAAAAAAAAAAAAAAAAAAAAAAAAAAAAAAAAAAAAAAAABYiAADq3gAAAAAAAAAAFmYAmQAA&#10;6gEAAAAAAAAAAAAAAAAAAAAAFrsARADv6hIAAAAAAAAAAAAAAAAAAAAAAAAAAAAAAAAAAAAAAAAA&#10;AAAAAAAAAAAAAAAAAAAAAAAAAAAAAAAAAAAAAAAAAAAAAAAAAAAAAAAWQAC/dAB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gC/AKsAxwAAAAAA&#10;AAAMAFwAaQA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AAAAAAAA&#10;AAAAAAAAAAAAAAQAAAAAAAAAAAAAAAAAAAAAAAAAAAAAAAAWMwDMAO8AEQC7FgAAAAAAAAAAAAAA&#10;AO8A3RYAAAAAAAAAAADqAQAAAAAAAAAAAAAAAAAAAAAAAAAAAAAAAAAAAADq3gAAAAAAAAAAAAAA&#10;AAARAAAAAAAAAAAAAAAAAAAAAAAAAAAWRABE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sA9gAAAAAAAAAAAAAA/AD2AAAAAAAAAP4A8wAAAAAAAAD7APcAAAAAAAAA9gD7AAAAAAAAAPMA&#10;/gAAAAAA/gD0AAAAAAAAAPoA9wAAAAAAAAD0AP0AAADyAAAA/AD1AAAA+QD5APEA9AD0AO0AAAAA&#10;AAAAAAAdAGYAWg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CAAIAAAAAAAAAAAAAAA/gDoAOQA5QDlAOsA&#10;6ADrAOoA6wDwAAAAAAAAAAAAAAAAAAAAAAAAAPgA+AD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rA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6s0WAAARAAAAAAAAAAAA&#10;AAAAAAAAAAARAAAAAAAAAAAAAAAAAAAAAAAAAAAAAAAAAAAAAAAAAAAAAAAAAAAAAAAAAAAAAAAA&#10;AAAAAAAAFhEAVQAAAJoAAAAAAAAAAAAAAAAAAAAAAHcAAADvAJ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QAF&#10;AAwAAgAOABAAGwBAAEQ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FQAVACYAAAAAAAAAAAAAAAAAAAAAAAAAAAAAAAAAAAAA&#10;AAAA+AD5AP4A9AAAAAAAAAAAAAAAAAAAAAAAAAAAAAAAAAAAAAAAAQANAAAAAAAAAAAAAAAAAAAA&#10;AAAAAAAABg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wD6AAAAAAAAAAAAAAAA&#10;AAAAAAAAAAAAAAAAAAAAAAAAAAAAAAAAAAAAAAD3APsAAAAAAAAAAAAAAAAAAAAAAAAAAAAAAA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AAcAAAAAAAAAAAAAAAAAAAAJAAYAAAAAAAAAAAAAAAAAAAALAAMAAAAAAAAAAAAGAAkAAAAAAAAA&#10;AAAGAAgAAAAAAAAAAAAHAAcAAAAAAAAAAAAIAAcAAAAAAAAAAAAKAAQAAAAAAAAAAAALAAMAAAAA&#10;AAAAAAAMAAMAAAAAAAAAAAANAAEAAAAAAAAAAAAPAAAAAAAIAAYAAAADAAsAAAAAAA4AAQAAAAkA&#10;BQAA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BAAAAA0AAAAAAAAAAAAAAAAAAAAAAAAAAAAAAAAAAAAAAAAAAAAAAAAAAAAA&#10;AAAAAAAAAAAAAAAAAAAA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BQAAAAAA&#10;AAAAAAAAAAAAAAAAAAAAAAAAAAAAAAAAAAAAAAAAAAAAAAAACwAAAAAAAAAAAAAAAAAAAAAAAAAA&#10;AAAAAAAAAPwAAAAAAAAAAAAAAAAAAAAAAAAAAAAAAAAAAAAAAAAAAAAAAAAAAAAAAAAAAAAAAAAA&#10;AAAAAAAAAAAAAAAAAAAAAAAAAAAAAAAAAAAAAAAAAAAAAAA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BEAVQBV6okAAAAAAAAAAAAAAAAAAAAAAAAAAAAAAAAAAAAAAAAAAAAAAAAAAAAAAAAA&#10;AAAAAAAAAAAAAAAAAAAAAAAAAAAAAAAAAAAAABEAdwAzFnjqzQAAAAAAAAAAAAAWRABEAAAAierv&#10;AAAAAAAAAAAAAAAAAAAAAAAAAAAAAAAAAAAAAAAAAAAAAAAAAAAAAAAAAAAAAAAEACAAAAAAAAAA&#10;AAAAAAAAAAAAAAAAAAAAAAAAAAAQAADqAO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L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+Uk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AAAAAAAAAAAAAAAAAAAAAAQAAAAA&#10;AAAAAAAAAAAAAAAAAAAAAAAAAADq3haJAHcAZgCJAAAAAAAAAAAAAAAAAAAAAAAAAAAAAAAAAAAA&#10;AAAAAAAAAAAAAAAAAAAAAAAAAAAAAAAAAAAAAAAAAOrvAAAAAAAA6s0AzRbvAJkAEQBmAIkAAAAA&#10;AAAWRABEAAAAiervAAAAAAAAAAAAAAAAAAAAAAAAAAAAAAAAAAAAAAAAAAAAAAAAAAAAAAAAAAAA&#10;AAAAAAAAAAAAAAAAAAAAAAAAAAAAAAAAAAAAAAAAAAAAAAAAADAAd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IUTegIAAAAAAAAAAAAAAAAAAAAAAAAAAAAAAAAAAOp4AJoAdxYzAAAAAAAAAAAAAAAAAAAA&#10;AAAAAAAAAAAAAAAAAAAAAAAAAAAAAAAAAAAAAAAAAAAAAAAAAAAAAAAAAAAAAAAAAAAAAAAAAOqa&#10;AAAAAAAAAAAAAAAAAAAAdwAAAO8A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FkQAuwAAAAAAzBYAAAAAAAAA&#10;AAAAAAAAAADqAQAAAAAAAAAAAAAAAAAAAAAAAAAAAAAAAAAAAAAAAAAAAAAAAAAAAAAAAAAAAAAA&#10;AAAAAAAWRAAAAAAAAAAAAAAAABZEAEQAAACr6u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Oq8AAAAAAAAAAAA&#10;AAAAAAAAAAAAAAAAAAAAAAAAAAAAAAAAAAAAAAAAAAAAAAAAAAAAAAAAAAAAAAAAAAAAAAAAAAAA&#10;AAAAAAAAAAAAABYzAKoAAAAAAKsAAAAAAAAAdwAA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BF&#10;AAAAAAAAAAAAAAAAAAAAAAAAAAAAAAAAAAAAAAAAAAAAAAAAAAAAAAAAAAAAAAAAAAAAAAAAAAAA&#10;AAAAAAAWMwARAAAAAAAzADMAVQAAAAAAZ+reAAAAABZEAEQAAACa6t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DqvAAAAAAAAAAAAAAAAAAAAAAAAAAAAAAAAAAAAAAAAAAAAAAAAAAAAAAAAAAAAAAAAAAA&#10;AAAAAAAAAAAAAAAAAFUAdwAAAAAAAAAAAAAA3gBn6rwAAAAAAAAAdwAAAAAAi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CrAHcAAAC8AAAAzQDN6qsAAAAAAAAAAAAA6k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WRABmAEQAEQAAAN4AvACJ6t4AAAAAAAAAAAAAAAAAAAAA&#10;AAAAAAAAAAAAAAAAAAAAAAAAAAAAAAAAAADqzQ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BYRFncWMwAAAAAAABaZALsAVQARAAAAAAAiAGYA3RZ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ZgCIAM0ANAAAFogAZgAAAM0AqwDeAAAAIgBVADMAmRbv&#10;6q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DeAAAWEQB3AAAAZ+qaAAAAAAAAAAAA&#10;iRZ3AIgAiAC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OqJAFYAZwAAAEQAAACJ6poAAAAA&#10;AAAAAAAAAADqiQC8ACIWM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Oqr6u8AAAAiAAAA&#10;7wAAAAAAAAAAAAAAAAAAAAAAvAAAAB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kg1t8AgAAAAAAAAAAAAAAAAAAAAAA&#10;ABZEFhEAAADNAAAAEQAAAAAAAAAAAAAAAAAAAAAAMwAAAO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FncAuwCZAAAAzQAAAHcWRAAAAAAAAAAAAAAAABZmAFUA3ur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IgAA6u8WeACIALsWqwDNAM0AAAAzAEQARAAAA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S6u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mgAAALwAAAAA6okWIgBmAFUAVQAAAAAAAAAAAAAAieq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2BbAAJkAvur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6u8AiQAAAAAAAAAA6mcWqwBmAFUAAAAAAO8AvACa&#10;6r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NIFOEp1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BNINEg4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Mu8xU6v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gXETSfHG+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+UiLMIO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0CspILMIW7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4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8BZ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b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YQFv8W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v8W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iAW/xZ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gAEQDvAHgAAAAAAAAAAAAAAAAA&#10;7wARAM3qmgAAAAAAAAAAAAAAAAAAAAAAAAAAAAAAAAAAAAAAAAAAAAAAAAAAAAAAAAAAAAAAAAAA&#10;AAAAAAAAAAAAAAAAAAAAAAAAAAAAAAAAAAAAAAAAAAAAAAAAAAAAAAAAAAAAAAAAAAAAAAAAAAAA&#10;AAAAAAAAAAAAAAAAAAAAAAAAAAAAAAAAAAAAAAAAAAAAAAAAAAAAAAAAAAAAAAAAAAQAAAAAAAAA&#10;AAAAAAAAAAAAAM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VQBVAAAAeOrvAAAAAAAA&#10;AAAAAAAAALwAVQBVAJoAAAAAAAAAAAAAAAAAAAAAAAAAAAAAAAAAAAAAAAAAAAAAAAAAAAAAAAAA&#10;AAAAAAAAAAAAAAAAAAAAAAAAAAAAAAAAAAAAAAAAAAAAAAAAAAAAAAAAAAAAAAAAAAAAAAAAAAAA&#10;AAAAAAAAAAAAAAAAAAAAAAAAAAAAAAAAAAAAAAAAAAAAAAAAAAAAAAAAAAAAAAAAAAAAAAAAAAAE&#10;AAAAAAAAAAAAAAAAAAAAAOp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YRAIgAAAC8AN4W&#10;EervAAAAAAAAAAAAAACaAFUARBaZAHjq7wAAFhEAVQAR6okAAAAAAAAAAAAAAAAAAAAAAAAAAAAA&#10;ADMWEervFiLq3g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gAi&#10;AAAARABEAAAWAAAAAAAAAAAAALzqRRZ4AIgAZgBmFs0AEQAiAAAA7wCJAAAAAAAAAAAAAAAAAAAA&#10;AAAAALwAAAARAN0W7wAiAAE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qiQBWAN4AAAAzACIAAACrAEUAAAAAAAAAAAAA&#10;AAAAAAAAAAAAAOrNAJoAAAARACIAqw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qJAIkAAAAAAAAAAAAAAAAAAAAAAAAAAAAAAADqqwCrFiIAIgAA6rwAAAAAAAAA&#10;AAAA6rwAAQAAAAAAAAAAAAAAAOpnFokAIuq8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reAN4AAAAA&#10;AAAAAAAAAAAAAAAAAAAAAAAAAAAAAAAAAAAAAOreAN4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wQD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AD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gD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gD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AKEA4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EA3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QAoQD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AChAO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wAAAAAA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RACqAAAARerNAAAAAAAAAAAAAAAAAAAAAAAAAAAAAAAA&#10;AAAAAAAAAAAAAAAAFrsAAAAAAAAAAAAAAAAAAAAAAAAAAACr6po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MAEQAAAEQAzQAAAAAAAAAAAAAAAAAAAAAA&#10;AAAAAAAAAAAAAAAAAAAAAAAAAABEAAAAAAAAAAAAAAAAAAAAAAAAAAAAv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CIAAACaAAAAAAAAAAAAAAAA&#10;AAAAAAAAAAAAAAAAAAAAAAAAAAAAAAAAAAAARQAAAAAAAABVAGYAAABFAAAAAAAAAN4AAAAAAAAA&#10;AAAAAAAAAAAAAAAAAAAAAAAAAAAAAAAAAAAAAAAAAAAAAAAAAAAAAAAAAAAAAAAAAAAAAAAAAAAA&#10;AAAAAAAAAAAAAAAAAAAAAAAAAAAAAAAAAAAAAAAAAAAAAAAAAAAAAAAAAAAAAAAAAAAAAAD/AP8A&#10;/wD/AP8A/w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dxb/Fv8AAAAAAAAAAAAA&#10;AAAAAAAAAAAAAAAAAAAAAAAAAAAAAAAAAAAAAAAAAAAAAAAAAAAAAAAAAAAAAAAAAAAAAAAAAAAA&#10;AAAAAAAAAAAAAAAAAAAAAAAAAAAAAAAAAAAAAAAAAAAAAAAAAAAA/wD/AP8A/wD/AP8A/wD/AP8A&#10;/w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kQAzervAAAAABYz6s0AAAAAFkQAMwDeALzq7wAAAAAAAAAAAAAAAAAAAAAAAAAAAAAAAAAA&#10;AAAAAAAAAAAAAAAAAAAAABYzADMAEQDeAM3q3gAAAAAAAAAAAAAAABYRADMAAAAAAN7q3gAAFhEA&#10;MwDN6u8AAAAAAAAWEQAzADMA3gDN6t4AAAAAAAAAAAAAFjPqzQAAAAAWRAAzAN4AvOrvAAAAAAAA&#10;AAAAAAAAAAAAAAAAAAAA/wD/AP8A/wD/AP8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kQW/xb/FkQAABZ3Fv8WuwAAFmYW3Rb/Fv8W/xbuFiIAAAAAAAAAAAAAAAAAAAAAAAAA&#10;AAAAFncW/xb/AAAAAAAAAAAWERaZFu4W/xb/Fv8W/xb/FogAAAAAAAAAABYRFpkW/xb/Fv8W/xb/&#10;FqoWRBbuFv8WRAAAAAAWERaIFv8W/xb/Fv8W/xaIAAAAAAAAFncW/xa7AAAWZhbdFv8W/xb/Fu4W&#10;Iv8A/wD/AP8A/wD/AP8A/wD/AP8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jMAEQAA6rwAAAAAAAAAAAAAAAAA&#10;AAAAFjMAEQDv6s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EAAAA3urNAAAAEQAAAAAAAAAAAAAA&#10;AAAAALwARABEAI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EAAAA3urNAAAWI+r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wAAAAAAAAAAADMAAAAAAAAAABYRALsAAABFAAAAAAAAAM3q&#10;7wAAAAAAAAAAAAAAvABVAFUAmg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lUARAAAAJoAAAAAADMAAAD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EAAAA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IgB3AM0AiQCaAO8AAABmFl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MwCIAAAA&#10;3gDeAAAARBbMFj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MwCZAAAAzeqJAAAA&#10;AAARAAAAE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MwCZAAAA&#10;zeq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oAAACIFswWuwDuAGYAvAAAAAAAAAAAAO8A&#10;AACIFswWuxa7FrsWuxa7FpkWIgAAAAAAAOq8AHgAAABmAO4WzBbdAO4AmQB3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EQCZABEA7wB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QARAAAAq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6jTqeOpnACMA7wAAAF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iIAuwAzAJrqI+ojAHgA7wAzALsWI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hEA&#10;mQARAO8AZwAAAAAAAADNAAAAIgAAAAAAAAAAAAAAAAAAAO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hEAmQARAO8AZ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ERbMFv8W/xZmAAAAAAAAAAAWqhb/FrsAAAAAAAAAAAAAFv8W/xZ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QAzAAAAZ+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RAAiAAAAdxb/Fv8W/wDdAAAAAAC7F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wAAABEAAAAAAAAAAA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QAAAJoAAAAAAAAAAOq8AM0AAAA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kAMwAAAGfqmgAAAAAAAAAAAM0AAABEAAAAAAAAAAAWMwAAAAAA3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kAMwAAAGfq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u/qvAAAAAAAAAAAAAAAAAAAFkQAiACI6u8AAAAAAAAAAAAA6qsAAAAAAAAAAAAAAAAAAAAA&#10;AADq3uq86rw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sA&#10;AAAAFmYAAAAAAAAARAAAAO/qq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ERaqAFUA&#10;7wBn6poAAAAAAAAAAAAAAAAAAAAAAAAAAAAAAAAAAAAAAAAAAAAAAAAAAAAAAAAAAAAAAAAAAAAA&#10;AAAAAAAAAAAAAAAAAAAAAAAAAAAAAAAAAAAAAAAAAAAAAAAAAAAAAAAAAAAAAAAAAAAAAAAAAAAA&#10;AAAAAAAAAAAAAAAAAAAAAAAAAAAAAAAAAAAAAAAAAAAAAAAAAAAAAAAAAAAAAAAAAAAAAAAAAAAA&#10;AAAAAAAAAAAAAAAAAAAAAAAAAAAAAAAAAAAAAAAAAO8AvAC8ALwAvAC8ALwAzQAAAAAAzQC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NAAAAABZmAAAAAAAAAAAARAAAAM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8AAAARAAAAAAAAAAAAAAA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Z3Fv8W/xbdFrsWuxa7Fu4W/xb/&#10;FmYAAAAAAAAAAAAAAAAAAAAAAAAAAAAAAAAAAAAAAAAAAAAAAAAAAAAAAAAAAAAAAAAAAAAA/wD/&#10;AP8A/wD/AP8A/wD/AP8A/w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4AFUAEQDd&#10;Fs0AMwAAAM3qiQAAAAAAAAAAAAAAAAAAAAAAAAAAAAAAAAAAAAAAAAAAAAAAAAAAAAAAAAAAAAAA&#10;AAAAAAAAAAAAAAAAAAAAAAAAAAAAAAAAAAAAAAAAAAAAAAAAAAAAAAAAAAAAAAAAAAAAAAAAAAAA&#10;AAAAAAAAAAAAAAAAAAAAAAAAAAAAAAAAAAAAAAAAAAAAAAAAAAAAAAAAAAAAAAAAAAAAAAAAAAAA&#10;AAAAAAAWMwC7ABEAAAAiAIgAAAAAAAAAAA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wC7&#10;ABEA3Ra8ABEAMwAAAJrqmgAAAAAAAAAAAAAAAAAAAAAAAAAAAAAAAAAAAAAAAAAAAAAAAAAAAAAA&#10;AAAAAAAAAAAAAAAAAAAAAAAAAAAAAAAAAAAAAAAAAAAAAAAAAAAAAAAAAAAAAAAAAAAAAAAAAAAA&#10;AAAAAAAAAAAAAAAAAAAAAAAAAAAAAAAAAAAAAAAAAAAAAAAAAAAAAAAAAAAAAAAAAAAAAAAAAAAA&#10;AAAAAAAAAAAAAAAAAAAAAAAAAAAAAAAAiQBVABEAzBa8AAAAIgAiAAAAq+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4AFUAEQDdFs0AMwAAAM3qi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jMAuwARAAAAIgCIAAAAAAAA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wC7ABEA3Ra8ABEA&#10;MwAAAJrq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qiRbNAGYARABEAAAA&#10;AADvAJoAq+q8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7wA0ALwAAAAzAO8AiQBFAAAAAAAAAAAAAAAAAAAAAAAAAAAAAAAAAAAAAAAAAAAAAAAAAAAAAAAA&#10;AAAAAAAAAAAAAAAAAAAAAAAAAAAAAAAAAAAAAAAAAAAAAAAAAAAAAAAAAAAAAAAAAAAAAAAAAAAA&#10;AAAAAAAAAAAAAAAAAAAAAAAAAAAAAAAAAAAAAAAAAAAAAAAAAAAAAAAAAAAAAAAAAAAAAAAAAAAA&#10;AAAAAAAAAAAAAAAAABEAE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s0ARQC8AAAARAAzAO8AeOpnAAAAAAAAAAAAAAAAAAAAAAAAAAAAAAAAAAAAAAAAAAAAAAAA&#10;AAAAAAAAAAAAAAAAAAAAAAAAAAAAAAAAAAAAAAAAAAAAAAAAAAAAAAAAAAAAAAAAAAAAAAAAAAAA&#10;AAAAAAAAAAAAAAAAAAAAAAAAAAAAAAAAAAAAAAAAAAAAAAAAAAAAAAAAAAAAAAAAAAAAAAAAAAAA&#10;AAAAAAAAAAAAAAAAAAAAAAAAAAAAAAAAAAAAAAAA6t4ANACaAAAARABEACIA3gB46l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q7wA0ALwAAAAzAO8AiQB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A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s0ARQC8&#10;AAAARAAzAO8AeOp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qvOpW&#10;6hLqAeoB6gHqEupn6rwAAAAAAAAAAAAAAAAAAAAAAAAAAAAAAAAAAAAAAAAAAAAAAAAAAAAAAAAA&#10;AAAAAAAAAAAAAAAAAAAAAAAAAAAAAAAAAAAAAAAAAAD/AP8A/wD/AP8A/w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M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kQWIgAAAAAAAAAAAAAAAAAAAAAAAAAAAAAAAAAAAAAAAAAAAAAA&#10;AAAAAAAAAAAAAAAAAAAAAAAAAAAAAAAAAAAAAAAAAAAAAAAAAAAAAAAAAAAAAAAAAAAAAAAAAAAA&#10;AAAAAAAAAAAAAAAAAAAAAAAAAAAAAAAAAAAAAAAAAAAAAAAAAAAAAAAAAAAAAAAAAAAAAAAAAAAA&#10;AAAAAAAAAAAAAAAAAAAAAAAAAAAAAAAAAAAAAAAAAAAAAAAAAAAAAAAAAAAAFkQWRBY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M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kQWI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kQWRBY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j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D/AP8A/wD/AP8A/wD/AP8A/wAA/wD/AP8A/wD/AP8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/wD/AP8A/wD/AP8A/wD/AP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kWN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mANoAy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D/AP8A/wD/AP8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ioW&#10;/xb1Fg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D/AP8A&#10;/wD/AP8A/wD/AP8A/w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YAAAAKAF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8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CADmABEAAADR6j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UAEQAAAAAALxY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mAAAAAAAAAAAAZ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8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ioA1QAAAAAAAAAAAPQAGur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AAAAAAAAAAAAAAAMAF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wAAAAAAAA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gA5gARAAAAAAAA&#10;AAAAAADO6j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VABEA&#10;AAAAAAAAAAAAAAAAMhY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gAAAAAAAAAAAAAAAAAAAAAAZ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e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wAAAAAAAA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YGAGoAAAAAAAAAbADuAKYAAAAAAPPqn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dAOAAMOr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AAAAAAAAAAAAP8A/wD/AP8A/wD/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sAW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gBb/Fp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P8A/wD/AP8A/wD/AP8A/wD/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gMAYwAAAF0W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KABwAAAAPAF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gAAAAAAAAB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YdAEoAAAAAAAAAPBY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wACAAAAAAAAAAAA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YCAGMAAAAAAAAAAAAAAF4W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AAcAAAAAAAA&#10;AAAAAAARAF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YA&#10;AAAAAAAAAAAAAAAAAA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GgBMAAAAAAAAAAAAAAAAAAAAPBY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AlAAAAAAADgBhAKYA6wAAAAAAGg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P8A&#10;/wD/AP8A/w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bAF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iAW/xY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D/AP8A/wD/AP8A/wD/AP8A&#10;/w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f+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QA8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gBd/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q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IAkQD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wAAAAAAAAAAAAA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d/O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RADMAM+qJAAAAAAAAAAAAAAAAAAAAAAAAAAAAAAAA&#10;AAAAAAAAAAAAAAAAAAAAAAAAAAAAAAAAAAAAAAAAAAAAAAAAAAAAAAAAAAAAAAAAAAAAAAAAAAAA&#10;AAAAAAAAAAAAAAAAAAAAAAAAAAAAAAAWIgBEABEA3gC86u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hEAMwAz6okA&#10;AAAAAAAAAAAAAAAAAAAAAAAAAAAAAAAAAAAAAAAAAAAAAAAAAAAAAAAAAAAAAAAWEQAzADPq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/wD/AP8A/wD/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ogWuxa7FrsWuxa7FrsWuxa7FogAABZE&#10;Fv8W/wAAAAAAAAAAAAAAAAAAAAAAAAAAAAAAAAAAAAAAAAAAAAAAAAAAAAAAAAAAAAAAAAAAFkQW&#10;/xb/AAAAAAAAAAAAAAAAAAAAAAAAFkQW7hbuFj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P8A/wD/AP8A/wD/AP8A/wD/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wARAAAARADNAAAAAAAAAAAAAAAA&#10;AAAAAAAAAAAAAAAAAAAAAAAAAAAAAAAAAAAAAAAAAAAAAAAAAAAAAAAAAAAAAAAAAAAAMwARAAAA&#10;RAD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oAIgAAAJoAAAAAAAAA&#10;AAAAAAAAAAAAAAAAAAAAAAAAAAAAAAAAAAAAAAAAAAAAAAAAAAAAAAAAAAAAAAAAAAAAAAAAAAAA&#10;AJoAIgAAAJ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EABEAAAB46rwAAOreAJoAmhZm6s0AAAAAAAAAAAAAAAAAAAAAAAAAAAAAAAAAAAAA&#10;AAAAAAAAAAAAAAAAAAAAAAAAAAAAAAAAAAAAAAAAAAAAAAAAAAAAAAAAAAAAAAAAAAAAAAAAAAAA&#10;AAAAAAAAAAAAAAAAAAAAAAAAAAAAAAAAAAAAAAAAAAAAAAAAAAAAAAAAAAAAAAAAMwAAAADq7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e6poAAAAAAAAAAAAAAAAAAAAAAAAAAAAAAAAAAAAAAAAAAAAAAAAAAAAAAAAAAAAAAAAAAAAA&#10;AAAAAAAAAAAAAAAAAAAAAAAAAAAAAAAAAAAAAAAAAAAAAAAAAAAAAAAA6u8AZ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rvAGcAAAAA&#10;AAAAAAAAAAAAAAAAAAAAAAAAAAAAAAAAAAAAAAAAAAAAAAAAAAAAAAAAAAAAAAAAAAAAAAAAAAAA&#10;AAAAAAAAAOrvAG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D/AP8A/wD/AP8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/wD/AP8A/wD/AP8A/wD/AP8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j2qTQAERkdJ&#10;REFUAAAAAAAAAAAAAAAAAAAAAAAAAAAAAAAAAAAAAAAAAAAAAAAAAAAAAAAAAAAAAAAAAAAAAAAA&#10;AAAAAAAAAAAAAAAAAAAAAAAAAAAAAAAAAAAAAAAAAAAAAAAAAAAAAAAAAAAAAAA5gMZ/AP8A/wD/&#10;AP8A/wD/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P8A/wD/AP8A/wD/AP8A/wD/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AAAAAAAA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AAA&#10;AAAAAAAAAAAAAAAAAAAA/wD/AP8A/wD/AP8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WRBb/Fv8AAAAAAAAAAAAAAAAAABb/Fv8WRAAAAAAAAAAAAAAAAAAAAAAAAAAAAAAA&#10;AAAAAAAAAAAAAAAAAAAAAAAWZhb/Fn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RBb/Fv8AAAAAAAAAAAAAAAAAABb/Fv8WRBZmFv8W&#10;d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D/AP8A/wD/AP8A/wD/AP8A/w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wDvAJoAAAAAAAAAAAAAAAAAAAAAAAAAAAAAAAAAAAAAAAAAAAAA&#10;AAAAAAAAAAAAAAAAAAAAAAAAAAAAAAAAAAAAAAAAAAAAAAAAAAAAAAAAAAAAAAAAAAAAAAAAAAAA&#10;AAAAAAAAAAAAAAAAAAAAAAAAAAAAAAAAAAAAAAAAAAAAAAAAAAAAAAAAAAAAAAAAAAAAAAAAAAAA&#10;AAAAAAAAAAAAAAAAAAAAMwDvAJ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0AAAAAFncAAAAAAAAAAAAAFogAAAAAAM0AAAAAAAAAAAAAAAAAAAAA&#10;AAAAAAAAAAAAAAAAAAAAAAAAAAAAAAAAADMA7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0AAAAAFncAAAAAAAAAAAAAFogAAAAA&#10;AM0AMwDvAJ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4AZ+rvAAAAAAAAAAAAAAAAAAAAAAAAAAAAAAAAAAAA&#10;AAAAAAAAAAAAAAAAAAAAAAAAAAAAAAAAAAAAAAAAAAAAAAAAAAAAAAAAAAAAAAAAAAAAAAAAAAAA&#10;AAAAAAAAAAAAAAAAAAAAAAAAAAAAAAAAAAAAAAAAAAAAAAAAAAAAAAAAAAAAAAAAAAAAAAAAAAAA&#10;AAAAAAAAAAAAAAAAAAAAAAAAAAAAAN4AZ+r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rvFngAiACIFmYA3gAAAAAAMwARAAAAZ+rvAAAAAAAAAAAA&#10;AAAAAAAAAAAAAAAAAAAAAAAAAAAAAAAAAAAAAAAAAADeAGfq7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rvFngAiACIFmYA3gAAAAAA&#10;MwARAAAAZ+rvFt4AZ+r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P8A/wD/AP8A/w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RBb/&#10;Fv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kQWqhbuFv8W/xb/Fu4WmRZ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kQWqhbu&#10;Fv8W/xb/Fu4WmRZ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D/AP8A/wD/AP8A/wD/AP8A/wAB/w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iIAMwAR6poAAAAAAAAAAAAA&#10;AAAAAAAAAAAAAAAAAAAAAAAAFhEAMwAz6o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iIAMwAR6p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iIAMwAR6p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hEAMwAz&#10;6okAAAAAAAAAAAAAAAAAAAAAAAAAAAAAAAAAAAAAAAAAAAAAAAAAAAAAAAAAAAAAAAAAAAAAAAAA&#10;AAAAAAAAAAAAAAAAAAAAAAAAAAAAAAAAAAAAAAAAAAAAFiIAMwAR6p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EQAzADPqi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MA&#10;EQAAAEQAzQAAAAAAAAAAAAAARAAAAAAAAAAAAAAAAAAAAAAAAAAAALwAAAAAAAAAAAAAAAAAAAAA&#10;AAAAAAAAAAAAAAAAAAAAAAAAAAAAAAAAAAAAAAAAAAAAAAAAAAAAAAAAAAAAAAAAAAAAAAAAAAAA&#10;AAAAAAAAAAAAAAAAAAAAAAAAAAAAAAAAAAAAAAAAAAAAAAAAAAAAAAAWRACIAAAAEQB4AIgARAAA&#10;FhLq7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MARAAAAAAAAAAAAAAWVQCIAAAAmuq8AAAAAABmAIgAABbN6rwWVQCIAAAAAAC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MAEQAAAEQAzQAAAAAAAAAAFjPqzQAAAAAAAAAAAAAAAAAAAAAAAAAAAAAAAAAAAAAAAAAA&#10;AAAAAAAAFjPqz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CIAAACaAAAAAAAAAAAAAAAAAEUAAAAAAAAAVQBmAAAARQAAAAAAAADeAAAAAAAAAAAA&#10;AAAAAAAAAAAAAAAAAAAAAAAAAAAAAAAAAAAAAAAAAAAAAAAAAAAAAAAAAAAAAAAAAAAAAAAAAAAA&#10;AAAAAAAAAAAAAAAAAAAAAAAAAAAAAAAAAAAAAAAAAAAAAAAAAAAAAAAAAAAAAAAAAM0AqwAiAKsA&#10;AACrABEAzer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YzAJkAAAC86mcAAAAAAAAAvADNAN4AzQAAALwAqwAiAL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CIAAACaAAAAAAAAFncAiAC8AEUAAAAAAAAAAAAAAAAAAAAAAAAAAAAAAAAA&#10;AAAAAAAAAAAAFncAiAC8A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rvALwA&#10;vBYAAGYAIhYi6t4AAOrvAG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q7wBWAAAAAAAA6poA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q7wBnAAAAAAAAAAAAAAAAAAAAAOq8AAAAAAAAFjMAAAAA6rwAAAAAAAAAAAAA&#10;AAAAAAAAAAAAAAAAAAAAAAAAAAAAAAAAAAAAAAAAAAAAAAAAAAAAAAAAAAAAAAAAAAAAAAAAAAAA&#10;AAAAAAAAAAAAAAAAAAAAAAAAAAAAAAAAAAAAAAAAAAAAAAAAAAAAAAAAAAAAAAAAAAAAAAAAAOrv&#10;AFYAAAAAAADqmg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hEAmQARAN4AVgAAAAAAAAAA6s0ANAAAAAAAAOrvAF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7wB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P8A/wD/AP8A/w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D/AP8A/wD/AP8A&#10;/wD/AP8A/w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/wD/AP8A/wD/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P8A/wD/AP8A/wD/AP8A/wD/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8AAAAAAAAAAAA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AAAAAAAAAAAAAAAAAAAAAAD/AP8A/wD/AP8A/w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RBb/Fv8AAAAAAAAAAAAAAAAAABb/Fv8WRBZmFv8W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ZEFv8W/wAAAAAAAAAAAAAAAAAAFv8W/xZ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RBb/Fv8AAAAAAAAAAAAAAAAAABb/Fv8W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RBb/Fv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D/AP8A/wD/AP8A/wD/AP8A/w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0AAAAAFncAAAAAAAAAAAAAFogAAAAAAM0AMwDvAJ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QAAAAAWdwAAAAAAAAAAAAAWiAAAAAAAz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0AAAAAFncAAAAAAAAAAAAAFogAAAAAAM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8A&#10;AAAAAAAAAA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ncAiAAAAN4A3gAAAAAAMwARAAAAZ+qa&#10;FncA3uq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dwCIAAAA3gDeAAAAAAAzABEAAABn&#10;6p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ncAiAAAAN4A3gAAAAAAMwARAAAA&#10;Z+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ZEALsAAOo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AAAAAAAAAAAAAAAAAAA&#10;AAAAAAD/AP8A/wD/AP8A/w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kQWqhbuFv8W/xb/Fu4W&#10;mRZ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RBaqFu4W/xb/Fv8W&#10;7haZFk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kQWqhbuFv8W/xb/&#10;Fu4WmRZ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RBb/Fv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D/AP8A/wD/&#10;AP8A/wD/AP8A/wAA/wD/AP8A/wD/AP8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kQWEQAAAAAWERZ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/wD/AP8A/wD/AP8A/wD/AP8AAP8A/wD/AP8A/wD/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zBb/FswAAAAAFt0W/xa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P8A/wD/AP8A/wD/AP8A/wD/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AAAAiAAAAAAARAAAAE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IgBEABEA3gC86u8AAAAAAAAAAAAAAAAAAAAAAAAAAAAAAAAAAAAAAAAAAAAAAAAAABYR&#10;ADMAM+q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0ADMA3gAAAAAANAAiAM0AAAAA&#10;AAAAABYRADMAM+qJAAAAAAAAAAAAAAAAAAAAAAAAAAAAAAAAAAAAAAAAAAAAAAAAAAAAAAAAAAAW&#10;EQAzADPqiQAAAAAWEQAzADPqi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EQAzADPq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/wD/AP8A/wD/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ogWuxaIAAAAAAAAAAAA&#10;ABZ3FrsWuxZEAAAAAAAAAAAAAAAAAAAAAAAAAAAAAAAAAAAAAAAAAAAAAAAAAAAAAAAAAAAAAAAA&#10;AAAAAAAAAAAAABZVFu4W/xb/Fv8WIgAAAAAAAAAAAAAAAAAAAAAAAAAAAAAAAAAAAAAAAAAAAAAA&#10;AAAAAAAWRBb/Fv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IFrsWZgAAAAAAAAAAAAAA&#10;ABaIFrsWiAAAAAAWRBb/Fv8AAAAAAAAAAAAAAAAAAAAAAAAAAAAAAAAAAAAAAAAAAAAAAAAAAAAA&#10;AAAAAAAAFkQW/xb/AAAAAAAAFkQW/xb/AAAAAAAAAAAAAAAAAAAAAAAAAAAAAAAAAAAAAAAAAAAA&#10;AAAAAAAAAAAAFkQW7hbuFj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kQW/xb/AAAAAAAAAAAAAAAAAAAAAAAA&#10;AAAAAAAAAAAAAAAAAAAAAAAAAAAAAAAAAAAAAAAAAAAAAAAAAAAAAAAAAAAAAAAAAAAAAAAAAAAA&#10;AAAAAAAAAAAAAAAAAAAAAAAWRBbuFu4WM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/wD/AP8A/wD/AP8A/wD/AP8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MA&#10;RAAzAAAAAAAAAAAWVQCIAEQA3uq8AAAAAAAAAAAAAAAAAAAAAAAAAAAAAAAAAAAAAAAAAAAAAAAA&#10;AAAAAAAAAAAAAAAAAAAAAAAAAAAAAACIABEAzQB4AHjq3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zAEQA&#10;EQAAAAAAAAAAAAAAAAAzAEQAMwAAAAAAAAAAAAAAAAAAAAAAAAAAAAAAAAAAAAAAAAAAAAAAAAAA&#10;AAAAAAAAAAAAAAAAAAAAAAAAAAAAAAAAAAAAAAAAAAAAAAAAAAAAAAAAAAAAAAAAAAAAAAAAAAAA&#10;AAAAAAAAAAAAAAAAAAAAAAAAAAAAADMAEQARAEQAAAAAAAAAAAAAFj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wARABEARAAAAAAAAAAAAAAWM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YzAJkAAAC86mcAAAAAAAAAAAAAAAAAAAAAAAAAAAAAAAAAAAAAAAAA&#10;AAAAAAAAAAAAAAAAAAAAAAAAAAAAAAAAAAAAFkQAIgAAAEXq7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CIAAACaAAAAAAAAFncAiAC8A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oAIgAAAJoAAAAAAAAWdwCIALwA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hEAmQARAN4AVgAAAAAAAAAAAAAAAAAAAAAAAAAAAAAAAAAA&#10;AAAAAAAAAAAAAAAAAAAAAAAAAAAAAAAAAAAAAAAAAAAAAAAzAAAAAOr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7wB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rvAGcAAAAAAAAAAAAAAAAAAAAAAAAAAAAAAAAAAAAAAAAAAAAA&#10;AAAAAAAAAAAAAAAAAAAAAAAAAAAAAAAAAAAAAAAAAAAAAAAAAAAAAAAAAAAAAAAAAAAAAAAAAAAA&#10;AAAAAAAAAAAAAAAAAAAAAAAAAAAAAAAAAAAAAAAAAAAAAAAAAAAAAAAAAABVAAAAqwAzAFUA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rvAG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P8A/wD/AP8A/w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wD/AP8A/wD/AP8A/wD/AP8A/w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/wD/AP8A/wD/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P8A/wD/AP8A/wD/AP8A/wD/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8A&#10;AAAAAAAAAA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AAAAAAAAAAAAAAAAAAA&#10;AAAAAAD/AP8A/wD/AP8A/w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kQW/xb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mYW/xZ3AAAAAAAAAAAAAAAAAAAA&#10;AAAAAAAAAAAAAAAAAAAAAAAAAAAAAAAAAAAAAAAAAAAAAAAAAAAAAAAAAAAAAAAAAAAAAAAAAAAA&#10;AAAAAAAAAAAAAAAAAAAAAAAAAAAAAAAAAAAAAAAAAAAAAAAAAAAAAAAAAAAAAAAAAAAAAAAAAAAA&#10;AAAAAAAAAAAAAAAAAAAAAAAAAAAAAAAAAAAAAAAAAAAAAAAAAAAAAAAAAAAAAAAAAAAAAAAAAAAA&#10;FmYW/xZ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ZEFv8W/wAAAAAAAAAAAAAAAAAAAAAAAAAAFkQW/xb/AAAAAAAAAAAAAAAAAAAA&#10;AAAAAAAAAAAAAAAAAAAAAAAAAAAAAAAAAAAAAAAAAAAAAAAAAAAAAAAAAAAAAAAAAAAAAAAAAAAA&#10;FkQW/xb/AAAAAAAAAAAAAAAAAAAW/xb/Fk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D/AP8A/wD/&#10;AP8A/wD/AP8A/w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zAO8AmgAAAAAAAAAA&#10;AAAAAAAAAAAAAAAAAAAAAAAAAAAAAAAAAAAAAAAAAAAAAAAAAAAAAAAAAAAAAAAAAAAAAAAAAAAA&#10;AAAAAAAAAAAAAAAAAAAAAAAAAAAAAAAAAAAAAAAAAAAAAAAAAAAAAAAAAAAAAAAAAAAAAAAAAAAA&#10;AAAAAAAAAAAAAAAAAAAAAAAAAAAAAAAAAAAAAAAAAAAAAAAAAAAAAAAAAAAAAAAAAAAAAAAAAAAA&#10;AAAAAAAAAAAzAO8A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NAAAAABZ3AAAAAAAAAAAAABaIAAAAAAD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gBn6u8A&#10;AAAAAAAAAAAAAAAAAAAAAAAAAAAAAAAAAAAAAAAAAAAAAAAAAAAAAAAAAAAAAAAAAAAAAAAAAAAA&#10;AAAAAAAAAAAAAAAAAAAAAAAAAAAAAAAAAAAAAAAAAAAAAAAAAAAAAAAAAAAAAAAAAAAAAAAAAAAA&#10;AAAAAAAAAAAAAAAAAAAAAAAAAAAAAAAAAAAAAAAAAAAAAAAAAAAAAAAAAAAAAAAAAAAAAAAAAAAA&#10;AAAAAAAAAAAAAAAAAAAA3gBn6u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q7xZ4AIgAiBZmAN4AAAAAADMAEQAAAGfq7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P8A/wD/AP8A/w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kQW/xb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ZEFv8W/wAAAAAAAAAAAAAAAAAAAAAAAAAA&#10;FkQW/xb/AAAAAAAAAAAAAAAAAAAAAAAAAAAAAAAAAAAAAAAAAAAAAAAAAAAAAAAAAAAAAAAAAAAA&#10;AAAAAAAAAAAAAAAAAAAAAAAAAAAAAAAAABZEFqoW7hb/Fv8W/xbuFpkWR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D/AP8A/wD/AP8A/wD/AP8A/wAB/w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ERZEFn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ERZEFncAAAAAAAAAAAAAAAAAAAAAAAAAABYRFkQWdwAAAAAAAAAAAAAAAAAAAAAAABYR&#10;FkQW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wAAAAAAAA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MAEQAAAEQAzQAAAAAAAAAAAAAAAAAAAAAAAAAAAAAA&#10;AAAAAAAAAAAAAAAAAAAAAAAAAAAAAAAAAAAAAAAAAAAAAAAAAAAAFjPqz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CIAAACaAAAAAAAAAAAAAAAAAAAAAAAA&#10;AAAAAAAAAAAAAAAAAAAAAAAAAAAAAAAAAAAAAAAAAAAAAAAAAAAAAAAAFncAiAC8A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u8AvBZFAN0AEQBVALwA&#10;AAAA6s0ANAAAAAAAAOrvAF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IAAADvABEA&#10;VQCJAAAAAAAAAAAAAABmAAAA3gAiABEAAAAAAAAAAAAAAAAAAAAAAAAAAAAAAAAAAAAAAAAAAAAA&#10;AAAAAAAAAAAAAAAAAAAAAAAAAAAAAAAAAAAAAAAAAAAAAAAAAAAAAAAAAAAAAAAAAAAAAAAAAAAA&#10;AAAAAAAAAAAAAAAAAAAAAAAAAAAAAAAAAAAAAAAAAAAAAAAAAAAAAAAAAAAAAAAAAAAAAAAAAAAA&#10;AAAAAAAAAAAAAAAAAAAAAAAAAAAAAAAAAAAAAAAAAAAAAAAAAAAAAAAA6u8AZ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sAIgDvAKsA3gAAAEQARAAzFmbqmgAAAAAAAAAAAAAAAAAAAAAA&#10;AAAAAAAAAAAAAAAAAAAAAAAAAAAAAADq7wBnAAAAAAAAAAAAAAAAAAAAAAAAAAAAAAAAAAAAAAAA&#10;AAAAAAAAAAAAAAAAAAAAABYiAGYAAACJAAAAAAAAAAAAAAAAAAAAAAAAAADqvAAAAAAAABYzAAAA&#10;AOq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7wB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P8A/wD/AP8A/w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D/AP8A/wD/AP8A/wD/AP8A/w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A/wD/AP8A/wD/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P8A/wD/AP8A/wD/&#10;AP8A/wD/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8AAAAAAAA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AAAAAAAAAAAAAAAAAAAAAAD/AP8A/wD/AP8A/w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RBb/Fv8AAAAAAAAAAAAAAAAAABb/Fv8W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kQW/xb/AAAAAAAAAAAAAAAAAAAW/xb/FkQAAAAA&#10;AAAAAAAAAAAAAAAAAAAAAAAAAAAAAAAAAAAAAAAAAAAAAAAAAAAAAAAAAAAAAAAAAAAAAAAAAAAA&#10;AAAAAAAAAAAAAAAAAAAAAAAAAAAAAAAAAAAAAAAAAAAAAAAAAAAAAAAAAAAAAAAAAAAAAAAAAAAA&#10;AAAAAAAAAAAAAAAAAAAAAAAAAAAAAAAAAAAAAAAAAAAAAAAAAAAAAAAAAAAAAAAAAAAAAAAAAAAA&#10;AAAAAAAAAAAAAAAAABZEFv8W/wAAAAAAAAAAAAAAAAAAFv8W/xZ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D/AP8A/wD/AP8A/wD/AP8A/w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0AAAAAFncAAAAAAAAAAAAA&#10;FogAAAAAAM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AAAAABZ3AAAAAAAAAAAAABaIAAAA&#10;AADNAAAAAAAAAAAAAAAAAAAAAAAAAAAAAAAAAAAAAAAAAAAAAAAAAAAAAAAAAAAAAAAAAAAAAAAA&#10;AAAAAAAAAAAAAAAAAAAAAAAAAAAAAAAAAAAAAAAAAAAAAAAAAAAAAAAAAAAAAAAAAAAAAAAAAAAA&#10;AAAAAAAAAAAAAAAAAAAAAAAAAAAAAAAAAAAAAAAAAAAAAAAAAAAAAAAAAAAAAAAAAAAAAAAAAAAA&#10;AAAAAAAAAAAAAAAAAAAAAAAAAAAAzQAAAAAWdwAAAAAAAAAAAAAWiAAAAAAAz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8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ncAiAAAAN4A&#10;3gAAAAAAMwARAAAAZ+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Z3AIgAAADeAN4AAAAA&#10;ADMAEQAAAGfqmgAAAAAAAAAAAAAAAAAAAAAAAAAAAAAAAAAAAAAAAAAAAAAAAAAAAAAAAAAAAAAA&#10;AAAAAAAAAAAAAAAAAAAAAAAAAAAAAAAAAAAAAAAAAAAAAAAAAAAAAAAAAAAAAAAAAAAAAAAAAAAA&#10;AAAAAAAAAAAAAAAAAAAAAAAAAAAAAAAAAAAAAAAAAAAAAAAAAAAAAAAAAAAAAAAAAAAAAAAAAAAA&#10;AAAAAAAAAAAAAAAAAAAAAAAAAAAAAAAAAAAAAAAWdwCIAAAA3gDeAAAAAAAzABEAAABn6p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XlFhr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AAAAAAAAAAAAAAAAAAAAAAf8AAAAA&#10;AAAAAAAAAAA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RABmAEQAEQAAAAAA7wCrAKvq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H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">
                      <v:shape id="Textfeld 58" o:spid="_x0000_s1069" type="#_x0000_t202" style="position:absolute;left:2625;width:5084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" fillcolor="white [3201]" stroked="f" strokeweight=".5pt">
                        <v:textbox>
                          <w:txbxContent>
                            <w:p w14:paraId="74BC417E" w14:textId="77777777" w:rsidR="00F40EAE" w:rsidRPr="007A48FB" w:rsidRDefault="00F40EAE" w:rsidP="00F40EAE">
                              <w:pPr>
                                <w:rPr>
                                  <w:rStyle w:val="ekvlsungunterstrichen"/>
                                </w:rPr>
                              </w:pPr>
                              <w:r w:rsidRPr="007A48FB">
                                <w:rPr>
                                  <w:rStyle w:val="ekvlsungunterstrichen"/>
                                </w:rPr>
                                <w:t>IF</w:t>
                              </w:r>
                              <w:r>
                                <w:rPr>
                                  <w:rStyle w:val="ekvlsungunterstrichen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shape>
                      <v:shape id="Textfeld 59" o:spid="_x0000_s1070" type="#_x0000_t202" style="position:absolute;left:14395;top:90;width:5303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" fillcolor="white [3201]" stroked="f" strokeweight=".5pt">
                        <v:textbox>
                          <w:txbxContent>
                            <w:p w14:paraId="5377B476" w14:textId="77777777" w:rsidR="00F40EAE" w:rsidRPr="00C81114" w:rsidRDefault="00F40EAE" w:rsidP="00F40EAE">
                              <w:pPr>
                                <w:rPr>
                                  <w:rFonts w:ascii="Comic Sans MS" w:hAnsi="Comic Sans MS"/>
                                  <w:i/>
                                  <w:i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Style w:val="ekvlsungunterstrichen"/>
                                </w:rPr>
                                <w:t xml:space="preserve">  </w:t>
                              </w:r>
                              <w:r w:rsidRPr="007A48FB">
                                <w:rPr>
                                  <w:rStyle w:val="ekvlsungunterstrichen"/>
                                </w:rPr>
                                <w:t>IK</w:t>
                              </w:r>
                              <w:r>
                                <w:rPr>
                                  <w:rStyle w:val="ekvlsungunterstrichen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shape>
                      <v:shape id="Textfeld 60" o:spid="_x0000_s1071" type="#_x0000_t202" style="position:absolute;left:38115;width:5188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" fillcolor="white [3201]" stroked="f" strokeweight=".5pt">
                        <v:textbox>
                          <w:txbxContent>
                            <w:p w14:paraId="3363A103" w14:textId="77777777" w:rsidR="00F40EAE" w:rsidRPr="007A48FB" w:rsidRDefault="00F40EAE" w:rsidP="00F40EAE">
                              <w:pPr>
                                <w:rPr>
                                  <w:rStyle w:val="ekvlsungunterstrichen"/>
                                </w:rPr>
                              </w:pPr>
                              <w:r w:rsidRPr="007A48FB">
                                <w:rPr>
                                  <w:rStyle w:val="ekvlsungunterstrichen"/>
                                </w:rPr>
                                <w:t>K</w:t>
                              </w:r>
                              <w:r>
                                <w:rPr>
                                  <w:rStyle w:val="ekvlsungunterstrichen"/>
                                </w:rPr>
                                <w:t xml:space="preserve">      </w:t>
                              </w:r>
                            </w:p>
                          </w:txbxContent>
                        </v:textbox>
                      </v:shape>
                      <v:shape id="Textfeld 61" o:spid="_x0000_s1072" type="#_x0000_t202" style="position:absolute;left:53053;width:541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" fillcolor="white [3201]" stroked="f" strokeweight=".5pt">
                        <v:textbox>
                          <w:txbxContent>
                            <w:p w14:paraId="6C865699" w14:textId="77777777" w:rsidR="00F40EAE" w:rsidRPr="007A48FB" w:rsidRDefault="00F40EAE" w:rsidP="00F40EAE">
                              <w:pPr>
                                <w:rPr>
                                  <w:rStyle w:val="ekvlsungunterstrichen"/>
                                </w:rPr>
                              </w:pPr>
                              <w:r w:rsidRPr="007A48FB">
                                <w:rPr>
                                  <w:rStyle w:val="ekvlsungunterstrichen"/>
                                </w:rPr>
                                <w:t>G</w:t>
                              </w:r>
                              <w:r>
                                <w:rPr>
                                  <w:rStyle w:val="ekvlsungunterstrichen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62" o:spid="_x0000_s1073" style="position:absolute;left:4345;top:2308;width:54102;height:1131" coordsize="54102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<v:group id="Gruppieren 63" o:spid="_x0000_s1074" style="position:absolute;width:54102;height:1085" coordsize="54102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  <v:line id="Gerader Verbinder 64" o:spid="_x0000_s1075" style="position:absolute;visibility:visible;mso-wrap-style:square" from="0,0" to="5410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" strokecolor="black [3200]" strokeweight=".5pt">
                            <v:stroke joinstyle="miter"/>
                          </v:line>
                          <v:line id="Gerader Verbinder 65" o:spid="_x0000_s1076" style="position:absolute;visibility:visible;mso-wrap-style:square" from="20597,0" to="20597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" strokecolor="black [3200]" strokeweight=".5pt">
                            <v:stroke joinstyle="miter"/>
                          </v:line>
                          <v:line id="Gerader Verbinder 66" o:spid="_x0000_s1077" style="position:absolute;visibility:visible;mso-wrap-style:square" from="48595,0" to="48595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" strokecolor="black [3200]" strokeweight=".5pt">
                            <v:stroke joinstyle="miter"/>
                          </v:line>
                        </v:group>
                        <v:line id="Gerader Verbinder 67" o:spid="_x0000_s1078" style="position:absolute;visibility:visible;mso-wrap-style:square" from="90,45" to="90,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" strokecolor="black [3200]" strokeweight=".5pt">
                          <v:stroke joinstyle="miter"/>
                        </v:line>
                      </v:group>
                      <v:shape id="Grafik 68" o:spid="_x0000_s1079" type="#_x0000_t75" style="position:absolute;top:3078;width:59353;height:19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">
                        <v:imagedata r:id="rId22" o:title="SE10030104_G069_01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904122D" w14:textId="77777777" w:rsidR="00F40EAE" w:rsidRPr="000705B6" w:rsidRDefault="00F40EAE" w:rsidP="00F40EAE">
      <w:pPr>
        <w:pStyle w:val="ekvgrundtexthalbe"/>
      </w:pPr>
    </w:p>
    <w:p w14:paraId="2C3A51D8" w14:textId="77777777" w:rsidR="00F40EAE" w:rsidRPr="003C3B29" w:rsidRDefault="00F40EAE" w:rsidP="00F40EAE">
      <w:pPr>
        <w:pStyle w:val="ekvschreiblinie"/>
        <w:rPr>
          <w:rStyle w:val="ekvlsungunterstrichen"/>
        </w:rPr>
      </w:pPr>
      <w:r w:rsidRPr="003C3B29">
        <w:rPr>
          <w:rStyle w:val="ekvlsungunterstrichen"/>
        </w:rPr>
        <w:t xml:space="preserve">Die Inkubationszeit einer Masern-Erkrankung dauert ca. 10 Tage. Zunächst treten </w:t>
      </w:r>
      <w:r>
        <w:rPr>
          <w:rStyle w:val="ekvlsungunterstrichen"/>
        </w:rPr>
        <w:tab/>
      </w:r>
      <w:r>
        <w:rPr>
          <w:rStyle w:val="ekvlsungunterstrichen"/>
        </w:rPr>
        <w:br/>
      </w:r>
      <w:r w:rsidRPr="003C3B29">
        <w:rPr>
          <w:rStyle w:val="ekvlsungunterstrichen"/>
        </w:rPr>
        <w:t>grippeähnliche</w:t>
      </w:r>
      <w:r>
        <w:rPr>
          <w:rStyle w:val="ekvlsungunterstrichen"/>
        </w:rPr>
        <w:t xml:space="preserve"> </w:t>
      </w:r>
      <w:r w:rsidRPr="003C3B29">
        <w:rPr>
          <w:rStyle w:val="ekvlsungunterstrichen"/>
        </w:rPr>
        <w:t xml:space="preserve">Symptome und Fieber auf. Die Mundschleimhaut rötet sich. Nach etwa 2 Tagen </w:t>
      </w:r>
      <w:r>
        <w:rPr>
          <w:rStyle w:val="ekvlsungunterstrichen"/>
        </w:rPr>
        <w:tab/>
      </w:r>
      <w:r>
        <w:rPr>
          <w:rStyle w:val="ekvlsungunterstrichen"/>
        </w:rPr>
        <w:br/>
      </w:r>
      <w:r w:rsidRPr="003C3B29">
        <w:rPr>
          <w:rStyle w:val="ekvlsungunterstrichen"/>
        </w:rPr>
        <w:t xml:space="preserve">sinkt das Fieber, um kurz danach noch höher zu steigen. Ein fleckiger, roter Hautausschlag </w:t>
      </w:r>
      <w:r>
        <w:rPr>
          <w:rStyle w:val="ekvlsungunterstrichen"/>
        </w:rPr>
        <w:tab/>
      </w:r>
      <w:r>
        <w:rPr>
          <w:rStyle w:val="ekvlsungunterstrichen"/>
        </w:rPr>
        <w:br/>
      </w:r>
      <w:r w:rsidRPr="003C3B29">
        <w:rPr>
          <w:rStyle w:val="ekvlsungunterstrichen"/>
        </w:rPr>
        <w:t>verteilt sich auf dem ganzen</w:t>
      </w:r>
      <w:r>
        <w:rPr>
          <w:rStyle w:val="ekvlsungunterstrichen"/>
        </w:rPr>
        <w:t xml:space="preserve"> </w:t>
      </w:r>
      <w:r w:rsidRPr="003C3B29">
        <w:rPr>
          <w:rStyle w:val="ekvlsungunterstrichen"/>
        </w:rPr>
        <w:t>Körper, der nach ca. 3 bis 4 Tagen langsam abklingt.</w:t>
      </w:r>
      <w:r>
        <w:rPr>
          <w:rStyle w:val="ekvlsungunterstrichen"/>
        </w:rPr>
        <w:tab/>
      </w:r>
      <w:r>
        <w:rPr>
          <w:rStyle w:val="ekvlsungunterstrichen"/>
        </w:rPr>
        <w:br/>
        <w:t>Die</w:t>
      </w:r>
      <w:r w:rsidRPr="003C3B29">
        <w:rPr>
          <w:rStyle w:val="ekvlsungunterstrichen"/>
        </w:rPr>
        <w:t xml:space="preserve"> Genesung beginnt.</w:t>
      </w:r>
      <w:r>
        <w:rPr>
          <w:rStyle w:val="ekvlsungunterstrichen"/>
        </w:rPr>
        <w:tab/>
      </w:r>
    </w:p>
    <w:sectPr w:rsidR="00F40EAE" w:rsidRPr="003C3B29" w:rsidSect="00520817"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B1F96" w14:textId="77777777" w:rsidR="005B56BF" w:rsidRDefault="005B56BF" w:rsidP="003C599D">
      <w:pPr>
        <w:spacing w:line="240" w:lineRule="auto"/>
      </w:pPr>
      <w:r>
        <w:separator/>
      </w:r>
    </w:p>
  </w:endnote>
  <w:endnote w:type="continuationSeparator" w:id="0">
    <w:p w14:paraId="7C29696F" w14:textId="77777777" w:rsidR="005B56BF" w:rsidRDefault="005B56BF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84"/>
      <w:gridCol w:w="5739"/>
      <w:gridCol w:w="813"/>
    </w:tblGrid>
    <w:tr w:rsidR="00ED5575" w:rsidRPr="00F42294" w14:paraId="7FC95A0A" w14:textId="77777777" w:rsidTr="00A86796">
      <w:trPr>
        <w:trHeight w:hRule="exact" w:val="680"/>
      </w:trPr>
      <w:tc>
        <w:tcPr>
          <w:tcW w:w="864" w:type="dxa"/>
          <w:noWrap/>
        </w:tcPr>
        <w:p w14:paraId="439462C3" w14:textId="77777777" w:rsidR="00ED5575" w:rsidRPr="00913892" w:rsidRDefault="00ED5575" w:rsidP="005E4C30">
          <w:pPr>
            <w:pStyle w:val="ekvpaginabild"/>
            <w:jc w:val="both"/>
          </w:pPr>
          <w:r w:rsidRPr="00913892">
            <w:rPr>
              <w:noProof/>
              <w:lang w:eastAsia="de-DE"/>
            </w:rPr>
            <w:drawing>
              <wp:inline distT="0" distB="0" distL="0" distR="0" wp14:anchorId="4884A305" wp14:editId="236EDEE5">
                <wp:extent cx="468000" cy="234000"/>
                <wp:effectExtent l="0" t="0" r="8255" b="0"/>
                <wp:docPr id="2" name="Graf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4" w:type="dxa"/>
          <w:noWrap/>
          <w:tcMar>
            <w:right w:w="57" w:type="dxa"/>
          </w:tcMar>
        </w:tcPr>
        <w:p w14:paraId="2E9D98D3" w14:textId="2075B799" w:rsidR="00ED5575" w:rsidRPr="00913892" w:rsidRDefault="00ED5575" w:rsidP="00D22A54">
          <w:pPr>
            <w:pStyle w:val="ekvpagina"/>
          </w:pPr>
          <w:r w:rsidRPr="00913892">
            <w:t>© Ernst Klett Verlag GmbH, Stuttgart 20</w:t>
          </w:r>
          <w:r w:rsidR="00D22A54">
            <w:t>2</w:t>
          </w:r>
          <w:r w:rsidR="00C56EE8">
            <w:t>1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739" w:type="dxa"/>
          <w:noWrap/>
        </w:tcPr>
        <w:p w14:paraId="6EFCA327" w14:textId="5F3D7736" w:rsidR="00ED5575" w:rsidRPr="00F440A5" w:rsidRDefault="00C56EE8" w:rsidP="004136AD">
          <w:pPr>
            <w:pStyle w:val="ekvquelle"/>
          </w:pPr>
          <w:r>
            <w:t>Autor</w:t>
          </w:r>
          <w:r w:rsidR="00831FB6">
            <w:t>inn</w:t>
          </w:r>
          <w:r w:rsidR="00ED5575" w:rsidRPr="00F440A5">
            <w:t>en</w:t>
          </w:r>
          <w:r w:rsidR="00966A1C" w:rsidRPr="00F440A5">
            <w:t xml:space="preserve">: </w:t>
          </w:r>
          <w:r>
            <w:t>Charlotte Willmer-Klumpp, Nicole Dolpp</w:t>
          </w:r>
        </w:p>
        <w:p w14:paraId="6D0BFA76" w14:textId="54B6AFED" w:rsidR="00ED5575" w:rsidRPr="00F440A5" w:rsidRDefault="0054658B" w:rsidP="0054658B">
          <w:pPr>
            <w:pStyle w:val="ekvquelle"/>
          </w:pPr>
          <w:r w:rsidRPr="00F440A5">
            <w:t xml:space="preserve">Illustratoren: </w:t>
          </w:r>
          <w:r w:rsidR="001A09A7">
            <w:t xml:space="preserve">Matthias </w:t>
          </w:r>
          <w:proofErr w:type="spellStart"/>
          <w:r w:rsidR="001A09A7">
            <w:t>Balonier</w:t>
          </w:r>
          <w:proofErr w:type="spellEnd"/>
          <w:r w:rsidR="001A09A7">
            <w:t>, Lützelbach; Jörg Mair, München; Otto Nehren, Achern</w:t>
          </w:r>
        </w:p>
      </w:tc>
      <w:tc>
        <w:tcPr>
          <w:tcW w:w="813" w:type="dxa"/>
        </w:tcPr>
        <w:p w14:paraId="7F948543" w14:textId="77777777" w:rsidR="00ED5575" w:rsidRPr="00913892" w:rsidRDefault="00ED5575" w:rsidP="00913892">
          <w:pPr>
            <w:pStyle w:val="ekvpagina"/>
          </w:pPr>
        </w:p>
      </w:tc>
    </w:tr>
  </w:tbl>
  <w:p w14:paraId="6A9037D4" w14:textId="77777777" w:rsidR="00ED5575" w:rsidRDefault="00ED557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65CD8" w14:textId="77777777" w:rsidR="00F40EAE" w:rsidRDefault="00F40EA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84"/>
      <w:gridCol w:w="5739"/>
      <w:gridCol w:w="813"/>
    </w:tblGrid>
    <w:tr w:rsidR="00F40EAE" w:rsidRPr="00F42294" w14:paraId="542381E5" w14:textId="77777777" w:rsidTr="00A86796">
      <w:trPr>
        <w:trHeight w:hRule="exact" w:val="680"/>
      </w:trPr>
      <w:tc>
        <w:tcPr>
          <w:tcW w:w="864" w:type="dxa"/>
          <w:noWrap/>
        </w:tcPr>
        <w:p w14:paraId="61B5CC59" w14:textId="77777777" w:rsidR="00F40EAE" w:rsidRPr="00913892" w:rsidRDefault="00F40EAE" w:rsidP="005E4C30">
          <w:pPr>
            <w:pStyle w:val="ekvpaginabild"/>
            <w:jc w:val="both"/>
          </w:pPr>
          <w:r w:rsidRPr="00913892">
            <w:rPr>
              <w:noProof/>
              <w:lang w:eastAsia="de-DE"/>
            </w:rPr>
            <w:drawing>
              <wp:inline distT="0" distB="0" distL="0" distR="0" wp14:anchorId="5F4A072D" wp14:editId="36022A15">
                <wp:extent cx="468000" cy="234000"/>
                <wp:effectExtent l="0" t="0" r="8255" b="0"/>
                <wp:docPr id="11" name="Graf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4" w:type="dxa"/>
          <w:noWrap/>
          <w:tcMar>
            <w:right w:w="57" w:type="dxa"/>
          </w:tcMar>
        </w:tcPr>
        <w:p w14:paraId="166D6C8B" w14:textId="77777777" w:rsidR="00F40EAE" w:rsidRPr="00913892" w:rsidRDefault="00F40EAE" w:rsidP="00D22A54">
          <w:pPr>
            <w:pStyle w:val="ekvpagina"/>
          </w:pPr>
          <w:r w:rsidRPr="00913892">
            <w:t>© Ernst Klett Verlag GmbH, Stuttgart 20</w:t>
          </w:r>
          <w:r>
            <w:t>21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739" w:type="dxa"/>
          <w:noWrap/>
        </w:tcPr>
        <w:p w14:paraId="7EE9CDC9" w14:textId="77777777" w:rsidR="00F40EAE" w:rsidRPr="00F440A5" w:rsidRDefault="00F40EAE" w:rsidP="004136AD">
          <w:pPr>
            <w:pStyle w:val="ekvquelle"/>
          </w:pPr>
          <w:r>
            <w:t>Autorinn</w:t>
          </w:r>
          <w:r w:rsidRPr="00F440A5">
            <w:t xml:space="preserve">en: </w:t>
          </w:r>
          <w:r>
            <w:t>Charlotte Willmer-Klumpp, Nicole Dolpp</w:t>
          </w:r>
        </w:p>
        <w:p w14:paraId="6A88882F" w14:textId="77777777" w:rsidR="00F40EAE" w:rsidRPr="00F440A5" w:rsidRDefault="00F40EAE" w:rsidP="0054658B">
          <w:pPr>
            <w:pStyle w:val="ekvquelle"/>
          </w:pPr>
          <w:r w:rsidRPr="00F440A5">
            <w:t xml:space="preserve">Illustratoren: </w:t>
          </w:r>
          <w:r>
            <w:t xml:space="preserve">Matthias </w:t>
          </w:r>
          <w:proofErr w:type="spellStart"/>
          <w:r>
            <w:t>Balonier</w:t>
          </w:r>
          <w:proofErr w:type="spellEnd"/>
          <w:r>
            <w:t>, Lützelbach; Jörg Mair, München; Otto Nehren, Achern</w:t>
          </w:r>
        </w:p>
      </w:tc>
      <w:tc>
        <w:tcPr>
          <w:tcW w:w="813" w:type="dxa"/>
        </w:tcPr>
        <w:p w14:paraId="12DD7022" w14:textId="77777777" w:rsidR="00F40EAE" w:rsidRPr="00913892" w:rsidRDefault="00F40EAE" w:rsidP="00913892">
          <w:pPr>
            <w:pStyle w:val="ekvpagina"/>
          </w:pPr>
        </w:p>
      </w:tc>
    </w:tr>
  </w:tbl>
  <w:p w14:paraId="713B1B36" w14:textId="77777777" w:rsidR="00F40EAE" w:rsidRDefault="00F40EAE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5477A" w14:textId="77777777" w:rsidR="00F40EAE" w:rsidRDefault="00F40EA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24DF3" w14:textId="77777777" w:rsidR="005B56BF" w:rsidRDefault="005B56BF" w:rsidP="003C599D">
      <w:pPr>
        <w:spacing w:line="240" w:lineRule="auto"/>
      </w:pPr>
      <w:r>
        <w:separator/>
      </w:r>
    </w:p>
  </w:footnote>
  <w:footnote w:type="continuationSeparator" w:id="0">
    <w:p w14:paraId="5562CC73" w14:textId="77777777" w:rsidR="005B56BF" w:rsidRDefault="005B56BF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544A6" w14:textId="77777777" w:rsidR="00F40EAE" w:rsidRDefault="00F40EA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49076" w14:textId="77777777" w:rsidR="00F40EAE" w:rsidRDefault="00F40EA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DA751" w14:textId="77777777" w:rsidR="00F40EAE" w:rsidRDefault="00F40EA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F065D"/>
    <w:multiLevelType w:val="hybridMultilevel"/>
    <w:tmpl w:val="65167D18"/>
    <w:lvl w:ilvl="0" w:tplc="70562E9C">
      <w:start w:val="1"/>
      <w:numFmt w:val="decimal"/>
      <w:lvlText w:val="%1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5061DE"/>
    <w:multiLevelType w:val="hybridMultilevel"/>
    <w:tmpl w:val="5A64116A"/>
    <w:lvl w:ilvl="0" w:tplc="49F6F2E8">
      <w:start w:val="1"/>
      <w:numFmt w:val="decimal"/>
      <w:lvlText w:val="%1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1A0DC7"/>
    <w:multiLevelType w:val="hybridMultilevel"/>
    <w:tmpl w:val="9C2001C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DC28E7"/>
    <w:multiLevelType w:val="hybridMultilevel"/>
    <w:tmpl w:val="F88CC098"/>
    <w:lvl w:ilvl="0" w:tplc="1E2AB0CC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B36E2C"/>
    <w:multiLevelType w:val="hybridMultilevel"/>
    <w:tmpl w:val="F716B480"/>
    <w:lvl w:ilvl="0" w:tplc="B178DC9C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24668A"/>
    <w:multiLevelType w:val="hybridMultilevel"/>
    <w:tmpl w:val="588444C4"/>
    <w:lvl w:ilvl="0" w:tplc="8D06CB2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6A8"/>
    <w:rsid w:val="000040E2"/>
    <w:rsid w:val="00014D7E"/>
    <w:rsid w:val="0002009E"/>
    <w:rsid w:val="00020440"/>
    <w:rsid w:val="00022A5F"/>
    <w:rsid w:val="000307B4"/>
    <w:rsid w:val="00035074"/>
    <w:rsid w:val="000373F4"/>
    <w:rsid w:val="00037566"/>
    <w:rsid w:val="00043523"/>
    <w:rsid w:val="00047AE6"/>
    <w:rsid w:val="000500E8"/>
    <w:rsid w:val="000520A2"/>
    <w:rsid w:val="000523D4"/>
    <w:rsid w:val="00053B2F"/>
    <w:rsid w:val="00054678"/>
    <w:rsid w:val="00054A93"/>
    <w:rsid w:val="00056C6C"/>
    <w:rsid w:val="0006258C"/>
    <w:rsid w:val="00062D31"/>
    <w:rsid w:val="000636C4"/>
    <w:rsid w:val="000705B6"/>
    <w:rsid w:val="00071C5A"/>
    <w:rsid w:val="000726E6"/>
    <w:rsid w:val="000779C3"/>
    <w:rsid w:val="000812E6"/>
    <w:rsid w:val="00081789"/>
    <w:rsid w:val="00085ADE"/>
    <w:rsid w:val="00090AB2"/>
    <w:rsid w:val="000928AA"/>
    <w:rsid w:val="00092E87"/>
    <w:rsid w:val="000939F5"/>
    <w:rsid w:val="00094F01"/>
    <w:rsid w:val="000A0D09"/>
    <w:rsid w:val="000A4DF5"/>
    <w:rsid w:val="000A4E73"/>
    <w:rsid w:val="000A51A5"/>
    <w:rsid w:val="000A7892"/>
    <w:rsid w:val="000B084D"/>
    <w:rsid w:val="000B098D"/>
    <w:rsid w:val="000B1CD1"/>
    <w:rsid w:val="000B30F3"/>
    <w:rsid w:val="000B7BD3"/>
    <w:rsid w:val="000C064D"/>
    <w:rsid w:val="000C11E0"/>
    <w:rsid w:val="000C4320"/>
    <w:rsid w:val="000C509D"/>
    <w:rsid w:val="000C77CA"/>
    <w:rsid w:val="000D29D5"/>
    <w:rsid w:val="000D40DE"/>
    <w:rsid w:val="000D4791"/>
    <w:rsid w:val="000D5ADE"/>
    <w:rsid w:val="000D65D7"/>
    <w:rsid w:val="000E19C3"/>
    <w:rsid w:val="000E343E"/>
    <w:rsid w:val="000E3847"/>
    <w:rsid w:val="000E5AAD"/>
    <w:rsid w:val="000E6E68"/>
    <w:rsid w:val="000F21E8"/>
    <w:rsid w:val="000F388C"/>
    <w:rsid w:val="000F3908"/>
    <w:rsid w:val="000F61A5"/>
    <w:rsid w:val="000F6468"/>
    <w:rsid w:val="000F7910"/>
    <w:rsid w:val="00103057"/>
    <w:rsid w:val="00104ECE"/>
    <w:rsid w:val="001052DD"/>
    <w:rsid w:val="0010680E"/>
    <w:rsid w:val="00107D77"/>
    <w:rsid w:val="00113A84"/>
    <w:rsid w:val="00116EF2"/>
    <w:rsid w:val="00124062"/>
    <w:rsid w:val="00126C2B"/>
    <w:rsid w:val="00126C69"/>
    <w:rsid w:val="00131417"/>
    <w:rsid w:val="00134FDE"/>
    <w:rsid w:val="001354B2"/>
    <w:rsid w:val="001367B6"/>
    <w:rsid w:val="00137DDD"/>
    <w:rsid w:val="00140765"/>
    <w:rsid w:val="00143225"/>
    <w:rsid w:val="00147A36"/>
    <w:rsid w:val="00151A9D"/>
    <w:rsid w:val="001524C9"/>
    <w:rsid w:val="001549DC"/>
    <w:rsid w:val="00161B4B"/>
    <w:rsid w:val="001641FA"/>
    <w:rsid w:val="0016475A"/>
    <w:rsid w:val="00165ECC"/>
    <w:rsid w:val="00167E3A"/>
    <w:rsid w:val="00173D2F"/>
    <w:rsid w:val="00182050"/>
    <w:rsid w:val="00182B7D"/>
    <w:rsid w:val="001845AC"/>
    <w:rsid w:val="00186431"/>
    <w:rsid w:val="00186866"/>
    <w:rsid w:val="00190477"/>
    <w:rsid w:val="00190B65"/>
    <w:rsid w:val="00191C37"/>
    <w:rsid w:val="00193A18"/>
    <w:rsid w:val="00196B52"/>
    <w:rsid w:val="001A00D2"/>
    <w:rsid w:val="001A09A7"/>
    <w:rsid w:val="001A3936"/>
    <w:rsid w:val="001A4233"/>
    <w:rsid w:val="001A5BD5"/>
    <w:rsid w:val="001B1D28"/>
    <w:rsid w:val="001B454A"/>
    <w:rsid w:val="001C2DC7"/>
    <w:rsid w:val="001C3792"/>
    <w:rsid w:val="001C499E"/>
    <w:rsid w:val="001C6C8F"/>
    <w:rsid w:val="001D1169"/>
    <w:rsid w:val="001D2674"/>
    <w:rsid w:val="001D39FD"/>
    <w:rsid w:val="001D3DE5"/>
    <w:rsid w:val="001D7531"/>
    <w:rsid w:val="001E27BD"/>
    <w:rsid w:val="001E32B5"/>
    <w:rsid w:val="001E485B"/>
    <w:rsid w:val="001F1B7B"/>
    <w:rsid w:val="001F1E3D"/>
    <w:rsid w:val="001F2B58"/>
    <w:rsid w:val="001F53F1"/>
    <w:rsid w:val="001F72C2"/>
    <w:rsid w:val="0020055A"/>
    <w:rsid w:val="00201AA1"/>
    <w:rsid w:val="00205239"/>
    <w:rsid w:val="0021074E"/>
    <w:rsid w:val="00214764"/>
    <w:rsid w:val="00215D38"/>
    <w:rsid w:val="00216516"/>
    <w:rsid w:val="00216D91"/>
    <w:rsid w:val="0021797B"/>
    <w:rsid w:val="002221B8"/>
    <w:rsid w:val="00222822"/>
    <w:rsid w:val="00222827"/>
    <w:rsid w:val="00223988"/>
    <w:rsid w:val="002240EA"/>
    <w:rsid w:val="002266E8"/>
    <w:rsid w:val="002268FE"/>
    <w:rsid w:val="002277D2"/>
    <w:rsid w:val="002301FF"/>
    <w:rsid w:val="00232213"/>
    <w:rsid w:val="00232ACE"/>
    <w:rsid w:val="0023351F"/>
    <w:rsid w:val="00240E03"/>
    <w:rsid w:val="00244507"/>
    <w:rsid w:val="00245DA5"/>
    <w:rsid w:val="00245E9A"/>
    <w:rsid w:val="00246F77"/>
    <w:rsid w:val="002527A5"/>
    <w:rsid w:val="0025432E"/>
    <w:rsid w:val="002548B1"/>
    <w:rsid w:val="00255466"/>
    <w:rsid w:val="00255FE3"/>
    <w:rsid w:val="002569DF"/>
    <w:rsid w:val="00256B07"/>
    <w:rsid w:val="00260B8C"/>
    <w:rsid w:val="002610EC"/>
    <w:rsid w:val="002613E6"/>
    <w:rsid w:val="00261D9E"/>
    <w:rsid w:val="0026581E"/>
    <w:rsid w:val="00265B71"/>
    <w:rsid w:val="00265C3F"/>
    <w:rsid w:val="00267AE6"/>
    <w:rsid w:val="002700F7"/>
    <w:rsid w:val="00271494"/>
    <w:rsid w:val="00272841"/>
    <w:rsid w:val="002750E4"/>
    <w:rsid w:val="00276BA0"/>
    <w:rsid w:val="00280525"/>
    <w:rsid w:val="0028107C"/>
    <w:rsid w:val="0028231D"/>
    <w:rsid w:val="00283D30"/>
    <w:rsid w:val="00287B24"/>
    <w:rsid w:val="00287DC0"/>
    <w:rsid w:val="00290AD2"/>
    <w:rsid w:val="00290C6C"/>
    <w:rsid w:val="00291485"/>
    <w:rsid w:val="00292470"/>
    <w:rsid w:val="0029263F"/>
    <w:rsid w:val="002A25AE"/>
    <w:rsid w:val="002A2F1C"/>
    <w:rsid w:val="002A4363"/>
    <w:rsid w:val="002B3DF1"/>
    <w:rsid w:val="002B64EA"/>
    <w:rsid w:val="002C06C0"/>
    <w:rsid w:val="002C357F"/>
    <w:rsid w:val="002C4679"/>
    <w:rsid w:val="002C5C02"/>
    <w:rsid w:val="002C5D15"/>
    <w:rsid w:val="002D41F4"/>
    <w:rsid w:val="002D43E6"/>
    <w:rsid w:val="002D4CAE"/>
    <w:rsid w:val="002D7B0C"/>
    <w:rsid w:val="002D7B42"/>
    <w:rsid w:val="002E163A"/>
    <w:rsid w:val="002E21C3"/>
    <w:rsid w:val="002E45C0"/>
    <w:rsid w:val="002E492C"/>
    <w:rsid w:val="002E6744"/>
    <w:rsid w:val="002F1328"/>
    <w:rsid w:val="002F5808"/>
    <w:rsid w:val="00302866"/>
    <w:rsid w:val="00303749"/>
    <w:rsid w:val="003037DC"/>
    <w:rsid w:val="00304833"/>
    <w:rsid w:val="003057B9"/>
    <w:rsid w:val="00311DD5"/>
    <w:rsid w:val="00313596"/>
    <w:rsid w:val="00313FD8"/>
    <w:rsid w:val="00314970"/>
    <w:rsid w:val="00315EA9"/>
    <w:rsid w:val="0031667C"/>
    <w:rsid w:val="003166B2"/>
    <w:rsid w:val="003176E1"/>
    <w:rsid w:val="00320087"/>
    <w:rsid w:val="00321063"/>
    <w:rsid w:val="0032667B"/>
    <w:rsid w:val="00331D08"/>
    <w:rsid w:val="003323B5"/>
    <w:rsid w:val="00334228"/>
    <w:rsid w:val="00337293"/>
    <w:rsid w:val="003373EF"/>
    <w:rsid w:val="00343179"/>
    <w:rsid w:val="00345E22"/>
    <w:rsid w:val="00347967"/>
    <w:rsid w:val="00350FBE"/>
    <w:rsid w:val="00353C8B"/>
    <w:rsid w:val="003567B8"/>
    <w:rsid w:val="00356872"/>
    <w:rsid w:val="00357BFF"/>
    <w:rsid w:val="003611D5"/>
    <w:rsid w:val="00362B02"/>
    <w:rsid w:val="00362E47"/>
    <w:rsid w:val="0036392C"/>
    <w:rsid w:val="0036404C"/>
    <w:rsid w:val="00364454"/>
    <w:rsid w:val="003646B9"/>
    <w:rsid w:val="00364BFF"/>
    <w:rsid w:val="00364D77"/>
    <w:rsid w:val="003653D5"/>
    <w:rsid w:val="003707A0"/>
    <w:rsid w:val="00370D64"/>
    <w:rsid w:val="003714AA"/>
    <w:rsid w:val="0037160E"/>
    <w:rsid w:val="00375106"/>
    <w:rsid w:val="00376967"/>
    <w:rsid w:val="00376A0A"/>
    <w:rsid w:val="00377B91"/>
    <w:rsid w:val="00380B14"/>
    <w:rsid w:val="00380DE7"/>
    <w:rsid w:val="00381B32"/>
    <w:rsid w:val="0038356B"/>
    <w:rsid w:val="00384305"/>
    <w:rsid w:val="00390AB5"/>
    <w:rsid w:val="00391B88"/>
    <w:rsid w:val="0039268F"/>
    <w:rsid w:val="00392F9B"/>
    <w:rsid w:val="00394595"/>
    <w:rsid w:val="003945FF"/>
    <w:rsid w:val="0039465E"/>
    <w:rsid w:val="00397F4D"/>
    <w:rsid w:val="003A1A19"/>
    <w:rsid w:val="003A3377"/>
    <w:rsid w:val="003A5B0C"/>
    <w:rsid w:val="003B348E"/>
    <w:rsid w:val="003B3DE0"/>
    <w:rsid w:val="003B3ED5"/>
    <w:rsid w:val="003B4F29"/>
    <w:rsid w:val="003B60F5"/>
    <w:rsid w:val="003C39DC"/>
    <w:rsid w:val="003C3B29"/>
    <w:rsid w:val="003C46EE"/>
    <w:rsid w:val="003C5570"/>
    <w:rsid w:val="003C599D"/>
    <w:rsid w:val="003C6F45"/>
    <w:rsid w:val="003D3D68"/>
    <w:rsid w:val="003D4F3F"/>
    <w:rsid w:val="003D574A"/>
    <w:rsid w:val="003D70F5"/>
    <w:rsid w:val="003D7B7C"/>
    <w:rsid w:val="003E21AC"/>
    <w:rsid w:val="003E2C58"/>
    <w:rsid w:val="003E6330"/>
    <w:rsid w:val="003E7B62"/>
    <w:rsid w:val="003F0467"/>
    <w:rsid w:val="003F2540"/>
    <w:rsid w:val="003F276A"/>
    <w:rsid w:val="003F2CD2"/>
    <w:rsid w:val="003F362F"/>
    <w:rsid w:val="00404707"/>
    <w:rsid w:val="004047A0"/>
    <w:rsid w:val="00404C78"/>
    <w:rsid w:val="00405D0B"/>
    <w:rsid w:val="00411B18"/>
    <w:rsid w:val="00412681"/>
    <w:rsid w:val="004136AD"/>
    <w:rsid w:val="00415632"/>
    <w:rsid w:val="0042107E"/>
    <w:rsid w:val="00424375"/>
    <w:rsid w:val="00430E3D"/>
    <w:rsid w:val="004372DD"/>
    <w:rsid w:val="00441088"/>
    <w:rsid w:val="00441724"/>
    <w:rsid w:val="0044185E"/>
    <w:rsid w:val="004454A0"/>
    <w:rsid w:val="00446431"/>
    <w:rsid w:val="00452302"/>
    <w:rsid w:val="00454148"/>
    <w:rsid w:val="00454D2E"/>
    <w:rsid w:val="00456525"/>
    <w:rsid w:val="00461A18"/>
    <w:rsid w:val="004621B3"/>
    <w:rsid w:val="0046331C"/>
    <w:rsid w:val="0046364F"/>
    <w:rsid w:val="00465073"/>
    <w:rsid w:val="0046695C"/>
    <w:rsid w:val="0047471A"/>
    <w:rsid w:val="004750CB"/>
    <w:rsid w:val="00475402"/>
    <w:rsid w:val="00476796"/>
    <w:rsid w:val="004774CF"/>
    <w:rsid w:val="00480200"/>
    <w:rsid w:val="00483A7A"/>
    <w:rsid w:val="00483D65"/>
    <w:rsid w:val="00486B3D"/>
    <w:rsid w:val="00490692"/>
    <w:rsid w:val="004925F2"/>
    <w:rsid w:val="004A038C"/>
    <w:rsid w:val="004A3878"/>
    <w:rsid w:val="004A6284"/>
    <w:rsid w:val="004A66C3"/>
    <w:rsid w:val="004A66CF"/>
    <w:rsid w:val="004B6ECA"/>
    <w:rsid w:val="004C18C3"/>
    <w:rsid w:val="004C1D95"/>
    <w:rsid w:val="004C54D7"/>
    <w:rsid w:val="004C5730"/>
    <w:rsid w:val="004C5E78"/>
    <w:rsid w:val="004D2888"/>
    <w:rsid w:val="004E193F"/>
    <w:rsid w:val="004E2069"/>
    <w:rsid w:val="004E37D7"/>
    <w:rsid w:val="004E3969"/>
    <w:rsid w:val="004F0DA8"/>
    <w:rsid w:val="004F22BB"/>
    <w:rsid w:val="00501528"/>
    <w:rsid w:val="005033FD"/>
    <w:rsid w:val="005069C1"/>
    <w:rsid w:val="00507AB8"/>
    <w:rsid w:val="00511042"/>
    <w:rsid w:val="00511A75"/>
    <w:rsid w:val="00514229"/>
    <w:rsid w:val="005156EC"/>
    <w:rsid w:val="005168A4"/>
    <w:rsid w:val="00520817"/>
    <w:rsid w:val="0052117E"/>
    <w:rsid w:val="00521B91"/>
    <w:rsid w:val="00522A02"/>
    <w:rsid w:val="0052430D"/>
    <w:rsid w:val="00525052"/>
    <w:rsid w:val="005252D2"/>
    <w:rsid w:val="00530C92"/>
    <w:rsid w:val="00530E5B"/>
    <w:rsid w:val="0053247B"/>
    <w:rsid w:val="00535268"/>
    <w:rsid w:val="00535AD8"/>
    <w:rsid w:val="0054512F"/>
    <w:rsid w:val="0054658B"/>
    <w:rsid w:val="00547103"/>
    <w:rsid w:val="00554B46"/>
    <w:rsid w:val="00554EDA"/>
    <w:rsid w:val="00560848"/>
    <w:rsid w:val="0057200E"/>
    <w:rsid w:val="00572A0F"/>
    <w:rsid w:val="00572AE7"/>
    <w:rsid w:val="00574FE0"/>
    <w:rsid w:val="005767AA"/>
    <w:rsid w:val="00576D2D"/>
    <w:rsid w:val="00577A55"/>
    <w:rsid w:val="00583FC8"/>
    <w:rsid w:val="00584F88"/>
    <w:rsid w:val="0058742B"/>
    <w:rsid w:val="00587DF4"/>
    <w:rsid w:val="005964F2"/>
    <w:rsid w:val="00597E2F"/>
    <w:rsid w:val="005A3FB2"/>
    <w:rsid w:val="005A6279"/>
    <w:rsid w:val="005A6D94"/>
    <w:rsid w:val="005A741D"/>
    <w:rsid w:val="005B2992"/>
    <w:rsid w:val="005B56BF"/>
    <w:rsid w:val="005B6C9C"/>
    <w:rsid w:val="005B7DD6"/>
    <w:rsid w:val="005B7E98"/>
    <w:rsid w:val="005C047C"/>
    <w:rsid w:val="005C0FBD"/>
    <w:rsid w:val="005C3601"/>
    <w:rsid w:val="005C400B"/>
    <w:rsid w:val="005C49D0"/>
    <w:rsid w:val="005C557D"/>
    <w:rsid w:val="005C5F5C"/>
    <w:rsid w:val="005D266F"/>
    <w:rsid w:val="005D367A"/>
    <w:rsid w:val="005D3E99"/>
    <w:rsid w:val="005D5923"/>
    <w:rsid w:val="005D79B8"/>
    <w:rsid w:val="005E15AC"/>
    <w:rsid w:val="005E2580"/>
    <w:rsid w:val="005E3028"/>
    <w:rsid w:val="005E4C30"/>
    <w:rsid w:val="005F2AB3"/>
    <w:rsid w:val="005F3914"/>
    <w:rsid w:val="005F439D"/>
    <w:rsid w:val="005F4E97"/>
    <w:rsid w:val="005F511A"/>
    <w:rsid w:val="005F52FB"/>
    <w:rsid w:val="005F648F"/>
    <w:rsid w:val="0060030C"/>
    <w:rsid w:val="006011EC"/>
    <w:rsid w:val="00603AD5"/>
    <w:rsid w:val="00605B68"/>
    <w:rsid w:val="00614BF1"/>
    <w:rsid w:val="006201CB"/>
    <w:rsid w:val="00622F6B"/>
    <w:rsid w:val="0062485C"/>
    <w:rsid w:val="00627765"/>
    <w:rsid w:val="00627A02"/>
    <w:rsid w:val="00633F75"/>
    <w:rsid w:val="00641CCB"/>
    <w:rsid w:val="0064692C"/>
    <w:rsid w:val="00650729"/>
    <w:rsid w:val="00653F68"/>
    <w:rsid w:val="006557A7"/>
    <w:rsid w:val="00660837"/>
    <w:rsid w:val="00664081"/>
    <w:rsid w:val="0066521C"/>
    <w:rsid w:val="006676F4"/>
    <w:rsid w:val="006802C4"/>
    <w:rsid w:val="00680899"/>
    <w:rsid w:val="00681015"/>
    <w:rsid w:val="0068189F"/>
    <w:rsid w:val="00681A11"/>
    <w:rsid w:val="0068429A"/>
    <w:rsid w:val="00685FDD"/>
    <w:rsid w:val="00687488"/>
    <w:rsid w:val="006912DC"/>
    <w:rsid w:val="00693676"/>
    <w:rsid w:val="006A5611"/>
    <w:rsid w:val="006A71DE"/>
    <w:rsid w:val="006A76D7"/>
    <w:rsid w:val="006B2D23"/>
    <w:rsid w:val="006B3EF4"/>
    <w:rsid w:val="006B6247"/>
    <w:rsid w:val="006B643D"/>
    <w:rsid w:val="006C3138"/>
    <w:rsid w:val="006C4D96"/>
    <w:rsid w:val="006C4E52"/>
    <w:rsid w:val="006C6A77"/>
    <w:rsid w:val="006C6A8C"/>
    <w:rsid w:val="006C7565"/>
    <w:rsid w:val="006D1F6D"/>
    <w:rsid w:val="006D35EB"/>
    <w:rsid w:val="006D49F0"/>
    <w:rsid w:val="006D5C35"/>
    <w:rsid w:val="006D7F2E"/>
    <w:rsid w:val="006D7FED"/>
    <w:rsid w:val="006E03C7"/>
    <w:rsid w:val="006E1805"/>
    <w:rsid w:val="006E235E"/>
    <w:rsid w:val="006E29DD"/>
    <w:rsid w:val="006E6EDE"/>
    <w:rsid w:val="006F0D3C"/>
    <w:rsid w:val="006F1F52"/>
    <w:rsid w:val="006F2EDC"/>
    <w:rsid w:val="006F5C24"/>
    <w:rsid w:val="006F72F5"/>
    <w:rsid w:val="007013AC"/>
    <w:rsid w:val="007014BC"/>
    <w:rsid w:val="00702ABE"/>
    <w:rsid w:val="00704625"/>
    <w:rsid w:val="00705A56"/>
    <w:rsid w:val="00707393"/>
    <w:rsid w:val="00707D83"/>
    <w:rsid w:val="00707FD3"/>
    <w:rsid w:val="00710718"/>
    <w:rsid w:val="0071249D"/>
    <w:rsid w:val="00715A9A"/>
    <w:rsid w:val="00716152"/>
    <w:rsid w:val="007164D2"/>
    <w:rsid w:val="00717EC3"/>
    <w:rsid w:val="0072030B"/>
    <w:rsid w:val="00720514"/>
    <w:rsid w:val="00720747"/>
    <w:rsid w:val="007228A6"/>
    <w:rsid w:val="00722BE8"/>
    <w:rsid w:val="00724064"/>
    <w:rsid w:val="007244CC"/>
    <w:rsid w:val="007247D3"/>
    <w:rsid w:val="00725C33"/>
    <w:rsid w:val="0073042D"/>
    <w:rsid w:val="0073238D"/>
    <w:rsid w:val="00732C76"/>
    <w:rsid w:val="00733A44"/>
    <w:rsid w:val="007377D0"/>
    <w:rsid w:val="00737DC0"/>
    <w:rsid w:val="00741417"/>
    <w:rsid w:val="00745BC6"/>
    <w:rsid w:val="007507F9"/>
    <w:rsid w:val="007518BE"/>
    <w:rsid w:val="00751B0E"/>
    <w:rsid w:val="00754E10"/>
    <w:rsid w:val="00760C41"/>
    <w:rsid w:val="007619B6"/>
    <w:rsid w:val="007636A0"/>
    <w:rsid w:val="007661BA"/>
    <w:rsid w:val="00766405"/>
    <w:rsid w:val="0076691A"/>
    <w:rsid w:val="00772DA9"/>
    <w:rsid w:val="00773DF9"/>
    <w:rsid w:val="00775322"/>
    <w:rsid w:val="007814C9"/>
    <w:rsid w:val="00787700"/>
    <w:rsid w:val="0078789B"/>
    <w:rsid w:val="00794685"/>
    <w:rsid w:val="007A09CD"/>
    <w:rsid w:val="007A18E0"/>
    <w:rsid w:val="007A2F5A"/>
    <w:rsid w:val="007A48FB"/>
    <w:rsid w:val="007A572E"/>
    <w:rsid w:val="007A5AA1"/>
    <w:rsid w:val="007A7BB7"/>
    <w:rsid w:val="007B4C3B"/>
    <w:rsid w:val="007B5B92"/>
    <w:rsid w:val="007B6C1A"/>
    <w:rsid w:val="007C0A7D"/>
    <w:rsid w:val="007C1230"/>
    <w:rsid w:val="007C3625"/>
    <w:rsid w:val="007C547C"/>
    <w:rsid w:val="007D186F"/>
    <w:rsid w:val="007E1CE0"/>
    <w:rsid w:val="007E2D8D"/>
    <w:rsid w:val="007E2E84"/>
    <w:rsid w:val="007E4DDC"/>
    <w:rsid w:val="007E5E71"/>
    <w:rsid w:val="007E72BC"/>
    <w:rsid w:val="007F79F6"/>
    <w:rsid w:val="00801B7F"/>
    <w:rsid w:val="00802685"/>
    <w:rsid w:val="00802E02"/>
    <w:rsid w:val="008109F8"/>
    <w:rsid w:val="00811F22"/>
    <w:rsid w:val="00813426"/>
    <w:rsid w:val="0081418F"/>
    <w:rsid w:val="00815A76"/>
    <w:rsid w:val="00816614"/>
    <w:rsid w:val="00816953"/>
    <w:rsid w:val="00816D4D"/>
    <w:rsid w:val="0082136B"/>
    <w:rsid w:val="008220D5"/>
    <w:rsid w:val="00822489"/>
    <w:rsid w:val="00826DDD"/>
    <w:rsid w:val="008273B7"/>
    <w:rsid w:val="008277EF"/>
    <w:rsid w:val="00831524"/>
    <w:rsid w:val="00831E0B"/>
    <w:rsid w:val="00831FB6"/>
    <w:rsid w:val="00833C80"/>
    <w:rsid w:val="00837CEC"/>
    <w:rsid w:val="00841162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2E2"/>
    <w:rsid w:val="00854D77"/>
    <w:rsid w:val="008576F6"/>
    <w:rsid w:val="00857713"/>
    <w:rsid w:val="00862C21"/>
    <w:rsid w:val="00866B28"/>
    <w:rsid w:val="00872111"/>
    <w:rsid w:val="00874376"/>
    <w:rsid w:val="00876846"/>
    <w:rsid w:val="00882053"/>
    <w:rsid w:val="008942A2"/>
    <w:rsid w:val="0089534A"/>
    <w:rsid w:val="008962E4"/>
    <w:rsid w:val="008A2E1E"/>
    <w:rsid w:val="008A529C"/>
    <w:rsid w:val="008A6CD0"/>
    <w:rsid w:val="008A6EF9"/>
    <w:rsid w:val="008B446A"/>
    <w:rsid w:val="008B5E47"/>
    <w:rsid w:val="008B6988"/>
    <w:rsid w:val="008C0880"/>
    <w:rsid w:val="008C27FD"/>
    <w:rsid w:val="008D0143"/>
    <w:rsid w:val="008D3CE0"/>
    <w:rsid w:val="008D7FDC"/>
    <w:rsid w:val="008E0D04"/>
    <w:rsid w:val="008E4B7A"/>
    <w:rsid w:val="008E6248"/>
    <w:rsid w:val="008F6EDE"/>
    <w:rsid w:val="00902002"/>
    <w:rsid w:val="00902CEB"/>
    <w:rsid w:val="009049B8"/>
    <w:rsid w:val="00904D0D"/>
    <w:rsid w:val="009051A0"/>
    <w:rsid w:val="009064C0"/>
    <w:rsid w:val="00907073"/>
    <w:rsid w:val="009078CB"/>
    <w:rsid w:val="00907EC2"/>
    <w:rsid w:val="00912A0A"/>
    <w:rsid w:val="00913598"/>
    <w:rsid w:val="00913892"/>
    <w:rsid w:val="009215E3"/>
    <w:rsid w:val="00932038"/>
    <w:rsid w:val="0093375E"/>
    <w:rsid w:val="00936CF0"/>
    <w:rsid w:val="00942106"/>
    <w:rsid w:val="0094260D"/>
    <w:rsid w:val="00942D04"/>
    <w:rsid w:val="00946121"/>
    <w:rsid w:val="00946E5F"/>
    <w:rsid w:val="00947CAB"/>
    <w:rsid w:val="00950A64"/>
    <w:rsid w:val="00950D5A"/>
    <w:rsid w:val="00952A59"/>
    <w:rsid w:val="00952B21"/>
    <w:rsid w:val="00955064"/>
    <w:rsid w:val="00955F1D"/>
    <w:rsid w:val="00956783"/>
    <w:rsid w:val="00957248"/>
    <w:rsid w:val="0095729B"/>
    <w:rsid w:val="00957969"/>
    <w:rsid w:val="00962A4D"/>
    <w:rsid w:val="009634E9"/>
    <w:rsid w:val="00964A22"/>
    <w:rsid w:val="009651E5"/>
    <w:rsid w:val="009656E9"/>
    <w:rsid w:val="00966A1C"/>
    <w:rsid w:val="00967161"/>
    <w:rsid w:val="00967C71"/>
    <w:rsid w:val="00967E19"/>
    <w:rsid w:val="00974D7D"/>
    <w:rsid w:val="00976BCF"/>
    <w:rsid w:val="00976E17"/>
    <w:rsid w:val="00977556"/>
    <w:rsid w:val="009800AB"/>
    <w:rsid w:val="00981DFC"/>
    <w:rsid w:val="00985264"/>
    <w:rsid w:val="009856A1"/>
    <w:rsid w:val="009901E1"/>
    <w:rsid w:val="00990D91"/>
    <w:rsid w:val="009915B2"/>
    <w:rsid w:val="00992B92"/>
    <w:rsid w:val="009A056D"/>
    <w:rsid w:val="009A17FC"/>
    <w:rsid w:val="009A2656"/>
    <w:rsid w:val="009A2869"/>
    <w:rsid w:val="009A39E5"/>
    <w:rsid w:val="009A50D4"/>
    <w:rsid w:val="009A7614"/>
    <w:rsid w:val="009B716C"/>
    <w:rsid w:val="009C016F"/>
    <w:rsid w:val="009C26DF"/>
    <w:rsid w:val="009C2A7B"/>
    <w:rsid w:val="009C3C75"/>
    <w:rsid w:val="009D3022"/>
    <w:rsid w:val="009D3CD2"/>
    <w:rsid w:val="009E17E1"/>
    <w:rsid w:val="009E1BBE"/>
    <w:rsid w:val="009E45C5"/>
    <w:rsid w:val="009E47B1"/>
    <w:rsid w:val="009E507B"/>
    <w:rsid w:val="009E701B"/>
    <w:rsid w:val="009F003E"/>
    <w:rsid w:val="009F0109"/>
    <w:rsid w:val="009F01E9"/>
    <w:rsid w:val="009F0654"/>
    <w:rsid w:val="009F1185"/>
    <w:rsid w:val="009F484B"/>
    <w:rsid w:val="00A024FF"/>
    <w:rsid w:val="00A05E18"/>
    <w:rsid w:val="00A06EFE"/>
    <w:rsid w:val="00A1051E"/>
    <w:rsid w:val="00A11536"/>
    <w:rsid w:val="00A122FB"/>
    <w:rsid w:val="00A13F07"/>
    <w:rsid w:val="00A14C65"/>
    <w:rsid w:val="00A170E5"/>
    <w:rsid w:val="00A2146F"/>
    <w:rsid w:val="00A22154"/>
    <w:rsid w:val="00A238E9"/>
    <w:rsid w:val="00A23E76"/>
    <w:rsid w:val="00A26B32"/>
    <w:rsid w:val="00A27593"/>
    <w:rsid w:val="00A33F90"/>
    <w:rsid w:val="00A35787"/>
    <w:rsid w:val="00A3685C"/>
    <w:rsid w:val="00A426FE"/>
    <w:rsid w:val="00A43B4C"/>
    <w:rsid w:val="00A478DC"/>
    <w:rsid w:val="00A47DE1"/>
    <w:rsid w:val="00A552C0"/>
    <w:rsid w:val="00A555C4"/>
    <w:rsid w:val="00A558D3"/>
    <w:rsid w:val="00A623A5"/>
    <w:rsid w:val="00A701AF"/>
    <w:rsid w:val="00A7137C"/>
    <w:rsid w:val="00A72CFB"/>
    <w:rsid w:val="00A74DAA"/>
    <w:rsid w:val="00A75504"/>
    <w:rsid w:val="00A77844"/>
    <w:rsid w:val="00A83EBE"/>
    <w:rsid w:val="00A8594A"/>
    <w:rsid w:val="00A86796"/>
    <w:rsid w:val="00A8687B"/>
    <w:rsid w:val="00A9190A"/>
    <w:rsid w:val="00A92B79"/>
    <w:rsid w:val="00A9695B"/>
    <w:rsid w:val="00AA3E8B"/>
    <w:rsid w:val="00AA5A5A"/>
    <w:rsid w:val="00AA6893"/>
    <w:rsid w:val="00AA77F5"/>
    <w:rsid w:val="00AA7DB4"/>
    <w:rsid w:val="00AB05CF"/>
    <w:rsid w:val="00AB0DA8"/>
    <w:rsid w:val="00AB18CA"/>
    <w:rsid w:val="00AB2A77"/>
    <w:rsid w:val="00AB5327"/>
    <w:rsid w:val="00AB56EB"/>
    <w:rsid w:val="00AB6AE5"/>
    <w:rsid w:val="00AB7619"/>
    <w:rsid w:val="00AC01E7"/>
    <w:rsid w:val="00AC19A1"/>
    <w:rsid w:val="00AC7B89"/>
    <w:rsid w:val="00AD33C9"/>
    <w:rsid w:val="00AD4D22"/>
    <w:rsid w:val="00AD7E98"/>
    <w:rsid w:val="00AE0EEF"/>
    <w:rsid w:val="00AE20F7"/>
    <w:rsid w:val="00AE5918"/>
    <w:rsid w:val="00AE594D"/>
    <w:rsid w:val="00AE65F6"/>
    <w:rsid w:val="00AF053E"/>
    <w:rsid w:val="00AF2263"/>
    <w:rsid w:val="00B00587"/>
    <w:rsid w:val="00B01BE7"/>
    <w:rsid w:val="00B039E8"/>
    <w:rsid w:val="00B0422A"/>
    <w:rsid w:val="00B05115"/>
    <w:rsid w:val="00B0561A"/>
    <w:rsid w:val="00B14B45"/>
    <w:rsid w:val="00B155E8"/>
    <w:rsid w:val="00B15F75"/>
    <w:rsid w:val="00B2194E"/>
    <w:rsid w:val="00B222D8"/>
    <w:rsid w:val="00B27D62"/>
    <w:rsid w:val="00B306E3"/>
    <w:rsid w:val="00B31F29"/>
    <w:rsid w:val="00B32DAF"/>
    <w:rsid w:val="00B3499A"/>
    <w:rsid w:val="00B34E9F"/>
    <w:rsid w:val="00B353DE"/>
    <w:rsid w:val="00B37E68"/>
    <w:rsid w:val="00B43877"/>
    <w:rsid w:val="00B44E85"/>
    <w:rsid w:val="00B468CC"/>
    <w:rsid w:val="00B528D2"/>
    <w:rsid w:val="00B52FB3"/>
    <w:rsid w:val="00B54655"/>
    <w:rsid w:val="00B570AB"/>
    <w:rsid w:val="00B6045F"/>
    <w:rsid w:val="00B6055A"/>
    <w:rsid w:val="00B60BEA"/>
    <w:rsid w:val="00B6261E"/>
    <w:rsid w:val="00B64870"/>
    <w:rsid w:val="00B718C1"/>
    <w:rsid w:val="00B7242A"/>
    <w:rsid w:val="00B80082"/>
    <w:rsid w:val="00B8071F"/>
    <w:rsid w:val="00B81F2B"/>
    <w:rsid w:val="00B82B4E"/>
    <w:rsid w:val="00B8420E"/>
    <w:rsid w:val="00B90CE1"/>
    <w:rsid w:val="00B96118"/>
    <w:rsid w:val="00BA174D"/>
    <w:rsid w:val="00BA1A23"/>
    <w:rsid w:val="00BA2134"/>
    <w:rsid w:val="00BA5A77"/>
    <w:rsid w:val="00BA7040"/>
    <w:rsid w:val="00BB2F2F"/>
    <w:rsid w:val="00BB3EC8"/>
    <w:rsid w:val="00BB7CB9"/>
    <w:rsid w:val="00BC1F2F"/>
    <w:rsid w:val="00BC2CD2"/>
    <w:rsid w:val="00BC36A8"/>
    <w:rsid w:val="00BC5E6C"/>
    <w:rsid w:val="00BC6483"/>
    <w:rsid w:val="00BC69E3"/>
    <w:rsid w:val="00BC7335"/>
    <w:rsid w:val="00BD189A"/>
    <w:rsid w:val="00BD1B1C"/>
    <w:rsid w:val="00BD355B"/>
    <w:rsid w:val="00BD542D"/>
    <w:rsid w:val="00BD6E66"/>
    <w:rsid w:val="00BE1962"/>
    <w:rsid w:val="00BE4821"/>
    <w:rsid w:val="00BE5AB0"/>
    <w:rsid w:val="00BF17F2"/>
    <w:rsid w:val="00BF562C"/>
    <w:rsid w:val="00BF599D"/>
    <w:rsid w:val="00BF7E53"/>
    <w:rsid w:val="00BF7EF0"/>
    <w:rsid w:val="00C00404"/>
    <w:rsid w:val="00C00540"/>
    <w:rsid w:val="00C07537"/>
    <w:rsid w:val="00C14400"/>
    <w:rsid w:val="00C172AE"/>
    <w:rsid w:val="00C17BE6"/>
    <w:rsid w:val="00C33B6D"/>
    <w:rsid w:val="00C343F5"/>
    <w:rsid w:val="00C37CF6"/>
    <w:rsid w:val="00C4054D"/>
    <w:rsid w:val="00C40555"/>
    <w:rsid w:val="00C40AE5"/>
    <w:rsid w:val="00C40D51"/>
    <w:rsid w:val="00C429A6"/>
    <w:rsid w:val="00C45D3B"/>
    <w:rsid w:val="00C46796"/>
    <w:rsid w:val="00C46BD8"/>
    <w:rsid w:val="00C46BF4"/>
    <w:rsid w:val="00C504F8"/>
    <w:rsid w:val="00C52804"/>
    <w:rsid w:val="00C52A99"/>
    <w:rsid w:val="00C52AB7"/>
    <w:rsid w:val="00C54541"/>
    <w:rsid w:val="00C56EE8"/>
    <w:rsid w:val="00C57A6A"/>
    <w:rsid w:val="00C61654"/>
    <w:rsid w:val="00C63789"/>
    <w:rsid w:val="00C64B82"/>
    <w:rsid w:val="00C64F17"/>
    <w:rsid w:val="00C65062"/>
    <w:rsid w:val="00C6773E"/>
    <w:rsid w:val="00C70F84"/>
    <w:rsid w:val="00C727B3"/>
    <w:rsid w:val="00C72BA2"/>
    <w:rsid w:val="00C808A7"/>
    <w:rsid w:val="00C81114"/>
    <w:rsid w:val="00C84E4C"/>
    <w:rsid w:val="00C85D43"/>
    <w:rsid w:val="00C86E1E"/>
    <w:rsid w:val="00C87044"/>
    <w:rsid w:val="00C9040C"/>
    <w:rsid w:val="00C94D17"/>
    <w:rsid w:val="00C96318"/>
    <w:rsid w:val="00CA377C"/>
    <w:rsid w:val="00CA5F69"/>
    <w:rsid w:val="00CB17F5"/>
    <w:rsid w:val="00CB27C6"/>
    <w:rsid w:val="00CB3465"/>
    <w:rsid w:val="00CB463B"/>
    <w:rsid w:val="00CB5B82"/>
    <w:rsid w:val="00CB7043"/>
    <w:rsid w:val="00CB782D"/>
    <w:rsid w:val="00CC54E0"/>
    <w:rsid w:val="00CC65A8"/>
    <w:rsid w:val="00CC7DBB"/>
    <w:rsid w:val="00CD142A"/>
    <w:rsid w:val="00CD3158"/>
    <w:rsid w:val="00CD4219"/>
    <w:rsid w:val="00CD4A58"/>
    <w:rsid w:val="00CD5490"/>
    <w:rsid w:val="00CD6369"/>
    <w:rsid w:val="00CD71F2"/>
    <w:rsid w:val="00CE0065"/>
    <w:rsid w:val="00CE1FC4"/>
    <w:rsid w:val="00CE2A37"/>
    <w:rsid w:val="00CE3E54"/>
    <w:rsid w:val="00CE47FE"/>
    <w:rsid w:val="00CE63D3"/>
    <w:rsid w:val="00CF21D7"/>
    <w:rsid w:val="00CF2E1A"/>
    <w:rsid w:val="00CF6EC0"/>
    <w:rsid w:val="00CF715C"/>
    <w:rsid w:val="00CF72C5"/>
    <w:rsid w:val="00D022EC"/>
    <w:rsid w:val="00D03391"/>
    <w:rsid w:val="00D05217"/>
    <w:rsid w:val="00D06182"/>
    <w:rsid w:val="00D0751D"/>
    <w:rsid w:val="00D125BD"/>
    <w:rsid w:val="00D12661"/>
    <w:rsid w:val="00D13536"/>
    <w:rsid w:val="00D14F61"/>
    <w:rsid w:val="00D1582D"/>
    <w:rsid w:val="00D22A54"/>
    <w:rsid w:val="00D24675"/>
    <w:rsid w:val="00D2569D"/>
    <w:rsid w:val="00D2694C"/>
    <w:rsid w:val="00D27A1B"/>
    <w:rsid w:val="00D326E1"/>
    <w:rsid w:val="00D3301B"/>
    <w:rsid w:val="00D34BEE"/>
    <w:rsid w:val="00D34DC1"/>
    <w:rsid w:val="00D403F7"/>
    <w:rsid w:val="00D40538"/>
    <w:rsid w:val="00D40D77"/>
    <w:rsid w:val="00D42094"/>
    <w:rsid w:val="00D52863"/>
    <w:rsid w:val="00D559DE"/>
    <w:rsid w:val="00D56FEB"/>
    <w:rsid w:val="00D61DD0"/>
    <w:rsid w:val="00D62096"/>
    <w:rsid w:val="00D627E5"/>
    <w:rsid w:val="00D649B5"/>
    <w:rsid w:val="00D65636"/>
    <w:rsid w:val="00D66E63"/>
    <w:rsid w:val="00D71365"/>
    <w:rsid w:val="00D72D90"/>
    <w:rsid w:val="00D74E3E"/>
    <w:rsid w:val="00D76F76"/>
    <w:rsid w:val="00D77D4C"/>
    <w:rsid w:val="00D830E8"/>
    <w:rsid w:val="00D84002"/>
    <w:rsid w:val="00D84240"/>
    <w:rsid w:val="00D86A30"/>
    <w:rsid w:val="00D8777A"/>
    <w:rsid w:val="00D87F0E"/>
    <w:rsid w:val="00D90F0A"/>
    <w:rsid w:val="00D9201C"/>
    <w:rsid w:val="00D92EAD"/>
    <w:rsid w:val="00D944B1"/>
    <w:rsid w:val="00D94CC2"/>
    <w:rsid w:val="00D95C3F"/>
    <w:rsid w:val="00DA1633"/>
    <w:rsid w:val="00DA29C3"/>
    <w:rsid w:val="00DA6422"/>
    <w:rsid w:val="00DB0557"/>
    <w:rsid w:val="00DB2C80"/>
    <w:rsid w:val="00DC2340"/>
    <w:rsid w:val="00DC30DA"/>
    <w:rsid w:val="00DC3557"/>
    <w:rsid w:val="00DC3F7F"/>
    <w:rsid w:val="00DD6D66"/>
    <w:rsid w:val="00DD7FDA"/>
    <w:rsid w:val="00DE0869"/>
    <w:rsid w:val="00DE287B"/>
    <w:rsid w:val="00DE384B"/>
    <w:rsid w:val="00DE603B"/>
    <w:rsid w:val="00DE7A15"/>
    <w:rsid w:val="00DF129D"/>
    <w:rsid w:val="00DF4371"/>
    <w:rsid w:val="00DF625F"/>
    <w:rsid w:val="00DF74DB"/>
    <w:rsid w:val="00E01841"/>
    <w:rsid w:val="00E045FD"/>
    <w:rsid w:val="00E05976"/>
    <w:rsid w:val="00E0777A"/>
    <w:rsid w:val="00E07BFD"/>
    <w:rsid w:val="00E126C1"/>
    <w:rsid w:val="00E21473"/>
    <w:rsid w:val="00E22935"/>
    <w:rsid w:val="00E22C67"/>
    <w:rsid w:val="00E2466B"/>
    <w:rsid w:val="00E3023E"/>
    <w:rsid w:val="00E30DE9"/>
    <w:rsid w:val="00E34F46"/>
    <w:rsid w:val="00E375D2"/>
    <w:rsid w:val="00E40CFE"/>
    <w:rsid w:val="00E41585"/>
    <w:rsid w:val="00E43E04"/>
    <w:rsid w:val="00E44E20"/>
    <w:rsid w:val="00E463F1"/>
    <w:rsid w:val="00E47A67"/>
    <w:rsid w:val="00E50679"/>
    <w:rsid w:val="00E50799"/>
    <w:rsid w:val="00E53B5A"/>
    <w:rsid w:val="00E54C8C"/>
    <w:rsid w:val="00E552A4"/>
    <w:rsid w:val="00E604BE"/>
    <w:rsid w:val="00E608DA"/>
    <w:rsid w:val="00E6190A"/>
    <w:rsid w:val="00E63251"/>
    <w:rsid w:val="00E70C40"/>
    <w:rsid w:val="00E710C7"/>
    <w:rsid w:val="00E76634"/>
    <w:rsid w:val="00E76B86"/>
    <w:rsid w:val="00E80DED"/>
    <w:rsid w:val="00E81D78"/>
    <w:rsid w:val="00E82408"/>
    <w:rsid w:val="00E84C70"/>
    <w:rsid w:val="00E95ED3"/>
    <w:rsid w:val="00EA082D"/>
    <w:rsid w:val="00EA48E6"/>
    <w:rsid w:val="00EA4D3A"/>
    <w:rsid w:val="00EA6D40"/>
    <w:rsid w:val="00EA6E3C"/>
    <w:rsid w:val="00EA6F4E"/>
    <w:rsid w:val="00EA73B4"/>
    <w:rsid w:val="00EA7542"/>
    <w:rsid w:val="00EB2280"/>
    <w:rsid w:val="00EC1621"/>
    <w:rsid w:val="00EC1FF0"/>
    <w:rsid w:val="00EC5038"/>
    <w:rsid w:val="00EC662E"/>
    <w:rsid w:val="00ED07FE"/>
    <w:rsid w:val="00ED1CC9"/>
    <w:rsid w:val="00ED1D4C"/>
    <w:rsid w:val="00ED5575"/>
    <w:rsid w:val="00ED5AF4"/>
    <w:rsid w:val="00EE049D"/>
    <w:rsid w:val="00EE2655"/>
    <w:rsid w:val="00EE2721"/>
    <w:rsid w:val="00EE2A0B"/>
    <w:rsid w:val="00EE5BF7"/>
    <w:rsid w:val="00EE609F"/>
    <w:rsid w:val="00EF3EE8"/>
    <w:rsid w:val="00EF6029"/>
    <w:rsid w:val="00F1452E"/>
    <w:rsid w:val="00F1581C"/>
    <w:rsid w:val="00F15AA4"/>
    <w:rsid w:val="00F16DA0"/>
    <w:rsid w:val="00F16F2C"/>
    <w:rsid w:val="00F2081F"/>
    <w:rsid w:val="00F23554"/>
    <w:rsid w:val="00F241DA"/>
    <w:rsid w:val="00F24740"/>
    <w:rsid w:val="00F27EB2"/>
    <w:rsid w:val="00F27F0E"/>
    <w:rsid w:val="00F30571"/>
    <w:rsid w:val="00F335CB"/>
    <w:rsid w:val="00F35DB1"/>
    <w:rsid w:val="00F3651F"/>
    <w:rsid w:val="00F36734"/>
    <w:rsid w:val="00F36D0F"/>
    <w:rsid w:val="00F37B01"/>
    <w:rsid w:val="00F40EAE"/>
    <w:rsid w:val="00F4144F"/>
    <w:rsid w:val="00F42294"/>
    <w:rsid w:val="00F42F7B"/>
    <w:rsid w:val="00F440A5"/>
    <w:rsid w:val="00F459EB"/>
    <w:rsid w:val="00F507AE"/>
    <w:rsid w:val="00F52C9C"/>
    <w:rsid w:val="00F54B20"/>
    <w:rsid w:val="00F55BE1"/>
    <w:rsid w:val="00F6242C"/>
    <w:rsid w:val="00F6336A"/>
    <w:rsid w:val="00F6752B"/>
    <w:rsid w:val="00F7026C"/>
    <w:rsid w:val="00F72065"/>
    <w:rsid w:val="00F778DC"/>
    <w:rsid w:val="00F849BE"/>
    <w:rsid w:val="00F94A4B"/>
    <w:rsid w:val="00F972B9"/>
    <w:rsid w:val="00F97AD4"/>
    <w:rsid w:val="00FA21BA"/>
    <w:rsid w:val="00FB0917"/>
    <w:rsid w:val="00FB0F16"/>
    <w:rsid w:val="00FB0FF6"/>
    <w:rsid w:val="00FB1D7F"/>
    <w:rsid w:val="00FB59FB"/>
    <w:rsid w:val="00FB72A0"/>
    <w:rsid w:val="00FC35C5"/>
    <w:rsid w:val="00FC7DBF"/>
    <w:rsid w:val="00FE23B5"/>
    <w:rsid w:val="00FE4FE6"/>
    <w:rsid w:val="00FE6F4B"/>
    <w:rsid w:val="00FF2AB4"/>
    <w:rsid w:val="00FF5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12A92B9"/>
  <w15:docId w15:val="{0B68799C-F7CE-4333-A0FA-80FB81F45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" w:qFormat="1"/>
    <w:lsdException w:name="Emphasis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9" w:qFormat="1"/>
    <w:lsdException w:name="Intense Quote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" w:qFormat="1"/>
    <w:lsdException w:name="Intense Emphasis" w:uiPriority="9" w:qFormat="1"/>
    <w:lsdException w:name="Subtle Reference" w:uiPriority="9" w:qFormat="1"/>
    <w:lsdException w:name="Intense Reference" w:uiPriority="9" w:qFormat="1"/>
    <w:lsdException w:name="Book Title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ekv.grundtext.arial"/>
    <w:qFormat/>
    <w:rsid w:val="00F40EAE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F40E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unhideWhenUsed/>
    <w:qFormat/>
    <w:rsid w:val="00F40EAE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99"/>
    <w:unhideWhenUsed/>
    <w:qFormat/>
    <w:rsid w:val="00F40EAE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F40EAE"/>
    <w:rPr>
      <w:sz w:val="16"/>
    </w:rPr>
  </w:style>
  <w:style w:type="character" w:customStyle="1" w:styleId="ekvsymbol">
    <w:name w:val="ekv.symbol"/>
    <w:basedOn w:val="Absatz-Standardschriftart"/>
    <w:uiPriority w:val="1"/>
    <w:unhideWhenUsed/>
    <w:qFormat/>
    <w:rsid w:val="00F40EAE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F40EAE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F40EAE"/>
    <w:rPr>
      <w:sz w:val="18"/>
      <w:lang w:eastAsia="de-DE"/>
    </w:rPr>
  </w:style>
  <w:style w:type="table" w:customStyle="1" w:styleId="TabellemithellemGitternetz1">
    <w:name w:val="Tabelle mit hellem Gitternetz1"/>
    <w:basedOn w:val="NormaleTabelle"/>
    <w:uiPriority w:val="40"/>
    <w:rsid w:val="00F40E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F40EAE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F40EAE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qFormat/>
    <w:rsid w:val="00F40EAE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F40EAE"/>
    <w:rPr>
      <w:b/>
      <w:sz w:val="24"/>
    </w:rPr>
  </w:style>
  <w:style w:type="paragraph" w:customStyle="1" w:styleId="ekvaufgabenwortkarte">
    <w:name w:val="ekv.aufgaben.wortkarte"/>
    <w:basedOn w:val="Standard"/>
    <w:unhideWhenUsed/>
    <w:qFormat/>
    <w:rsid w:val="00F40EAE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unhideWhenUsed/>
    <w:qFormat/>
    <w:rsid w:val="00F40EA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unhideWhenUsed/>
    <w:qFormat/>
    <w:rsid w:val="00F40EAE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F40EA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40EAE"/>
    <w:rPr>
      <w:rFonts w:ascii="Arial" w:hAnsi="Arial"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F40EA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40EAE"/>
    <w:rPr>
      <w:rFonts w:ascii="Arial" w:hAnsi="Arial"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F40EAE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F40EAE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F40EAE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F40EAE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F40EAE"/>
    <w:rPr>
      <w:rFonts w:ascii="Comic Sans MS" w:hAnsi="Comic Sans MS"/>
      <w:noProof/>
      <w:vanish w:val="0"/>
      <w:color w:val="000000" w:themeColor="text1"/>
      <w:sz w:val="2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F40EAE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F40EAE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semiHidden/>
    <w:qFormat/>
    <w:rsid w:val="00F40EAE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F40EAE"/>
    <w:pPr>
      <w:shd w:val="clear" w:color="auto" w:fill="D9D9D9"/>
    </w:pPr>
  </w:style>
  <w:style w:type="paragraph" w:customStyle="1" w:styleId="ekvpicto">
    <w:name w:val="ekv.picto"/>
    <w:basedOn w:val="Standard"/>
    <w:unhideWhenUsed/>
    <w:qFormat/>
    <w:rsid w:val="00F40EAE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40EA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40EAE"/>
    <w:rPr>
      <w:rFonts w:ascii="Segoe UI" w:hAnsi="Segoe UI" w:cs="Segoe UI"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F40EAE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F40EAE"/>
    <w:rPr>
      <w:i/>
    </w:rPr>
  </w:style>
  <w:style w:type="paragraph" w:customStyle="1" w:styleId="ekvbild">
    <w:name w:val="ekv.bild"/>
    <w:basedOn w:val="Standard"/>
    <w:uiPriority w:val="5"/>
    <w:qFormat/>
    <w:rsid w:val="00F40EAE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F40EAE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F40EAE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F40EAE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F40EAE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F40EAE"/>
    <w:rPr>
      <w:rFonts w:ascii="Comic Sans MS" w:hAnsi="Comic Sans MS"/>
      <w:color w:val="FFFFFF" w:themeColor="background1"/>
      <w:sz w:val="2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F40EAE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F40EAE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F40EAE"/>
    <w:pPr>
      <w:tabs>
        <w:tab w:val="lef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F40EAE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F40EAE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40EA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40EA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40EAE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40EA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40EAE"/>
    <w:rPr>
      <w:rFonts w:ascii="Arial" w:hAnsi="Arial"/>
      <w:b/>
      <w:bCs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F40EAE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F40EAE"/>
    <w:pPr>
      <w:spacing w:line="240" w:lineRule="auto"/>
    </w:pPr>
    <w:rPr>
      <w:color w:val="000000" w:themeColor="text1"/>
    </w:r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F40EAE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F40EAE"/>
    <w:rPr>
      <w:rFonts w:ascii="Times New Roman" w:hAnsi="Times New Roman"/>
      <w:i/>
      <w:color w:val="000000" w:themeColor="text1"/>
      <w:sz w:val="21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F40EAE"/>
    <w:rPr>
      <w:rFonts w:ascii="Times New Roman" w:hAnsi="Times New Roman"/>
      <w:i/>
      <w:color w:val="000000" w:themeColor="text1"/>
      <w:sz w:val="2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F40EAE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F40EA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F40EAE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uiPriority w:val="12"/>
    <w:qFormat/>
    <w:rsid w:val="00F40EA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unhideWhenUsed/>
    <w:qFormat/>
    <w:rsid w:val="00F40EAE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F40EAE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F40EAE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F40EAE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F40EAE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F40EAE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F40EA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F40EAE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F40EAE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F40EAE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F40EAE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F40EAE"/>
    <w:rPr>
      <w:sz w:val="17"/>
    </w:rPr>
  </w:style>
  <w:style w:type="character" w:customStyle="1" w:styleId="ekvhochgestellt">
    <w:name w:val="ekv.hochgestellt"/>
    <w:basedOn w:val="Absatz-Standardschriftart"/>
    <w:uiPriority w:val="1"/>
    <w:qFormat/>
    <w:rsid w:val="00F40EAE"/>
    <w:rPr>
      <w:vertAlign w:val="superscript"/>
    </w:rPr>
  </w:style>
  <w:style w:type="character" w:customStyle="1" w:styleId="ekvtiefgestellt">
    <w:name w:val="ekv.tiefgestellt"/>
    <w:basedOn w:val="Absatz-Standardschriftart"/>
    <w:uiPriority w:val="1"/>
    <w:qFormat/>
    <w:rsid w:val="00F40EAE"/>
    <w:rPr>
      <w:vertAlign w:val="subscript"/>
    </w:rPr>
  </w:style>
  <w:style w:type="character" w:customStyle="1" w:styleId="ekvzeichentimesfett">
    <w:name w:val="ekv.zeichen.times.fett"/>
    <w:basedOn w:val="Absatz-Standardschriftart"/>
    <w:uiPriority w:val="1"/>
    <w:qFormat/>
    <w:rsid w:val="00F40EAE"/>
    <w:rPr>
      <w:rFonts w:ascii="Times New Roman" w:hAnsi="Times New Roman"/>
      <w:b/>
    </w:rPr>
  </w:style>
  <w:style w:type="character" w:customStyle="1" w:styleId="ekvzeichentimes">
    <w:name w:val="ekv.zeichen.times"/>
    <w:basedOn w:val="Absatz-Standardschriftart"/>
    <w:uiPriority w:val="1"/>
    <w:qFormat/>
    <w:rsid w:val="00F40EAE"/>
    <w:rPr>
      <w:rFonts w:ascii="Times New Roman" w:hAnsi="Times New Roman"/>
    </w:rPr>
  </w:style>
  <w:style w:type="character" w:customStyle="1" w:styleId="ekvabstand50prozent">
    <w:name w:val="ekv.abstand.50.prozent"/>
    <w:basedOn w:val="Absatz-Standardschriftart"/>
    <w:uiPriority w:val="1"/>
    <w:qFormat/>
    <w:rsid w:val="00F40EAE"/>
    <w:rPr>
      <w:w w:val="50"/>
    </w:rPr>
  </w:style>
  <w:style w:type="paragraph" w:customStyle="1" w:styleId="ekvaufgabe3-6sp">
    <w:name w:val="ekv.aufgabe.3-6.sp"/>
    <w:basedOn w:val="Standard"/>
    <w:qFormat/>
    <w:rsid w:val="00F40EAE"/>
    <w:pPr>
      <w:tabs>
        <w:tab w:val="clear" w:pos="595"/>
        <w:tab w:val="clear" w:pos="851"/>
        <w:tab w:val="left" w:pos="680"/>
        <w:tab w:val="left" w:pos="1605"/>
        <w:tab w:val="left" w:pos="1945"/>
        <w:tab w:val="left" w:pos="3209"/>
        <w:tab w:val="left" w:pos="3549"/>
        <w:tab w:val="left" w:pos="4820"/>
        <w:tab w:val="left" w:pos="5160"/>
        <w:tab w:val="left" w:pos="6418"/>
        <w:tab w:val="left" w:pos="6759"/>
        <w:tab w:val="left" w:pos="8023"/>
        <w:tab w:val="left" w:pos="8363"/>
      </w:tabs>
      <w:spacing w:line="254" w:lineRule="atLeast"/>
    </w:pPr>
  </w:style>
  <w:style w:type="paragraph" w:customStyle="1" w:styleId="ekvaufgabe2-4sp">
    <w:name w:val="ekv.aufgabe.2-4.sp"/>
    <w:basedOn w:val="Standard"/>
    <w:qFormat/>
    <w:rsid w:val="00F40EAE"/>
    <w:pPr>
      <w:tabs>
        <w:tab w:val="clear" w:pos="595"/>
        <w:tab w:val="clear" w:pos="851"/>
        <w:tab w:val="left" w:pos="680"/>
        <w:tab w:val="left" w:pos="2410"/>
        <w:tab w:val="left" w:pos="2750"/>
        <w:tab w:val="left" w:pos="4820"/>
        <w:tab w:val="left" w:pos="5160"/>
        <w:tab w:val="left" w:pos="7229"/>
        <w:tab w:val="left" w:pos="7569"/>
      </w:tabs>
      <w:spacing w:line="254" w:lineRule="atLeast"/>
    </w:pPr>
  </w:style>
  <w:style w:type="paragraph" w:customStyle="1" w:styleId="ekvaufgabelckentext2-4sp">
    <w:name w:val="ekv.aufgabe.lückentext.2-4.sp"/>
    <w:basedOn w:val="Standard"/>
    <w:qFormat/>
    <w:rsid w:val="00F40EAE"/>
    <w:pPr>
      <w:tabs>
        <w:tab w:val="clear" w:pos="595"/>
        <w:tab w:val="clear" w:pos="851"/>
        <w:tab w:val="left" w:pos="680"/>
        <w:tab w:val="right" w:pos="2126"/>
        <w:tab w:val="left" w:pos="2410"/>
        <w:tab w:val="left" w:pos="2750"/>
        <w:tab w:val="left" w:pos="2977"/>
        <w:tab w:val="right" w:pos="4536"/>
        <w:tab w:val="left" w:pos="4820"/>
        <w:tab w:val="left" w:pos="5160"/>
        <w:tab w:val="right" w:pos="6946"/>
        <w:tab w:val="left" w:pos="7229"/>
        <w:tab w:val="left" w:pos="7569"/>
        <w:tab w:val="right" w:pos="9350"/>
      </w:tabs>
      <w:spacing w:line="452" w:lineRule="atLeast"/>
    </w:pPr>
  </w:style>
  <w:style w:type="paragraph" w:customStyle="1" w:styleId="ekvaufgabelckentext3-6sp">
    <w:name w:val="ekv.aufgabe.lückentext.3-6.sp"/>
    <w:basedOn w:val="Standard"/>
    <w:qFormat/>
    <w:rsid w:val="00F40EAE"/>
    <w:pPr>
      <w:tabs>
        <w:tab w:val="clear" w:pos="595"/>
        <w:tab w:val="clear" w:pos="851"/>
        <w:tab w:val="left" w:pos="680"/>
        <w:tab w:val="right" w:pos="2926"/>
        <w:tab w:val="left" w:pos="3209"/>
        <w:tab w:val="left" w:pos="3549"/>
        <w:tab w:val="right" w:pos="6135"/>
        <w:tab w:val="left" w:pos="6418"/>
        <w:tab w:val="left" w:pos="6759"/>
        <w:tab w:val="right" w:pos="9350"/>
      </w:tabs>
      <w:spacing w:line="452" w:lineRule="atLeast"/>
    </w:pPr>
  </w:style>
  <w:style w:type="character" w:customStyle="1" w:styleId="ekvhandschriftbruch">
    <w:name w:val="ekv.handschrift.bruch"/>
    <w:basedOn w:val="Absatz-Standardschriftart"/>
    <w:uiPriority w:val="1"/>
    <w:qFormat/>
    <w:rsid w:val="00F40EAE"/>
    <w:rPr>
      <w:rFonts w:ascii="Comic Sans MS" w:hAnsi="Comic Sans MS"/>
      <w:color w:val="000000" w:themeColor="text1"/>
      <w:position w:val="-18"/>
      <w:sz w:val="21"/>
      <w:u w:val="single" w:color="000000" w:themeColor="text1"/>
    </w:rPr>
  </w:style>
  <w:style w:type="paragraph" w:customStyle="1" w:styleId="ekvlsungberschrift">
    <w:name w:val="ekv.lösung.überschrift"/>
    <w:basedOn w:val="Standard"/>
    <w:qFormat/>
    <w:rsid w:val="00F40EAE"/>
    <w:pPr>
      <w:keepNext/>
      <w:keepLines/>
      <w:shd w:val="clear" w:color="auto" w:fill="D9D9D9" w:themeFill="background1" w:themeFillShade="D9"/>
      <w:tabs>
        <w:tab w:val="clear" w:pos="595"/>
      </w:tabs>
      <w:spacing w:before="120"/>
    </w:pPr>
    <w:rPr>
      <w:b/>
    </w:rPr>
  </w:style>
  <w:style w:type="character" w:customStyle="1" w:styleId="ekvbruchklein">
    <w:name w:val="ekv.bruch.klein"/>
    <w:basedOn w:val="Absatz-Standardschriftart"/>
    <w:uiPriority w:val="1"/>
    <w:qFormat/>
    <w:rsid w:val="00F40EAE"/>
    <w:rPr>
      <w:rFonts w:ascii="Cambria Math" w:hAnsi="Cambria Math"/>
      <w:sz w:val="22"/>
    </w:rPr>
  </w:style>
  <w:style w:type="character" w:customStyle="1" w:styleId="ekvbruchgross">
    <w:name w:val="ekv.bruch.gross"/>
    <w:basedOn w:val="Absatz-Standardschriftart"/>
    <w:uiPriority w:val="1"/>
    <w:qFormat/>
    <w:rsid w:val="00F40EAE"/>
    <w:rPr>
      <w:rFonts w:ascii="Cambria Math" w:hAnsi="Cambria Math"/>
      <w:sz w:val="28"/>
    </w:rPr>
  </w:style>
  <w:style w:type="character" w:customStyle="1" w:styleId="ekvcambriamath">
    <w:name w:val="ekv.cambria.math"/>
    <w:basedOn w:val="Absatz-Standardschriftart"/>
    <w:uiPriority w:val="1"/>
    <w:qFormat/>
    <w:rsid w:val="00F40EAE"/>
    <w:rPr>
      <w:rFonts w:ascii="Cambria Math" w:hAnsi="Cambria Math"/>
    </w:rPr>
  </w:style>
  <w:style w:type="character" w:customStyle="1" w:styleId="ekvcambriamathfett">
    <w:name w:val="ekv.cambria.math.fett"/>
    <w:basedOn w:val="Absatz-Standardschriftart"/>
    <w:uiPriority w:val="1"/>
    <w:qFormat/>
    <w:rsid w:val="00F40EAE"/>
    <w:rPr>
      <w:rFonts w:ascii="Cambria Math" w:hAnsi="Cambria Math"/>
      <w:b/>
    </w:rPr>
  </w:style>
  <w:style w:type="paragraph" w:customStyle="1" w:styleId="ekvuenavigation">
    <w:name w:val="ekv.ue.navigation"/>
    <w:semiHidden/>
    <w:qFormat/>
    <w:rsid w:val="00F40EAE"/>
    <w:pPr>
      <w:spacing w:after="0" w:line="240" w:lineRule="auto"/>
    </w:pPr>
    <w:rPr>
      <w:rFonts w:ascii="Arial" w:hAnsi="Arial"/>
      <w:b/>
      <w:noProof/>
      <w:color w:val="595959" w:themeColor="text1" w:themeTint="A6"/>
      <w:sz w:val="27"/>
    </w:rPr>
  </w:style>
  <w:style w:type="character" w:customStyle="1" w:styleId="ekvlsungcambriamath">
    <w:name w:val="ekv.lösung.cambria.math"/>
    <w:basedOn w:val="Absatz-Standardschriftart"/>
    <w:uiPriority w:val="1"/>
    <w:qFormat/>
    <w:rsid w:val="00F40EAE"/>
    <w:rPr>
      <w:rFonts w:ascii="Cambria Math" w:hAnsi="Cambria Math"/>
      <w:sz w:val="26"/>
    </w:rPr>
  </w:style>
  <w:style w:type="character" w:customStyle="1" w:styleId="ekvlsungunterstrichencambriamath">
    <w:name w:val="ekv.lösung.unterstrichen.cambria.math"/>
    <w:basedOn w:val="Absatz-Standardschriftart"/>
    <w:uiPriority w:val="1"/>
    <w:qFormat/>
    <w:rsid w:val="00F40EAE"/>
    <w:rPr>
      <w:rFonts w:ascii="Cambria Math" w:hAnsi="Cambria Math"/>
      <w:sz w:val="26"/>
      <w:u w:val="single"/>
    </w:rPr>
  </w:style>
  <w:style w:type="character" w:customStyle="1" w:styleId="ekvlsungunterstrichenausgeblendetcambriamath">
    <w:name w:val="ekv.lösung.unterstrichen.ausgeblendet.cambria.math"/>
    <w:basedOn w:val="Absatz-Standardschriftart"/>
    <w:uiPriority w:val="1"/>
    <w:semiHidden/>
    <w:qFormat/>
    <w:rsid w:val="00F40EAE"/>
    <w:rPr>
      <w:rFonts w:ascii="Cambria Math" w:hAnsi="Cambria Math"/>
      <w:color w:val="FFFFFF" w:themeColor="background1"/>
      <w:sz w:val="26"/>
      <w:u w:val="single" w:color="000000" w:themeColor="text1"/>
    </w:rPr>
  </w:style>
  <w:style w:type="character" w:customStyle="1" w:styleId="ekvlsungausgeblendetcambriamath">
    <w:name w:val="ekv.lösung.ausgeblendet.cambria.math"/>
    <w:basedOn w:val="Absatz-Standardschriftart"/>
    <w:uiPriority w:val="1"/>
    <w:semiHidden/>
    <w:qFormat/>
    <w:rsid w:val="00F40EAE"/>
    <w:rPr>
      <w:rFonts w:ascii="Cambria Math" w:hAnsi="Cambria Math"/>
      <w:b w:val="0"/>
      <w:i w:val="0"/>
      <w:color w:val="FFFFFF" w:themeColor="background1"/>
      <w:sz w:val="26"/>
      <w:u w:val="none" w:color="000000" w:themeColor="text1"/>
    </w:rPr>
  </w:style>
  <w:style w:type="paragraph" w:customStyle="1" w:styleId="ekvtabellezeilabstmind">
    <w:name w:val="ekv.tabelle.zeilabst.mind"/>
    <w:basedOn w:val="Standard"/>
    <w:qFormat/>
    <w:rsid w:val="00F40EAE"/>
    <w:pPr>
      <w:spacing w:line="254" w:lineRule="atLeast"/>
    </w:pPr>
    <w:rPr>
      <w:sz w:val="18"/>
    </w:rPr>
  </w:style>
  <w:style w:type="paragraph" w:customStyle="1" w:styleId="ekvtabellelinkszeilabstmind">
    <w:name w:val="ekv.tabelle.links.zeilabst.mind"/>
    <w:basedOn w:val="Standard"/>
    <w:qFormat/>
    <w:rsid w:val="00F40EAE"/>
    <w:pPr>
      <w:spacing w:line="254" w:lineRule="atLeast"/>
      <w:ind w:left="57"/>
    </w:pPr>
    <w:rPr>
      <w:sz w:val="18"/>
    </w:rPr>
  </w:style>
  <w:style w:type="paragraph" w:customStyle="1" w:styleId="ekvtabellezentriertzeilabstmind">
    <w:name w:val="ekv.tabelle.zentriert.zeilabst.mind"/>
    <w:basedOn w:val="Standard"/>
    <w:qFormat/>
    <w:rsid w:val="00F40EAE"/>
    <w:pPr>
      <w:spacing w:line="254" w:lineRule="atLeast"/>
      <w:jc w:val="center"/>
    </w:pPr>
    <w:rPr>
      <w:sz w:val="18"/>
    </w:rPr>
  </w:style>
  <w:style w:type="paragraph" w:customStyle="1" w:styleId="ekvaufzhlungzeilabstmind">
    <w:name w:val="ekv.aufzählung.zeilabst.mind"/>
    <w:basedOn w:val="Standard"/>
    <w:qFormat/>
    <w:rsid w:val="00F40EAE"/>
    <w:pPr>
      <w:tabs>
        <w:tab w:val="clear" w:pos="340"/>
        <w:tab w:val="clear" w:pos="595"/>
        <w:tab w:val="clear" w:pos="851"/>
        <w:tab w:val="left" w:pos="454"/>
        <w:tab w:val="left" w:pos="794"/>
      </w:tabs>
      <w:spacing w:line="254" w:lineRule="atLeast"/>
      <w:ind w:left="340" w:hanging="340"/>
    </w:pPr>
  </w:style>
  <w:style w:type="paragraph" w:customStyle="1" w:styleId="ekvaufzhlunglckentext">
    <w:name w:val="ekv.aufzählung.lückentext"/>
    <w:basedOn w:val="Standard"/>
    <w:qFormat/>
    <w:rsid w:val="00F40EAE"/>
    <w:pPr>
      <w:tabs>
        <w:tab w:val="clear" w:pos="340"/>
        <w:tab w:val="clear" w:pos="595"/>
        <w:tab w:val="clear" w:pos="851"/>
        <w:tab w:val="left" w:pos="454"/>
        <w:tab w:val="left" w:pos="794"/>
      </w:tabs>
      <w:spacing w:line="452" w:lineRule="atLeast"/>
      <w:ind w:left="340" w:hanging="340"/>
    </w:pPr>
  </w:style>
  <w:style w:type="character" w:customStyle="1" w:styleId="ekvlckentextbruch">
    <w:name w:val="ekv.lückentext.bruch"/>
    <w:basedOn w:val="Absatz-Standardschriftart"/>
    <w:uiPriority w:val="1"/>
    <w:qFormat/>
    <w:rsid w:val="00F40EAE"/>
    <w:rPr>
      <w:rFonts w:ascii="Cambria Math" w:hAnsi="Cambria Math"/>
      <w:i/>
      <w:color w:val="000000" w:themeColor="text1"/>
      <w:position w:val="-18"/>
      <w:sz w:val="21"/>
      <w:u w:val="single" w:color="000000" w:themeColor="text1"/>
    </w:rPr>
  </w:style>
  <w:style w:type="paragraph" w:customStyle="1" w:styleId="ekvaufgabe">
    <w:name w:val="ekv.aufgabe"/>
    <w:basedOn w:val="Standard"/>
    <w:link w:val="ekvaufgabeZchn"/>
    <w:qFormat/>
    <w:rsid w:val="00F40EAE"/>
    <w:pPr>
      <w:widowControl w:val="0"/>
      <w:tabs>
        <w:tab w:val="clear" w:pos="340"/>
        <w:tab w:val="clear" w:pos="595"/>
        <w:tab w:val="clear" w:pos="851"/>
        <w:tab w:val="left" w:pos="284"/>
        <w:tab w:val="left" w:pos="567"/>
      </w:tabs>
      <w:spacing w:line="254" w:lineRule="atLeast"/>
      <w:ind w:left="284" w:hanging="284"/>
    </w:pPr>
  </w:style>
  <w:style w:type="paragraph" w:customStyle="1" w:styleId="momini">
    <w:name w:val="mo_mini"/>
    <w:basedOn w:val="ekvgrundtexthalbe"/>
    <w:qFormat/>
    <w:rsid w:val="00047AE6"/>
    <w:pPr>
      <w:spacing w:line="20" w:lineRule="exact"/>
    </w:pPr>
    <w:rPr>
      <w:sz w:val="2"/>
      <w:szCs w:val="2"/>
    </w:rPr>
  </w:style>
  <w:style w:type="character" w:customStyle="1" w:styleId="ekvschuelerschrift">
    <w:name w:val="ekv.schuelerschrift"/>
    <w:rsid w:val="00BC36A8"/>
    <w:rPr>
      <w:rFonts w:ascii="Times New Roman" w:hAnsi="Times New Roman"/>
      <w:i/>
      <w:spacing w:val="80"/>
      <w:sz w:val="28"/>
    </w:rPr>
  </w:style>
  <w:style w:type="paragraph" w:styleId="berarbeitung">
    <w:name w:val="Revision"/>
    <w:hidden/>
    <w:uiPriority w:val="99"/>
    <w:semiHidden/>
    <w:rsid w:val="0025432E"/>
    <w:pPr>
      <w:spacing w:after="0" w:line="240" w:lineRule="auto"/>
    </w:pPr>
    <w:rPr>
      <w:rFonts w:ascii="Arial" w:hAnsi="Arial"/>
      <w:noProof/>
      <w:sz w:val="19"/>
    </w:rPr>
  </w:style>
  <w:style w:type="paragraph" w:customStyle="1" w:styleId="ekvlueckentext">
    <w:name w:val="ekv.lueckentext"/>
    <w:basedOn w:val="Standard"/>
    <w:rsid w:val="00047AE6"/>
    <w:pPr>
      <w:widowControl w:val="0"/>
      <w:tabs>
        <w:tab w:val="clear" w:pos="340"/>
        <w:tab w:val="clear" w:pos="595"/>
        <w:tab w:val="clear" w:pos="851"/>
        <w:tab w:val="left" w:pos="284"/>
        <w:tab w:val="left" w:pos="567"/>
        <w:tab w:val="right" w:pos="9979"/>
      </w:tabs>
      <w:spacing w:line="560" w:lineRule="atLeast"/>
    </w:pPr>
    <w:rPr>
      <w:rFonts w:eastAsia="Times New Roman" w:cs="Times New Roman"/>
      <w:sz w:val="20"/>
      <w:szCs w:val="20"/>
      <w:lang w:eastAsia="de-DE"/>
    </w:rPr>
  </w:style>
  <w:style w:type="character" w:customStyle="1" w:styleId="ekvaufgabeZchn">
    <w:name w:val="ekv.aufgabe Zchn"/>
    <w:link w:val="ekvaufgabe"/>
    <w:locked/>
    <w:rsid w:val="000A4DF5"/>
    <w:rPr>
      <w:rFonts w:ascii="Arial" w:hAnsi="Arial"/>
      <w:sz w:val="19"/>
    </w:rPr>
  </w:style>
  <w:style w:type="paragraph" w:customStyle="1" w:styleId="ekvkreuzwortraetsel">
    <w:name w:val="ekv.kreuzwortraetsel"/>
    <w:qFormat/>
    <w:rsid w:val="000A4DF5"/>
    <w:pPr>
      <w:spacing w:after="0" w:line="240" w:lineRule="auto"/>
      <w:jc w:val="center"/>
    </w:pPr>
    <w:rPr>
      <w:rFonts w:ascii="Comic Sans MS" w:eastAsia="Times New Roman" w:hAnsi="Comic Sans MS" w:cs="Times New Roman"/>
      <w:color w:val="0000FF"/>
      <w:sz w:val="24"/>
      <w:szCs w:val="24"/>
      <w:lang w:eastAsia="de-DE"/>
    </w:rPr>
  </w:style>
  <w:style w:type="character" w:customStyle="1" w:styleId="ekvschuelerschriftweiss">
    <w:name w:val="ekv.schuelerschrift.weiss"/>
    <w:rsid w:val="000A4DF5"/>
    <w:rPr>
      <w:rFonts w:ascii="Times New Roman" w:hAnsi="Times New Roman" w:cs="Times New Roman" w:hint="default"/>
      <w:i/>
      <w:iCs w:val="0"/>
      <w:color w:val="FFFFFF"/>
      <w:spacing w:val="80"/>
      <w:sz w:val="28"/>
    </w:rPr>
  </w:style>
  <w:style w:type="character" w:customStyle="1" w:styleId="ekvloesungluecke">
    <w:name w:val="ekv.loesung.luecke"/>
    <w:rsid w:val="00CE1FC4"/>
    <w:rPr>
      <w:rFonts w:ascii="Times New Roman" w:hAnsi="Times New Roman"/>
      <w:i/>
      <w:spacing w:val="80"/>
      <w:sz w:val="28"/>
      <w:u w:val="single" w:color="000000"/>
    </w:rPr>
  </w:style>
  <w:style w:type="paragraph" w:customStyle="1" w:styleId="ekvpunkte">
    <w:name w:val="ekv.punkte"/>
    <w:basedOn w:val="ekvaufgabenwortkarte"/>
    <w:qFormat/>
    <w:rsid w:val="00F40EAE"/>
    <w:rPr>
      <w:sz w:val="19"/>
    </w:rPr>
  </w:style>
  <w:style w:type="paragraph" w:customStyle="1" w:styleId="ekvquelleobjekt">
    <w:name w:val="ekv.quelle.objekt"/>
    <w:basedOn w:val="Standard"/>
    <w:semiHidden/>
    <w:rsid w:val="00F40EAE"/>
    <w:pPr>
      <w:tabs>
        <w:tab w:val="clear" w:pos="340"/>
        <w:tab w:val="clear" w:pos="595"/>
        <w:tab w:val="clear" w:pos="851"/>
      </w:tabs>
      <w:spacing w:line="130" w:lineRule="exact"/>
    </w:pPr>
    <w:rPr>
      <w:rFonts w:eastAsia="Times New Roman" w:cs="Arial"/>
      <w:sz w:val="10"/>
    </w:rPr>
  </w:style>
  <w:style w:type="paragraph" w:customStyle="1" w:styleId="ekvaufzhlung1">
    <w:name w:val="ekv.aufzählung.1"/>
    <w:basedOn w:val="Standard"/>
    <w:semiHidden/>
    <w:rsid w:val="00F40EAE"/>
    <w:pPr>
      <w:tabs>
        <w:tab w:val="clear" w:pos="340"/>
        <w:tab w:val="clear" w:pos="595"/>
        <w:tab w:val="clear" w:pos="851"/>
        <w:tab w:val="left" w:pos="794"/>
        <w:tab w:val="left" w:pos="936"/>
        <w:tab w:val="left" w:pos="1134"/>
        <w:tab w:val="left" w:pos="1191"/>
      </w:tabs>
      <w:ind w:left="680" w:hanging="340"/>
    </w:pPr>
    <w:rPr>
      <w:rFonts w:eastAsia="Times New Roman" w:cs="Times New Roman"/>
    </w:rPr>
  </w:style>
  <w:style w:type="paragraph" w:customStyle="1" w:styleId="ekvaufzhlung2">
    <w:name w:val="ekv.aufzählung.2"/>
    <w:basedOn w:val="Standard"/>
    <w:semiHidden/>
    <w:rsid w:val="00F40EAE"/>
    <w:pPr>
      <w:tabs>
        <w:tab w:val="clear" w:pos="340"/>
        <w:tab w:val="clear" w:pos="595"/>
        <w:tab w:val="clear" w:pos="851"/>
        <w:tab w:val="left" w:pos="1134"/>
        <w:tab w:val="left" w:pos="1276"/>
        <w:tab w:val="left" w:pos="1474"/>
        <w:tab w:val="left" w:pos="1531"/>
      </w:tabs>
      <w:ind w:left="1020" w:hanging="340"/>
    </w:pPr>
    <w:rPr>
      <w:rFonts w:eastAsia="Times New Roman" w:cs="Times New Roman"/>
    </w:rPr>
  </w:style>
  <w:style w:type="paragraph" w:customStyle="1" w:styleId="ekvaufzhlung3">
    <w:name w:val="ekv.aufzählung.3"/>
    <w:basedOn w:val="Standard"/>
    <w:semiHidden/>
    <w:rsid w:val="00F40EAE"/>
    <w:pPr>
      <w:tabs>
        <w:tab w:val="clear" w:pos="340"/>
        <w:tab w:val="clear" w:pos="595"/>
        <w:tab w:val="clear" w:pos="851"/>
        <w:tab w:val="left" w:pos="1474"/>
        <w:tab w:val="left" w:pos="1616"/>
        <w:tab w:val="left" w:pos="1814"/>
        <w:tab w:val="left" w:pos="1871"/>
      </w:tabs>
      <w:ind w:left="1361" w:hanging="340"/>
    </w:pPr>
    <w:rPr>
      <w:rFonts w:eastAsia="Times New Roman" w:cs="Times New Roman"/>
    </w:rPr>
  </w:style>
  <w:style w:type="paragraph" w:customStyle="1" w:styleId="ekvue1fremdtext">
    <w:name w:val="ekv.ue1.fremdtext"/>
    <w:basedOn w:val="Standard"/>
    <w:semiHidden/>
    <w:qFormat/>
    <w:rsid w:val="00F40EAE"/>
    <w:pPr>
      <w:spacing w:line="240" w:lineRule="auto"/>
    </w:pPr>
    <w:rPr>
      <w:rFonts w:ascii="Times New Roman" w:eastAsia="Times New Roman" w:hAnsi="Times New Roman" w:cs="Times New Roman"/>
      <w:b/>
      <w:sz w:val="43"/>
    </w:rPr>
  </w:style>
  <w:style w:type="paragraph" w:customStyle="1" w:styleId="ekvue2fremdtext">
    <w:name w:val="ekv.ue2.fremdtext"/>
    <w:basedOn w:val="Standard"/>
    <w:semiHidden/>
    <w:qFormat/>
    <w:rsid w:val="00F40EAE"/>
    <w:pPr>
      <w:spacing w:line="240" w:lineRule="auto"/>
    </w:pPr>
    <w:rPr>
      <w:rFonts w:ascii="Times New Roman" w:eastAsia="Times New Roman" w:hAnsi="Times New Roman" w:cs="Times New Roman"/>
      <w:b/>
      <w:sz w:val="29"/>
    </w:rPr>
  </w:style>
  <w:style w:type="paragraph" w:customStyle="1" w:styleId="ekvue3fremdtext">
    <w:name w:val="ekv.ue3.fremdtext"/>
    <w:basedOn w:val="Standard"/>
    <w:semiHidden/>
    <w:qFormat/>
    <w:rsid w:val="00F40EAE"/>
    <w:pPr>
      <w:spacing w:line="240" w:lineRule="auto"/>
    </w:pPr>
    <w:rPr>
      <w:rFonts w:ascii="Times New Roman" w:eastAsia="Times New Roman" w:hAnsi="Times New Roman" w:cs="Times New Roman"/>
      <w:b/>
      <w:sz w:val="21"/>
    </w:rPr>
  </w:style>
  <w:style w:type="paragraph" w:customStyle="1" w:styleId="ekvfussnote">
    <w:name w:val="ekv.fussnote"/>
    <w:basedOn w:val="Standard"/>
    <w:semiHidden/>
    <w:qFormat/>
    <w:rsid w:val="00F40EAE"/>
    <w:rPr>
      <w:rFonts w:eastAsia="Times New Roman" w:cs="Times New Roman"/>
      <w:sz w:val="17"/>
    </w:rPr>
  </w:style>
  <w:style w:type="character" w:customStyle="1" w:styleId="ekvhandschriftausgeblendet">
    <w:name w:val="ekv.handschrift.ausgeblendet"/>
    <w:basedOn w:val="Absatz-Standardschriftart"/>
    <w:uiPriority w:val="1"/>
    <w:semiHidden/>
    <w:qFormat/>
    <w:rsid w:val="00F40EAE"/>
    <w:rPr>
      <w:rFonts w:ascii="Comic Sans MS" w:hAnsi="Comic Sans MS"/>
      <w:noProof/>
      <w:color w:val="FFFFFF" w:themeColor="background1"/>
      <w:sz w:val="21"/>
      <w:szCs w:val="21"/>
      <w:lang w:val="de-DE"/>
    </w:rPr>
  </w:style>
  <w:style w:type="character" w:customStyle="1" w:styleId="ekvlsungausgeblendet">
    <w:name w:val="ekv.lösung.ausgeblendet"/>
    <w:basedOn w:val="Absatz-Standardschriftart"/>
    <w:uiPriority w:val="1"/>
    <w:semiHidden/>
    <w:qFormat/>
    <w:rsid w:val="00F40EAE"/>
    <w:rPr>
      <w:rFonts w:ascii="Comic Sans MS" w:hAnsi="Comic Sans MS"/>
      <w:noProof/>
      <w:color w:val="FFFFFF" w:themeColor="background1"/>
      <w:sz w:val="21"/>
      <w:lang w:val="de-DE"/>
    </w:rPr>
  </w:style>
  <w:style w:type="character" w:customStyle="1" w:styleId="ekvlckentextausgeblendet">
    <w:name w:val="ekv.lückentext.ausgeblendet"/>
    <w:basedOn w:val="Absatz-Standardschriftart"/>
    <w:uiPriority w:val="1"/>
    <w:semiHidden/>
    <w:qFormat/>
    <w:rsid w:val="00F40EAE"/>
    <w:rPr>
      <w:rFonts w:ascii="Times New Roman" w:hAnsi="Times New Roman"/>
      <w:i/>
      <w:color w:val="FFFFFF" w:themeColor="background1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1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eader" Target="header1.xml"/><Relationship Id="rId28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ru267\AppData\Roaming\Microsoft\Templates\WD_KV_KL5_SSS_PRISMA_3G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DBE2E-AB34-494B-9505-1F805CAE1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WD_KV_KL5_SSS_PRISMA_3G</Template>
  <TotalTime>0</TotalTime>
  <Pages>4</Pages>
  <Words>635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cp:lastModifiedBy>Boemer, Rita</cp:lastModifiedBy>
  <cp:revision>17</cp:revision>
  <cp:lastPrinted>2016-12-23T16:36:00Z</cp:lastPrinted>
  <dcterms:created xsi:type="dcterms:W3CDTF">2020-09-17T13:42:00Z</dcterms:created>
  <dcterms:modified xsi:type="dcterms:W3CDTF">2021-07-20T08:47:00Z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WD KV KL5 SSS PRISMA 3G - Version 1.01</vt:lpwstr>
  </property>
</Properties>
</file>