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00" w:type="dxa"/>
        <w:tblInd w:w="-822" w:type="dxa"/>
        <w:tblLayout w:type="fixed"/>
        <w:tblLook w:val="01E0" w:firstRow="1" w:lastRow="1" w:firstColumn="1" w:lastColumn="1" w:noHBand="0" w:noVBand="0"/>
      </w:tblPr>
      <w:tblGrid>
        <w:gridCol w:w="818"/>
        <w:gridCol w:w="4365"/>
        <w:gridCol w:w="812"/>
        <w:gridCol w:w="2041"/>
        <w:gridCol w:w="2964"/>
      </w:tblGrid>
      <w:tr w:rsidR="00837CEC" w:rsidRPr="007B6C1A" w14:paraId="652CA163" w14:textId="77777777" w:rsidTr="00FB1DA4">
        <w:trPr>
          <w:trHeight w:hRule="exact" w:val="510"/>
        </w:trPr>
        <w:tc>
          <w:tcPr>
            <w:tcW w:w="818" w:type="dxa"/>
            <w:noWrap/>
            <w:vAlign w:val="bottom"/>
          </w:tcPr>
          <w:p w14:paraId="4D996712" w14:textId="77777777" w:rsidR="00837CEC" w:rsidRPr="006E1805" w:rsidRDefault="00837CEC" w:rsidP="008D6B01">
            <w:bookmarkStart w:id="0" w:name="_Hlk31701283"/>
            <w:bookmarkEnd w:id="0"/>
          </w:p>
        </w:tc>
        <w:tc>
          <w:tcPr>
            <w:tcW w:w="4365" w:type="dxa"/>
            <w:noWrap/>
            <w:vAlign w:val="bottom"/>
          </w:tcPr>
          <w:p w14:paraId="1113FA87" w14:textId="5AA1F224" w:rsidR="00837CEC" w:rsidRPr="007B6C1A" w:rsidRDefault="00463180" w:rsidP="008D6B01">
            <w:pPr>
              <w:pStyle w:val="ekvkvnummer"/>
              <w:rPr>
                <w:rStyle w:val="ekvfett"/>
              </w:rPr>
            </w:pPr>
            <w:r>
              <w:rPr>
                <w:rStyle w:val="ekvfett"/>
              </w:rPr>
              <w:t>Da</w:t>
            </w:r>
            <w:r w:rsidR="000071FA">
              <w:rPr>
                <w:rStyle w:val="ekvfett"/>
              </w:rPr>
              <w:t>s</w:t>
            </w:r>
            <w:r>
              <w:rPr>
                <w:rStyle w:val="ekvfett"/>
              </w:rPr>
              <w:t xml:space="preserve"> Immunsystem</w:t>
            </w:r>
            <w:r w:rsidR="000071FA">
              <w:rPr>
                <w:rStyle w:val="ekvfett"/>
              </w:rPr>
              <w:t xml:space="preserve"> </w:t>
            </w:r>
            <w:r>
              <w:rPr>
                <w:rStyle w:val="ekvfett"/>
              </w:rPr>
              <w:t>unser</w:t>
            </w:r>
            <w:r w:rsidR="00341528">
              <w:rPr>
                <w:rStyle w:val="ekvfett"/>
              </w:rPr>
              <w:t>e</w:t>
            </w:r>
            <w:r w:rsidR="003A7165">
              <w:rPr>
                <w:rStyle w:val="ekvfett"/>
              </w:rPr>
              <w:t xml:space="preserve">s </w:t>
            </w:r>
            <w:r>
              <w:rPr>
                <w:rStyle w:val="ekvfett"/>
              </w:rPr>
              <w:t>Kö</w:t>
            </w:r>
            <w:r w:rsidR="003A7165">
              <w:rPr>
                <w:rStyle w:val="ekvfett"/>
              </w:rPr>
              <w:t>r</w:t>
            </w:r>
            <w:r>
              <w:rPr>
                <w:rStyle w:val="ekvfett"/>
              </w:rPr>
              <w:t>per</w:t>
            </w:r>
            <w:r w:rsidR="003A7165">
              <w:rPr>
                <w:rStyle w:val="ekvfett"/>
              </w:rPr>
              <w:t>s</w:t>
            </w:r>
          </w:p>
        </w:tc>
        <w:tc>
          <w:tcPr>
            <w:tcW w:w="812" w:type="dxa"/>
            <w:noWrap/>
            <w:vAlign w:val="bottom"/>
          </w:tcPr>
          <w:p w14:paraId="467ED07A" w14:textId="77777777" w:rsidR="00837CEC" w:rsidRPr="007B6C1A" w:rsidRDefault="00837CEC" w:rsidP="008D6B01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0A10C472" w14:textId="77777777" w:rsidR="00837CEC" w:rsidRPr="007B6C1A" w:rsidRDefault="00837CEC" w:rsidP="008D6B01">
            <w:pPr>
              <w:pStyle w:val="ekvkolumnentitel"/>
            </w:pPr>
          </w:p>
        </w:tc>
        <w:tc>
          <w:tcPr>
            <w:tcW w:w="2964" w:type="dxa"/>
            <w:noWrap/>
            <w:vAlign w:val="bottom"/>
          </w:tcPr>
          <w:p w14:paraId="404D0103" w14:textId="114C98B1" w:rsidR="00837CEC" w:rsidRPr="007B6C1A" w:rsidRDefault="00837CEC" w:rsidP="008D6B01">
            <w:pPr>
              <w:pStyle w:val="ekvkolumnentitel"/>
            </w:pPr>
            <w:r w:rsidRPr="007B6C1A">
              <w:t>Kopiervorlage</w:t>
            </w:r>
            <w:r>
              <w:t xml:space="preserve"> </w:t>
            </w:r>
            <w:r w:rsidR="00463180">
              <w:t>4</w:t>
            </w:r>
          </w:p>
        </w:tc>
      </w:tr>
      <w:tr w:rsidR="00837CEC" w:rsidRPr="007B6C1A" w14:paraId="73FCC635" w14:textId="77777777" w:rsidTr="008D6B0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noWrap/>
            <w:vAlign w:val="bottom"/>
          </w:tcPr>
          <w:p w14:paraId="7C382FDF" w14:textId="77777777" w:rsidR="00837CEC" w:rsidRPr="007B6C1A" w:rsidRDefault="00837CEC" w:rsidP="008D6B01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noWrap/>
            <w:vAlign w:val="bottom"/>
          </w:tcPr>
          <w:p w14:paraId="12918735" w14:textId="77777777" w:rsidR="00837CEC" w:rsidRPr="007B6C1A" w:rsidRDefault="00837CEC" w:rsidP="008D6B01">
            <w:pPr>
              <w:rPr>
                <w:color w:val="FFFFFF" w:themeColor="background1"/>
              </w:rPr>
            </w:pPr>
            <w:r w:rsidRPr="007B6C1A">
              <w:rPr>
                <w:noProof/>
                <w:lang w:eastAsia="de-DE"/>
              </w:rPr>
              <w:drawing>
                <wp:anchor distT="0" distB="0" distL="114300" distR="114300" simplePos="0" relativeHeight="251696128" behindDoc="1" locked="0" layoutInCell="1" allowOverlap="1" wp14:anchorId="00842EE5" wp14:editId="0C756910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-479425</wp:posOffset>
                  </wp:positionV>
                  <wp:extent cx="6983730" cy="327025"/>
                  <wp:effectExtent l="0" t="0" r="7620" b="0"/>
                  <wp:wrapNone/>
                  <wp:docPr id="84" name="Grafik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34CC3CF" w14:textId="6FBEF0F9" w:rsidR="00837CEC" w:rsidRPr="00287B24" w:rsidRDefault="00837CEC" w:rsidP="00837CEC">
      <w:pPr>
        <w:pStyle w:val="ekvpicto"/>
        <w:framePr w:wrap="around"/>
      </w:pPr>
      <w:bookmarkStart w:id="1" w:name="bmStart"/>
      <w:bookmarkEnd w:id="1"/>
      <w:r>
        <w:rPr>
          <w:noProof/>
          <w:lang w:eastAsia="de-DE"/>
        </w:rPr>
        <w:drawing>
          <wp:inline distT="0" distB="0" distL="0" distR="0" wp14:anchorId="450FA99D" wp14:editId="0F4C329A">
            <wp:extent cx="215900" cy="21590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165">
        <w:t xml:space="preserve"> </w:t>
      </w:r>
    </w:p>
    <w:p w14:paraId="712E4B64" w14:textId="153FD34C" w:rsidR="00D13536" w:rsidRPr="009C7923" w:rsidRDefault="00D13536" w:rsidP="009C7923">
      <w:pPr>
        <w:pStyle w:val="ekvaufgabe"/>
      </w:pPr>
      <w:r w:rsidRPr="00D13536">
        <w:rPr>
          <w:rStyle w:val="ekvnummerierung"/>
          <w:bCs/>
        </w:rPr>
        <w:t>1</w:t>
      </w:r>
      <w:r w:rsidRPr="009C7923">
        <w:tab/>
      </w:r>
      <w:r w:rsidR="001C6739" w:rsidRPr="001C6739">
        <w:t>Trage in die Lücken die „passenden“ Zellen des Immunsystems ein</w:t>
      </w:r>
      <w:r w:rsidR="001C6739">
        <w:t>:</w:t>
      </w:r>
    </w:p>
    <w:p w14:paraId="1A4DF4BE" w14:textId="4527A32F" w:rsidR="001C6739" w:rsidRDefault="001C6739" w:rsidP="001C6739">
      <w:pPr>
        <w:pStyle w:val="ekvschreiblinie"/>
      </w:pPr>
      <w:r w:rsidRPr="00213AD7">
        <w:rPr>
          <w:rStyle w:val="ekvlsungunterstrichenausgeblendet"/>
        </w:rPr>
        <w:t xml:space="preserve">      Makrophagen      </w:t>
      </w:r>
      <w:r w:rsidR="00FB1DA4" w:rsidRPr="00213AD7">
        <w:rPr>
          <w:rStyle w:val="ekvlsungunterstrichenausgeblendet"/>
        </w:rPr>
        <w:t xml:space="preserve"> </w:t>
      </w:r>
      <w:r w:rsidR="00C93592" w:rsidRPr="00213AD7">
        <w:rPr>
          <w:rStyle w:val="ekvlsungunterstrichenausgeblendet"/>
        </w:rPr>
        <w:t xml:space="preserve">   </w:t>
      </w:r>
      <w:r w:rsidR="00FB1DA4" w:rsidRPr="00213AD7">
        <w:rPr>
          <w:rStyle w:val="ekvlsungunterstrichenausgeblendet"/>
        </w:rPr>
        <w:t xml:space="preserve"> </w:t>
      </w:r>
      <w:r w:rsidRPr="00C93592">
        <w:t xml:space="preserve"> </w:t>
      </w:r>
      <w:r>
        <w:t>sind Riesenfresszellen. Sie nehmen körperfremde Stoffe auf und verdauen sie.</w:t>
      </w:r>
    </w:p>
    <w:p w14:paraId="3BB2E328" w14:textId="4B6B96C8" w:rsidR="001C6739" w:rsidRDefault="001C6739" w:rsidP="001C6739">
      <w:pPr>
        <w:pStyle w:val="ekvschreiblinie"/>
      </w:pPr>
      <w:r w:rsidRPr="00213AD7">
        <w:rPr>
          <w:rStyle w:val="ekvlsungunterstrichenausgeblendet"/>
        </w:rPr>
        <w:t xml:space="preserve">       T-Helferzellen       </w:t>
      </w:r>
      <w:r w:rsidRPr="00C93592">
        <w:t xml:space="preserve"> </w:t>
      </w:r>
      <w:r>
        <w:t xml:space="preserve">erkennen die präsentierten Antigene und aktivieren </w:t>
      </w:r>
      <w:proofErr w:type="spellStart"/>
      <w:r>
        <w:t>Lymphocyten</w:t>
      </w:r>
      <w:proofErr w:type="spellEnd"/>
      <w:r>
        <w:t>.</w:t>
      </w:r>
    </w:p>
    <w:p w14:paraId="58C14FF8" w14:textId="6BDB4F00" w:rsidR="001C6739" w:rsidRDefault="001C6739" w:rsidP="001C6739">
      <w:pPr>
        <w:pStyle w:val="ekvschreiblinie"/>
      </w:pPr>
      <w:r w:rsidRPr="00213AD7">
        <w:rPr>
          <w:rStyle w:val="ekvlsungunterstrichenausgeblendet"/>
        </w:rPr>
        <w:t xml:space="preserve">       B-Lymphocyten      </w:t>
      </w:r>
      <w:r w:rsidRPr="00C93592">
        <w:t xml:space="preserve"> </w:t>
      </w:r>
      <w:r>
        <w:t>bilden Plasma- und Gedächtniszellen.</w:t>
      </w:r>
    </w:p>
    <w:p w14:paraId="1E497E47" w14:textId="709564A5" w:rsidR="001C6739" w:rsidRDefault="001C6739" w:rsidP="001C6739">
      <w:pPr>
        <w:pStyle w:val="ekvschreiblinie"/>
      </w:pPr>
      <w:r w:rsidRPr="00213AD7">
        <w:rPr>
          <w:rStyle w:val="ekvlsungunterstrichenausgeblendet"/>
        </w:rPr>
        <w:t xml:space="preserve">      T-Killerzellen   </w:t>
      </w:r>
      <w:r w:rsidR="00C93592" w:rsidRPr="00213AD7">
        <w:rPr>
          <w:rStyle w:val="ekvlsungunterstrichenausgeblendet"/>
        </w:rPr>
        <w:t xml:space="preserve">   </w:t>
      </w:r>
      <w:r w:rsidRPr="00213AD7">
        <w:rPr>
          <w:rStyle w:val="ekvlsungunterstrichenausgeblendet"/>
        </w:rPr>
        <w:t xml:space="preserve">   </w:t>
      </w:r>
      <w:r w:rsidRPr="00C93592">
        <w:t xml:space="preserve"> </w:t>
      </w:r>
      <w:r>
        <w:t>erkennen infizierte Zellen und zerstören sie.</w:t>
      </w:r>
    </w:p>
    <w:p w14:paraId="76D39F1D" w14:textId="3F4F28DF" w:rsidR="001C6739" w:rsidRPr="009C7923" w:rsidRDefault="001C6739" w:rsidP="009C7923"/>
    <w:p w14:paraId="5ADFD0BF" w14:textId="77777777" w:rsidR="00457099" w:rsidRPr="009C7923" w:rsidRDefault="00457099" w:rsidP="009C7923"/>
    <w:p w14:paraId="54CA9836" w14:textId="77777777" w:rsidR="00BF7EF0" w:rsidRPr="00287B24" w:rsidRDefault="00BF7EF0" w:rsidP="00BF7EF0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7B3E3870" wp14:editId="793E02BA">
            <wp:extent cx="215900" cy="2159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148E9" w14:textId="7CE41370" w:rsidR="00D72D90" w:rsidRPr="00683F13" w:rsidRDefault="00D72D90" w:rsidP="00D72D90">
      <w:pPr>
        <w:pStyle w:val="ekvpicto"/>
        <w:framePr w:wrap="around"/>
      </w:pPr>
    </w:p>
    <w:p w14:paraId="5D317BE4" w14:textId="77777777" w:rsidR="009E566F" w:rsidRDefault="00D72D90" w:rsidP="009E566F">
      <w:pPr>
        <w:pStyle w:val="ekvaufgabe"/>
      </w:pPr>
      <w:r w:rsidRPr="00683F13">
        <w:rPr>
          <w:rStyle w:val="ekvnummerierung"/>
        </w:rPr>
        <w:t>2</w:t>
      </w:r>
      <w:r w:rsidRPr="00683F13">
        <w:tab/>
      </w:r>
      <w:r w:rsidR="009E566F" w:rsidRPr="00B219DA">
        <w:t>Verbinde die passenden Satzteile.</w:t>
      </w:r>
    </w:p>
    <w:p w14:paraId="4E6ACBDE" w14:textId="77777777" w:rsidR="009E566F" w:rsidRDefault="009E566F" w:rsidP="009E566F">
      <w:pPr>
        <w:pStyle w:val="ekvgrundtexthalbe"/>
        <w:rPr>
          <w:lang w:eastAsia="de-DE"/>
        </w:rPr>
      </w:pPr>
    </w:p>
    <w:tbl>
      <w:tblPr>
        <w:tblW w:w="9355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701"/>
        <w:gridCol w:w="4819"/>
      </w:tblGrid>
      <w:tr w:rsidR="009E566F" w:rsidRPr="00A72E7D" w14:paraId="438A867D" w14:textId="77777777" w:rsidTr="00C91CA5">
        <w:trPr>
          <w:trHeight w:val="567"/>
        </w:trPr>
        <w:tc>
          <w:tcPr>
            <w:tcW w:w="283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721BEF05" w14:textId="77777777" w:rsidR="009E566F" w:rsidRPr="00A72E7D" w:rsidRDefault="009E566F" w:rsidP="00C91CA5">
            <w:pPr>
              <w:pStyle w:val="ekvtabellezentriert"/>
            </w:pPr>
            <w:r w:rsidRPr="001C6739">
              <w:rPr>
                <w:noProof/>
              </w:rPr>
              <w:t>Mechanische Barrieren</w:t>
            </w:r>
          </w:p>
        </w:tc>
        <w:tc>
          <w:tcPr>
            <w:tcW w:w="1701" w:type="dxa"/>
            <w:tcBorders>
              <w:left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34AD77D2" w14:textId="600E0B69" w:rsidR="009E566F" w:rsidRPr="00A72E7D" w:rsidRDefault="009E566F" w:rsidP="00C91CA5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14:paraId="7DDA876E" w14:textId="53E417FF" w:rsidR="009E566F" w:rsidRPr="00A72E7D" w:rsidRDefault="0020089A" w:rsidP="00C91CA5">
            <w:pPr>
              <w:pStyle w:val="ekvtabellezentriert"/>
            </w:pPr>
            <w:r>
              <w:rPr>
                <w:noProof/>
              </w:rPr>
              <w:t>bilden Plasmazellen</w:t>
            </w:r>
            <w:r w:rsidR="009E566F" w:rsidRPr="001C6739">
              <w:rPr>
                <w:noProof/>
              </w:rPr>
              <w:t>.</w:t>
            </w:r>
          </w:p>
        </w:tc>
      </w:tr>
      <w:tr w:rsidR="009E566F" w:rsidRPr="00A72E7D" w14:paraId="35FF9C26" w14:textId="77777777" w:rsidTr="00C91CA5">
        <w:trPr>
          <w:trHeight w:hRule="exact" w:val="284"/>
        </w:trPr>
        <w:tc>
          <w:tcPr>
            <w:tcW w:w="2835" w:type="dxa"/>
            <w:tcBorders>
              <w:top w:val="single" w:sz="4" w:space="0" w:color="333333"/>
              <w:bottom w:val="single" w:sz="4" w:space="0" w:color="333333"/>
            </w:tcBorders>
            <w:shd w:val="clear" w:color="auto" w:fill="auto"/>
            <w:vAlign w:val="center"/>
          </w:tcPr>
          <w:p w14:paraId="3456493F" w14:textId="77777777" w:rsidR="009E566F" w:rsidRPr="00A72E7D" w:rsidRDefault="009E566F" w:rsidP="00C91CA5">
            <w:pPr>
              <w:pStyle w:val="ekvtabellezentriert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D44B593" w14:textId="77777777" w:rsidR="009E566F" w:rsidRPr="00A72E7D" w:rsidRDefault="009E566F" w:rsidP="00C91CA5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bottom w:val="single" w:sz="4" w:space="0" w:color="333333"/>
            </w:tcBorders>
            <w:vAlign w:val="center"/>
          </w:tcPr>
          <w:p w14:paraId="7FF6B160" w14:textId="77777777" w:rsidR="009E566F" w:rsidRPr="00A72E7D" w:rsidRDefault="009E566F" w:rsidP="00C91CA5">
            <w:pPr>
              <w:pStyle w:val="ekvtabellezentriert"/>
            </w:pPr>
          </w:p>
        </w:tc>
      </w:tr>
      <w:tr w:rsidR="009E566F" w:rsidRPr="00A72E7D" w14:paraId="2297A314" w14:textId="77777777" w:rsidTr="00C91CA5">
        <w:trPr>
          <w:trHeight w:val="567"/>
        </w:trPr>
        <w:tc>
          <w:tcPr>
            <w:tcW w:w="283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2A16236A" w14:textId="5CC005F5" w:rsidR="009E566F" w:rsidRPr="00A72E7D" w:rsidRDefault="0020089A" w:rsidP="00C91CA5">
            <w:pPr>
              <w:pStyle w:val="ekvtabellezentriert"/>
            </w:pPr>
            <w:r w:rsidRPr="001C6739">
              <w:rPr>
                <w:noProof/>
              </w:rPr>
              <w:t>L</w:t>
            </w:r>
            <w:r>
              <w:rPr>
                <w:noProof/>
              </w:rPr>
              <w:t>ympho</w:t>
            </w:r>
            <w:r w:rsidRPr="001C6739">
              <w:rPr>
                <w:noProof/>
              </w:rPr>
              <w:t>cyten</w:t>
            </w:r>
          </w:p>
        </w:tc>
        <w:tc>
          <w:tcPr>
            <w:tcW w:w="1701" w:type="dxa"/>
            <w:tcBorders>
              <w:left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2E596988" w14:textId="77777777" w:rsidR="009E566F" w:rsidRPr="00A72E7D" w:rsidRDefault="009E566F" w:rsidP="00C91CA5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14:paraId="37325FF2" w14:textId="77777777" w:rsidR="009E566F" w:rsidRPr="00A72E7D" w:rsidRDefault="009E566F" w:rsidP="00C91CA5">
            <w:pPr>
              <w:pStyle w:val="ekvtabellezentriert"/>
            </w:pPr>
            <w:r w:rsidRPr="001C6739">
              <w:rPr>
                <w:noProof/>
              </w:rPr>
              <w:t xml:space="preserve">sorgen bei einem erneuten Antigenkontakt für eine </w:t>
            </w:r>
            <w:r>
              <w:rPr>
                <w:noProof/>
              </w:rPr>
              <w:br/>
            </w:r>
            <w:r w:rsidRPr="001C6739">
              <w:rPr>
                <w:noProof/>
              </w:rPr>
              <w:t>schnelle und wirkungsvolle Immunreaktion.</w:t>
            </w:r>
          </w:p>
        </w:tc>
      </w:tr>
      <w:tr w:rsidR="009E566F" w:rsidRPr="00A72E7D" w14:paraId="3DE647B4" w14:textId="77777777" w:rsidTr="00C91CA5">
        <w:trPr>
          <w:trHeight w:val="284"/>
        </w:trPr>
        <w:tc>
          <w:tcPr>
            <w:tcW w:w="2835" w:type="dxa"/>
            <w:tcBorders>
              <w:top w:val="single" w:sz="4" w:space="0" w:color="333333"/>
              <w:bottom w:val="single" w:sz="4" w:space="0" w:color="333333"/>
            </w:tcBorders>
            <w:shd w:val="clear" w:color="auto" w:fill="auto"/>
            <w:vAlign w:val="center"/>
          </w:tcPr>
          <w:p w14:paraId="2E57F9C7" w14:textId="77777777" w:rsidR="009E566F" w:rsidRPr="00A72E7D" w:rsidRDefault="009E566F" w:rsidP="00C91CA5">
            <w:pPr>
              <w:pStyle w:val="ekvtabellezentriert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0161406" w14:textId="77777777" w:rsidR="009E566F" w:rsidRPr="00A72E7D" w:rsidRDefault="009E566F" w:rsidP="00C91CA5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bottom w:val="single" w:sz="4" w:space="0" w:color="333333"/>
            </w:tcBorders>
            <w:vAlign w:val="center"/>
          </w:tcPr>
          <w:p w14:paraId="6A0ADDA7" w14:textId="77777777" w:rsidR="009E566F" w:rsidRPr="00A72E7D" w:rsidRDefault="009E566F" w:rsidP="00C91CA5">
            <w:pPr>
              <w:pStyle w:val="ekvtabellezentriert"/>
            </w:pPr>
          </w:p>
        </w:tc>
      </w:tr>
      <w:tr w:rsidR="009E566F" w:rsidRPr="00A72E7D" w14:paraId="2CA38E84" w14:textId="77777777" w:rsidTr="00C91CA5">
        <w:trPr>
          <w:trHeight w:val="567"/>
        </w:trPr>
        <w:tc>
          <w:tcPr>
            <w:tcW w:w="283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4659AB6B" w14:textId="77777777" w:rsidR="009E566F" w:rsidRPr="00A72E7D" w:rsidRDefault="009E566F" w:rsidP="00C91CA5">
            <w:pPr>
              <w:pStyle w:val="ekvtabellezentriert"/>
            </w:pPr>
            <w:r w:rsidRPr="001C6739">
              <w:rPr>
                <w:noProof/>
              </w:rPr>
              <w:t>Antikörper</w:t>
            </w:r>
          </w:p>
        </w:tc>
        <w:tc>
          <w:tcPr>
            <w:tcW w:w="1701" w:type="dxa"/>
            <w:tcBorders>
              <w:left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7911F857" w14:textId="77777777" w:rsidR="009E566F" w:rsidRPr="00A72E7D" w:rsidRDefault="009E566F" w:rsidP="00C91CA5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14:paraId="417124F4" w14:textId="77777777" w:rsidR="009E566F" w:rsidRPr="00A72E7D" w:rsidRDefault="009E566F" w:rsidP="00C91CA5">
            <w:pPr>
              <w:pStyle w:val="ekvtabellezentriert"/>
            </w:pPr>
            <w:r w:rsidRPr="001C6739">
              <w:rPr>
                <w:noProof/>
              </w:rPr>
              <w:t>bilden die erste „Mauer“ der unspezifischen Abwehr.</w:t>
            </w:r>
          </w:p>
        </w:tc>
      </w:tr>
      <w:tr w:rsidR="009E566F" w:rsidRPr="00A72E7D" w14:paraId="79061714" w14:textId="77777777" w:rsidTr="00C91CA5">
        <w:trPr>
          <w:trHeight w:val="284"/>
        </w:trPr>
        <w:tc>
          <w:tcPr>
            <w:tcW w:w="2835" w:type="dxa"/>
            <w:tcBorders>
              <w:top w:val="single" w:sz="4" w:space="0" w:color="333333"/>
              <w:bottom w:val="single" w:sz="4" w:space="0" w:color="333333"/>
            </w:tcBorders>
            <w:shd w:val="clear" w:color="auto" w:fill="auto"/>
            <w:vAlign w:val="center"/>
          </w:tcPr>
          <w:p w14:paraId="199F2AAF" w14:textId="77777777" w:rsidR="009E566F" w:rsidRPr="00A72E7D" w:rsidRDefault="009E566F" w:rsidP="00C91CA5">
            <w:pPr>
              <w:pStyle w:val="ekvtabellezentriert"/>
            </w:pP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0A352F0E" w14:textId="77777777" w:rsidR="009E566F" w:rsidRPr="00A72E7D" w:rsidRDefault="009E566F" w:rsidP="00C91CA5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bottom w:val="single" w:sz="4" w:space="0" w:color="333333"/>
            </w:tcBorders>
            <w:vAlign w:val="center"/>
          </w:tcPr>
          <w:p w14:paraId="355AD765" w14:textId="77777777" w:rsidR="009E566F" w:rsidRPr="00A72E7D" w:rsidRDefault="009E566F" w:rsidP="00C91CA5">
            <w:pPr>
              <w:pStyle w:val="ekvtabellezentriert"/>
            </w:pPr>
          </w:p>
        </w:tc>
      </w:tr>
      <w:tr w:rsidR="009E566F" w:rsidRPr="00A72E7D" w14:paraId="2F031076" w14:textId="77777777" w:rsidTr="00C91CA5">
        <w:trPr>
          <w:trHeight w:val="567"/>
        </w:trPr>
        <w:tc>
          <w:tcPr>
            <w:tcW w:w="283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79B04EDA" w14:textId="77777777" w:rsidR="009E566F" w:rsidRPr="00A72E7D" w:rsidRDefault="009E566F" w:rsidP="00C91CA5">
            <w:pPr>
              <w:pStyle w:val="ekvtabellezentriert"/>
            </w:pPr>
            <w:r w:rsidRPr="001C6739">
              <w:rPr>
                <w:noProof/>
              </w:rPr>
              <w:t>Gedächtniszellen</w:t>
            </w:r>
          </w:p>
        </w:tc>
        <w:tc>
          <w:tcPr>
            <w:tcW w:w="1701" w:type="dxa"/>
            <w:tcBorders>
              <w:left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7BCDF34F" w14:textId="77777777" w:rsidR="009E566F" w:rsidRPr="001C6739" w:rsidRDefault="009E566F" w:rsidP="00C91CA5">
            <w:pPr>
              <w:pStyle w:val="ekvtabellezentriert"/>
              <w:rPr>
                <w:noProof/>
              </w:rPr>
            </w:pPr>
          </w:p>
        </w:tc>
        <w:tc>
          <w:tcPr>
            <w:tcW w:w="481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14:paraId="26FC101E" w14:textId="3189156B" w:rsidR="009E566F" w:rsidRPr="001C6739" w:rsidRDefault="00EA4CE9" w:rsidP="00C91CA5">
            <w:pPr>
              <w:pStyle w:val="ekvtabellezentriert"/>
              <w:rPr>
                <w:noProof/>
              </w:rPr>
            </w:pPr>
            <w:r>
              <w:rPr>
                <w:noProof/>
              </w:rPr>
              <w:t>h</w:t>
            </w:r>
            <w:r w:rsidR="0020089A">
              <w:rPr>
                <w:noProof/>
              </w:rPr>
              <w:t xml:space="preserve">eften sich an die Antigene auf der Oberfläche der </w:t>
            </w:r>
            <w:r w:rsidR="0020089A">
              <w:rPr>
                <w:noProof/>
              </w:rPr>
              <w:br/>
              <w:t>Erreger und bilden Antigen-Antikörper-Komplexe.</w:t>
            </w:r>
          </w:p>
        </w:tc>
      </w:tr>
    </w:tbl>
    <w:p w14:paraId="0DA19CAA" w14:textId="0C8ECF01" w:rsidR="00604E81" w:rsidRPr="009C7923" w:rsidRDefault="00604E81" w:rsidP="009C7923"/>
    <w:p w14:paraId="56CC0FCD" w14:textId="77777777" w:rsidR="00457099" w:rsidRPr="009C7923" w:rsidRDefault="00457099" w:rsidP="009C7923"/>
    <w:p w14:paraId="1E0FB09B" w14:textId="77777777" w:rsidR="00837CEC" w:rsidRPr="00683F13" w:rsidRDefault="00837CEC" w:rsidP="00837CEC">
      <w:pPr>
        <w:pStyle w:val="ekvpicto"/>
        <w:framePr w:wrap="around"/>
      </w:pPr>
      <w:r w:rsidRPr="00683F13">
        <w:rPr>
          <w:noProof/>
          <w:lang w:eastAsia="de-DE"/>
        </w:rPr>
        <w:drawing>
          <wp:inline distT="0" distB="0" distL="0" distR="0" wp14:anchorId="72197886" wp14:editId="7FD1637C">
            <wp:extent cx="215900" cy="2159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60FE" w14:textId="77777777" w:rsidR="009E566F" w:rsidRDefault="00D13536" w:rsidP="009E566F">
      <w:pPr>
        <w:pStyle w:val="ekvaufgabe"/>
      </w:pPr>
      <w:r>
        <w:rPr>
          <w:rStyle w:val="ekvnummerierung"/>
        </w:rPr>
        <w:t>3</w:t>
      </w:r>
      <w:r w:rsidR="00837CEC" w:rsidRPr="00683F13">
        <w:tab/>
      </w:r>
      <w:proofErr w:type="spellStart"/>
      <w:r w:rsidR="009E566F" w:rsidRPr="00457099">
        <w:t>Lies</w:t>
      </w:r>
      <w:proofErr w:type="spellEnd"/>
      <w:r w:rsidR="009E566F" w:rsidRPr="00457099">
        <w:t xml:space="preserve"> die Satz</w:t>
      </w:r>
      <w:r w:rsidR="009E566F">
        <w:t>teile</w:t>
      </w:r>
      <w:r w:rsidR="009E566F" w:rsidRPr="00457099">
        <w:t xml:space="preserve"> zur unspezifischen Immunabwehr aufmerksam durch und bringe sie in die richtige Reihenfolge.</w:t>
      </w:r>
    </w:p>
    <w:p w14:paraId="5DAAD786" w14:textId="77777777" w:rsidR="009E566F" w:rsidRDefault="009E566F" w:rsidP="009E566F">
      <w:pPr>
        <w:pStyle w:val="ekvgrundtexthalbe"/>
      </w:pPr>
    </w:p>
    <w:p w14:paraId="7E1B1534" w14:textId="4AFE21F4" w:rsidR="009E566F" w:rsidRDefault="009E566F" w:rsidP="009E566F">
      <w:pPr>
        <w:pStyle w:val="ekvschreiblinie"/>
      </w:pPr>
      <w:r w:rsidRPr="00213AD7">
        <w:rPr>
          <w:rStyle w:val="ekvlsungunterstrichenausgeblendet"/>
        </w:rPr>
        <w:t xml:space="preserve">  1  </w:t>
      </w:r>
      <w:r w:rsidRPr="00604E81">
        <w:t xml:space="preserve"> </w:t>
      </w:r>
      <w:r w:rsidR="002D1BFD">
        <w:t>Wenn</w:t>
      </w:r>
      <w:r w:rsidRPr="00457099">
        <w:t xml:space="preserve"> Krankheitserreger in unseren Körper </w:t>
      </w:r>
      <w:r w:rsidR="002D1BFD">
        <w:t>eingedrungen sind</w:t>
      </w:r>
      <w:r w:rsidRPr="00457099">
        <w:t>,</w:t>
      </w:r>
    </w:p>
    <w:p w14:paraId="700970D0" w14:textId="12695B1F" w:rsidR="009E566F" w:rsidRDefault="009E566F" w:rsidP="009E566F">
      <w:pPr>
        <w:pStyle w:val="ekvschreiblinie"/>
      </w:pPr>
      <w:r w:rsidRPr="00213AD7">
        <w:rPr>
          <w:rStyle w:val="ekvlsungunterstrichenausgeblendet"/>
        </w:rPr>
        <w:t xml:space="preserve">  7  </w:t>
      </w:r>
      <w:r w:rsidRPr="00604E81">
        <w:t xml:space="preserve"> </w:t>
      </w:r>
      <w:r w:rsidRPr="00457099">
        <w:t>zersetzen sie diese in ihrem Inneren</w:t>
      </w:r>
    </w:p>
    <w:p w14:paraId="3539BE65" w14:textId="77777777" w:rsidR="009E566F" w:rsidRDefault="009E566F" w:rsidP="009E566F">
      <w:pPr>
        <w:pStyle w:val="ekvschreiblinie"/>
        <w:rPr>
          <w:szCs w:val="24"/>
        </w:rPr>
      </w:pPr>
      <w:r w:rsidRPr="00213AD7">
        <w:rPr>
          <w:rStyle w:val="ekvlsungunterstrichenausgeblendet"/>
        </w:rPr>
        <w:t xml:space="preserve">  2  </w:t>
      </w:r>
      <w:r w:rsidRPr="00604E81">
        <w:t xml:space="preserve"> </w:t>
      </w:r>
      <w:r w:rsidRPr="00457099">
        <w:t>treffen sie schon nach kurzer Zeit auf die erste Abwehreinheit unseres Immunsystems, die</w:t>
      </w:r>
    </w:p>
    <w:p w14:paraId="0349F2A6" w14:textId="77777777" w:rsidR="009E566F" w:rsidRDefault="009E566F" w:rsidP="009E566F">
      <w:pPr>
        <w:pStyle w:val="ekvschreiblinie"/>
        <w:rPr>
          <w:szCs w:val="24"/>
        </w:rPr>
      </w:pPr>
      <w:r w:rsidRPr="00213AD7">
        <w:rPr>
          <w:rStyle w:val="ekvlsungunterstrichenausgeblendet"/>
        </w:rPr>
        <w:t xml:space="preserve">  4  </w:t>
      </w:r>
      <w:r w:rsidRPr="00604E81">
        <w:t xml:space="preserve"> </w:t>
      </w:r>
      <w:r w:rsidRPr="00457099">
        <w:t>Diese schnelle „Eingreiftruppe" unseres Körpers kann Erreger auffressen und sie</w:t>
      </w:r>
    </w:p>
    <w:p w14:paraId="46EE887F" w14:textId="49FE34BA" w:rsidR="009E566F" w:rsidRDefault="009E566F" w:rsidP="009E566F">
      <w:pPr>
        <w:pStyle w:val="ekvschreiblinie"/>
        <w:rPr>
          <w:szCs w:val="24"/>
        </w:rPr>
      </w:pPr>
      <w:r w:rsidRPr="00213AD7">
        <w:rPr>
          <w:rStyle w:val="ekvlsungunterstrichenausgeblendet"/>
        </w:rPr>
        <w:t xml:space="preserve">  6  </w:t>
      </w:r>
      <w:r w:rsidRPr="00604E81">
        <w:t xml:space="preserve"> </w:t>
      </w:r>
      <w:r w:rsidR="002D1BFD">
        <w:t>Wenn</w:t>
      </w:r>
      <w:r w:rsidRPr="00457099">
        <w:t xml:space="preserve"> die Fresszellen die Erreger nicht </w:t>
      </w:r>
      <w:proofErr w:type="gramStart"/>
      <w:r w:rsidRPr="00457099">
        <w:t>alleine</w:t>
      </w:r>
      <w:proofErr w:type="gramEnd"/>
      <w:r w:rsidRPr="00457099">
        <w:t xml:space="preserve"> abwehren</w:t>
      </w:r>
      <w:r w:rsidR="002D1BFD">
        <w:t xml:space="preserve"> können</w:t>
      </w:r>
      <w:r w:rsidRPr="00457099">
        <w:t>,</w:t>
      </w:r>
    </w:p>
    <w:p w14:paraId="47F740D6" w14:textId="400CB913" w:rsidR="009E566F" w:rsidRDefault="009E566F" w:rsidP="009E566F">
      <w:pPr>
        <w:pStyle w:val="ekvschreiblinie"/>
      </w:pPr>
      <w:r w:rsidRPr="00213AD7">
        <w:rPr>
          <w:rStyle w:val="ekvlsungunterstrichenausgeblendet"/>
        </w:rPr>
        <w:t xml:space="preserve"> 10  </w:t>
      </w:r>
      <w:r w:rsidRPr="00604E81">
        <w:t xml:space="preserve"> </w:t>
      </w:r>
      <w:r w:rsidRPr="00457099">
        <w:t xml:space="preserve">Das Präsentieren der Antigene hat zur Folge, </w:t>
      </w:r>
    </w:p>
    <w:p w14:paraId="737F3445" w14:textId="78F456CC" w:rsidR="009E566F" w:rsidRDefault="009E566F" w:rsidP="009E566F">
      <w:pPr>
        <w:pStyle w:val="ekvschreiblinie"/>
        <w:rPr>
          <w:szCs w:val="24"/>
        </w:rPr>
      </w:pPr>
      <w:r w:rsidRPr="00213AD7">
        <w:rPr>
          <w:rStyle w:val="ekvlsungunterstrichenausgeblendet"/>
        </w:rPr>
        <w:t xml:space="preserve">  9  </w:t>
      </w:r>
      <w:r w:rsidRPr="00604E81">
        <w:t xml:space="preserve"> </w:t>
      </w:r>
      <w:r w:rsidRPr="00457099">
        <w:t>Bruchstücke der Krankheitserreger, die sogenannten Antigene.</w:t>
      </w:r>
    </w:p>
    <w:p w14:paraId="720535CC" w14:textId="4335BDD7" w:rsidR="009E566F" w:rsidRDefault="009E566F" w:rsidP="009E566F">
      <w:pPr>
        <w:pStyle w:val="ekvschreiblinie"/>
        <w:rPr>
          <w:szCs w:val="24"/>
        </w:rPr>
      </w:pPr>
      <w:r w:rsidRPr="00213AD7">
        <w:rPr>
          <w:rStyle w:val="ekvlsungunterstrichenausgeblendet"/>
        </w:rPr>
        <w:t xml:space="preserve"> 12  </w:t>
      </w:r>
      <w:r w:rsidRPr="00604E81">
        <w:t xml:space="preserve"> </w:t>
      </w:r>
      <w:r w:rsidRPr="00457099">
        <w:t>Die spezifische Abwehr beginnt.</w:t>
      </w:r>
    </w:p>
    <w:p w14:paraId="4CEDC154" w14:textId="27D65061" w:rsidR="009E566F" w:rsidRDefault="009E566F" w:rsidP="009E566F">
      <w:pPr>
        <w:pStyle w:val="ekvschreiblinie"/>
      </w:pPr>
      <w:r w:rsidRPr="00213AD7">
        <w:rPr>
          <w:rStyle w:val="ekvlsungunterstrichenausgeblendet"/>
        </w:rPr>
        <w:t xml:space="preserve">  5  </w:t>
      </w:r>
      <w:r w:rsidRPr="00604E81">
        <w:t xml:space="preserve"> </w:t>
      </w:r>
      <w:r w:rsidRPr="00457099">
        <w:t>so unschädlich machen.</w:t>
      </w:r>
    </w:p>
    <w:p w14:paraId="63D65075" w14:textId="405961E1" w:rsidR="009E566F" w:rsidRDefault="009E566F" w:rsidP="009E566F">
      <w:pPr>
        <w:pStyle w:val="ekvschreiblinie"/>
        <w:rPr>
          <w:szCs w:val="24"/>
        </w:rPr>
      </w:pPr>
      <w:r w:rsidRPr="00213AD7">
        <w:rPr>
          <w:rStyle w:val="ekvlsungunterstrichenausgeblendet"/>
        </w:rPr>
        <w:t xml:space="preserve"> 11  </w:t>
      </w:r>
      <w:r w:rsidRPr="00604E81">
        <w:t xml:space="preserve"> </w:t>
      </w:r>
      <w:r w:rsidRPr="00457099">
        <w:t>dass weitere Zellen des Immunsystems aktiv werden:</w:t>
      </w:r>
    </w:p>
    <w:p w14:paraId="581E94D9" w14:textId="375987E3" w:rsidR="009E566F" w:rsidRDefault="009E566F" w:rsidP="009E566F">
      <w:pPr>
        <w:pStyle w:val="ekvschreiblinie"/>
      </w:pPr>
      <w:r w:rsidRPr="00213AD7">
        <w:rPr>
          <w:rStyle w:val="ekvlsungunterstrichenausgeblendet"/>
        </w:rPr>
        <w:t xml:space="preserve">  3  </w:t>
      </w:r>
      <w:r w:rsidRPr="00604E81">
        <w:t xml:space="preserve"> </w:t>
      </w:r>
      <w:r w:rsidRPr="00457099">
        <w:t xml:space="preserve">Makrophagen, die auch </w:t>
      </w:r>
      <w:r w:rsidR="002D1BFD">
        <w:t>Riesenf</w:t>
      </w:r>
      <w:r w:rsidRPr="00457099">
        <w:t>resszellen genannt werden.</w:t>
      </w:r>
    </w:p>
    <w:p w14:paraId="5EE344A4" w14:textId="5E6814E0" w:rsidR="009E566F" w:rsidRDefault="009E566F" w:rsidP="009E566F">
      <w:pPr>
        <w:pStyle w:val="ekvschreiblinie"/>
        <w:rPr>
          <w:szCs w:val="24"/>
        </w:rPr>
      </w:pPr>
      <w:r w:rsidRPr="00213AD7">
        <w:rPr>
          <w:rStyle w:val="ekvlsungunterstrichenausgeblendet"/>
        </w:rPr>
        <w:t xml:space="preserve">  8  </w:t>
      </w:r>
      <w:r w:rsidRPr="00604E81">
        <w:t xml:space="preserve"> </w:t>
      </w:r>
      <w:r w:rsidRPr="00457099">
        <w:t>und präsentieren auf ihrer Oberfläche</w:t>
      </w:r>
    </w:p>
    <w:p w14:paraId="593EC306" w14:textId="284120CD" w:rsidR="00457099" w:rsidRDefault="00457099" w:rsidP="009E566F">
      <w:pPr>
        <w:pStyle w:val="ekvaufgabe"/>
      </w:pPr>
    </w:p>
    <w:p w14:paraId="792EB37C" w14:textId="77777777" w:rsidR="009C7923" w:rsidRDefault="009C7923" w:rsidP="00CE3708">
      <w:pPr>
        <w:pageBreakBefore/>
        <w:sectPr w:rsidR="009C7923" w:rsidSect="00520817">
          <w:footerReference w:type="default" r:id="rId12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  <w:bookmarkStart w:id="2" w:name="_Hlk53983784"/>
    </w:p>
    <w:tbl>
      <w:tblPr>
        <w:tblW w:w="11001" w:type="dxa"/>
        <w:tblInd w:w="-823" w:type="dxa"/>
        <w:tblLayout w:type="fixed"/>
        <w:tblLook w:val="01E0" w:firstRow="1" w:lastRow="1" w:firstColumn="1" w:lastColumn="1" w:noHBand="0" w:noVBand="0"/>
      </w:tblPr>
      <w:tblGrid>
        <w:gridCol w:w="822"/>
        <w:gridCol w:w="3855"/>
        <w:gridCol w:w="1321"/>
        <w:gridCol w:w="2040"/>
        <w:gridCol w:w="2963"/>
      </w:tblGrid>
      <w:tr w:rsidR="009C7923" w:rsidRPr="00850167" w14:paraId="25C11FE8" w14:textId="77777777" w:rsidTr="00CE3708">
        <w:trPr>
          <w:trHeight w:hRule="exact" w:val="510"/>
        </w:trPr>
        <w:tc>
          <w:tcPr>
            <w:tcW w:w="822" w:type="dxa"/>
            <w:noWrap/>
            <w:vAlign w:val="bottom"/>
          </w:tcPr>
          <w:p w14:paraId="7CA226FF" w14:textId="3F429A85" w:rsidR="009C7923" w:rsidRPr="00850167" w:rsidRDefault="009C7923" w:rsidP="00CE3708">
            <w:pPr>
              <w:pageBreakBefore/>
            </w:pPr>
            <w:r w:rsidRPr="00850167">
              <w:lastRenderedPageBreak/>
              <w:br w:type="column"/>
            </w:r>
          </w:p>
        </w:tc>
        <w:tc>
          <w:tcPr>
            <w:tcW w:w="3855" w:type="dxa"/>
            <w:noWrap/>
            <w:vAlign w:val="bottom"/>
          </w:tcPr>
          <w:p w14:paraId="73BEFF37" w14:textId="77777777" w:rsidR="009C7923" w:rsidRPr="00850167" w:rsidRDefault="009C7923" w:rsidP="00CE3708">
            <w:pPr>
              <w:pStyle w:val="ekvkvnummer"/>
            </w:pPr>
            <w:r w:rsidRPr="00850167">
              <w:rPr>
                <w:noProof/>
              </w:rPr>
              <w:drawing>
                <wp:inline distT="0" distB="0" distL="0" distR="0" wp14:anchorId="719DBC8F" wp14:editId="1EE2916C">
                  <wp:extent cx="215900" cy="215900"/>
                  <wp:effectExtent l="0" t="0" r="0" b="0"/>
                  <wp:docPr id="83" name="Grafi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_tip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167">
              <w:rPr>
                <w:rStyle w:val="ekvfett"/>
              </w:rPr>
              <w:t xml:space="preserve"> Hilfen zu den Aufgaben</w:t>
            </w:r>
          </w:p>
        </w:tc>
        <w:tc>
          <w:tcPr>
            <w:tcW w:w="1321" w:type="dxa"/>
            <w:noWrap/>
            <w:vAlign w:val="bottom"/>
          </w:tcPr>
          <w:p w14:paraId="0151E77B" w14:textId="77777777" w:rsidR="009C7923" w:rsidRPr="00850167" w:rsidRDefault="009C7923" w:rsidP="00CE3708">
            <w:pPr>
              <w:pStyle w:val="ekvkolumnentitel"/>
            </w:pPr>
          </w:p>
        </w:tc>
        <w:tc>
          <w:tcPr>
            <w:tcW w:w="2040" w:type="dxa"/>
            <w:noWrap/>
            <w:vAlign w:val="bottom"/>
          </w:tcPr>
          <w:p w14:paraId="3E2A0EF5" w14:textId="77777777" w:rsidR="009C7923" w:rsidRPr="00850167" w:rsidRDefault="009C7923" w:rsidP="00CE3708">
            <w:pPr>
              <w:pStyle w:val="ekvkolumnentitel"/>
            </w:pPr>
          </w:p>
        </w:tc>
        <w:tc>
          <w:tcPr>
            <w:tcW w:w="2963" w:type="dxa"/>
            <w:noWrap/>
            <w:vAlign w:val="bottom"/>
          </w:tcPr>
          <w:p w14:paraId="6E8CAC76" w14:textId="428A7214" w:rsidR="009C7923" w:rsidRPr="00850167" w:rsidRDefault="009C7923" w:rsidP="00CE3708">
            <w:pPr>
              <w:pStyle w:val="ekvkolumnentitel"/>
            </w:pPr>
            <w:r w:rsidRPr="00850167">
              <w:t xml:space="preserve">Kopiervorlage </w:t>
            </w:r>
            <w:r w:rsidR="006C7758">
              <w:t>4</w:t>
            </w:r>
          </w:p>
        </w:tc>
      </w:tr>
      <w:tr w:rsidR="009C7923" w:rsidRPr="00850167" w14:paraId="459148AC" w14:textId="77777777" w:rsidTr="00CE370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22" w:type="dxa"/>
            <w:noWrap/>
            <w:vAlign w:val="bottom"/>
          </w:tcPr>
          <w:p w14:paraId="7CF1D6A0" w14:textId="77777777" w:rsidR="009C7923" w:rsidRPr="00850167" w:rsidRDefault="009C7923" w:rsidP="00CE3708"/>
        </w:tc>
        <w:tc>
          <w:tcPr>
            <w:tcW w:w="10179" w:type="dxa"/>
            <w:gridSpan w:val="4"/>
            <w:noWrap/>
            <w:vAlign w:val="bottom"/>
          </w:tcPr>
          <w:p w14:paraId="64C3C60A" w14:textId="77777777" w:rsidR="009C7923" w:rsidRPr="00850167" w:rsidRDefault="009C7923" w:rsidP="00CE3708">
            <w:r w:rsidRPr="00850167">
              <w:rPr>
                <w:noProof/>
                <w:lang w:eastAsia="de-DE"/>
              </w:rPr>
              <w:drawing>
                <wp:anchor distT="0" distB="0" distL="114300" distR="114300" simplePos="0" relativeHeight="251744256" behindDoc="1" locked="0" layoutInCell="1" allowOverlap="1" wp14:anchorId="7B5A2C48" wp14:editId="74F19BFF">
                  <wp:simplePos x="0" y="0"/>
                  <wp:positionH relativeFrom="column">
                    <wp:posOffset>-561975</wp:posOffset>
                  </wp:positionH>
                  <wp:positionV relativeFrom="paragraph">
                    <wp:posOffset>-478790</wp:posOffset>
                  </wp:positionV>
                  <wp:extent cx="6984000" cy="327600"/>
                  <wp:effectExtent l="0" t="0" r="0" b="0"/>
                  <wp:wrapNone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bookmarkEnd w:id="2"/>
    <w:p w14:paraId="301828E4" w14:textId="2959DCA7" w:rsidR="00837CEC" w:rsidRPr="00D37D0B" w:rsidRDefault="002C5C02" w:rsidP="009C7923">
      <w:pPr>
        <w:pStyle w:val="ekvaufgabe"/>
        <w:rPr>
          <w:rStyle w:val="ekvkursiv"/>
        </w:rPr>
      </w:pPr>
      <w:r w:rsidRPr="00FB0740">
        <w:rPr>
          <w:rStyle w:val="ekvnummerierung"/>
        </w:rPr>
        <w:t>1</w:t>
      </w:r>
      <w:r>
        <w:tab/>
      </w:r>
      <w:r w:rsidR="00457099" w:rsidRPr="00D37D0B">
        <w:t xml:space="preserve">Die folgenden Begriffe musst du einsetzen: </w:t>
      </w:r>
      <w:proofErr w:type="spellStart"/>
      <w:r w:rsidR="00457099" w:rsidRPr="00D37D0B">
        <w:rPr>
          <w:rStyle w:val="ekvkursiv"/>
        </w:rPr>
        <w:t>Lympho</w:t>
      </w:r>
      <w:r w:rsidR="00D92C2D">
        <w:rPr>
          <w:rStyle w:val="ekvkursiv"/>
        </w:rPr>
        <w:t>c</w:t>
      </w:r>
      <w:r w:rsidR="00457099" w:rsidRPr="00D37D0B">
        <w:rPr>
          <w:rStyle w:val="ekvkursiv"/>
        </w:rPr>
        <w:t>yten</w:t>
      </w:r>
      <w:proofErr w:type="spellEnd"/>
      <w:r w:rsidR="00457099" w:rsidRPr="00D37D0B">
        <w:rPr>
          <w:rStyle w:val="ekvkursiv"/>
        </w:rPr>
        <w:t>, Makrophagen, Helferzellen, Killerzellen</w:t>
      </w:r>
    </w:p>
    <w:p w14:paraId="05FE6CC2" w14:textId="42216C29" w:rsidR="002C5C02" w:rsidRPr="009C7923" w:rsidRDefault="002C5C02" w:rsidP="009C7923"/>
    <w:p w14:paraId="173F4095" w14:textId="77777777" w:rsidR="002C5C02" w:rsidRPr="009C7923" w:rsidRDefault="002C5C02" w:rsidP="009C7923"/>
    <w:p w14:paraId="29E586AD" w14:textId="02C7DA0E" w:rsidR="00837CEC" w:rsidRDefault="002C5C02" w:rsidP="009E566F">
      <w:pPr>
        <w:pStyle w:val="ekvaufgabe"/>
      </w:pPr>
      <w:r w:rsidRPr="00D37D0B">
        <w:rPr>
          <w:rStyle w:val="ekvnummerierung"/>
        </w:rPr>
        <w:t>2</w:t>
      </w:r>
      <w:r w:rsidRPr="00D37D0B">
        <w:tab/>
      </w:r>
      <w:r w:rsidR="009E566F" w:rsidRPr="00D37D0B">
        <w:t xml:space="preserve">TIPP: </w:t>
      </w:r>
      <w:r w:rsidR="002222E3">
        <w:t xml:space="preserve">Eine Mauer kann man auch als Barriere gegen Eindringlinge bezeichnen. </w:t>
      </w:r>
    </w:p>
    <w:p w14:paraId="4804F844" w14:textId="3FC42EA0" w:rsidR="002222E3" w:rsidRPr="002222E3" w:rsidRDefault="002222E3" w:rsidP="009E566F">
      <w:pPr>
        <w:pStyle w:val="ekvaufgabe"/>
        <w:rPr>
          <w:bCs/>
        </w:rPr>
      </w:pPr>
      <w:r w:rsidRPr="002222E3">
        <w:rPr>
          <w:bCs/>
        </w:rPr>
        <w:t>Dank der Gedächtniszellen</w:t>
      </w:r>
      <w:r>
        <w:rPr>
          <w:bCs/>
        </w:rPr>
        <w:t xml:space="preserve"> kann der Körper schnell auf eine erneute Infektion reagieren.</w:t>
      </w:r>
    </w:p>
    <w:p w14:paraId="656C5823" w14:textId="2FC252A3" w:rsidR="00837CEC" w:rsidRPr="002222E3" w:rsidRDefault="00837CEC" w:rsidP="009C7923">
      <w:pPr>
        <w:rPr>
          <w:bCs/>
        </w:rPr>
      </w:pPr>
    </w:p>
    <w:p w14:paraId="4CE9007F" w14:textId="77777777" w:rsidR="009E566F" w:rsidRPr="009C7923" w:rsidRDefault="009E566F" w:rsidP="009C7923"/>
    <w:p w14:paraId="3B9D1906" w14:textId="49E1FCA4" w:rsidR="009E566F" w:rsidRPr="00D37D0B" w:rsidRDefault="002C5C02" w:rsidP="009E566F">
      <w:pPr>
        <w:pStyle w:val="ekvaufgabe"/>
      </w:pPr>
      <w:r w:rsidRPr="00D37D0B">
        <w:rPr>
          <w:rStyle w:val="ekvnummerierung"/>
        </w:rPr>
        <w:t>3</w:t>
      </w:r>
      <w:r w:rsidR="00837CEC" w:rsidRPr="00D37D0B">
        <w:tab/>
      </w:r>
      <w:r w:rsidR="009E566F" w:rsidRPr="00D37D0B">
        <w:t>Überlege, wie unser Immunsystem reagiert, wenn Krankheitserreger die mechanischen Barrieren – wie z.</w:t>
      </w:r>
      <w:r w:rsidR="009E566F">
        <w:rPr>
          <w:rStyle w:val="ekvabstand50prozent"/>
        </w:rPr>
        <w:t> </w:t>
      </w:r>
      <w:r w:rsidR="009E566F" w:rsidRPr="00D37D0B">
        <w:t xml:space="preserve">B. den Säureschutzmantel der Haut </w:t>
      </w:r>
      <w:r w:rsidR="009E566F">
        <w:t>–</w:t>
      </w:r>
      <w:r w:rsidR="009E566F" w:rsidRPr="00D37D0B">
        <w:t xml:space="preserve"> überwinden konnten.</w:t>
      </w:r>
      <w:r w:rsidR="005763C6">
        <w:t xml:space="preserve"> Was ist die erste Abwehreinheit unseres Körpers?</w:t>
      </w:r>
    </w:p>
    <w:p w14:paraId="27E3A897" w14:textId="77777777" w:rsidR="00837CEC" w:rsidRDefault="00837CEC" w:rsidP="00837CEC"/>
    <w:tbl>
      <w:tblPr>
        <w:tblW w:w="11000" w:type="dxa"/>
        <w:tblInd w:w="-8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837CEC" w:rsidRPr="0012048F" w14:paraId="58A2A623" w14:textId="77777777" w:rsidTr="008D6B01">
        <w:trPr>
          <w:trHeight w:hRule="exact" w:val="482"/>
        </w:trPr>
        <w:tc>
          <w:tcPr>
            <w:tcW w:w="818" w:type="dxa"/>
            <w:noWrap/>
            <w:vAlign w:val="bottom"/>
          </w:tcPr>
          <w:p w14:paraId="63C77295" w14:textId="77777777" w:rsidR="00837CEC" w:rsidRPr="002016C5" w:rsidRDefault="00837CEC" w:rsidP="008D6B01"/>
        </w:tc>
        <w:tc>
          <w:tcPr>
            <w:tcW w:w="10182" w:type="dxa"/>
            <w:gridSpan w:val="5"/>
            <w:noWrap/>
            <w:vAlign w:val="bottom"/>
          </w:tcPr>
          <w:p w14:paraId="7583B423" w14:textId="77777777" w:rsidR="00837CEC" w:rsidRPr="002016C5" w:rsidRDefault="00837CEC" w:rsidP="008D6B01"/>
        </w:tc>
      </w:tr>
      <w:tr w:rsidR="00837CEC" w:rsidRPr="0012048F" w14:paraId="071E2A4C" w14:textId="77777777" w:rsidTr="008D6B0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510"/>
        </w:trPr>
        <w:tc>
          <w:tcPr>
            <w:tcW w:w="818" w:type="dxa"/>
            <w:noWrap/>
            <w:vAlign w:val="bottom"/>
          </w:tcPr>
          <w:p w14:paraId="72CC7DA1" w14:textId="77777777" w:rsidR="00837CEC" w:rsidRPr="002016C5" w:rsidRDefault="00837CEC" w:rsidP="008D6B01"/>
        </w:tc>
        <w:tc>
          <w:tcPr>
            <w:tcW w:w="3856" w:type="dxa"/>
            <w:noWrap/>
            <w:vAlign w:val="bottom"/>
          </w:tcPr>
          <w:p w14:paraId="29FC7F6D" w14:textId="77777777" w:rsidR="00837CEC" w:rsidRPr="0012048F" w:rsidRDefault="00837CEC" w:rsidP="008D6B01">
            <w:pPr>
              <w:pStyle w:val="ekvkvnummer"/>
              <w:rPr>
                <w:rStyle w:val="ekvfett"/>
              </w:rPr>
            </w:pPr>
            <w:r w:rsidRPr="0012048F">
              <w:rPr>
                <w:rStyle w:val="ekvfett"/>
              </w:rPr>
              <w:t>EXTRA-Aufgaben</w:t>
            </w:r>
          </w:p>
        </w:tc>
        <w:tc>
          <w:tcPr>
            <w:tcW w:w="1321" w:type="dxa"/>
            <w:noWrap/>
            <w:vAlign w:val="bottom"/>
          </w:tcPr>
          <w:p w14:paraId="56B14ED7" w14:textId="77777777" w:rsidR="00837CEC" w:rsidRPr="0012048F" w:rsidRDefault="00837CEC" w:rsidP="008D6B01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6B2A6A91" w14:textId="77777777" w:rsidR="00837CEC" w:rsidRPr="0012048F" w:rsidRDefault="00837CEC" w:rsidP="008D6B01">
            <w:pPr>
              <w:pStyle w:val="ekvkolumnentitel"/>
            </w:pPr>
          </w:p>
        </w:tc>
        <w:tc>
          <w:tcPr>
            <w:tcW w:w="2081" w:type="dxa"/>
            <w:noWrap/>
            <w:vAlign w:val="bottom"/>
          </w:tcPr>
          <w:p w14:paraId="55471C0F" w14:textId="54473072" w:rsidR="00837CEC" w:rsidRPr="0012048F" w:rsidRDefault="00837CEC" w:rsidP="008D6B01">
            <w:pPr>
              <w:pStyle w:val="ekvkolumnentitel"/>
            </w:pPr>
            <w:r w:rsidRPr="0012048F">
              <w:t xml:space="preserve">Kopiervorlage </w:t>
            </w:r>
            <w:r w:rsidR="00463180">
              <w:t>4</w:t>
            </w:r>
          </w:p>
        </w:tc>
        <w:tc>
          <w:tcPr>
            <w:tcW w:w="883" w:type="dxa"/>
            <w:noWrap/>
            <w:vAlign w:val="bottom"/>
          </w:tcPr>
          <w:p w14:paraId="240C4E22" w14:textId="77777777" w:rsidR="00837CEC" w:rsidRPr="0012048F" w:rsidRDefault="00837CEC" w:rsidP="008D6B01">
            <w:pPr>
              <w:pStyle w:val="ekvkapitel"/>
              <w:rPr>
                <w:color w:val="FFFFFF" w:themeColor="background1"/>
              </w:rPr>
            </w:pPr>
          </w:p>
        </w:tc>
      </w:tr>
      <w:tr w:rsidR="00837CEC" w:rsidRPr="0012048F" w14:paraId="4A9CEBA7" w14:textId="77777777" w:rsidTr="008D6B01">
        <w:trPr>
          <w:trHeight w:hRule="exact" w:val="255"/>
        </w:trPr>
        <w:tc>
          <w:tcPr>
            <w:tcW w:w="818" w:type="dxa"/>
            <w:noWrap/>
            <w:vAlign w:val="bottom"/>
          </w:tcPr>
          <w:p w14:paraId="2B496513" w14:textId="77777777" w:rsidR="00837CEC" w:rsidRPr="002016C5" w:rsidRDefault="00837CEC" w:rsidP="008D6B01"/>
        </w:tc>
        <w:tc>
          <w:tcPr>
            <w:tcW w:w="10182" w:type="dxa"/>
            <w:gridSpan w:val="5"/>
            <w:noWrap/>
            <w:vAlign w:val="bottom"/>
          </w:tcPr>
          <w:p w14:paraId="39B75DF9" w14:textId="77777777" w:rsidR="00837CEC" w:rsidRPr="002016C5" w:rsidRDefault="00837CEC" w:rsidP="008D6B01">
            <w:r w:rsidRPr="002016C5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20704" behindDoc="1" locked="1" layoutInCell="1" allowOverlap="1" wp14:anchorId="72951F36" wp14:editId="73FA7594">
                      <wp:simplePos x="0" y="0"/>
                      <wp:positionH relativeFrom="column">
                        <wp:posOffset>-561975</wp:posOffset>
                      </wp:positionH>
                      <wp:positionV relativeFrom="paragraph">
                        <wp:posOffset>-572135</wp:posOffset>
                      </wp:positionV>
                      <wp:extent cx="6983095" cy="759460"/>
                      <wp:effectExtent l="0" t="0" r="8255" b="2540"/>
                      <wp:wrapNone/>
                      <wp:docPr id="1" name="Gruppieren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3095" cy="759460"/>
                                <a:chOff x="0" y="0"/>
                                <a:chExt cx="6983730" cy="759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Grafik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373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Grafik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640" r="26696" b="38693"/>
                                <a:stretch/>
                              </pic:blipFill>
                              <pic:spPr bwMode="auto">
                                <a:xfrm>
                                  <a:off x="5065414" y="457200"/>
                                  <a:ext cx="45085" cy="197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ABCC95" id="Gruppieren 1" o:spid="_x0000_s1026" style="position:absolute;margin-left:-44.25pt;margin-top:-45.05pt;width:549.85pt;height:59.8pt;z-index:-251595776;mso-width-relative:margin;mso-height-relative:margin" coordsize="69837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7" o:spid="_x0000_s1027" type="#_x0000_t75" style="position:absolute;width:69837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">
                        <v:imagedata r:id="rId15" o:title=""/>
                      </v:shape>
                      <v:shape id="Grafik 8" o:spid="_x0000_s1028" type="#_x0000_t75" style="position:absolute;left:50654;top:4572;width:450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">
                        <v:imagedata r:id="rId16" o:title="" cropbottom="25358f" cropleft="47605f" cropright="17495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0109497A" w14:textId="68165B15" w:rsidR="00837CEC" w:rsidRDefault="00837CEC" w:rsidP="00837CEC">
      <w:pPr>
        <w:pStyle w:val="ekvgrundtexthalbe"/>
      </w:pPr>
    </w:p>
    <w:p w14:paraId="3CB12AB7" w14:textId="0B609CD5" w:rsidR="00EE609F" w:rsidRPr="009C7923" w:rsidRDefault="00EE609F" w:rsidP="009C7923"/>
    <w:p w14:paraId="61376299" w14:textId="77777777" w:rsidR="000C509D" w:rsidRPr="00716152" w:rsidRDefault="000C509D" w:rsidP="000C509D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24CE6984" wp14:editId="6A7D96FD">
            <wp:extent cx="213360" cy="21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E9A2" w14:textId="7F7FB45D" w:rsidR="00EE609F" w:rsidRPr="00716152" w:rsidRDefault="00EE609F" w:rsidP="00EE609F">
      <w:pPr>
        <w:pStyle w:val="ekvpicto"/>
        <w:framePr w:wrap="around"/>
      </w:pPr>
    </w:p>
    <w:p w14:paraId="48DA1183" w14:textId="78061328" w:rsidR="00334228" w:rsidRDefault="00D13536" w:rsidP="009C7923">
      <w:pPr>
        <w:pStyle w:val="ekvaufgabe"/>
      </w:pPr>
      <w:r>
        <w:rPr>
          <w:rStyle w:val="ekvnummerierung"/>
        </w:rPr>
        <w:t>4</w:t>
      </w:r>
      <w:r w:rsidR="00EE609F" w:rsidRPr="009C7923">
        <w:tab/>
      </w:r>
      <w:r w:rsidR="000071FA">
        <w:t xml:space="preserve">Vervollständige die </w:t>
      </w:r>
      <w:r w:rsidR="000071FA" w:rsidRPr="00D37D0B">
        <w:t>Grafik</w:t>
      </w:r>
      <w:r w:rsidR="008E5B67" w:rsidRPr="00D37D0B">
        <w:t xml:space="preserve"> zur spezifischen Immunabwehr</w:t>
      </w:r>
      <w:r w:rsidR="00D37D0B">
        <w:t>,</w:t>
      </w:r>
      <w:r w:rsidR="000071FA" w:rsidRPr="00D37D0B">
        <w:t xml:space="preserve"> indem</w:t>
      </w:r>
      <w:r w:rsidR="000071FA">
        <w:t xml:space="preserve"> du die </w:t>
      </w:r>
      <w:r w:rsidR="008C7D6F">
        <w:t>gezeigten Vorgänge kurz beschreibst</w:t>
      </w:r>
      <w:r w:rsidR="000071FA">
        <w:t>.</w:t>
      </w:r>
    </w:p>
    <w:p w14:paraId="66532412" w14:textId="0559DBFF" w:rsidR="008E5B67" w:rsidRDefault="008E5B67" w:rsidP="009C7923">
      <w:pPr>
        <w:pStyle w:val="ekvgrundtexthalbe"/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9C7923" w14:paraId="13F6A4C7" w14:textId="77777777" w:rsidTr="00C00C68">
        <w:tc>
          <w:tcPr>
            <w:tcW w:w="9354" w:type="dxa"/>
            <w:vAlign w:val="center"/>
          </w:tcPr>
          <w:p w14:paraId="638C2F12" w14:textId="12DF8BF3" w:rsidR="009C7923" w:rsidRDefault="00C00C68" w:rsidP="00C00C68">
            <w:pPr>
              <w:pStyle w:val="ekvbild"/>
              <w:jc w:val="center"/>
            </w:pPr>
            <w:bookmarkStart w:id="3" w:name="_Hlk54181581"/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508A167" wp14:editId="553A7A0F">
                      <wp:extent cx="5992124" cy="5351145"/>
                      <wp:effectExtent l="0" t="0" r="0" b="1905"/>
                      <wp:docPr id="32" name="Gruppieren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2124" cy="5351145"/>
                                <a:chOff x="0" y="0"/>
                                <a:chExt cx="5992124" cy="5351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Grafik 28" descr="G:\02_media_office\2020\10417_069111_PRISMA_Biologie_2_Ausgabe_A_Kopievorlagen - Word\Daten_mo\002_1redKorrektur_2020-11-30\pngDateien_Nachzuegler\SE64069111_G042_01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8700" y="0"/>
                                  <a:ext cx="4072890" cy="5112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25" name="Gruppieren 25"/>
                              <wpg:cNvGrpSpPr/>
                              <wpg:grpSpPr>
                                <a:xfrm>
                                  <a:off x="0" y="9525"/>
                                  <a:ext cx="5992124" cy="5341620"/>
                                  <a:chOff x="986998" y="-588770"/>
                                  <a:chExt cx="5993044" cy="5342238"/>
                                </a:xfrm>
                              </wpg:grpSpPr>
                              <wps:wsp>
                                <wps:cNvPr id="14" name="Textfeld 14"/>
                                <wps:cNvSpPr txBox="1"/>
                                <wps:spPr>
                                  <a:xfrm>
                                    <a:off x="986998" y="508141"/>
                                    <a:ext cx="2387828" cy="8080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3597451" w14:textId="77777777" w:rsidR="00C00C68" w:rsidRPr="00213AD7" w:rsidRDefault="00C00C68" w:rsidP="00C00C68">
                                      <w:pPr>
                                        <w:pStyle w:val="ekvschreiblinie"/>
                                        <w:tabs>
                                          <w:tab w:val="right" w:pos="3402"/>
                                        </w:tabs>
                                        <w:rPr>
                                          <w:rStyle w:val="ekvlsungunterstrichenausgeblendet"/>
                                        </w:rPr>
                                      </w:pP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>Die B-</w:t>
                                      </w:r>
                                      <w:proofErr w:type="spellStart"/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>Lymphocyten</w:t>
                                      </w:r>
                                      <w:proofErr w:type="spellEnd"/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 xml:space="preserve"> bilden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>Plasmazellen und Gedächtniszellen.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" name="Textfeld 4"/>
                                <wps:cNvSpPr txBox="1"/>
                                <wps:spPr>
                                  <a:xfrm>
                                    <a:off x="1500427" y="-588770"/>
                                    <a:ext cx="2390024" cy="741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D0277B" w14:textId="77777777" w:rsidR="00C00C68" w:rsidRPr="00213AD7" w:rsidRDefault="00C00C68" w:rsidP="00C00C68">
                                      <w:pPr>
                                        <w:pStyle w:val="ekvschreiblinie"/>
                                        <w:tabs>
                                          <w:tab w:val="right" w:pos="3402"/>
                                        </w:tabs>
                                        <w:rPr>
                                          <w:rStyle w:val="ekvlsungunterstrichenausgeblendet"/>
                                        </w:rPr>
                                      </w:pP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 xml:space="preserve">Die T-Helferzellen aktivieren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>T-Killerzellen und B-</w:t>
                                      </w:r>
                                      <w:proofErr w:type="spellStart"/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>Lymphocyten</w:t>
                                      </w:r>
                                      <w:proofErr w:type="spellEnd"/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" name="Textfeld 16"/>
                                <wps:cNvSpPr txBox="1"/>
                                <wps:spPr>
                                  <a:xfrm>
                                    <a:off x="5385130" y="-400707"/>
                                    <a:ext cx="1594912" cy="1261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95E3445" w14:textId="77777777" w:rsidR="00C00C68" w:rsidRPr="00213AD7" w:rsidRDefault="00C00C68" w:rsidP="00C00C68">
                                      <w:pPr>
                                        <w:pStyle w:val="ekvschreiblinie"/>
                                        <w:tabs>
                                          <w:tab w:val="right" w:pos="2213"/>
                                        </w:tabs>
                                        <w:rPr>
                                          <w:rStyle w:val="ekvlsungunterstrichenausgeblendet"/>
                                        </w:rPr>
                                      </w:pP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 xml:space="preserve">Die T-Killerzellen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 xml:space="preserve">erkennen infizierte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 xml:space="preserve">Zellen und zerstören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>sie.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Textfeld 18"/>
                                <wps:cNvSpPr txBox="1"/>
                                <wps:spPr>
                                  <a:xfrm>
                                    <a:off x="3337395" y="4057471"/>
                                    <a:ext cx="2724150" cy="695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07E2A0" w14:textId="77777777" w:rsidR="00C00C68" w:rsidRPr="00213AD7" w:rsidRDefault="00C00C68" w:rsidP="00C00C68">
                                      <w:pPr>
                                        <w:pStyle w:val="ekvschreiblinie"/>
                                        <w:tabs>
                                          <w:tab w:val="right" w:pos="3969"/>
                                        </w:tabs>
                                        <w:rPr>
                                          <w:rStyle w:val="ekvlsungunterstrichenausgeblendet"/>
                                        </w:rPr>
                                      </w:pP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 xml:space="preserve">Der Antigen-Antikörper-Komplex wird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>von Makrophagen gefressen.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" name="Textfeld 19"/>
                                <wps:cNvSpPr txBox="1"/>
                                <wps:spPr>
                                  <a:xfrm>
                                    <a:off x="4137515" y="2236430"/>
                                    <a:ext cx="2830830" cy="6579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8E10BC" w14:textId="77777777" w:rsidR="00C00C68" w:rsidRPr="00213AD7" w:rsidRDefault="00C00C68" w:rsidP="00C00C68">
                                      <w:pPr>
                                        <w:pStyle w:val="ekvschreiblinie"/>
                                        <w:tabs>
                                          <w:tab w:val="right" w:pos="4111"/>
                                        </w:tabs>
                                        <w:rPr>
                                          <w:rStyle w:val="ekvlsungunterstrichenausgeblendet"/>
                                        </w:rPr>
                                      </w:pP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 xml:space="preserve">Die Plasmazellen produzieren eine große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>Zahl spezifischer Antikörper.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Textfeld 21"/>
                                <wps:cNvSpPr txBox="1"/>
                                <wps:spPr>
                                  <a:xfrm>
                                    <a:off x="4185567" y="3237259"/>
                                    <a:ext cx="2650295" cy="6638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824B278" w14:textId="77777777" w:rsidR="00C00C68" w:rsidRPr="00213AD7" w:rsidRDefault="00C00C68" w:rsidP="00C00C68">
                                      <w:pPr>
                                        <w:pStyle w:val="ekvschreiblinie"/>
                                        <w:tabs>
                                          <w:tab w:val="right" w:pos="3828"/>
                                        </w:tabs>
                                        <w:rPr>
                                          <w:rStyle w:val="ekvlsungunterstrichenausgeblendet"/>
                                        </w:rPr>
                                      </w:pP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>Die Antikörper verklumpen die Erreger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>zum Antigen-Antikörper-Komplex.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Textfeld 13"/>
                                <wps:cNvSpPr txBox="1"/>
                                <wps:spPr>
                                  <a:xfrm>
                                    <a:off x="1098745" y="2438251"/>
                                    <a:ext cx="2238650" cy="12808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8794A4" w14:textId="77777777" w:rsidR="00C00C68" w:rsidRPr="00213AD7" w:rsidRDefault="00C00C68" w:rsidP="00C00C68">
                                      <w:pPr>
                                        <w:pStyle w:val="ekvschreiblinie"/>
                                        <w:tabs>
                                          <w:tab w:val="right" w:pos="3235"/>
                                        </w:tabs>
                                        <w:rPr>
                                          <w:rStyle w:val="ekvlsungunterstrichenausgeblendet"/>
                                        </w:rPr>
                                      </w:pP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 xml:space="preserve">Die Gedächtniszellen speichern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 xml:space="preserve">Merkmale des Erregers und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 xml:space="preserve">sorgen so oft für eine 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br/>
                                        <w:t>lebenslange Immunität.</w:t>
                                      </w:r>
                                      <w:r w:rsidRPr="00213AD7">
                                        <w:rPr>
                                          <w:rStyle w:val="ekvlsungunterstrichenausgeblendet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08A167" id="Gruppieren 32" o:spid="_x0000_s1026" style="width:471.8pt;height:421.35pt;mso-position-horizontal-relative:char;mso-position-vertical-relative:line" coordsize="59921,5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EFu4W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YAEQGsFggAAAAAAAAAAAAAAAAAABYyF+YWi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/y4A&#10;kAAAAAAAAAAAAAAAABY8AcD/GQ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XCwAVAABnFlgAAAAAAAAAABZHAbv/DQAAAO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xQTAHIAAwABmhYjAAAAABZT&#10;AbQACDgAAAAA6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hUAAxAAJABdAP8NAasWBxZgAKoCBHQALgAAAAD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DgAAAEoANgD/MQDAAJ8GAnkANgDyAAAAAO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XAAAPAAAA&#10;AQBqABMAADgJAH0ALwAAAO8AAAAA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cAABAAAAAAAAsAdgCxAFAAIQAAAAAA8wAAAAD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AAADgAAAAAAAAAiAHEAAAAA&#10;AAAAAADwAA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QAAAAAAAAAAAAAAAAAAAAAAAAAPEAAfrq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4AAAAAAAAAAAAAAAAAAAAAAAAA8gAA6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AADwAA&#10;AAAAAAAAAAAAAAAAAAAA/QDzAAD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AAPAAAAAAAAAAAAAAAAAAAAAADyAAAAAO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UHAAYAAAAAAAAAAAAAAAAA&#10;AAAAAPEA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GREAAAAAAAAAAAAAAAAAAAAAAAAA8QAAAAD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CP8LDgAAAAAAAAAAAAAAAAAAAAAAAADyAAA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YLGf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A&#10;AA8AAAAAAAAAAAAAAAAAAAAAAAAA8AAAAAD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AADwAAAAAAAAAAAAAAAAAAAAAAAADyAAAAAO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UAAAOAAAAAAAAAAAA&#10;AAAAAAAAAAAAAPEAAAAA6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AABEAAAAAAAAAAAAAAAAAAAAAAAAA8AA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AADgAAAAAAAAAAAAAAAAAAAAAAAADz&#10;AAAAAO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AAAOAAAAAAAAAAAAAAAAAAAAAAAAAO8AAe7q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AABAAAAAAAAAAAAAAAAAAAAAAAAAA8gD/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AAADgAAAAAAAAAA&#10;AAAAAAAAAAAA9wD7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gANAAAAAAAAAAAAAAAAAAAAAADwAAAAAO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cNAAEAAAAAAAAAAAAAAAAAAAAAAPIA&#10;AAAA6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H/&#10;Ew8AAAAAAAAAAAAAAAAAAAAAAAAA8QAAAAD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AADEAAAAAAAAAAAAAAAAAAAAAAAAADxAAAAAO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OAAAAAAAAAAAA&#10;AAAAAAAAAAAAAPIAAAA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P8AAAAAAAAAAAAAAAAAAAAAAAAA7wA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AAA6AAAAAAAAAAAAAAAAAAAAAAAAADb&#10;AAAAAN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3&#10;AefpAAAAAAAAAAAAAAAAAAAAAADrAN4AAMnq6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2/QA9QAAAAAAAAAAAAAAAAAAAMkAAAAA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YLGf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4AAOkA&#10;AAAAAAAAAAAAAAAAAADJAAAAAK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QAA6AAAAAAAAAAAAAAAAADwANkAANPq3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EAAAAAAAAAAAAAAAAAAAAAAAA&#10;AAAAAAAAAAAAAAAAAAAAAAAAAAAAAAAAAAAAAAAAAAAAAAAAAAAAAAAAAAAAAAAAAAAAAAAAAAAA&#10;AAAAAAAAAAAAAAAAAAAAAAAAAAAAAAAAAAAAAAAAAAAAAAAAAAAAAAAAAAAAAAAAAAAAAAAAAAAA&#10;AAAAAAAAAAAAAAAAAAAAAAAAAAAAAAAAAAAAAAAAAAAAAAAAAAAAAADcAADoAAAAAAAAAAAAAAAA&#10;AMoA/wAA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WAPAWuxYiAAAAAAAAAAAAAAAAAAAAAAAAAAAAAAAAAAAAAAAAAAAAAAAAAAAAAAAAAAAAAAAA&#10;AAAAAAAAAAAAAAAAAAAAAAAAAAAAAAAAAAAAAAAAAAAAAAAAAAAAAAAAAAAAAAAAAAAAAAAAAAAA&#10;AAAAAAAAAAAAAAAAAAAAAAAAAAAAAAAAAAAAAAAAAAAAAAAAAAAAAAAAAAAAAAAAAAAAAAAAAAAA&#10;AAAAAAAAAN0AAOkAAAAAAAAAAAAAAAAAygAAAAC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oACQBEAdUWcxYDAAAAAAAAAAAAAAAAAAAAAAAAAAAA&#10;AAAAAAAAAAAAAAAAAAAAAAAAAAAAAAAAAAAAAAAAAAAAAAAAAAAAAAAAAAAAAAAAAAAAAAAAAAAA&#10;AAAAAAAAAAAAAAAAAAAAAAAAAAAAAAAAAAAAAAAAAAAAAAAAAAAAAAAAAAAAAAAAAAAAAAAAAAAA&#10;AAAAAAAAAAAAAAAAAAAAAAAAAAAAAAAAAAAAAAAA3QAA6AAAAAAAAAAAAAAA9ADUAAHd6t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bFADoAAAAA&#10;AM0AY+rRAAAAAAAAAAAAAAAAAAAAAAAAAAAAAAAAAAAAAAAAAAAAAAAAAAAAAAAAAAAAAAAAAAAA&#10;AAAAAAAAAAAAAAAAAAAAAAAAAAAAAAAAAAAAAAAAAAAAAAAAAAAAAAAAAAAAAAAAAAAAAAAAAAAA&#10;AAAAAAAAAAAAAAAAAAAAAAAAAAAAAAAAAAAAAAAAAAAAAAAAFi4ALgAlAB8AEQARAA0AAAAFACgD&#10;AyMABgAOABEAFADyAK8AAInq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n4AgVUA2wDQAAH9/4oAgur4AAAAAAAAAAAAAAAAAAAAAAAAAAAAAAAA&#10;AAAAAAAAAAAAAAAAAAAAAAAAAAAAAAAAAAAAAAAAAAAAAAAAAAAAAAAAAAAAAAAAAAAAAAAAAAAA&#10;AAAAAAAAAAAAAAAAAAAAAAAAAAAAAAAAAAAAAAAAAAAAAAAAAAAAAAAAAAAAAAAWPwBJADgAJQAS&#10;AAgAAAAAAAAAAAAAAAAAAAAAAAAAAAAAAAAAAAAAAAAAAAAAAAAA/QDtANkAwgCs6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NwDIOQByAMIAoADzAAHb/2Tq&#10;wgAAAAAAAAAAAAAAAAAAAAAAAAAAAAAAAAAAAAAAAAAAAAAAAAAAAAAAAAAAAAAAAAAAAAAAAAAA&#10;AAAAAAAAAAAAAAAAAAAAAAAAAAAAAAAAAAAAAAAAAAAAAAAAAAAAAAAAAAAAAAAAAAAAAAAAAAAA&#10;AAAAFgUAWABbADAAFQACAAAAAAAAAAAGAA8AEAAQABEACwALAAkAAQAIAP0A+gAAAPQA8QDzAPEA&#10;7ADvAPgA/wAAAAAAAAAA+gDZALUAi+r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DAesKEZ4AAgDzAKAAwgAAAACZAHbq8gAAAAAAAAAAAAAAAAAAAAAAAAAAAAAAAAAAAAAA&#10;AAAAAAAAAAAAAAAAAAAAAAAAAAAAAAAAAAAAAAAAAAAAAAAAAAAAAAAAAAAAAAAAAAAAAAAAAAAA&#10;AAAAAAAAAAAAAAAAAAAAAAAAAAAWIwB1AEsAGwABAAAAAAIAFAAfACAAHgATAAQAAQABAAEAAQAA&#10;AAEAAQAAAAAAAAAAAAAA/wD/AAAA/wD+AP8A/gDsAOEA3QDeAPAAAAAAAAAAAOIAqQCC6v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qQBWhQAmAAAAAADQAJkA7AAB5/9p6rEAAAAA&#10;AAAAAAAAAAAAAAAAAAAAAAAAAAAAAAAAAAAAAAAAAAAAAAAAAAAAAAAAAAAAAAAAAAAAAAAAAAAA&#10;AAAAAAAAAAAAAAAAAAAAAAAAAAAAAAAAAAAAAAAAAAAAAAAAABYfAIEATQASAAAAAAIAGwAtACkA&#10;FgADAAEAAgACAAAAAgABAAEAAAABAAEAAAABAAAAAAAAAAAAAAD/AP8AAAD/AP8A/wD+AP8A/gD/&#10;AP4A+ADaAMsA2wD9AAAAAP4AxwBz6s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iAJ1W&#10;AFUAAAAAAAAA+ACnALcA/wAArQBs6ugAAAAAAAAAAAAAAAAAAAAAAAAAAAAAAAAAAAAAAAAAAAAA&#10;AAAAAAAAAAAAAAAAAAAAAAAAAAAAAAAAAAAAAAAAAAAAAAAAAAAAAAAAAAAAAAAAAAAAAAAAFgQA&#10;cwBsABwAAAAACAApADUAIQADAAIAAgABAAIAAgABAAIAAQABAAEAAQABAAEAAAAAAAAAAAAAAAEA&#10;/wAAAAAAAAD/AAAA/gD/AP8A/gD/AP8A/QD+AP8A/QD7ANwAwgDeAP8AAAAA3QBn6r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YLGf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kEBm/8jDwBhADsAAAAAAAAAAAAA&#10;AAAAAAAAAAAAAAAAAAAAAAAAAAAA+ACnALcA/wAAeeqIAAAAAAAAAAAAAAAAAAAAAAAAAAAAAAAA&#10;AAAAAAAAFgIArQBQAAAfAFwADgAFAAIABQADAAMABAACAAIAAgACAAEAAQABAAEAAAABAAAAAAAA&#10;AAAAAQAAAAAAAAABAAAAAAAAAAAAAAAAAAAA/wAAAAAAAAAAAP8AAAAAAAAAAAAAAAAAAAAAAAAA&#10;AAAAAAAAAAAAAAAAAAAAAAAAAAAAAP8A/wD/AP4A/wD9AP0A+wD8AP0A+gD7APYAjwDyAADeACTq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fz1vAu0ADbnGbz/CwEjAAEAAAAAAAAAAAAAAAAA&#10;AAAAAAAAAAAAAAAAAAATADEBx//6RAvz9ccAAAAAAAAAAAAAAAAAAAAAAAAAAAAAFkYAygAQCwBt&#10;ACkABQAGAAYABgAEAAQABAAEAAMAAwACAAIAAgABAAEAAAAAAAEAAgABAAAAAAABAAEAAAABAAEA&#10;AQABAAEAAQABAAEAAQABAAEAAQABAAAAAQABAAAAAQABAAAAAQAAAAAAAAAAAAAAAAAAAAAAAAAA&#10;AAAAAAAAAAAAAAAAAAEAAQABAAIAAQABAAEAAQABAAAAAAABAAQAKADJAAAlC+71y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19PWqC9IBP9oMwwAc&#10;ABgAAAAAAAAAAAAAAAAAAAAAAAAAAAAAABMAJwDHAf1QC9310wAAFpYAYQEAXwAoAAYABgAFAAUA&#10;BQAEAAMAAwADAAEAAQABAAAAAAABAAEAAgABAAEAAQACAAEAAgABAAEAAQABAAEAAQABAAEAAQAB&#10;AAAAAAAAAAAAAAAAAAAAAAABAAEAAQABAAEAAQAAAAEAAQAAAAEAAAABAAAAAQAAAAEAAAAAAAAA&#10;AAAAAAAAAAAAAAAAAAAAAAAAAAAAAAAAAAABAAAAAAAAAAAAAAD/AP8AAAAAABQAzAD5CQv69c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fj1swvBAT3gEr8ADwAaAAMA&#10;AAAAAAAAAAAAAAAAAAAAAAAAFgAnAcYA/lEAQAAAVwArAAYABAAEAAUAAwADAAQAAgACAAEAAQAA&#10;AAAAAAABAAAAAQABAAEAAAABAAAAAQAAAAEAAAABAAAAAAAAAAAAAQABAAEAAQABAAEAAQABAAEA&#10;AQABAAEAAQABAAAAAQABAAAAAAAAAAEAAQAAAAEAAAABAAAAAAABAAAAAQAAAAAAAQAAAAAAAAAA&#10;AAAAAAAAAAAAAAAAAAAAAAAAAAEA/wABAAAA/gD/AAAA/gD+ABAAywD5BwvY9d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LQBqAVj/EAAAFAA9AD4AHAAA&#10;AAAAAAAAAAAA+gBjAPgAMABXAAQABgAGAAQABQAEAAIAAgACAAEAAQAAAAAAAAABAAEAAQAAAAEA&#10;AQABAAAAAQAAAAEAAAAAAAAAAQABAAAAAAABAAAAAQAAAAAAAAAAAAAAAAAAAAAAAAAAAAAAAAAA&#10;AP8AAAD/AAAAAAD/AAAA/wAAAAAAAAD/AP8AAAD/AP8A/wAAAP8A/wAAAP8AAAAAAAAAAAAAAAAA&#10;AAAAAAAAAAAAAAAA/wD/AP0A/AD9APoA+QD7APUAgAD9AAAY6u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RAFYAXgA6AAACAC8APgDjAK4A&#10;AwB1ABAABwAEAAYABgADAAMAAwACAAEAAQAAAAAAAAABAAEAAAACAAAAAQABAAAAAQABAAAAAAAB&#10;AAAAAQABAAAAAQAAAAAAAQAAAAEAAAAAAAAAAAABAAAAAAAAAP8AAAAAAAAAAAD/AAAAAAD/AAAA&#10;/wAAAP8AAAD/AP8AAAAAAAAA/wD/AP8A/wAAAP8A/wAAAP4AAAAAAAAAAAAAAAAAAAAAAAAAAAAA&#10;AAAA/wD+AP0A/QD7APoA+wD4ANoAmwAA6eo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IAXQFc/yQAAAAAAABhACYABwAHAAMABgAFAAIAAwACAAEAAQAAAAAAAAAAAAIA&#10;AAABAAEAAQAAAAEAAQABAAAAAAABAAEAAAABAAAAAQAAAAEAAAABAAAAAAABAAAAAAAAAAAAAAAA&#10;AAAAAAAAAAAAAAAAAP8AAAD/AAAAAAD/AAAA/wD/AAAA/wD/AAAAAAD/AAAA/gAAAP8A/wAAAP8A&#10;/wD/AAAAAAAAAAAAAAAAAAAAAAAAAAAAAAAAAP4A/gD+APsA+gD7APgA9wCAAPsAAB7q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YLGf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re6oHpJQA4APEAAC0AJgAFAAQA&#10;BAAFAAMAAwACAAIAAQABAAAAAAAAAAAAAQAAAAEAAAABAAAAAQABAAAAAAAAAAEAAQAAAAEAAQAB&#10;AAAAAQAAAAEAAAABAAEAAAAAAAEAAQABAAEAAQABAAEAAQABAAAAAAABAAEAAQABAAAAAAAAAAEA&#10;AQAAAAEAAQAAAAAAAQAAAAEAAAABAAEAAAAAAAAAAQAAAAAAAAAAAAAAAAAAAAAAAAAAAAAAAAAB&#10;AAEAAQABAAIAAwADAAUALQAAAA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EADwYAUgAFAAUABQAEAAMAAwACAAMAAQABAAAAAAAAAAAAAQABAAEAAQABAAAA&#10;AQABAAEAAQAAAAEAAQABAAEAAQABAAEAAQABAAIAAQACAAEAAgACAAIAAQABAAEAAgACAAIAAQAB&#10;AAEAAgACAAEAAQABAAEAAgACAAEAAQABAAIAAQABAAIAAQAAAAEAAQABAAEAAQABAAEAAQABAAAA&#10;AAAAAAAAAAAAAAAAAAAAAAAAAAAAAAAAAQABAAIAAwADAAMAAgA4AAAAAE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QAjgAAVAAJAAIAAwADAAMAAwACAAIAAQAB&#10;AAAAAAAAAAAAAQABAAAAAQAAAAEAAQABAAAAAAAAAAEAAQAAAAAAAQAAAAAAAQABAAEAAAABAAAA&#10;AQAAAAAAAQABAAEAAQAAAAAAAAABAAEAAQABAAAAAQABAAEAAQAAAAAAAQAAAAEAAAABAAEAAAAB&#10;AAAAAAAAAAEAAAAAAAAAAQAAAAAAAQAAAAAAAAAAAAAAAAAAAAAAAAAAAAAAAQABAAIAAQABAAAA&#10;AQACAB0AAwAAGBY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YLGfQ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gAACgAB&#10;AAAAAAAAAAAAAQAAAAAAAAAAAAAAAAAAAAAAAAAAAAAAAAAAAAAAAAAAAAAAAAAAAAAAAAAAAAAA&#10;vgABABAABwAAAAAAAAAAAAAAAAAAAAAAAAAAAP8A/wAAAP8A/wD/AP8A/gABAP4AAAD/AP8AAAD/&#10;AP8AAAD/AP8AAAD/AAAAAAAAAAAAAAAAAAAAAAAAAAAAAAAAAAAAAAAAAAAAAAAAAC8A2wDPAPkA&#10;BgAAAAAAAAAAAAAAAAAAAAAAAAAAAAAAAAAAAAAAAAAAAAAAAAAAAAAAAAAAAAQA+gHq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AAAgAAAABAAAAAQAAAAAA&#10;AAAAAAAAAAAAAAAAAAAAAAAAAAAAAAAAAAAAAAAAAAAAAAAAAAAAAAAAAADnAPwA/wALAP8AAAD/&#10;AAAA/wAAAAAA/wAAAAAAAAAAAP8A/wD/AP8A/wD/AAAA/wD+AP4A/wD/AP8A/wD/AP8A/wD/AAAA&#10;AAD/AP8AAAD/AP8AAAD/AAAAAAAAAAAA/wAAAAAA/wAAAAAA/wAAACsAAAC+AAAAAAAAAAAAAAAA&#10;AAAAAAAAAAAAAAAAAAAAAAAAAAAAAAAAAAAAAAAAAAAAAAAFAAAAFh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wAAAQAAAAAAAAAAAAAAAAAAAAAAAAAAAAAAAAAAAAAAAAAAAAAA/wAAAAAA/wAAAAAA&#10;/wAAAAAAAAAAAMMAAAAgAAAAAAD/AAAA/wAAAP8A/wD/AP8A/gD/AP4A/wD/AP4A/gD/AP0A/QD+&#10;AP8A/wD+AP4A/gD+AP4A/wD+AP8A/wD/AP8A/wD/AP8AAAD/AP8A/wAAAAAA/wAAAP8A/wAAAP8A&#10;/wAAAP8AEwABAO8A9QD/AAAAAAAAAAAAAAAAAAAAAAAAAAAAAAAAAAAAAAAAAAAAAAAAAAAAAAA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D/AAAA/wAAAAAAAAAAAAAAAAAAAAAAAAAA&#10;AAAAAAAAAAAA/wAAAAAAAAAAAAAAAAAAAAAA/wD/AAAA3AD/ACIA/wAAAP8A/wAAAP8AAAD/AAAA&#10;/wAAAP8A/wD/AP4A/wD/AP0A/gD+AP4A/QD9AP0A/gD+AP8A/wD+AAAA/wD/AP4A/wD/AP8AAAD/&#10;AAAAAAD/AP8A/wAAAP8A/wAAAAAAAAAAAAAAAAAAABcAAADQAAAAAAAAAAAAAAAAAAAAAAAAAAAA&#10;AAAAAAAAAAAAAAAAAAAAAAAAAAAAAAAABwAAAAA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AAPgA&#10;AAAAAAAA/wAAAAAAAAAAAAAAAAAAAAAAAAAAAAAAAAAAAAAAAAD/AAAAAAD/AAAAAAAAAAAA+wD0&#10;AP0ACQAAAP8AAAAAAP8AAAD/AAAA/wD/AP8A/wD/AP8A/wD/AP8A/wD/AP4A/gD+AP4A/wD+AP8A&#10;/wD/AP8A/wD/AP8AAAD/AAAA/wD/AP8A/wD/AAAAAAAAAP8AAAAAAP8AAAD/AAAA/wAAAAAAHgD/&#10;AMsAAAAAAAAAAAAAAAAAAAAAAAAAAAAAAAAAAAAAAAAAAAAAAAAAAAAAAAAAAAD9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AAD6AP8A/wAAAP8AAAAA&#10;AP8AAAAAAAAAAAAAAAAAAAAAAAAAAAAAAAAAAAAAAAAAAAAAAAAAAAD/AOIA/wAQAAAA/wABAP8A&#10;AAD/AP8A/wAAAP8A/wAAAP8A/wD+AAAAAgAAAP0AAgAAAAEAAAAAAAAA/wD/AP8A/wD+AP8A/wD+&#10;AP8A/wD/AP8AAAD/AP8A/wD/AAAA/wAAAP8AAAAAAP8AAAD/AP8A/wAAAAQAAADzAP8AAAAAAAAA&#10;AAAAAAAAAAAAAAAAAAAAAAAAAAAAAAAAAAAAAAAAAAAAAAAA+w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+gb/AP8A/wD/AP8A/gABAAAAAAAAAAAA&#10;AAAAAAAAAAAAAAAAAAAAAAAAAAD/AAEAAAAAAAAAAADtAP4ADQD+AAEAAgD/AP8AAAD/AP4AAQAB&#10;AP4AAAAAAAAAAQABAAAAAQABAAEAAAAAAAEAAAD/AAAA/wD/AP8A/wD+AP8A/wD+AP4A/wD+AP8A&#10;/wD+AP8AAAD+AP8A/gD/AP8A/wD/AP8A/wD/AP8A/wD/AAoA8gDsAAwAAAAAAAAAAAAAAAAAAAAA&#10;AAAAAAAAAAAAAAAAAAAAAAD/AAAAAAAAAPs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b/&#10;BvoACQD/AP8A/wAAAAAAAAAAAAAAAAAAAAAAAAAAAAAAAAAAAP8AAQAAAAAAAAD/AAEAAAAAAPgA&#10;/wAHAAAA/wD/AP8A/wAAAP4AAQAAAP4AAgD+AAAAAAABAAEAAAAAAAEAAgAAAAAAAAAAAAAAAAD+&#10;AAAA/wD/AP8A/wD+AP4A/wD+AP8A/wD+AAAAAAD+AAAA/wD/AP8A/wD/AP8AAAD/AAAA/wD/AAAA&#10;BgD+APUAAAAAAAAAAAAAAAAAAAAAAAAAAAAAAAAAAAAAAAAA/wAAAAAA/wD/AP8A/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YLGf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MAAOoA/wD+&#10;AP4A/wD/AP8A/wD/AAAAAAAAAAAAAAAAAAAAAAAAAP8AAAAAAP8AAAAAAAAAAAD/AP0A/gAAAP8A&#10;/wD/AP8A/wD+AP8A/wD/AP4A/gD/AP4A/wD+AP0A/gD+AP0A/QD+AP4A/gD+AP4A/gD+AP4A/gD+&#10;AP4A/gD9AP4A/gD+AP4A/gD+AP8A/wD/AP8A/wD/AAAA/wD/AP8A/wAAAAAA/wAAAP8AAAD+APwA&#10;AAAAAAAAAAAAAAAAAAAAAAAAAAAAAAAA/wAAAP8AAAD/AP8A/wD/APIAAAAA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DoAP8AAAD/AP8AAAD/AAAA&#10;AAAAAAAAAAAAAAAAAAAAAAAAAAAAAP8A/wD/AP8AAAD/AP8A/wAHAP4A+AD+AP8A/gD+AP4A/gD+&#10;AP4A/gD+AP4A/gD+AP4A/gD+AP4A/QD9AP0A/QD9AP0A/QD9AP0A/QD+AP0A/gD9AP0A/gD9AP0A&#10;/gD/AP8A/gD+AP4A/gD+AP4A/wD+AP8A/wD/AP8A/wD+AP8A/wD+APcA/gADAAAAAAAAAAAAAAAA&#10;AAAAAAAAAAAAAAAAAAAAAAD/AAAA/wD/AP4A/wDmAAAAAN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YAIecA&#10;DAD/AP8A/wD/AP8AAAAAAAAAAAAAAAAAAAAAAAAAAAAAAAAAAAD/AAAAAAAAAAAAAQAdAP4A7QD+&#10;AAAA/wACAP4A/wACAAAAAQACAP4AAQABAAEAAAABAAEAAQAAAAEAAAAAAAEA/wAAAAAA/wAAAAAA&#10;/gAAAP8A/wD/AAAA/gD/AP8A/gD+AP8A/wD+AP8A/gD+AP8A/wD+AP8A/wD+AP8A/wD7APkAHAAA&#10;AAAAAAAAAAAAAAAAAAAAAAAAAAAAAAD/AAAA/wD/AP8A/wD+AP8A/AD1AAD76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kAADaAP4A/gD+AP4A/wD/&#10;AP8AAAAAAAAAAAAAAAAAAAAAAAAAAAAAAAAAAAAAAP8A/wD/AAAABwAHAPwA9wD/AP8A/wD+AAAA&#10;/wD/AP8A/wD/AP8A/gD/AP4A/gD/AP8A/wD+AP4A/gD/AP4A/gD+AP8A/wD/AP4A/wD+AP8A/gD+&#10;AP4A/gD+AP4A/wD/AP8A/gD/AP8A/wD/AP8A/wD/AP8A/wD/AAAA+gAAACwAAAAAAAAAAAAAAAAA&#10;AAAAAAAAAAAAAAAAAAD/AAAA/gD/AP8A/gD+ANUA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rcA/uoA/AD/AP4A/wD+AP8AAAD/AAAAAAAAAAAAAAAAAAAAAAAAAAAAAAAAAP8A/wAA&#10;AP8A/wD/ACcA/gDfAP4A/gD/AP4A/QD/AP4A/QD+AP0A/QD+AP0A/gD+AP4A/QD9AP4A/gD+AP4A&#10;/wD+AP4A/gD9AP4A/gD9AP4A/QD+AP0A/gD+AP4A/wD+AP4A/gD+AP4A/wD+AP4A/gD/AP8A/wD+&#10;AP8A/gDLAAAALgAAAAAAAAAAAAAAAAAAAAAAAAAAAAAAAAD/AP8A/wD/AP8A/gD+AP4A1wAAAAC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/wDgAPwA/gD9AP8A/gD+AP4A/wAAAAAA&#10;AAAAAAAAAAAAAAAAAAAAAAAAAAAAAP8AAAD/AP8APwD8ANYA/wD/AP0A/gD+AP0A/gAAAP4A/gD+&#10;AP4A/gD+AP0A/QD+AP4A/gD+AP4A/QD9AP4A/gD9AP4A/gD+AP4A/QD+AP0A/wD+AP8A/wD+AP4A&#10;/gD+AP8A/wD+AP8A/wD/AP8A/gD+AP8A/wDzAOkAJAAQAAAAAAAAAAAAAAAAAAAAAAAAAAAAAAAA&#10;AAAA/wD+AP4A/QD+AP4A+gDsAAD96r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IA&#10;AMwA/gD9AP4A/QD+AP8AAAD/AAAAAAAAAAAAAAAAAAAAAAAAAAAAAAAAAAAAAAD/AAAAAAAlAAIA&#10;8wD2AP8AAAD/AP8A/wD/AP4A/wD/AP4A/gD+AP4A/gD+AP4A/gD+AP4A/gD/AP8A/gD+AP8A/gD+&#10;AP4A/gD/AP4A/wD+AP8A/gD+AP8A/wD/AP8A/wD/AP8A/wD+AP8A/wD/AAAA/wD/ANcAAABAAAAA&#10;AAAAAAAAAAAAAAAAAAAAAAAAAAAAAP8A/wD/AP4A/wD+AP4A/QDcAP8AAN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oAOj7AOAA/AD9AP4A&#10;/QD9AP0A/gD/AP8AAAAAAAAAAAAAAAAAAAAAAAAAAAAAAAAAAAD/AP8AAABMAP0A2wD7AP4A/wD/&#10;AP8A/gD/AP0A/gD+AP4A/gD/AP8A/gD+AP0A/gD+AP4A/QD9AP4A/gD9AP4A/gD/AP4A/wD+AP4A&#10;/QD+AP4A/gD+AP8A/gD9AP4A/gD/AP8A/wD+AP8A/wD+AAAA2AD2AEEADQAAAAAAAAAAAAAAAAAA&#10;AAAAAAAAAAAA/wD/AP4A/gD+AP0A/AD9APgA3wAA/wC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AAAxAD8AP0A/AD9AP4A/wD/AAAAAAAAAAAAAAAAAAAAAAAAAAAAAAAAAAAA&#10;AAAAAAAAAAD/AA8ALgD+AMoA/gD+AP4A/gD/AP4A/wD+AP4A/wD/AP4A/gD/AP8AAAD/AP8A/wD/&#10;AP8A/wD/AAAA/wD/AP4A/wD+AP4A/gD/AP4A/wD/AP8A/wD/AP8A/wD/AP8A/wD+AP8A/wD/AAEA&#10;/QDNAAIAUAAAAAAAAAAAAAAAAAAAAAAAAAAAAAAA/wD/AP8A/wD+AP0A/gD9AP0A1gD/AADZ6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P/cAPkA/gD+AP4A/gD+AP8A/gD/&#10;AP8AAAAAAAAAAAAAAAAAAAAAAAAAAAAAAAAAAAD/AP8A/wBdAPsA1gD0AP4A/gD+AP0A/gD+AP4A&#10;/QD9AP0A/gD9AP0A/QD9AP0A/QD9AP4A/gD9AP0A/QD+AP0A/QD9AP0A/QD+AP0A/gD+AP4A/gD9&#10;AP4A/gD+AP4A/gD9AP8A/gD9AP8AAADPAPQAPwAYAAAAAAAAAAAAAAAAAAAAAAAAAAAAAAAAAAAA&#10;/gD+AP8A/wD9AP4A/gC/AA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vEAz/8AygD8AP0A/QD9AP0A/QD/AP8AAAAAAAAAAAAAAAAAAAAAAAAAAAAAAAAAAAAAAAAAAAD/&#10;ABAAQgD8ALkA/wD+AP4A/wD+AP4A/gD/AP8A/gD+AP4A/gD+AP0A/gD+AP4A/QD9AP4A/gD+AP0A&#10;/gD+AP4A/gD/AP4A/wD+AP4A/gD9AP4A/gD/AP8A/wD+AP8A/gD/AAEAAADxAM0ACgBcAAAAAAAA&#10;AAAAAAAAAAAAAAAAAAAAAAAAAP8A/gD/AP4A/AD8AP0A/QDoAOwAAPnq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YLGf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IAAMIA+wD9AP0A/QD+AP4A/gD+AP8AAAAA&#10;AAAAAAAAAAAAAAAAAAAAAAAAAAAAAAAAAAAAAAD/AFsABwDtANIA/wD/AP4A/wD/AP8A/gD+AP8A&#10;/wD/AP4A/gD/AP4A/gD+AP8A/wD+AP4A/gD/AP4A/wD/AP8A/gD/AP4A/wD+AP4A/wAAAP8A/gD+&#10;AP4A/wD/AP8AAAAAAP4AvAD9AFoADwAAAAAAAAAAAAAAAAAAAAAAAAAAAAAA/wD/AP4A/QD9AP0A&#10;/QD9APsAvQAAAAC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wQDo&#10;+QDWAPwA/QD+AP0A/gD+AP8A/wD/AAAAAAAAAAAAAAAAAAAAAAAAAAAAAAAAAAAAAAAAAAAAAgB0&#10;APsAxgDtAP4A/gD9AP0A/QD+AP0A/gD9AP0A/gD+AP4A/gD+AP4A/QD9AP4A/gD+AP4A/gD+AP0A&#10;/gD+AP0A/gD9AP4A/gD+AP0A/gD+AP4A/wD+AP8AAAAAAAAAyADpADAARwAAAAAAAAAAAAAAAAAA&#10;AAAAAAAAAAAA/wD/AP8A/gD/AP8A/gD9AP0A8gDVAAD+AH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nADq9QDTAPwA/QD9&#10;APwA/gD+AP4A/gD/AP8AAAAAAAAAAAAAAAAAAAAAAAAAAAAAAAAAAAAAAAAAAABdACcA+ACpAPkA&#10;/gD+AP4A/wD/AP8A/gD+AP4A/wD/AP4A/gD+AP8A/wD+AP4A/gD/AP4A/gD+AP4AAAD/AP8A/gD/&#10;AP4A/wAAAP8A/gD/AAAAAAAAAAAA4AC/AAYAdgANAAAAAAAAAAAAAAAAAAAAAAAAAAAAAAD/AP8A&#10;/gD9AP0A/AD9APwA/QDwANQAAP8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+EAVd0ANgAEAAAAAgABAAAAAQABAAAAAQABAAAAAAAAAAAAAAAAAAAAAAAA&#10;AAAAAAAAAAAAAAAAAAAAPgDdAOAA3wAmAAMAAAD/AAAAAAD/AAAA/wD/AP8AAAD/AP8A/wD/AP8A&#10;/wD+AP8A/wAAAP8A/wD+AP8A/gD/AP4A/wD/AP4A/wAAAAAAAAAAAAAA3gC6AAEAdwArAAAAAAAA&#10;AAAAAAAAAAAAAAAAAAAAAAD/AP8A/QD+AP0A/AD7APsA+gD7AKkA7gAAtuq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1gte/RH8ACIAAQACAAEAAAABAAEA&#10;AQABAAEAAQAAAAAAAAAAAAAAAAAAAAAAAAAAAAAAAAAAAAAAAAABADYA3gDeAO0AIgABAAAA/wAA&#10;AP8A/wAAAP8AAAD/AP8A/wD/AP8A/wD/AAAA/wD/AP8A/wD/AP8A/wAAAP4AAAD/AAAAAAAAAAAA&#10;AAAAAAAA1QC+AAEAbwA2AAAAAAAAAAAAAAAAAAAAAAAAAAAAAAD/AP8A/gD+AP0A/QD7AP0A+wD6&#10;AOEAuwAA/AA49f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EA/8cA7AD8AP0A/gD+AP4A/gD+AP4A/wD/AAAAAAAAAAAAAAAAAAAAAAAAAAAAAAAAAAAA&#10;AAAAAAAABgB4AD8A4ACgAOUA/QD/AP8A/wD/AP4A/wD+AP4A/gD+AP8A/wD+AP4A/gD/AP8A/gD/&#10;AP8A/wD/AP4A/wD/AAAAAAAAAAAAAAAAAPwAvwDBAAcAegA6AAAAAAAAAAAAAAAAAAAAAAAAAAAA&#10;AAD/AP8A/wD/AP4A/wD9AP0A/QD8APwApwAAAACO6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16QsrACvZADQAAQABAAAAAQABAAEAAAAAAAAAAQAB&#10;AAAAAAAAAAAAAAAAAAAAAAAAAAAAAAAAAAAAAAAAAAIANgABANIA1wD6ABgAAQD/AAAA/wAAAP8A&#10;/wD/AP8A/wD/AP8A/wD/AP8A/wD/AP8A/gD/AP8AAAAAAAAAAAAAAAAAAAAAAOsAtQDjABcAfAAo&#10;AAAAAAAAAAAAAAAAAAAAAAAAAAAAAAD/AP8A/gD+APwA/AD7APsA+wD8APoAvQDbAADq6k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MA7QAP&#10;PABFAAgABAAGAAYAAwAFAAQAAgACAAIAAQAAAAAAAAAAAAAAAAAAAAAAAAAAAAAAAAAAAAAAAAAA&#10;AAAA1gCOAPAADQA7ACIAAAAAAAAAAAAAAAAAAAAAAAAAAAAAAAAAAAAAAAAAAAAAAAAAAAAAAAAA&#10;AAAAAAAAAAD5AMkA1QD/ADgAagAKAAAAAAAAAAAAAAAAAAAAAAAAAAAAAAD/AP8A/gD+AP0A/AD7&#10;APwA+gD7APoA5ACXAAD/ADjqy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1/wvFAGDiASEADwACAAEAAQABAAEAAQABAAEAAQAAAAEAAAAAAAAA&#10;AAAAAAAAAAAAAAAAAAAAAAAAAAAAAAAAAAAVAEIA9QDYANwA4QAJABEAAAAAAAAAAAAAAAAAAAAA&#10;AAAAAAAAAAAAAAAAAAAAAAAAAAAAAAAAAAAA+ADMALwA5wASAGoAVwAFAAAAAAAAAAAAAAAAAAAA&#10;AAAAAAAAAAAAAP8AAAD9AP0A/gD8APwA/QD8APsA9wCXAPsAAK/qj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eILDAA61AAwAAQAAQAB&#10;AAAAAAABAAAAAAAAAAAAAAAAAAEAAAAAAAAAAAAAAAAAAAAAAAAAAAAAAAAAAAAAAAAABgA0ADIA&#10;6ADfANwA2gD7AA0ABwAAAAAAAAAAAAAAAAAAAAAAAAAAAAAAAAAAAAAAAAD/AOMAygDBAOUABQBO&#10;AHEAIQAAAAAAAAAAAAAAAAAAAAAAAAAAAAAAAAD/AP8A/wD9AP0A/QD9APsA+wD8APoA+QCnAOkA&#10;AAABIQvzC8r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tIALQwAbAALAAgAAwAGAAUAAwAFAAMAAwADAAAAAQABAAAAAAAAAAAAAAAA&#10;AAAAAAAAAAAAAAAAAAAAAAAAAAAAAAAAANoArQDOAP8AAAAUABoAHAARAA4AAQAAAAAAAAAAAAAA&#10;AAD7APAA6QDlAOUA+AAAAA8ARwBLAAsAAAAAAAAAAAAAAAAAAAAAAAAAAAAAAAAAAAD/AP8AAAD8&#10;AP0A/QD8APwA+gD7APsA+gDEALoAAwBXAK3/+QEAvQBh6u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lgBlv8RAAAaAGQACAAFAAUABgADAAUA&#10;BAADAAIAAgABAAEAAQAAAAAAAAAAAAAAAAAAAAAAAAAAAAAAAAAAAAAAAAAAAAAAAAAAAPAAxADE&#10;AN0A/wAAAAAAAgAPAAUABQAEAPsA+gD2APYAAAAAAAAACwAwAEAALwACAAAAAAAAAAAAAAAAAAAA&#10;AAAAAAAAAAAAAAAAAAAAAP4A/wD+AP0A/QD8APsA/QD6APoA+wDbAKEAAAB1ADYA6ACUANkAAfL/&#10;a+q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SAJUA&#10;WAMASwC4APoAHwBfAAYABgAGAAMABQAFAAMABAABAAMAAQABAAEAAQAAAAAAAAAAAAAAAAAAAAAA&#10;AAAAAAAAAAAAAAAAAAAAAAAAAAAAAAAA9gDVANkA5QDmAOsA+gAAAAAAAAABAA0AGAAaAB8AKwAh&#10;AAEAAAAAAAAAAAAAAAAAAAAAAAAAAAAAAAAAAAAAAAAA/wAAAP8A/gD+AP4A/AD9APsA+wD8APkA&#10;+gDmAJkA/wBPAFwAAAAAAP4AsQCqAPwAAKwAaOr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HAZ//GRsAbgAiAOUAdAD8ACEAXAAGAAcABAAFAAUABAAEAAIAAgAD&#10;AAEAAgABAAAAAQAAAAAAAAAAAAAAAAAAAAAAAAAAAAAAAAAAAAAAAAAAAAAAAAAAAAAAAAAAAAAA&#10;AAD/APYA/gAGAAcAAAAAAAAAAAAAAAAAAAAAAAAAAAAAAAAAAAAAAAAAAAAAAAAAAAAAAAAAAAD+&#10;AAAA/gD+AP0A/QD8APwA+gD7APwA+QDpAJgA/QA3AHQAAAAAAAAAAAAAAOAAkwDiAAHp/2Hqt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CguRAJEBDUsAcwAUAAAADgAwAMEA&#10;7gDcAC4AAgABAAAAAQAAAAAAAAABAAAAAAD/AAEAAAAAAAEAAAAAAAAAAAAAAAAAAAAAAAAAAAAA&#10;AAAAAAAAAAAAAAAAAAAAAAAAAAAAAAAAAAEABgAHAAQAAAAAAAAAAAAAAAAAAAAAAAAAAAAAAAAA&#10;AAAAAAAAAAAAAAAAAAAAAAAA/wAAAP8A/gAAAP0A/QD+APwA/AD7APwA+wDrAJgA/QAiAH8AAAAA&#10;AAAAAAAAAAAAEABCAPsA2gwAWQvU9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OAG7AEYTAHUARgADAAAAAAAAABIAHQDGAPMA0QAqAAMAAAD/AP8AAAD/AP8A/wD/AAAA/wD/AP8A&#10;AAD/AAAAAQAAAAAAAAAAAAAAAAAAAAAAAAAAAAAAAAAAAAAAAAAAAAAAAAAAAAAAAAAAAAAAAAAA&#10;AAAAAAAAAAAAAAAAAAAAAAAAAAAAAAAAAAAAAAAAAAAAAAAAAP8A/wD/AP4A/gD+AP0A/QD7APwA&#10;+wD7APoA+gDrAJYA/AAAACsAOAAAAAAAAAAAAAAAAAAAAAMALwAkAMYBAFMLxfX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YLG&#10;f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gG4AFYNAW8AUQAF&#10;AAAAAAAAAAAAAAAAAMYAswAAwwAuAFD+Fs4ABAAcAAAAAQAAAAAAAAD/AAAAAQD/AP8AAQAAAP8A&#10;AQAAAAAAAAABAAAAAAAAAAAAAAAAAAAAAAAAAAAAAAAAAAAAAAAAAAAAAAAAAAAAAAAAAAAAAAAA&#10;AAAAAAAAAAAAAAAAAAAAAAAAAAAAAAD/AAAA/wD/AP4A/wD+AP4A/QD8AP0A/AD8AP0A/AD7ANEA&#10;pwD/AAC76j4L4QBY4wBCAAEAAAAAAAAAAAAAAAAAAAAAAB0ADwDNBwFTC7D17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JAHF/xZdAE4AAAAAAAAAAAAAAAAAAAAAAAAA&#10;rgCnAACf6mIAAAAAAAAWSgCrAAoCAEYANQAFAAYAAgADAAQAAwADAAMAAgADAAEAAgABAAMAAQAA&#10;AAEAAQABAAAAAAABAAAAAAABAAAAAAAAAAAAAAAAAAAAAAAAAAAAAAAAAAAAAAAAAAAA/wAAAP8A&#10;AAAAAP8A/wD/AAAA/wD+AP4A/wD/AP0A/AD+AP0A/AD9APsA+wDzAJ8A6wAA/gBx6pIAAAAAAAAW&#10;LQHQEQKSAAcAAAAAAAAAAAAAAAAAAAAAAAAAAACfALYAAdf/Per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CgC4ADQ5AGoAAQAAAAAAAAAAAAAA&#10;AAAAAAAAAADdAJ0AAeAAXPX9AAAAAAAAAAAAAAAAAAD12/WKCwgANvMDzADbABUACgD9AP4A/gD+&#10;AP0A/gD+AP4A/gD+AP4A/gD+AP8A/gD/AP4A/wD/AP4A/wD/AP8A/wD/AP8A/wD/AP8A/wD+AP8A&#10;/gD9AP4A/QD+AP0A/QD9APwA/gD8APwA/AD9APsA+gD8APsA+gD7APkAywChAO0AAPwAcupl9fsA&#10;AAAAAAAAAAAAAAAAAPX2C/r+R9UAPAAFAAAAAAAAAAAAAAAAAAAAAAAAAAIANgDVAO0jACcLr/X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o&#10;AcT/E2cARAAAAAAAAAAAAAAAAAAAAAAAAAAAAAAAzQCLAP74/0Xqx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XAKYJAYABIgAAAAAAAAAAAAAAAAAAAAAAAAAAAAAApQCwAAHe/zjq6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cAcP/F1kASwAAAAAAAAAAAAAAAAAAAAAAAAAAAAAA2ACI//3+&#10;/1Lqv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dUL7PxLyQA2AA0AAAAAAAAAAAAAAAAA&#10;AAAAAAAAAAAtAO0A3xEBRgun9f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YLGf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hUBwP8hSwBZAAAA&#10;AAAAAAAAAAAAAAAAAAAAAAAAAADhAIIA+QEAYOq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csL//pBzAA4AAoAAAAAAAAAAAAAAAAAAAAAAAAAAQAzAOIA5RgAOQup9f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wAugAuPwBlAAEAAAAAAAAAAAAAAAAAAAAAAAAAAADpAIAA9AAAce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BCxP2N9EAOwAGAAAAAAAAAAAA5QCtAN4A&#10;5gDwAPgANwDfAOsgACwLq/X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YAtgBDMwB1AAMAAAAAAAAAAAAAAAAAAAAA&#10;AAAAAADwAHwA6QAAhOp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AQClAFklAH8ABwAAAAAAAACbALoAAAAAAAAAAAAAAAAAAAAAAACV6m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MApQBD&#10;KABxAAMAAAAAAAAAAAAAAAAAAAAAAAAAAAD2AIQA6QAAm+p9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r/FmAAEdtIjAB3AAQAAAAAAAQAAAAAeQDyABwAGAAaABgB&#10;Gv8V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gBUHwB5AAcAAAAAAAAAAAAAAAAAAAAAAAAAAAD5AIcA4QAArAB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+hZTALzQOZMA&#10;cAABAAAAAAAAAADI6sAAAAAAAAAAAAAAFgXq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gwBmFwB5APkA5gDwAO4A8gA0&#10;ACAAAAAAAAAAAAD9AI8A2AAAvQBb6v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vYWSwHDxisOAGMAAAAAAAAAAAAAAAAAAAAAAAAAAADq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ZwB8AADvAGkA/wAAAAAAAAAAAOEAcwAAAAAAAAD/AJcAzQAAywBQ6v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rvFkcBxbgfDQBW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CAAAA/vvr/+QA6QDlAOgA+QCE/QAAAAAAAAAAAKEA&#10;wQAB2f9L6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5RZEAcerFA0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QWGBYDAAAA&#10;AAAAAAAAABYgFv9L/8H/wf/B/2//Fv8X5RY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MRfyF/84/xb/F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/Oro6v0AAAAAAAAAAAAAAAAAAAAAAAAAALwApwAB7f9D6u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P/00A+d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MgAmgAB9v9K6t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wf9YAP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AAAGANMAkAAA/P9P6s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rAAYADb&#10;AN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AW/zj/Hv4W/RZ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gAAAQBo6q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96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cW&#10;7B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YLGf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dwFvsW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DBapFv8W/xb6Fj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DFv8W/xb/Fv8W&#10;5RY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gAxgAxAAAAAAAAAMAAROr9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+ABTAO8AAAAAAAAAQAC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Shb+Fv8W/xb/Fv8WU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XbCwIAPwAAAAAAAABJC631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AgC2&#10;AEcAAAAAAAAA1AA46v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+AFsA4gAAAAAAAAAs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koWzxh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1FvkW/xb/Fv8W&#10;/xZ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EWzxb/Fv8WwhY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Zhb/Fv8W/xb/FvoW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WBb/Fv8W/xb/Fq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p8W/xb/Fv8W/xbjFh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BBbaFv8W/xb/&#10;FvwWJ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CRbPFv8W/xb/Fv8WvBYDAAAAAAAAAAAWARZ4Fh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ACUAAAAAAAAAnOr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r3AFQA8AAAAAAAAABDAIMAAAAAAAAWDwCvAI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YLGf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kW4hb/Fv8W/xb3Fh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k0W/xb/Fv8W/xb/Fk8AABYtFtsW/xb/FuoW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bQBWAAAAAAAAAJHq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12gsFAD4AAAAAAAAASQv9AKQAFwAAAAAACwDa9d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DADgABMAAAAAAPIAI+r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MAuABE&#10;AAAAAAAAAAAAAAAAAAAAAAAAAMnq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0ABMAAAAA&#10;AAAAjur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/QBZAOMAAAAAAAAAAAAAAAAAAAAAAAAANxY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UAKcABwAAAAAA7QBX9f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fYL+wBKAAAAAAAAAAAA&#10;AAAAAAAAAAAAAAf1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gADgAAAAAAAACE6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EWewCRAAAAAAAAAAAAAAAAAAAAAAAAAAAAWBY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hsApAAEAAAAAADjAF/1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hEAqgBoAAEAAAAAAAAAAAAAAAAAAAAAAAAAAAAE&#10;AO71x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IAAAAAAAAAILq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i8AzABMAAAA&#10;AAAAAAAAAAAAAAAAAAAAAAAAAAAAAAAAaRY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JABjAAAAAAAAANsA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AAaAAAAAAAAAAAAAAAAAAAAAAAAAAAAAAAAAAAAAAAfAE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DAAMAAAAAAAAAfer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qhADcA3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wAM4AAQAAAAAA0AAy6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NAJ0AVQAAAAAAAAAAAAAAAAAAAAAAAAAAAAAAAAAAACjq2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5sA&#10;JwAAAAAAAABi6t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fr1qwvtAEQAAwAAAAAAAAAAAAAAAAAAAAAA&#10;AAAAAAAA/vW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joAxQAAAAAAAADD6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NQCqACAAAAAAAAAAAAAAAAAAAAAAAAAAAADzABrq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gAAAAAAAAAAAH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rLADIAsgAAAAAAAAAAAAAAAAAAAAAAAAAAAA0A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SAA/AAAAAAAAALfq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7wBQAHUA&#10;/AAAAAAAAAAAAAAAAAAAAAA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AQDNADEAAAAAAAAAMur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8AKgAGwAAAAAAAAAAAAAAAAAAAAAAQer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UADEAAAAA&#10;AAAAqer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sQAMAC7AAAAAAAA&#10;AAAAAAAAAAAAAAB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YLGf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QA0wAoAAAAAAD9ACnq2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gB7AIAAAgAAAAAAAAAAAAAA/QAg6u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QAoAAAAAAAAAJ/q2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+6oMARgDpAAAAAAAA&#10;AAAAAAADAG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BgDcAB0AAAAAAPgAJ+r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kAqAA+AAAAAAAAAAAA6gAd6v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AB0AAAAAAAAAmOr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5wBCAIcAAAAAAAAAAAAWAF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MFuoW/xb/&#10;Fv8W9BY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JFu0W/xb/Fv8W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EAFQAAAAAAAACM6u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rcAMQDIAAAAAAA4F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hIW8Bb/Fv8W/xbsFg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UWkBb/Fv8Wn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iRb/Fv8W/xb/Fn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lEX8hf4F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GRb3Fv8W/xb/FuQW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j&#10;GdAe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+AAgAAAAAAAAA&#10;g+r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t0WOA99awKV/gAAAAAAAAAAAAAAAAAAAAAAAAAAAAAAAAAA&#10;AAAAAAAAAAAAAAAAAAAAAAAAAAAAAAAAAAAWBgBEAEUAMQAZABIADQADAAMAAAABAP8A/wD9APgA&#10;8wDrANsA0QC86s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kANYABQAAAAAA3QAo6v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CgBjAFMALwAQAAAAAAAA&#10;AAAAAAAAAgADAAIAAgD8AAAA/AD/AAAAAAAAAAAAAAAA/wDtANUArQCf6v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QAWwAAAAAAAABa6q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KAHcAWAAlAAEAAAAABgAUABwAHwARABAACgABAAAAAAAAAAAAAAAAAPoA9QDuAOkA5wDnAO0A&#10;/gAAAAAAAAAA6wC8AIvqz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iwA&#10;0gABAAAAAADRADLq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PACKADcAAgAAAgAeACsAJwARAAIAAQABAAEAAQABAAAAAQAA&#10;AAAAAAD/AAAA/wD/AP8A/gD/AP4A/wDtAN0A1wDiAPwAAAAAAAD0ALUAfer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sABPAAAAAAAAAE3q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lkAiQAdAAABACEAOgAkAAYA&#10;AgACAAIAAQABAAIAAQAAAAEAAAABAAAAAAAAAAAA/wD/AAAA/gD/AP8A/gAAAP0A/QD/AP0A6ADP&#10;ANMA9QAAAAAAAOYAlwCG6v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OADHAAAAAAAAAMbq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QAJgAFwAABgA7ADkACgADAAMAAgACAAEAAgACAAIAAAABAAEAAAABAAAAAAAAAAAAAAD/AAAA&#10;/wD/AP8A/gD/AP8A/QD/AP4A/QD9AP8A/QDsAMcA0gD7AAAAAPoAsgBu6u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/AEAAAAAAAAAAQer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LACrACgAAAkASAAyAAQAAwADAAIAAgACAAIAAgACAAEAAQAB&#10;AAEAAQAAAAAAAAAAAAAAAAAAAAAAAAAAAP4A/wD+AP8A/wD+AP4A/wD9AP4A/gD9AP0A/QD8ANwA&#10;vgDoAAAAAP8AxgBi6t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FALoAAAAAAAAAuep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IAngBeAAEEAEsANAAGAAQA&#10;AQAEAAMAAQADAAIAAQACAAIAAgABAAEAAAABAP8AAAAAAAAAAAAAAAAAAAD/AAAA/wAAAP4AAAD/&#10;AP0A/wD+AP4A/gD+AP0A/gD9AP0A/AD8AO4AvwDUAP8AAAAAwQBZ6u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YLGf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EA&#10;ygA0AAAAAAAAADPq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PACyABEAADcARgAKAAMAAwAEAAMAAgADAAYABAADAAEAAQABAAEAAAAAAAAAAQAB&#10;AAAAAAAAAP4A/wD/AP8AAAAAAP8A/wD/AP8A/wD+AAAA/gD+AP4A/gD9AP4A/gD8AP0A/AD8AP0A&#10;8gC+ANIA/wAA/gCgAGXq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UQCuAAAAAAAAAKzq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ABuAAEQAF0AGAAFAAQAAwADAAYABwAEAAIA&#10;AQABAAIAAQABAAAAAQAAAAAAAQAAAAAA/wAAAAAAAAAAAAAA/wD/AP8A/gD/AAAA/wAAAP4A/wD/&#10;AP4A/wD+AP4A/QD+AP0A/QD9APwA/QD8APsA9AC3ANcAAAAA8gBa6r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gDUACkAAAAAAP0ALOr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wAywAoAAA+&#10;AEQABgAFAAQABAAJAAQAAgABAAMAAgABAAEAAQABAAAAAQABAAAAAAAAAAAA/wAAAAAAAAAAAAAA&#10;/wAAAAAAAAD/AP8A/wD/AAAA/wD/AP8A/wD/AP8A/gD+AP4A/QD9AP0A/AD+AP0A/AD8APsA6QCp&#10;AO8AAAAAtABR6v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gAJ8AAAAAAAAAn+p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AAwwAMBgBgAB4ABAAFAAUADAAEAAEAAwACAAMAAQACAAAAAQAAAAEAAAAA&#10;AAAAAAAAAAAAAAAAAAAAAAAAAAAA/wAAAAAA/wAAAAAA/wAAAAAA/gAAAP8AAAD+AP8AAAD+AP4A&#10;/wD9AP0A/QD9AP4A/AD9AP0A+wD8AP0AyAC7AP8AAO8AQOr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GANoAHwAAAAAA+wAk6u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lQAqAADFgBjAA0ABgADAA0ABQACAAQA&#10;AgACAAMAAAABAAIAAAAAAAAAAAAAAAEAAAAAAAAAAAAAAAAA/wAAAAAAAAAAAAAA/wAAAAAA/wAA&#10;AAAA/wAAAP8A/gAAAAAA/wD/AP8A/wD/AP4A/gD9AP4A/QD9APwA/QD9APsA/QD7AO0AogDxAAD+&#10;AGrq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2oAWQAA&#10;AAAAAACU6q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nAA&#10;nAACLwBgAAwABgALAAsABAADAAQAAwADAAMAAQACAAIAAAAAAAEAAQABAAEAAAABAAEAAQABAAEA&#10;AAABAAEAAQABAAAAAAABAAEAAAABAAEAAAABAAAAAQABAAAAAQABAAIAAQABAAIAAQACAAIAAQAC&#10;AAIAAgADAAIAAgADAAIACAA1APIA6AEATAsc9b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wA2wAYAAAAAAD1ACLq6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oQAewAAQgBBAAcAAwAOAAQABAADAAMAAgADAAEAAQABAAAAAQAA&#10;AAAAAAABAAAAAAAAAAAAAAAAAAAAAAAAAAAAAAAAAP8AAAAAAAAA/wAAAAAA/wAAAP8AAAD/AAAA&#10;/wAAAP8AAAAAAP8AAAD/AP8A/gD+AP4A/gD9AP4A/AD8AP0A+wD8APwA+gDQALIAAAAAvep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YAAAAAAAAAI/q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oQAewAAUwAxAAYACAAKAAMA&#10;BQAEAAMAAgACAAEAAQABAAAAAQAAAAAAAQAAAAAAAAAAAAAAAAAAAAAAAAAAAAAAAAAAAAAAAQAA&#10;AP8AAAABAAAA/wABAP8AAQD/AAEA/wABAP8AAAAAAP8AAQAAAAAAAAADAAEAAgD+AAEA/wACAAIA&#10;/QACAAMAAwABADIAFACgAP5DFsfq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EADgAA8AAAAAAO4AI+r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oQAewAAVwAwAAQACgAHAAIABgAEAAIABAABAAEAAgAAAAEAAAAAAAEAAAAAAAAAAAAAAAAA&#10;AAAAAAEAAAAAAAAA/wAAAAAAAAAAAAAAAAAAAP8AAAAAAP8AAAD/AAAA/wAAAP8A/wAAAP8A/wAA&#10;AAAAAAAAAP8AAAD/AP8A/gD/AP0A/QD+APsA/AD8APsA+wD7AOgAmgD8AADL6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3AA8AAAAAAAAAier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nMAewAAVwAwAAYACgAFAAUAAwAEAAQAAgACAAEAAQAB&#10;AAAAAAABAAAAAAAAAAAAAAABAPYA2gDkAOoA9gD+AAcACwAfACIAGgABAAAA/wAAAAAAAQAAAP8A&#10;AQAAAAAA/wABAP8AAQAAAP8AAQAAAP8AAAAAAAAAAQAAAPsA6gD5AA8ADgABAP4AAAABAAIAAQAB&#10;AAMAGQBnAJkA/DUWwOp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ZANwACgAAAAAA&#10;6AAi6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loApAABUwA1AAUA&#10;DAAEAAQABgACAAMAAwACAAEAAQAAAAEAAAAAAAAAAQAAAAEA3gDDANkA/gABAAAAAAABAAAAAAAA&#10;AP8AAAAAACEASwAbAAAA/wAAAP8AAAAAAAAA/wAAAP8A/wAAAP8AAAD/AP8AAAD/AP8A/wDHALsA&#10;1gD9AAAAAAAZAEMARQACAP0A/AD8APsA/AD7APgA6QCXAP4AAKLq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pQAawAAAAAAAABq6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jMAyQADRgBCAAMADAAGAAMABQAFAAIAAgADAAEAAQAAAAEAAAAAAAAAAQD7AL0A&#10;xAD+AAEAAAADABEAEwAQAAkAAgD6APYA6wDsAPgAAQAAAA4AWwAbAAAA/wD/AAAAAAAAAP8AAAD/&#10;AAAA/wD/AAAA/wD/AAAA4gCQAOAAAAAQABUAAgDyAOkA/gAdAHUAEQD9APsA/AD8APoA+wD4AOIA&#10;nwD/AABy6o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iEA2QAFAAAAAADdACrq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hYA4AAJMQBVAAcACQAGAAUABAAEAAQAAQAC&#10;AAIAAQAAAAEAAAAAAAEA/QC3AMQAAQACAAYAJAAjAAcAAAABAAAAAQAAAAAA/wAAAAAA/ADbANgA&#10;/gAAAC8AUwACAP8AAAD/AAAAAAAAAP8A/wD/AAAA/wD/AAAA1wCCAPoAHQA1ABYAAAAAAAAA9QDE&#10;AN0AFgCEAAoA/AD8APwA+gD6APoA+QDVAKwAAP8AOer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oQBeAAAAAAAAAF3q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4AAf&#10;GgBrAAcACgAGAAUABgADAAMAAgACAAEAAQABAAAAAAABAAEAzQCsAAAAAQARADUADwAAAAEAAQAA&#10;AAEAAAAAAAAAAAAAAAAA/wAAAP8AAADYANYAAAAMAHAABgAAAAAA/wD/AAAAAAD/AP8AAAD/AP8A&#10;4wB7APwAKgA1AAEAAAAAAAAAAAAAAAAAwADWAD8AaAD9APwA/QD7APoA+gD4APwAtgDKAADxABXq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gDUAAEAAAAAANQAL+r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rQBSCAB3AAsABwALAAMABQAGAAIAAgADAAEAAQABAAAAAAABAPUA&#10;nADpAAIADAA7AA0AAAACAAAAAQABAAAAAAABAAAAAAAAAAAA/wAAAAAA/wAAAP8A9QC9AP4ABAB0&#10;AAgA/wAAAP8A/wAAAAAA/wD/AAAA/ABuAPQAKgAyAP8A/gABAAAAAAAAAAAAAAD9AKcA8wCRABQA&#10;/QD9APoA+wD6APoA+wD3AJYA7wAAuup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ACkAAAAAAAAAZur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XQB6AQBrABQABQAMAAQABQAF&#10;AAMAAgACAAIAAQAAAAEAAAABANoAkQD2AAIAOgAwAAcAAgACAAIAAgABAAIAAQACAAEAAQABAAEA&#10;AQACAAEAAQABAAEAAQAGACUA4AD8AM4AOQACAAAAAQAAAAAAAAAAAAEAAACwANgADwBBAAEAAAAA&#10;AAAAAAAAAAAAAAAAAAIA/wDiABMAJwABAAAAAQAAAAAA/wABAP8AJADMAP8jC9710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2AFAAAAAAAAAAyeq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FwCdAABRABoABQALAAMABQAEAAMAAwADAAIAAQABAAEAAAABALYAngADABUAUQAbAAMAAwAD&#10;AAIAAwACAAMAAgACAAIAAgACAAIAAgACAAIAAgACAAMAAgADAAIABQBJAAQA+QCqAAEAAQABAAEA&#10;AQABAAEAAQD/AL4AAgBDAAEAAQABAAEAAAAAAAAAAAAAAAAAAAAeAAAA2wACAAIABAADAAUABQAG&#10;AAUABgATAE0AAAAAmBY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YLGfQ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gAAAAAAAAAAAH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EABSMAMwAEAAUABQAEAAMAAwACAAIAAQAB&#10;AAEAAAAAAP8AmwDDAAIAMABAAAQAAgABAAEAAQACAAEAAQABAAIAAgABAAIAAgACAAIAAgABAAIA&#10;AgABAAEAAQACAAEAAwBFAAAA3ADeAAEAAAABAAEAAAAAAAAA1gACABIADQABAAEAAAABAAEA/wAA&#10;AAAAAAAAAAAADwAAAO8AAQACAAEAAgACAAMAAgADAAMAAwAvABYAAAoAo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QgBDAAAAAAAAALzq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nkAJwYA&#10;WgAGAAUACgADAAQAAwAEAAMAAQABAAAAAAAAAP4AjQDdAAEAQwAlAAIAAgABAAIAAwABAAEAAgAC&#10;AAIAAgACAAIAAgACAAMAAwACAAMAAgACAAIAAgACAAEAAgACAAoAMQACAKgAAAACAAEAAQABAAEA&#10;AADPAAEAJAABAAEAAAACAAEAAQABAAAAAAAAAAAAAAAAAAAA/wABAAEAAgADAAMAAwAFAAUABQAF&#10;AAQAVQAAAABYFi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QCGAAAAAAAAAAAA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sAgwAAXAALAAUABwACAAMAAgACAAAAAAABAAAAAQAAAP4AiwDuAAMA&#10;TAATAAIAAgACAAMAAwABAAMAAwACAAMAAgADAAMAAwADAAMAAgACAAMAAwADAAMAAgADAAIAAwAC&#10;AAIAAgAhAAcAAADLAAAAAQABAAEAAQABAOYAAwAaAAIAAQACAAEAAQABAAIA/wAAAAAAAAAAAPQA&#10;AAAOAAAAAQABAAIAAwADAAQABAAEAAUABgAUADMAAAE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ADcAAAAAAAAAr+r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QADKgAiAAQAAwAHAAMAAwAD&#10;AAIAAgABAAAAAQAAAP8AjgDwAAQATQAKAAEAAgACAAEAAQAAAAEAAQABAAIAAgACAAEAAgACAAIA&#10;AgACAAIAAgABAAIAAQACAAIAAgABAAEAAQABAAEANQADAL8AAQAAAAAAAAAAAAEA+gABAAoAAQAB&#10;AAAAAQABAAAAAQABAAAAAAAAAAAA6QAAACEAAAAAAAEAAQABAAIAAgACAAMAAgADAAMAQAACAAAy&#10;F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CAIQAAAAAAAAA/gB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WQAvBABTAAUABAAHAAIABAADAAMAAgABAAEAAQAAAAAAmADrAAMASwAHAAEAAgABAAEAAgAB&#10;AAIAAwACAAIAAgACAAIAAgACAAIAAgACAAMAAgACAAIAAgADAAIAAgACAAMAAwACAAIAAQAUAAIA&#10;/wDhAAEAAQABAAEAAAAFAAIA/AABAAEAAQAAAAEAAQAAAAEA/wAAAAAAAADaAAAAMgAAAAAAAAAB&#10;AAEAAgACAAMAAwAEAAMABAALADgAAAAAn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sAKwAAAAAAAACj6t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gCaAABPAAwABQAFAAcAAwACAAIAAAABAAAAAAAAAAAA&#10;sQDhAAIASgAHAAMAAgACAAIAAgABAAIAAgACAAMAAwACAAIAAwADAAMAAwADAAMAAgADAAMAAwAD&#10;AAMAAwACAAMAAgACAAMAAgACAAIAJQADAMMAAQAAAAEAAQABABgAAgDsAAEAAQACAAEAAQACAAEA&#10;AQABAAAAAADsAOEAGwAlAAAAAAAAAAEAAgACAAQAAwAEAAQABAAEAAQAPQACAAAwFi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YAgAAA&#10;AAAAAAD7AH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RAAwTADMABAAE&#10;AAQAAQACAAMAAQACAAAAAQAAAAAA0QDFAAAARgAJAAEAAQABAAEAAQABAAEAAQABAAEAAQABAAIA&#10;AgACAAIAAQACAAIAAgACAAIAAgACAAIAAQACAAIAAQABAAEAAQABAAIAAQAiAAIA5gAAAAEAAAAA&#10;AAAALwADAN0AAQABAAEAAQABAAAAAQAAAAEA/wD+AMAAAABWAAEAAAAAAAAAAAAAAAIAAQADAAMA&#10;AwAEAAQABAAJADE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AAiAAAAAAAAAJnq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SAGgAAFgABAAFAAQACQAEAAQAAQABAAAAAQAAAAEA8QCiAAEAOAAQAAEAAgAB&#10;AAEAAQAAAAEAAgACAAIAAgACAAIAAgACAAIAAgADAAIAAgACAAMAAgACAAIAAgACAAIAAgACAAMA&#10;AgACAAIAAQACAAYAAAACAPIAAQABAAEAAQAyAAEA8QDwAAEAAAABAAAAAQABAAEAAQAAAMIA6gAy&#10;ADsAAAAAAAAAAAAAAAEAAAACAAIAAgADAAMAAwAEAAQAPAAAAABGF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IfXwAAAAAAAAAAAWCQCuAAwAAAAAAPUAVvX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6YAKiYAPQAGAAYABAAIAAMAAgADAAIA&#10;AAABAAEA/wCHAPwAHwAsAAIAAgACAAIAAgABAAIAAgACAAIAAgACAAIAAgACAAIAAgADAAIAAgAC&#10;AAIAAQACAAIAAQACAAEAAAABAAIAAAAAAAEAAAAAAAEA/wDwAPgACQAcAAAAAAAAAAIAAwDdAN0A&#10;IAAFAAAA/wABAP8AAAD4AK4A4QAZAHwABgAAAAAAAAAAAAAAAAAAAAAA/wAAAP8A/wD9AP4A/wAC&#10;AN0A8wIA/vX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+Fr0WNwAA&#10;AAAAAABvABgAAAAAAAAAkur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cA&#10;TwAATwAFAAQAAwAFAAIAAgACAAEAAAABAAAAAACyAPYABwA3AAEAAQABAAEAAQABAAEAAQABAAEA&#10;AQABAAEAAQACAAIAAgACAAEAAQACAAEAAgACAAIAAgACAAEAAgACAAIAAQABAAIAAgABAAEAAQAC&#10;ABYAAgDlAAEAAQABAAEAAABCACAAAgC2ANQA+wACAAAA8wDIAKcA8QAXAIMACwAAAAAAAAAAAAAA&#10;AAAAAAAAAAACAAEAAgACAAMAAwADAAQAPQAAAAB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ZACAAIADIFrEAegDmAHYAAAAAAAAA8Q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QABLQAUAAQABAAEAAUAAgADAAIAAQAAAAAAAQDoAL8ABABF&#10;AAEAAAABAAEAAQABAAAAAQABAAEAAQABAAEAAgACAAIAAgABAAEAAQABAAEAAQAAAAAAAAAAAP8A&#10;/wAAAAAA/wD/AAAA/gAAAAIA/wAAAAEAFADbAOwAAAAAAAAAAAABAP8AawCmAMsA2ADVAPwA/AD8&#10;AP0AAAA9AGQABQAAAAAAAAAAAAAAAAAAAAAAAQAAAAAAAgACAAMAAwADAP4AAwAhAAIA/h4WEur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AAAAAATwBOANQAEQAAAAAA&#10;AACI6v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EgBFAABKAAMAAwACAAIA&#10;AwABAAAAAAAAAAEAAAAAAJgAAgAoAAwAAQABAAEAAQABAAEAAQABAAIAAgACAAIAAgABAAIAAgAC&#10;AAEAAQACAAEAAAACAAAAAAAAAAAA/gAAAP8AAAD/AP8AAAAAAP8A/wACAP8AAAAOAAAA9gABAAAA&#10;/wABAP8AAQAAAFoAQwCzANgA9gABABAALwBHABAA/wD/AAAAAAAAAAAAAAAAAAAAAAAAAAEAAAAB&#10;AAEAAQACAAIAAQADAAUAJQDZAAB7AH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QAAAAAAAAAAAAEALQAAAAAAAADoA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YAAIoABAAAwADAAQAAwABAAIAAQABAAAAAAABAMkA8AAGAC8AAAABAAEAAQAAAAEA&#10;AAABAAEAAQAAAAAAAQABAAEAAQABAAEAAQABAAEAAQABAAEAAQAAAAAA/wACAAAA/gACAP4AAAAB&#10;AAEAAAABAAIA/gAAAAEA/wD/AAAAAAABAP8AAAAAAAAAAAAWAGIAAAD/AP8A/wD/AP8A/wAAAAAA&#10;AAAAAAAAAAAAAAAAAAAAAAAAAAAAAAEAAgD+AAIAAgADAAIAAgA1ANkAAFIAc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6AAAAAAAAAAAAAAAAAAAAAAAAANM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EAFAAAEsABAAEAAQAAwACAAMAAQABAAAAAAAA&#10;AP4AqAABAD0AAQABAAAAAQAAAAEAAAABAAEAAQABAAEAAQABAAAAAgABAAEAAQABAAIAAgACAAIA&#10;AgACAAIAAgADAAMAAgADAAIAAgABAAIAAQABAAIAAAABAAEAAQABAAEAAAABAAAAAAABAAAAAQAB&#10;AAAAAAAAAAAAAAABAAAAAAABAAAAAAAAAAAAAAAAAAAAAAAAAAAAAAAAAAEAAQABAAIAAgADAAMA&#10;AwADAB8AAQAAHh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IADIAAAAAAAAA&#10;AAAAAAAAAAAAAAAARQDgFnoW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BRkA&#10;EgACAAIAAgACAAMAAAABAAAAAAABAAAAuAD+AA0AFwAAAAAAAQABAAEAAQABAAEAAQABAAEAAQAC&#10;AAEAAgABAAIAAgACAAIAAgACAAMAAwADAAMAAwADAAMAAgACAAIAAgACAAIAAQACAAIAAQACAAEA&#10;AQABAAEAAwABAAAAAAABAAAAAAAAAAAAAAAAAAAAAAABAAAAAAABAAAAAAAAAAAAAAAAAAAAAAAA&#10;AAAAAAAAAAAAAAAAAAEAAgABAAIAAQABAAIABAAXAAACA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ABgAAAAAAAAAAAAAAAAAAAAAAAAAAAA8AhQDbFm0W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RQAEAAQAAwADAAIAAQACAAEAAQAAAAAA/AC4AAEAPAABAAEA&#10;AQAAAAAAAQAAAAAAAAAAAAEAAAABAAAAAQABAAEAAAABAAEAAgACAAIAAQACAAIAAgACAAIAAgAC&#10;AAIAAQABAAEAAQABAAEAAAABAAAAAQABAAEAAAACAAAAAAAAAAAAAAABAAAAAAABAAEAAAAAAAAA&#10;AAAAAAAAAAAAAAEAAAAAAAAAAAD5ANMAuQCyAMEA6QAAAAEAAQABAAIAAQACAAMAAwACACkAAAAA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wAAAAAAAAAAAAAAAAAAAAAAAAAA&#10;AAAAAAAAABgAkgDrAK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gATBwApAAQAAwAEAAMAAgAD&#10;AAEAAAAAAAAAAAC+AP4AEwAPAAAAAAAAAAEAAQAAAAEAAAABAAEAAAABAAEAAQABAAAAAQACAAEA&#10;AgABAAEAAgABAAIAAQABAAAAAAD/AAIA/wAAAAAAAAAAAP8AAQABAAEAAQAAAAEAAAABAP4AAAAA&#10;AAEA/wAAAAAAAAAAAAAAAAAAAAEA/wAAAAEA/wAAAAEA/wAAAAAA8ACsAMAA+AAAAAAAAAAAAC0A&#10;YAAdAAAAAgACAAMAAgACAAMAJwC/AAA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YLGfQ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kAAAAAAAAAAAAAAAAAAAAAAAAAAAAAAAAAAAAAAHjq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QAADkAAwACAAIAAQABAAEAAQAAAAAAAAAAAP8AtgABADYAAAAAAAAAAAAAAAAA&#10;AAAAAAEAAAAAAAEAAAAAAAEAAAABAAAAAAAAAAAAAQABAAEAAQABAAEAAQABAAAA/wD+AAAAAQAA&#10;AAAAAQABAAEAAQAAAAEA/wAAAAEAAQAAAAAAAAAAAAAAAAAAAAAAAAAAAAAAAAAAAAAAAAAAAAAA&#10;AAAAAAAAAADLAJMA9gAIACoAFgAEAPIA3gDTAHcAbwA1AAAAAgABAAEAAQABABMAAQD/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wAAAAAAAAAAAAAAAAAAAAAAAAAAAAAAAAAA&#10;AI3q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QAAPAADAAMAAwACAAIAAgAAAAAAAAAA&#10;AAAA0wD5AA4AEQABAAAAAAABAAAAAAABAAAAAAABAAAAAAAAAAAAAAAAAAAAAQAAAAEAAQAAAAAA&#10;AAABAAAAAgABAAEA/wAAAAEA/wABAAEAAQD/AAAAAAAAAAEAAAAAAAEA/wAFAPwAAAAAAAAAAAAA&#10;AAAAAAABAP8AAAAAAAAAAAAAAAAAAAAAAAAAAADLAIoAAQA1ADEABAAAAAAAAAA0ANgAwACQAIIA&#10;IAAAAAEAAgACAAIAAgANAPIDFijq2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IgAWAAAA&#10;AAAAAAAAAAAAAAAAAAAAAAAAAAAAAJ4A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XAAE&#10;FQAMAAMAAwADAAMAAgABAAEAAQAAAAAAAQC0AAAALgAAAAAAAAAAAAAAAAAAAAAAAAAAAAAAAAAA&#10;AAEAAAAAAAEAAAAAAAEAAAAAAAEAAQABAAEAAQABAAIAAgACAAEAAQABAAAAAQAAAAAAAQAAAAAA&#10;AAAAAAAAAAD5AAEABwAAAAEAAAAAAAEAAAAAAAAAAAAAAAAAAAAAAAAAAAAAAAAAAADJAI4ABQBN&#10;ADUABAAAAAAAAAAAAAAAKABEAP0AmwAAAAIAAgACAAIAAwADABsAAAAAU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AAAAAAAAAAAAAAAAAAAAAAAAAAAAAAAAAK8AZur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oAAAAAAAAAAAAAAAAAAAAA&#10;AAAAAAAAAL8AWOr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QAADIAAgACAAMAAgAD&#10;AAEAAQAAAP8AAAAAAMMAAAAbAAEAAAAAAAAAAAD/AAAAAAD/AAAAAAD/AAAAAAD/AAAAAAD/AAAA&#10;AAD/AP8A/wD/AP8A/wD/AP8A/gD+AP4A/QD+AP4A/wD/AP8A/wAAAP8AAAAAAP8AAAAAAP8A7gAA&#10;ABgAAAD/AAAAAAD/AAAAAAAAAAAAAAAAAAAAAAAAAAAAAAAAAKEA/AAgAB0AAAAAAAAAAAAAAAAA&#10;AAAAAAAAAAArAAAAzQABAAEAAgACAAIAAwAXAAAAAC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AAAAAAAAAAAAAAAAAAAAAAAAMsAUOr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lQABBYACgACAAIAAgABAAEAAgABAAAAAAAAAAAAwAD/ACsAAAAAAP8AAQAAAAAAAAAA&#10;AAAAAAAAAAAAAAD/AAAAAAD/AAAAAAD/AAAAAAAAAP8A/wD/AAEA/wD+AAEAAAAAAP8A/wD/AAAA&#10;/wAAAP8A/wD/AAAAAAD/AAAAAADvAP8AHgAAAAAAAAAAAAAAAAAAAP8AAAAAAAAAAAAAAAAAAAAA&#10;APsAxAABAD4AAAAAAAAAAAAAAAAAAAAAAAAAAAAAABkAAADgAAEAAQAAAAIAAQAAABEAAAAA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DAAtAAAAAAAAAAAAAAAAAAAAAAAAANgAS+r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wAALQADAAIAAgABAAIAAAABAAAAAAAAAAAA&#10;+wDoAAAAFgAAAAAAAAAAAAAAAAAAAP8AAAAAAP8AAAAAAAAAAAD/AAAAAAD/AAAA/wD/AP8AAAAA&#10;AP8A/wD/AAAA/wD/AP8AAAD/AP8A/gD/AP8AAAAAAAAA/wAAAAAA/wAAAPcA/wAdAAAAAAAAAAAA&#10;AAAAAAAAAAAAAAAAAAD/AAAAAAD/AAAAzAD9ABoACwAAAAAAAAAAAAAAAAAAAAAAAAAAAAAABwAE&#10;APMAAQABAAIAAQABAAIADw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4AAIAAAAA&#10;AAAAAAAAAAAAAAAAAOQARer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4AAAs&#10;AAIAAgACAAMAAQABAAAAAAAAAAAAAADUAAAAFQAAAP8A/wAAAP8A/wAAAP8AAAD/AP8AAQD/AP8A&#10;/wD/AAAA/wD+AAIA/gABAP8A/gAAAAAAAAD/AAIA/wABAAAAAAD/AP8A/gD/AP8A/gD/AP8A/gD/&#10;AP4A/wD/APkABQD7AAUA/wAAAP8AAAAAAAAAAAAAAAAAAAAAAAAAAAAAAAAAAADRAAAAJQAAAAAA&#10;AAAAAAAAAAAAAAAAAAAAAAAAAAAAAP0ABQABAAEAAQABAAIAAQACAAMA/Q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oAAAAAAAAAAAAAAAAAAAAAAOwAROr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QAAAAAAAAAAAAAAAAAAAPIA&#10;Ser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QAARsAAwACAAIAAgABAAEA&#10;AQAAAAAAAAAAAP8A2gD/AB0AAAAAAP8AAAAAAAAAAAD/AAAAAAD/AAAA/wAAAP8AAAD/AP8A/wAA&#10;AP8A/wD/AP8A/wD/AP8A/gD/AP4A/wD/AP8A/gD+AP4A/gD+AP8A/wD/AP8A/wD/AAAA/wDiAP8A&#10;LwAAAP8A/wAAAP8A/wAAAP8AAAAAAAAAAAAAAP8A/wAAAP8A+AAAAAIAAAAAAAAAAAAAAAAAAAAA&#10;AAAAAAAAAAAA5QAAACMAAAABAAAAAQAAAAIAAAAKAAAAAC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gA5AAAAAAAAAAAAAAAAAPkAUOr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gAAIwABAAIAAQACAAIAAQAAAAEAAAAAAAAA/wDsAAAACwD/AP8AAAD/AP8A/wD/AP8A&#10;/wD+AP8A/wD/AP8A/wD+AP8A/wD+AP4A/wD+AP4A/gD9AP4A/gD+AP4A/gD9AP0A/QD+AP4A/gD+&#10;AP4A/gD+AP8A/QD+AP8A/gD9APkA+wAkAP8AAAAAAAAAAAAAAAAAAAD/AAAAAAAAAAAAAAAAAAAA&#10;AAAMAP8A9AAAAAAAAAAAAAAAAAAAAAAAAAAAAAAAAADXAAAANgAAAAEAAAABAAIAAQACAAUAAAAA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oAA8AAAAAAAAAAAAAAP4AWOq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xAAAdAAIAAAABAAAAAAABAAEAAAAAAAAA/wDt&#10;AP4ACQD/AAAAAAD/AAAA/wD/AAAAAAD/AAAA/wD/AAAA/wD/AP8A/wD/AP8A/wD/AP8A/gD/AP8A&#10;/gD+AP0A/QD9AP0A/gD9AP0A/QD+AP4A/gD+AP4A/gD/AP8A/wD/AOMAAwAOAAIAAAAAAAAA/wAA&#10;AAAAAAAAAAAA/wAAAAAAAAAAAAAAAAAAACAA/wDdAAAAAAAAAAAAAAAAAAAAAAAAAAAAAADiAOgA&#10;KAAeAAAAAAABAAAAAAAAAAEABwAAAAA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wAAAAAAAAA&#10;AAAAAAAAZO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4AABoA&#10;AQACAAEAAQABAAAAAAAAAAAAAAAAAOEA/gARAAAA/wD/AAAA/wAAAAAAAAD/AP8A/wAAAAAA/wD/&#10;AP8A/wD/AP8A/wD/AP8A/wD/AP4A/wD/AP4A/wD/AP4A/wD+AP8A/wD/AP4A/gD/AP8A/gD+AP8A&#10;/wD/AP8A2wD+ADkA/wD/AP8A/wAAAP8A/wD/AP8AAAAAAAAAAAD/AP8AAAD/AP8APwD+AOgAAAAA&#10;AAAAAAAAAAAAAAAAAAAAAAD4AMEAAABbAAAAAAAAAAAAAAAAAAEAAAACAAAAAB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QAAAAAAAAAAAAAAdO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6AAAAAAAAAAAAhuq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CAABAAEAAAABAAAAAQAB&#10;AAAAAAAAAAAAAADqAP8ADAAAAAAA/wD/AAAA/wD/AP8A/wD/AAAA/wD+AP8A/wD/AP8A/wD/AP8A&#10;/gD+AP4A/gD+AP4A/gD9AP4A/QD+AP4A/gD+AP4A/gD9AP4A/gD+AP4A/gD+AP4A/gDTAAAAIwAB&#10;AAAA/wAAAP8AAAD/AAAA/wAAAAAAAAAAAAAAAAAAAAAAAAAAAP8AewAEAMEA3gAAAAAAAAAAAAAA&#10;AADpAKsA6gA0AF4AAAAAAAAAAAAAAAAAAAAA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UACYAAAAAAAAAmw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eAAAJAAAAAAAAAAEAAQAAAAAAAQAAAAAAAAAAAOIA/gALAP8A/wABAAAA/wAAAP8AAAD/&#10;AAEA/wAAAAAA/wAAAP8A/wAAAP4AAQAAAP4AAQAAAP8AAAD/AAIA/wABAP4AAAAAAAAAAAD/AAAA&#10;/wD/AP8A/wD+AP8A/wD+AOoAAABDAP8A/wD/AP8AAAD/AAAA/wAAAP8A/wAAAP8A/wD/AP8AAAD/&#10;AAAAAAAUAG0AkgC4ACAAJgAPAAAA7QDcAOIAAABBAGcAAwAAAAAA/wD/AAAA/wD/AP8AAAD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gAAAAAAAAArABp6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AAAcAAgABAAEAAQAAAAEAAAAAAAAAAAAAAAAA&#10;BgD/AAUA/wAAAP4AAQD/AAAA/wD+AAIA/wD+AAIA/gAAAAEAAQD+AAEAAgD+AAEAAgD9AAIA/wAB&#10;AAEA/wABAAAAAQAAAAAAAAAAAP8AAAD/AP8A/wD/AP8A/wD+ANUAAgAPAAoA/wAAAAAAAAD/AAAA&#10;/wAAAP8A/wAAAP8AAAAAAAAAAAD/AAAA/wD/AAAAOwATAJkA4ADgAAAAAAAAAAAAHQBaADUAAAAA&#10;AAAAAAAAAAAA/wAAAAAAAAD/AP4AAAAA9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YLGfQ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7AAAA&#10;AAC8AFvq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AAAAAAAAAAAAAAAAAAAAAAAAAAAAAAAAAAAAABEA/gADAP8A/wABAP8A/wABAP8A/wD/AP8AAQD/&#10;AP4AAQAAAP4AAgAAAP4AAAABAP8AAwD9AAIAAQABAAEAAAABAAEAAAAAAAAAAAD/AP8AAAD/AP8A&#10;/wD/AP8A/QDgAAIATAAAAAAA/wAAAP8AAAAAAAAA/wAAAAAAAAAAAP8AAAD/AAAAAAAAAAAAAAAA&#10;AAAAKACOANQA1ADtAAMAFwAsACYAAAAAAAAAAAAAAAAAAAAAAP8AAAD/AP8A/gD4AAAAAO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kAAADKAE/q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QBNwDW/0rq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5BYA+QD/AAAA/wAA&#10;AAAAAAD/AAAAAAAAAAAAAAAKAAAAAgD/AAAA/wABAP8AAAD/AP8AAAD/AP8A/gACAP4AAgD+AAEA&#10;AAD+AAIAAAD9AAIAAQD/AAEAAQABAAAAAQAAAAAAAQAAAP8AAAAAAP8A/wD/AAAA/gD5AOIAAABO&#10;AAAA/wD/AAAA/wAAAP8A/wAAAAAAAAAAAP8AAAD/AAAA/wAAAAAAAAAAAAAAAAAAAAAAAAAAAAAA&#10;AAAAAAAAAAAAAAAAAAAAAAAAAAAAAAAAAAAAAAAAAAD/AAAA+AAAAOr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QHs/kfq7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PxbHFjMAAAAAAAAA&#10;AAAAAAAAAAAAAAAAAAAAAAAAAAAAAAAAAAAAAAAAAAAAAAAAAAAAAAAAAAAAAAAAAAAAAAAAAAAA&#10;AAAAAAAAAAAAAAAAAAAAAAAAAAAAAAAAAAAAABcyB0Pq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PwAAAAAAP8AAAAAAAAAAAAAAAAA&#10;AAAAAAAADgAAAOgA/wD/AP4A/wAAAP4A/wD+AP8A/gD+AP4A/gD/AP4A/gD+AP4A/gD9AP0A/wD+&#10;AP8A/QD+AP0A/QD+AP0A/QD9AP0A/QD9AP0A/QD+AP4A/QD9AOcA8wD7AE4A/wD/AP4A/gD/AP8A&#10;AAD/AP8A/wAAAP8AAAD/AP8A/wAAAP8AAAD/AAAAAAAAAAAAAAAAAAAAAAAAAAAAAAAAAAAAAAAA&#10;AAAAAAAAAAAA/wD/AAAAAAD/AAAA/wD8AP4AAP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DgBuRYoAAAAAAAAAAAAAAAAAAAAAAAAAAAAAAAAAAAAAAAAAAAAABY0FowW&#10;CwAAAAAAAAAAAAAAAAAAAAAAAAAAAAAAAAAAAAAAAAAAAAAAAAAAAAAAAAAAAAAAAAAAPp3h2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z/wDzAP8AAAD/AP8AAAAAAP8AAAAAAAAAAAAZAAAA7QD/AP8AAAD+AP8AAAD+AP8A/wD/AP8A&#10;/wD+AP8A/wD/AP4A/gD9AP4A/gD9AP4A/gD/AP4A/wD+AP4A/gD9AP4A/gD+AP0A/gD+AP0A/gD/&#10;AP0AyQD9AEsABgAAAP8AAAAAAP8A/wD/AP8A/wAAAAAAAAD/AP8A/wAAAP8AAAD/AP8AAAAAAAAA&#10;AAAAAAAAAAAAAAAAAAAAAAAAAAAAAAAAAAAAAAAA/wAAAAAA/wD/AAAA/gD/APMA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gAAP8TAb0WHgAAAAAAAAAAAAAAAAAA&#10;AAAAAAAAAAAAAAAAAAAAABZCAcAAcwAqAAAAAAAAAAAAAAAAAAAAAAAAAAAAAAAAAAAAAAAAAAAA&#10;AAAAAAAAAAAAAAAAAAAAAACV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AAALgD/GgG/FhUAAAAAAAAAAAAAAAAAAAAAAAAAAAAAAAAAABZPAbj/CwAA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gAA6QD/AP8A&#10;/wD/AAAAAAAAAAAAAAAAAAAAFQAIAOkAAAD/AP4A/wD+AP4A/wD+AP0A/wD+AP4A/wD+AP4A/gD/&#10;AP4A/gD9AP0A/QD+AP4A/gD9AP4A/gD9AP0A/gD+AP4A/gD+AP0A/QD+AP0A3ADwAPwAXQAAAAAA&#10;AAD/AP8A/wAAAP8A/wAAAP8AAAD/AP8AAAD/AAAA/wAAAP8AAAAAAAAAAAAAAAAAAAAAAAAAAAAA&#10;AAAAAAAAAAAAAAAAAAAAAAAAAAAAAAAAAP8A/wD+AP8A/gDqAAAAAN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DFhYWkwBMIAB7AEEA/yIBvBYPAAAAAAAAAAAAAAAAAAAAAAAAAAAA&#10;ABZfAK4CBR0AAAAA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bDADwAAAAAEwByAAIAaAD2AMku&#10;ALUWRur2AAAAAAAAAAAAAAAAAAAAABZvAJAF/3YA+wCKAACQFkXq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4AeOAA/gD+AP4A/gACAP4AAgD/&#10;AAEAAAAAAAAALgDNAOMAEgAAAP8A/wAAAAAA/wABAP4AAQAAAAAA/wD/AAEAAAABAAEAAgABAP8A&#10;AAAAAAAA/wABAAAAAQAAAAEA/wAAAAAAAAD/AAAA+QC+AAEAOQAhAP4AAAD/AAAA/wAAAP8AAAAA&#10;AP8AAAD/AP8AAAD/AP8AAAAAAP8A/wAAAAAAAAAAAAAAAAAAAPcAtgC/AOgAAAAAAAAAHQBLAEMA&#10;AQAAAAAA/wAAAP4A/gD+AP4A/gD+AP0A5wA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cAAAAATACMABkAAAACAHAALgAAOwCtFgYAAAAAAAAAAAAAAAAAABaAAJAJAH4BMAA0ADUA&#10;ADMB3BalFpgW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ywD+7gD9AP8A/gD+AP8A/wAAAAAAAAAAAAAAAAAyAAAA2wAAAAAAAAD+AP4A/wD9AP4A/wD9&#10;AP0A/gD+AP8A/wD+AP4A/gD9AP0A/gD+AP4A/QD+AP0A/gD9AP0A/QD9AP0A/QD9AP0A+gC4AAAA&#10;GwBHAP8A/wD/AAAA/wAAAP8AAAAAAAAAAAD/AP8AAAD/AP8AAAD/AP8A/wAAAAAAAAAAAAAAAAAA&#10;AM0AawCnAOoAGwAsACoAGQDkAJgAggD2AAAAAAAAAAAA/wD/AP4A/gD/AP4A/gDyAAD+6t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tgAxACcFAEAAAwAAAAAAAgA4ANMA7iQAJwuv9f8A&#10;AAAAAAAWAQuSAHYOAIAAJAAAAAEANwD9AN8J/S0ANADK9d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2gADS8ADQADAAQAAgADAAIAAAABAAAAAAAAAA0A&#10;0ADiACEACgAAAAAAAAABAAAAAAAAAAEAAAAAAAAAAAAAAAEA/wAAAAAAAAAAAAAAAAAAAP8AAAD/&#10;AP8A/wD/AAAA/wD/AP4A/QC4APsACwBsAAEAAAAAAP8AAAD/AAAAAAAAAP8AAAD/AAAAAAD/AAAA&#10;AAD/AAAA/wAAAAAAAAAAAAAAAAAAALUAkwD6AC8ASQAsAB8AIAApACYA7ADdANkAPgACAP8A/wD+&#10;AP4A/gD7APsA/ADrAMoAAOz1i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9AFYAv9UA&#10;jwD9AAAAAAAAAAcAewAeAABWAJYWAQAAAAAWAwChAG0UAIUAIAAAAAAAAAAEADkABgAAAACPAK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0AAA1wD9&#10;AP4A/gD+AP8A/gAAAP8AAAAAAAAAAABIAAAAzwAAAAAAAAAAAP4A/wD/AP8A/wD/AP8A/wD/AP4A&#10;/gD/AP8A/wD/AP4A/gD+AP4A/gD+AP8A/wD/AAAA/wD/AP8A/QC3APgABABxAAEA/wD/AP4A/wD/&#10;AAAAAAD/AP4A/wD/AP8A/gD/AP8A/gD/AP8A/gAAAAAAAAAAAAAAAAAAAMMAnwAGAE8AOwAJAAAA&#10;AAAAAAAADwBPABsA1gC2AP8AAAD+AP4A/gD9AP4A/wD+AOIA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+ABQAcvMAJUA/wAAAAAAAAALAHwAFwAAZgCIAAAWBwCuAF0bAIQA&#10;GAAAAAAAAAAAANYAgP/zAAB96nLq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fkLsAFM4RXzADIAAAAA&#10;AAAACQAzAMgA9zsLAQB7AEgiAH8AEQAAAAAAAAAAAM0Aif/5AQBs6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9YAffUBPAAGAAIAAwACAAIA&#10;AAABAAEAAAAAAAAAAgAQAMgA6wApAAEAAAAAAAAAAAAAAAEA/wD/AAAAAAAAAAAAAAAAAAAAAAD/&#10;AAAAAAD/AAAA/wAAAP8A/wD/AAAA8gC1APwACgB4AAgAAAAAAAAAAAAAAP8AAAAAAP8AAAD/AAAA&#10;/wAAAP8A/wAAAP8A/wAAAAAAAAAAAAAAAAAAAAAAmADhADsAIwAAAAAAAAAAAAAAAAAAAAAAAAAG&#10;APEA5QAqABQA/gD9APwA/AD8APkA/QC2APwAAFr19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r/0YB4bgAqQAAAAAAAAAAABcAewAM/wB/AEErAH8ADgAAAAAAAAAAAMMAi//8&#10;/QBc6p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/ADd/wDZAP0A/gD9AP4A/wAAAP8AAAAAAAAAAAAAADsAMADqAMsAAAAAAAAAAAAAAP8A&#10;/wAAAP8A/wD/AP8A/wD+AP4A/gD+AP8A/wD+AP8A/wD/AP4A/gD/AP8A3wC0APwAGAB8AAgAAAD/&#10;AP8A/wD/AP4A/wD/AP4A/wD/AP8A/wD/AP4A/wD/AP8A/wAAAAAAAAAAAAAAAAAAAAAA5wDIAA8A&#10;LQAAAAAAAAAAAAAAAAAAAAAAAAAAAAAAHQAAANwAAAD/AP4A/gD/AP0A/gD0APcAAPXq6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5P9EAeqsALQAAAAAAAAAAAAeAHoB&#10;CgA2AHkACgAAAAAAAAAAALkAkwD++f9S6q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gAAMwA/gD+AP4A/wD/AP8AAAD/AAAAAAAA&#10;AAAAAABqAA4AzADcAAAAAAAAAAAAAAD+AP0A/wD+AP0A/QD+AP4A/gD+AP4A/QD9AP4A/gD9AP0A&#10;/gD+APsAvwDFAP4ANwByAAMA/wD/AAAA/wD/AP8A/wD/AP8A/wD/AP8A/wD/AP8AAAD/AP8A/wAA&#10;AAAAAAAAAAAAAAAAAAAAAADHAP8ALQABAAAAAAAAAAAAAAAAAAAAAAAAAAAAAAAOAAAA7wD/AP8A&#10;AAD/AP0A/wD/ANgAAAAA0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YLGfQ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3P9EAfOhAL8AAAAAAAAAAAAlAJ4AdQAHAAAAAAAAAAAArgCcAADz/0nqs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LAP/cAPcA/QD9AP0A/QD9AP8A/wD/AAAAAAAAAAAAEgB2AAMAvADcAAAAAAAAAAAAAAAAAP0A&#10;/gD/AP8A/gD+AP4A/wD+AP8A/gD9AP0A/gD+AP4A4gCpAOMA/QBkAFcAAAD/AP8A/wD/AAAA/wD/&#10;AAAAAAD/AAAAAAD/AP8A/wAAAP8AAAAAAAAAAAAAAAAAAAAAAAAAAAAAAAAA1QAAACEAAAAAAAAA&#10;AAAAAAAAAAAAAAAAAAAAAAAA/wAAAAAA/gD+AP0A/QD+APwA/QDUAA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tP/RwH4lwDJAAAAAAAAAAAAAwAAAAAA&#10;AAAAAP8AoQCnAAHt/0Lq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H/08A/I8A0wAAAAAAAAAAAAAAAAAAAP4AmAC0AAHm/zzqz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JAAC/AP4A&#10;/gD+AP4A/gD/AP8A/wD/AAAAAAAAAAAAAAA1AIAADQDMAKwA6AAAAAAAAAAAAAAA/wD+AP0A/gD+&#10;AP4A/QD+AP4A/QDnALEAsQDuAAUAZgB6AAsA/wD/AP8A/wD/AP8AAAD/AP8A/wAAAP8A/wAAAP8A&#10;/wD/AP8AAAAAAAAAAAAAAAAAAAAAAAAAAAAAAAAAAAAAAPUABgAAAAAAAAAAAAAAAAAAAAAAAAAA&#10;AAAAAAAAAOcAAAAgAP8A/gD+AP8A/gD9AOIA/gAA4Or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uv9Z/f6I/9sAAAAAAAAAAAAAAPwAjwC+AAHe/znq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qMA9PAA4gD8AP0A/QD9AP0A/gD/AAAAAAAAAAAAAAAAAAAAKACNADIA&#10;6wCuAK8A2wD7AAAAAAAAAAEAAAD+AP4A/gD/AOsAxACgALIA6QD/AE4AkQAxAP8A/wAAAAAA/wD/&#10;AP8A/wD/AAAA/wD/AP8AAAAAAP8AAAD/AAAAAAAAAAAAAAAAAAAAAAAAAAAAAAAAAAAAAAAAAAAA&#10;BgD8AAAAAAAAAAAAAAAAAAAAAAAAAAAAAAAAAP4A3QAGACgA/QD9AP0A/QD8AP0AzAAAAAC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dYL5v1O&#10;yP9IAQQAAAAAAAAAiwDKAAHS/z7q5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sbADbpADIAAgADAAIAAgAC&#10;AAAAAQABAAAAAAAAAAAAAAAAAAkAPQAhAOoA4QDeANEA4gDqAO4A7QDrAOYA3gDhALsA0wDpAPwA&#10;FABYAGsAKAABAAAAAAAAAP8A/wAAAAAAAAAAAAAA/wAAAAAA/wD/AP8AAAAAAAAAAAAAAAAAAAAA&#10;AAAAAAAAAAAAAAAAAAAAAAAAAAAAAADLAOcAKwAFAAAAAAAAAAAAAAAAAAAAAAAAAAAA1ADdAD4A&#10;MwD9AP0A+wD7APwA9wCzAP//AFD1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qcFkz1T+8AGQAAAAAA9gDMAADc/z7q8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QAZ+IE7AAaAP4A/QADAP4AAQD/AP8AAQAAAAAAAAAAAAAAAAAAADUANQDaAMYAywDo&#10;AOgAAAAAAAAAAAAAAAAADQApABkASQAZAAAAAQD/AAAAAAAAAAAAAAAAAAAAAAAAAAAAAAD/AAAA&#10;AAAAAAAAAAAAAAAAAAAAAAAAAAAAAAAAAAAAAAAAAAAAAAAAAAAAAAAAAAAAAC0A1wDcAC4AAAAA&#10;AAAAAAAAAAAAAAAAAAAA8wDJAAQATgD/AP8A/gD+AP4A/QDZAP4AANvq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D3&#10;AAAAANXq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+BarAFmtAGgAAwAAAAIAAgAAAAEAAQAAAAEA&#10;AAAAAAAAAAAAAAAAAAAAACYAJgBgAPUA4QDxAPYAAAAIABEAGAASAAAAAAAAAAAAAAD/AAAAAAAA&#10;AAAAAAAAAAAAAAAAAAAAAAAAAAAAAAAAAAAAAAAAAAAAAAAAAAAAAAAAAAAAAAAAAAAAAAAAAAAA&#10;AAAAAAAAAAAAAAAAQACsAM4AJwAHAAAAAAAAAAAAAAAAAAAA9wC3APoAWQAUAPsA/AD9AP0A+wD9&#10;AMYAAAAA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IAAAJAAAAAAAAAP4AAAA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IA&#10;VOEF5AAgAAEAAwD9AAAAAgABAAIAAQAAAAAAAAAAAAAAAAAAAAAAAAAAAAAACwAqAAAAAAAAAAAA&#10;AAAAAAAAAAAAAAAAAAAAAAAAAAAAAAAAAAAAAAAAAAAAAAAAAAAAAAAAAAAAAAAAAAAAAAAAAAAA&#10;AAAAAAAAAAAAAAAAAAAAAAAAAAAAAAAAAAAAAAAAAAAAAAAWAEoAtAC4AEoABQAAAAAAAAAAAAAA&#10;7QC5APAANwBKAP4A/gD9APwA/AD+AO8A6QAA+wC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MAAAAAAAAA9QAAAAD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+ACYAACmAPwA/QD9AP4A/wD+AP8A/wD/AAAAAAAAAAAAAAAA&#10;AAAAAAAAAAAAAAAAAAAAAAAAAAAAAAAAAAAAAAAAAAAAAAAAAAAAAAAAAAAAAAAAAAAAAAAAAAAA&#10;AAAAAAAAAAAAAAAAAAAAAAAAAAAAAAAAAAAAAAAAAAAAAAAAAAAAAAAAAAAAAAAAAAAAAAAAAAAA&#10;AAAAXAArAOUAqADZAPgAAAD+AOcAvwCqAPAAQQBtAAAA/wD+AP4A/gD+AP0AxAAAAAC16v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AACQAAAAAAAAD+AA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Xu8PywA3AAIA&#10;AgD/AAAAAQAAAAEAAAABAAAAAAAAAAAAAAAAAAAAAAAAAAAAAAAAAAAAAAAAAAAAAAAAAAAAAAAA&#10;AAAAAAAAAAAA+QDYAOoA/AAUACkADAAAAAAAAAAAAAAAAAAAAAAAAAAAAAAAAAAAAAAAAAAAAAAA&#10;AAAAAAAAAAAAAAAAAAAAAAAAAAAAAAAAAAAEAHoAnwC8AL0AAAAEAPwAAAAAABEAXAA7AP0A/AD9&#10;APwA/AD8APwA9gDRAAAAAH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wAAAAAAAAAAAPcAAAAA+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/hZnAKiwACkAEAACAAAAAgACAAEAAQACAAAAAQAAAAAAAAAAAAAAAAAAAAAA&#10;AAAAAAAAAAAAAAAAAAAAAAAAAAAAAAAAAAAAAOsAqwDEAPoAAAAAAAAAAwA8AF0AEAAAAAAAAAAA&#10;AAAAAAAAAAAAAAAAAAAAAAAAAAAAAAAAAAAAAAAAAAAAAAAAAAAAAAAAAAAAAAAAAAAABwBoAEkA&#10;wQDZAPEACgAdADIANQADAP4A/QD+AP0A/QD9AP0A/ADMAP4AANPq3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HAAAAAAAAAAAA&#10;/AAAAAD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qkWcP44pABmAAEAAAABAAEAAQAB&#10;AAAAAgAAAAEAAAAAAAAAAAAAAAAAAAAAAAAAAAAAAAAAAAAAAAAAAAAAAAAAAAAAAL0AnAD7AAoA&#10;JQAUAAAA8ADdAMEAzwB8ACIAAAAAAAAAAAAAAAAAAAAAAAAAAAAAAAAAAAAAAP0AzgDLAOAA8wAN&#10;ACIAPgAqAAAAAAAAAAAAAAAAAAAAHwBeAAAAAAAAAAAA/wD/AP4A/gD+APwA/AD8APwA+wD5AMU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BQYAAAAAAAAAAAD5AA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JAOnhBsoAOQABAAIAAgABAAEA/wAAAAIAAAABAAAAAAAAAAAAAAAAAAAAAAAAAAAAAAAA&#10;AAAAAAAAAAAAAAAAAKgArAAEADsALQACAAAAAAAAADkAygDOAIQAjAASAAAAAAAAAAAAAAAAAAAA&#10;AAAAAAAAAAAAAM4AnwDnAAAAAAAFAOsA3gC8ADIAbAAOAAAAAAAAAAAAAAAAAAAAAAAAAAAAAAAA&#10;AAAA/gD9AP0A/QD9APwA/AD8AMwA+wAA4Or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BQAAAAAAAAAAAPoA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vAWYACmsgAjABcAAgADAAIAAgAAAAEAAQAAAAAA&#10;AQAAAAAAAAAAAAAAAAAAAAAAAAAAAAAAAAAAAAAAAAAAAL0ArAAKAEwAFAAAAAAAAAAAAAAAAgA4&#10;AAIAzAChAHEAAAAAAAAAAAAAAAAAAAAAAAAAAAD/AKgArQAAACMALAAYAAMA+wDlAMsAzgB7AIYA&#10;DQAAAAAAAAAAAAAAAAAAAAAAAAD/AP8A/gD+AP4A/QD+AP0A/QD9APkAwQAAAAB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YJAAAAAAAAAAAA/AA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nALH/&#10;AJcA9AD7APoA+wD8APwA/QD9AP4A/wD/AAAAAAAAAAAAAAAAAAAAAAAAAAAAAAAAAAAAAAAAAOoA&#10;nQAFAEwAFAAAAAAAAAAAAAAAAAAAAAAANAAPAMYA7AAAAAAAAAAAAAAAAAAAAAAAAAAAAKMArQAK&#10;AFAARwAbAAMAAAAFACAAUwAnAOcAlAAAAAAAAAAAAAAAAAAAAAAAAAAAAP8A/gD+AP4A/QD9APsA&#10;/AD8APsAxQD8AADc6r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CAIAAAAAAAAAAAD2AA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gDj9wCfAPkA+wD7APsA/AD8AP0A/gD+AP8A/wAAAAAAAAAA&#10;AAAAAAAAAAAAAAAAAAAAAAAAAAAApQD6ADcAFAAAAAAAAAAAAAAAAAAAAAAAAAACACoA/wDLAAAA&#10;AAAAAAAAAAAAAAAAAAAAAMUAsgAMAFIAGgAAAAAAAAAAAAAAAAACAEEAFQDNANUAAAAAAAAAAAAA&#10;AAAAAAAAAP8A/wD+AP0A/QD8APwA/QD8APwA9ADFAAAAAF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CgAACgAAAAAAAAAA&#10;AP4AAAAA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+ADQA+OQArAD9AP0A&#10;/QD8AP0A/QD9AP4A/gD/AP8AAAAAAAAAAAAAAAAAAAAAAAAAAAAAAAAA7gDHAA4ALAAAAAAAAAAA&#10;AAAAAAAAAAAAAAAAAAAAGgAAAN8AAAAAAAAAAAAAAAAAAAAAAPUAnAACAEgADgAAAAAAAAAAAAAA&#10;AAAAAAAAAgA2AAAAvQAAAAAAAAAAAAAAAAAAAP8A/wD/AP4A/wD+AP4A/QD9APwA/QC2AP8AAMXq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YLGfQ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MAAAAAAAAAAAD2AAAAAP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rqAD4A/dEAuwD5APoA+wD7APwA+wD8AP0A/QD+AP4A/wAAAAAAAAAA&#10;AAAAAAAAAAAAAAAAAMkA/gAqAAIAAAAAAAAAAAAAAAAAAAAAAAAAAAAAAAsAAADzAAAAAAAAAAAA&#10;AAAAAAAAAAC5APMALgAWAAAAAAAAAAAAAAAAAAAAAAAAAAAAHQAGANMAAAAAAAAAAAAAAAAA/wD/&#10;AP4A/QD9APwA+wD7APwA+wD7AOIA2gAA/QB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CAAAAAAAAAAAAP0AAAAA&#10;9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ywBWAP+9AMAA+gD6APoA&#10;+gD7APwA/QD9AP0A/wD/AP8AAAAAAAAAAAAAAAAAAAAAAAAA2QAAAB4AAAAAAAAAAAAAAAAAAAAA&#10;AAAAAAAAAAAA/gAAAAQAAAAAAAAAAAAAAAAAAAAAAL0AAwAxAAAAAAAAAAAAAAAAAAAAAAAAAAAA&#10;AAACABEA7wD5AAAAAAAAAAAAAAD/AP4A/gD9AP0A/QD9APwA+wD7APkAqwAAAACN6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FAAAAAAAAAAAA+AA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q4AZAD/uQDAAPwA+wD8AP0A/AD9AP0A/gD+AP4A/wD/AAAAAAAAAAAAAAAAAAAA&#10;AADpAAAAEgAAAAAAAAAAAAAAAAAAAAAAAAAAAAAAAADxAAAAEQAAAAAAAAAAAAAAAAAAAOQA6QAc&#10;AAkAAAAAAAAAAAAAAAAAAAAAAAAAAAAAAAAABAAAAPwAAAAAAAAAAAD/AP8A/wD+AP4A/gD9APwA&#10;/QD9AP0AvQD2AADo6n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YAAAAAAAAAAAD7AAAAAP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qeFgIAmrgB8wBLAAAA/QD+AP8AAwD+&#10;AP4AAgADAAIAAQABAAAAAQAAAAAAAAAAAPsAAgACAAAAAAAAAAAAAAAAAAAAAAAAAAAAAAAAAOQA&#10;AAAkAAAAAAAAAAAAAAAAAAAA4QAAABgAAAAAAAAAAAAAAAAAAAAAAAAAAAAAAAAAAAD6AAAACAAA&#10;AAAA/wD/AP8A/QD9AP4A/AD6AP0A/AD7APoA4wDLAAD/AE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gAOwA6ACAAGwAUABQADQAAxADG&#10;AAAAAAABAP0AAAAAuRbtAO8A7ADjANIAyOr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nBb7AJ/FAfAAVwAHAP4A/wADAAQA/wACAP8AAwABAAIAAQAAAAEAAAAAAAAABgD+APsABQAA&#10;AAAAAAAAAAAAAAAAAAAAAAAAAP4A2wADADIAAAAAAAAAAAAAAAAAAADvAAAADAAAAAAAAAAAAAAA&#10;AAAAAAAAAAAAAAAAAAD9AO4AGAADAAAAAAD/AP8A/gD+AP0A/AD8APwA/AD6APsA9QCmAAAAAJLq&#10;0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mAF0AQgAh&#10;ABMABgAAAAAAAAAAAAAAAAAAAAD8AAAAAAAAAAAAAAAAAAAUABQAAAAAAAAAAAAAFgAA+ADmANMA&#10;wACn6u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EW7ACx1QOUAGcADAABAP4AAAABAP4AAAAAAAIA&#10;AAACAAAAAAAAAAEAAAAdANoA6gAbAAAAAAAAAAAAAAAAAAAAAAAAAAAA1gD0AD8ADAAAAAAAAAAA&#10;AAAAAAAAAAAAAAAAAAAAAAAAAAAAAAAAAAAAAAAAAAAAAAAAAOMA/QAqAAAAAAD/AP8A/gD+AP0A&#10;/QD+APwA/AD9APwA/ACpAPoAANnq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gAM6vIAAAAAAAAAAAAAAAAAAAAAAAAAAAAAAAAAAAAAAAAAAAAA&#10;AAAAAAAAAAAAAAAAAAAAAAAAAAAAAAAAAAAAAAAAAAAAAAAAAAAAAAAAAAAAAAAAAAAAAAAAAAAA&#10;AAAAAAAAABY1AGkAPgAeAAUAAAAAAAAAAAkAEQAYABIAEAAOAA4ACwADAAUABQAAAAAAAAD6APwA&#10;+gDzAPMA8wDuAOoA7ADxAPoIACIAIgBPAI8W9ADUALIAler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1FjAA&#10;x+oMigBkABwABAD+AP0ABAD+AAQAAgACAAMAAgABAAEAAQABAC8AvQDZABsAAAAAAAAAAAAAAAAA&#10;AAAAAAAA8QDIAAQAVQAAAAAAAAAAAAAAAAAAAAAAEgAAAPIAAAAAAAAAAAAAAAAAAAAAAAAAAAAA&#10;AAAA0QAAAD0A/wD/AP8A/gD9AP0A/AD8APwA+wD7APwA+wC8AOQAAPkAP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jAFMAIOrqAAAAAAAAAAAA&#10;AAAAAAAAAAAAAAAAAAAAAAAAAAAAAAAAAAAAAAAAAAAAAAAAAAAAAAAAAAAAAAAAAAAAAAAAAAAA&#10;AAAAAAAAAAAAAAAAAAAAAAAAAAAAAAAAFlIAbgA3AAgAAAAAAAAOACEAJgAeABIAAwACAAEAAQAB&#10;AAAAAQAAAAEAAAABAAAAAAAAAAAA/wD/AAAA/wAAAP4AAAD+AP8A+QDoAOAA3wDhAPcAAAAAAAD/&#10;AOEAqwCC6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QAMwAIwAASwA5AAUABAADAAQABAADAAIAAwADAAMAAQAB&#10;AAIA/ABsAO8AUgAXAAAAAAAAAAAAAAAAAAAA9ACxAPEAYABMAAAAAAAAAAAAAAAAAAAAAADqAGoA&#10;GQBRAAAAAAAAAAAAAAAAAAAAAAAAAAAA3wC3ACMAiAD/AP4A/wD9APwA/gD7APsA/AD6APoA/ADT&#10;AK0AAP8AQer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loA6+q7&#10;AAAAABY/Ab7/AgBp6pgAAAAAAAAAAAAAAAAAAAAAAAAAAAAAAAAAAAAAAAAAAAAAAAAAAAAAAAAA&#10;AAAAAAAAAAAAAAAAAAAAAAAAAAAAAAAAAAAAAAAAAAAAAAAAAAAAAAAWLgCFAEQACAAAAAAOACsA&#10;LQAdAAcAAQACAAEAAgABAAIAAQABAAAAAQAAAAEAAAABAAAAAAAAAAAAAAAAAP8A/wAAAP8A/wD/&#10;AP8A/gD/AP8A/gD/AP0A8wDbAM8A3QD+AAAAAP4AygB36s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gAF8AABkA&#10;XQAPAAQABAAEAAIABAADAAMAAwACAAIAAgACAMoAjgAKAEsAFQAAAAAAAAAAAAAA4gC+APYARABo&#10;AAAAAAAAAAAAAAAAAAAAAAAAAAAAdwDdAFMAFwAAAAAAAAAAAAAAAAAAAAAA8QCtAPkAhAAkAP4A&#10;/gD+APwA/AD9APsA+wD8APoA+QDjAKEA/wAAeOq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UgClAAgCAE8AMAAFAAQAAwADAAQAAwAEAAEAAwADAAEAAgCvAKwA&#10;AgAoACIADgD8AOsA2gDlAAAAUQBaAAEAAAAAAAAAAAAAAAAAAAAAAAAAAADLAIkAEABTAAcAAAAA&#10;AAAAAAAAAAAA7QC0APUAWQBPAP8A/QD9AP4A+wD8AP0A+wD6APwA+QDnAJ4A/gAAnup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tAFIAAAAAAAANAGQArQDi&#10;/wAc6uYAAAAAAAAAAAAAAAAAAAAAAAAAAAAAAAAAAAAAAAAAAAAAAAAAAAAAAAAAAAAAAAAAAAAA&#10;AAAAAAAAAAAAAAAAAAAAAAAAAAAAABZ8AHUADgAABAA2ADsAEgACAAMAAgADAAEAAgADAAEAAQAC&#10;AAIAAQAAAAIAAAABAAAAAAABAAAAAAABAAAAAAAAAP8AAAAAAP8AAAAAAP8A/gAAAP8A/wD/AP4A&#10;/gD/AP0A/wD9AP4A/gD9APUAxgDBAPwAAAAAwQBO6v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oAuwA6AAAUAFsAFQAE&#10;AAQAAwADAAQAAgADAAQAAQACAAIAxwCkAPEAAAAAAAAAAAAAACMAXgArAAAAAAAAAAAAAAAAAAAA&#10;AAAAAAAAAAAAAAAAlQC/ABAAQgAYAAAAAAAAAPkA0wDNAP0ATgBZAAAA/gD9AP0A/QD7APwA/AD7&#10;APoA/ADmAJwA/gAAt+p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lgApy0AQAANACsABgCsAKkAAG7qkwAAAAAAAAAAAAAAAAAAAAAAAAAAAAAAAAAAAAAA&#10;AAAAAAAAAAAAAAAAAAAAAAAAAAAAAAAAAAAAAAAAAAAAAAAAAAAAAAAWbgCFAAwAAA8ASAAsAAYA&#10;BAABAAMAAwACAAMAAgABAAIAAQABAAIAAQAAAAEAAQABAAAAAQAAAAAAAAAAAAAAAAAAAAAAAAAA&#10;AAAAAAAAAP8A/wAAAP8A/wD/AP8A/wD/AP4A/gD+AP4A/gD+APwA/QD+APcAwQDAAP4AAPoAceq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lkAmwALAAAuAEoACwAEAAQABAACAAMABAACAAMAAgACAPwA0ADaAO8ACQAa&#10;AC8AIgAAAAEAAAAAAAEAAAAAAAAAAAAAAAAAAAAAAAAAAAD8AJgAwAAAABQAEwAFAPEA5gD9AAgA&#10;YAA/AP4A/QD+AP0A/AD9APsA+wD9APoA+gDmAJ8A/gAAwuo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DAHsEAeZAAEAAAAAAOUAcAAAxOo9AAAAAAAA&#10;AAAAAAAAAAAAAAAAAAAAAAAAAAAAAAAAAAAAAAAAAAAAAAAAAAAAAAAAAAAAAAAAAAAAAAAAAAAA&#10;AAAAFj4AqQAYAAASAE8AJAAEAAIABAACAAMAAgADAAIAAwABAAEAAgABAAAAAgACAAAAAAABAAAA&#10;AQAAAAAAAQAAAAAAAAAAAAAAAAAAAAAAAAD/AAAAAAD+AAAAAAD/AAAA/wD+AP8A/gAAAP4A/QD+&#10;AP4A/QD9AP0A/QD9APEApgDhAAAAAMgAQ+r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EAKAAWgABAgA8AD0ACAAFAAMA&#10;AgAEAAMAAgADAAIAAgADAAEAAQACAAIAAQAAAAEAAgAAAAAAAQAAAAAAAQAAAAAAAAAAAAAAAAAA&#10;AAAAAADLAK8A2gAAAAAAAAATAD0ASQAMAP4A/gD9AP4A+wD9APwA+wD7APwA+gDdAKgA/wAAwOp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q0A&#10;UoIAKQAAAAAAAABzAOL/ABzq5gAAAAAAAAAAAAAAAAAAAAAAAAAAAAAAAAAAAAAAAAAAAAAAAAAA&#10;AAAAAAAAAAAAAAAAAAAAAAAAAAAAABYIALIARQAACgBTACkAAwAEAAMAAgAEAAMAAQADAAIAAgAC&#10;AAIAAQAAAAEAAQAAAAIAAQAAAAAAAAAAAAEAAAD/AAAAAAAAAAAAAAAAAAAAAAAAAAAAAAAAAP8A&#10;AAAAAP8AAAD/AAAA/wD+AP8A/wD+AP4A/wD9AP0A/gD8APwA/gD7ANIAqgD9AAD2AEfq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dAKoAOAAAAwA6AD4ACQAFAAMAAgAEAAMAAQADAAMAAQACAAIAAQACAAEAAQABAAAA&#10;AQACAAAAAAAAAAAAAQAAAAAAAAAAAAAAAAAAAP8AAAD1AOcA/gARABIA/wD+AP4A/gD9AP0A/gD7&#10;APwA/QD7APoA/QDGALwAAAAAq+p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fL1nQu4ADr/FeIAxQDuABUABQD9AP4A/gD+&#10;AP0A/gD+AP4A/gD/AP4A/wD+AP4A/wD/AP4A/wD+AP8AAAD/AP8A/wD/AP8A/wD/AP8A/wD+AAQA&#10;DwARAAcA/QD9AP0A/QD8APwA+wD8APsA+gD7APkA9gCqAMwAAAAAh+p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wAJ8AMAAAAAAdAEAAIwAEAAQAAgADAAEAAwADAAIAAgABAAIAAgABAAEAAQABAAEAAQAA&#10;AAAAAQAAAAAAAQD/AAAAAAD/AAAA/wD/AP8AAAD9AP8A/gD9AP0A/AD9AP4A+wD7AP0A5QClAPgA&#10;APwAWuq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fAJQASAAEAAAGADMANwAUAAQAAgACAAIA&#10;AgADAAIAAQACAAEAAgABAAEAAQABAAEAAAAAAAEAAAAAAAAAAAAAAP8AAAD/AP4A/wD/AP4A/gD+&#10;AP0A/QD9APwA/QD8APcAuwDNAAAAAOIAOur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YLGf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8fWnC4kAAQAl/Q3kAMgAywD1AA0ABQD9AP4A/gD8AP0A/QD+AP0A/gD9AP0A/QD9AP0A/gD9&#10;AP0A/QD9AP0A/QD8AP0A/AD9APwA/AD8APwA/AD7APsA+gD6APsA0ACiAOQAAP8AmOpF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LACFAEIADAAAAAAJACcAMAAfAAUA&#10;AgACAAIAAQACAAEAAQACAAAAAAACAAAAAAABAAAAAAD/AP8A/wAAAP4A/wD/AP0A/gD+AP0A/QD8&#10;ANYAuQD1AAAAANwATer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4AH4AOwAOAAAAAAEAFAAnACkAHAADAAQAAAACAAEAAQAAAAEAAQAAAAAAAAAAAAAA&#10;/wAAAP8A/gD/AP8A/QD9AP8A9ADKAMgA+QAAAADtAG7qpgAAAAAAAAAAAAAAAAAAAAAAAAAAAAAA&#10;AAAAAAAAAAAAAAAAABZAABvqp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iUAcQBJAB4AAgAAAAABAA0AHgAi&#10;AB8AEgADAAEAAQAAAAEAAQAAAAAAAAD+AAAA/wD+AP8A/gDvANkAzwDrAAAAAAAA6QB86pwAAAAA&#10;AAAAAAAAAAAAAAAAAAAAAAAAAAAAAAAAAAAAAAAAAAAWAQh6+IEA/AA86s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ZKAFwAOwAaAAQAAAAAAAAAAAoAFQAZABUAEgAKAAYAAQD+APkA9QDvAOkA5QDr&#10;APwAAAAAAAD8AMkAdurGAAAAAAAAAAAAAAAAAAAAAAAAAAAAAAAAAAAAAAAAAAAAAAAAAAAWDQCh&#10;AFEAAAAAAOEAMur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JgBXAEEAJwAUAAYAAAAA&#10;AAAAAAAAAAAAAAAAAAAAAAAAAAAAAAAAAO4AzQCg6qYAAAAAAAAAAAAAAAAAAAAAAAAAAAAAAAAA&#10;AAAAAAAAAAAAAAAAAAAAAAAAABYLAMkAKwAAAAAAAAC3AEzq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EABJADcAJAAcAAwACQACAP4A9wDyAOQA2gC8ALzq/AAAAAAAAAAA&#10;AAAAAAAAAAAAAAAAAAAAAAAAAAAAAAAAAAAAAAAAAAAAAAAAAAAAAAAAAAAWJgDMAA0AAAAAAAAA&#10;gOq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lMArAAAAAAAAAD/AErq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MAHMAAAAAAAAA7wAy6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QAvAA/AAAAAAAAAM0APOr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YAM4AGQAAAAAAAACb6m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fQLyABe&#10;AAIAAAAAADML4vX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XjC/MASAAAAAAAAABHC7b16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qAFUAAAAAAAAA&#10;3wAz6u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wAygApAAAAAAAAALYATOr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pAMoADAAAAAAAAAB+6o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VQCqAAAAAAAAAP4ASOq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YLGf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jwBwAAAAAAAAAO0AMur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FAL4APAAAAAAAAADLAD3q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GQDPABcAAAAAAAAAmep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X0C8oAXgAC&#10;AAAAAAA0C9/10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14Qv0AEcAAAAAAAAASAuz9e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8ArQAAAAAAAAAJAK4W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/xZhAC0AJgAAAAAAIwChFlDq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vMWUgDJAAsAAAAAAE4AeQ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VAGQAAAAAAAAAAACDFk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qACSAAAAAAAAAAIApxY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QAxwAA&#10;AAAAAAAVAKwW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+wBVAOoAAAAAAAAANw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uUAWAD+AAAAAAAAAGsW&#10;X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AAAhAAAAAgABAAEAAQAAAAAAAQAAAAAA&#10;AAAAAAAAAAAAAAAAAAAAAAAAAQAAAAAAAQAAAAAA/gABAP4AAgAAAAEAAAABAAAAAAABAAAAAQAA&#10;AAEAAQABAAEAAAABAAIAAQABAAEAAQABAAAAAQABAAEAAAAAAAAAAAAAAAEAAQAAAAEAAQAAAAAA&#10;AAAAAAAAAAAAAAAAAAABAAAAAAABAAAAAAABAAAAAAARAAAA5QAAAAAAAAAAAAAAAAAAAAAAAAAA&#10;AAAAAAABAAAAAQABAAEAAQABAAAAHQ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q/AHkAAAAAAAAAAACZFi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oA&#10;AB8AAgABAAEAAQAAAAEAAQAAAAAAAAAAAAAAAAAAAAAAAAAAAAAAAAAAAAAAAAAAAAAAAADzAAIA&#10;BAAAAAAAAAABAAAAAQABAAAAAQABAAEAAAABAAAAAAABAAMAAwADAAEAAAABAAEAAQAAAAAAAAAB&#10;AAAAAQABAAAAAAAAAAEAAAAAAAEAAAAAAAEAAAAAAAEAAAAAAAAAAAAAAAAAAAAAAAAAAAAAAA4A&#10;AADrAAAAAAAAAAAAAAAAAAAAAAAAAAAAAAAAAAAAAQAAAAEAAAABAAEAAgAXAAAAAB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wCvAAAAAAAAAAoArhY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/AGAA3AAAAAAAAAAlAKAW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BAAIBgAEAAAAAQABAAEA&#10;AQABAAAAAAAAAAAAAAAAAAAAAAAAAAAAAAAAAAAAAAAAAAAAAAAAAAAA+AAAAAUAAAAAAAAAAAAA&#10;AAAAAAAAAAAAAAAAAAAAAAAAAAAA/wAAAP8A/wD/AP8AAAD/AP8AAAAAAAAAAAAAAAAAAAAAAAAA&#10;AAAAAAAAAAAAAAAAAAAAAAAAAAAAAAAAAAAAAAAAAAAAAAAAAAAAAAAA/wAFAAAA+AAAAAAAAAAA&#10;AAAAAAAAAAAAAAAAAAAAAAAAAAAAAQABAAEAAAABAAEAAQANAAAAFi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8gBSAPYAAAAAAAAAUQB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YLGfQ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0wBnAAAAAAAAAAAAhxZ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wAAFAABAAEAAQABAAEAAQABAAEA&#10;AAAAAAAAAAAAAAAAAAAAAAAAAAAAAAAAAAAAAAAAAAAAAAAACAAAAP4AAAAAAAAAAAAAAP8A/wAA&#10;AP8A/wD/AAAA/wAAAAAA/wD+AP8A/wD/AAAA/wD/AP8AAAAAAAAA/wAAAP8A/wAAAAAAAAD/AAAA&#10;AAD/AAAAAAD/AAAAAAAAAAAAAAAAAAAAAAAAAAAAAAAAAAAAAAD6AAAACAAAAAAAAAAAAAAAAAAA&#10;AAAAAAAAAAAAAAAAAAAAAAABAAAAAQABAAEAAQAQAAAAAC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QAlQAAAAAAAAACAKgW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yAMkAAAAA&#10;AAAAFgCrFg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voAVADsAAAAAAAAADoAj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wAADwACAAEA&#10;AQAAAAAAAAAAAAAAAAD/AP8AAAAAAP8AAAAAAP8AAAAAAAAAAAAAAAAAAAAAAP8ACwD+AP8A/wD/&#10;AAAA/wAAAP8A/wD/AAAA/wD/AP8A/gD/AP4A/gD+AP8A/gD+AP4A/wD/AP8A/gAAAP8AAAD/AP8A&#10;/wD/AP8AAAAAAAAA/wAAAP8AAAD/AP8AAAAAAAAA/wAAAAAA/wAAAAAA/wAAAAAAAADwAAAAGAAA&#10;AAAAAAAAAAAAAAAAAAAAAAAAAAAAAAAAAAAAAAAAAAAAAAAAAAEAAQAI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rkAFkA/gAAAAAAAABuFl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vAB9AAAAAAAAAAAAnBY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QAAAAAAAAAAAAAAAAAAAAA&#10;AAAAAAAAAAAA/wABAP8AAAABAAAA/wABAAAA/wABAP8AAAABAP8AEgDwAOkAGwD/AAAA/gABAAAA&#10;/wD/AAAA/gAAAAEA/wACAAAAAQAAAAAAAAD/AP8A/wD/AP4A/gD/AP8A/wD/AP8A/wD/AP8AAAD/&#10;AAAA/wAAAP8AAAAAAAAA/wD/AP8AAAAAAP8AAAD/AAAAAAAAAAAA6gAAAB8AAAAAAAAAAAAAAAAA&#10;AAAAAAAAAAAAAAAAAAAAAAAAAAAAAAAAAAABAAAABQAAAAA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ANwBOAAAAAAALAK0WNerzAAAAAAAA&#10;AAAAAAAAAAAAAAAAAAAAAAAAAAAAAAAAAAAAAAAAAAAAAAAAAAAAAAAAAAAAAAAAAAAAAAAAAAAA&#10;AAAAAAAAAAAAAAAAAAAAAAAAAAAAAAAAAAAAAAAAAAAAAAAAAAAAAAAAAAAAAAAAAAAAAAAAAAAA&#10;AAAAAAAAAAAAAAAAAAAAAAAAAAAAAAAAAAAAAAAAAAAAAAAAAAAAAAAAAAAAAAAAAAAAAAAAAAAA&#10;AAAAFgQAOAA+ACQAHQAaABIADQACAAUAAQACAAAAAAD/AP4A/gD8APYA8ADsAOkA1wDEAL/q9g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wAABwAAAAAAAAABAAEAAAAAAAAAAAAAAAAA/wABAAAAAAAAAAAAAAAAAAAA/wABAAAAAAAA&#10;AAAAAAAoAMcA4wAbAP8AAAD/AP8AAAD/AP4AAgAAAP8AAAAAAP4AAQD/AAEA/wAAAP8A/wD/AP8A&#10;/gD/AP8A/gD/AAAA/wD/AAAA/wD/AP8A/wAAAP8AAAD/AP8AAAD/AAAAAAD/AP8AAAD/AAAA/wAA&#10;AAAA/gDnABIAG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CAAAAAAAAAAAAAAAAAAAAAAAAAAAAAAAAAAAA&#10;AAAAAAAAAAAAAAAA/wABAAAAAAAAAAAA/wABACkAxQDuAP4AAAACAP8A/gABAAAAAAD/AAIAAAAA&#10;AAEAAQABAAAAAQD/AAAAAAD/AP8A/wD+AP8A/gD/AP4A/wD/AP4A/wD/AP4A/wD/AP4A/wD+AP8A&#10;/wD/AP8A/wD/AAAA/wD/AP8A/wD/AP8A/wDpAPsAKwAAAAAAAAAAAAAAAAAAAAAAAAAAAAAAAAAA&#10;AAAAAAAAAAAAAAAAAAAA/wAAAP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4AAAAA&#10;AAAAAAAAAAAAAAAAAAAAAAD/AAEA/wAAAAEA/wAAAAAAAQAAAAAA/wAAAAAAAAABAP8ADgD+AAMA&#10;9AANAP8A/gABAAAA/gABAAAA/gD/AAEAAQABAAEAAAAAAAAAAAD/AP8AAAD/AP4A/wD/AP4A/gD/&#10;AP4A/wD/AP4A/wD/AP8A/wD/AAAA/wAAAP8AAAD/AP8A/wAAAP8AAAAAAAAAAAD/ANsAAAAzAAAA&#10;AAAAAAAAAAAAAAAAAAAAAAAAAAAAAAAAAAAAAAAAAAAAAAAA/wAAAAAAAAA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D5AAAAAAAAAAAAAAAAAAAA&#10;AAAAAAAAAAD/AAEAAAAAAAAAAAAAAAAAAAAAAAAA/wABAP8AAQD/AAEAOgDSAOkA/QACAAAAAAD/&#10;AAIAAAABAAEA/wABAAEA/wAAAAAAAQD/AAAAAAD/AP8AAAD+AP8A/wD/AP4A/wD+AP4A/wD/AP4A&#10;/wD/AP4A/gD+AP8A/wD+AP8A/wD/AP4A/wD/AP8A/wAAAP8A3QD4AEEABgAAAAAAAAAAAAAAAAAA&#10;AAAAAAAAAAAAAAAAAAAAAAAAAAAAAAAAAAAA/wD/APgAAAAA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AAPYA/wD/AP8AAAAAAAAAAAAAAAAAAAAAAP8AAQD/AAEA/wAAAAAAAAABAP8AAAABAP8A&#10;AQD/AAAAAAAMAA0A8wDcACUA/gAAAAIA/gAAAAEAAQABAAEAAQAAAAEAAAAAAAAAAAAAAP8A/wAA&#10;AP4A/wD/AP4A/wD/AP4A/wD+AP4A/wD/AP8A/wD/AP8AAAD/AP8A/wAAAP8AAAD/AAAA/wAAAP8A&#10;AADNAAAASgAAAAAAAAAAAAAAAAAAAAAAAAAAAAAAAAAAAAAAAAAAAAAAAAD/AAAA/wAAAP8A8wA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wAA8gAAAAAAAAAAAP8AAAD/AAAAAAAAAAAAAAD/&#10;AAAA/wAAAAAAAAAAAP8AAAD/AP8A/wD/AAAAAAAAAAAATQD/ANoA/gD/AP8A/gD/AP4A/gD+AP8A&#10;/gD+AP8A/gD+AP8A/gD+AP4A/gD+AP4A/gD/AP8A/wD/AP8A/wD+AP8AAAD/AP8A/wD/AP8AAAD/&#10;AP8A/wD/AP8A/wD/AP8A/wD/AP8AAADkAO0AMAAhAAAAAAAAAAAAAAAAAAAAAAAAAAAAAAAAAAAA&#10;AAAAAAAA/wAAAAAAAAAAAAAA/wD0AAAAAO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iAADvAP4A&#10;/wD+AP8AAAD/AP8A/wABAAAAAAAAAAAAAAAAAAAA/wABAP8AAQAAAAAAAAAAAAAA/wABAP8AAAAa&#10;AAoA9gDUAC0A/gABAP8AAgABAAEA/wABAAAAAQAAAAAAAQD/AAAAAAD/AAAA/wD/AP8A/wD/AP4A&#10;/wD/AP8A/wD+AP4A/wD+AP4A/wD/AP4A/wD/AP8A/wD/AP4A/wD/AP8A/wD9AMAAAABWAAAAAAAA&#10;AAAAAAAAAAAAAAAAAAAAAAAAAAAAAAAAAAAAAAAAAP8AAAD/AP8A/wAAAPEA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QAA6QD/AP4A/wD/AP8A/wD/&#10;AAAAAAAAAAAAAAAAAAAAAAAAAP8AAAD/AAAA/wAAAAAAAAD/AP8A/wAAAAAA/wATACoAAQDDAAAA&#10;/wD/AP4A/gD/AP4A/gD+AP4A/gD+AP8A/wD+AP4A/gD+AP4A/gD+AP8A/wD+AP8A/wD/AP8A/wD+&#10;AP8A/wD/AP8A/wD/AP8AAAD/AP8A/wAAAP8A/wAAAPsAvwAKAF4AAAAAAAAAAAAAAAAAAAAAAAAA&#10;AAAAAAAAAAAAAAAAAAAAAAAAAAAAAAAA/wD/AP8A/wDyAAAAAM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w/QDwAP4A/wD+AP8AAAD/AP8A/wAA&#10;AAAAAAAAAAAA/gD/AP8A/wD/AAAA/wD/AP8AAAD/AP8A/wD/AP8A/wD/AAIAZAD7AOMA5AD+AP8A&#10;/gD/AP4A/gD+AP4A/gD+AP0A/QD+AP4A/QD+AP0A/gD+AP8A/gD/AP4A/gD+AP4A/gD/AP8A/gD/&#10;AP4A/wD/AP4A/wD/AP8A/wAAAP4A/gDDAN8AQgA+AAAAAAAAAAAAAAAAAAAAAAAAAAAAAAAAAAAA&#10;AAAAAAAAAAAAAAAAAAAAAP8A/wD/AAAA9QD/AAD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OAA/wD+AAAA/gD+AP8A/wAAAAAAAAAAAAAAAAAAAAAAAAAAAAAA/wD/AAAAAAAAAAAA/wD/&#10;AAAAAAD/AAAAAAATAEsA/gDPAOwA/gD/AP4A/wD/AP8A/gD+AP4A/wD/AP4A/gD/AP8AAAD+AP8A&#10;/gD/AP4A/gD+AP4A/gD+AP8A/wD/AP8A/wD/AP8A/wD/AP8A/wD/AP8AAAC7ANYAIgBkAAAAAAAA&#10;AAAAAAAAAAAAAAAAAAAAAAAAAAAAAAAAAAAAAAAAAAAA/wAAAP8AAAAAAP8A/gDoAAAAAO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gAADdAP0A/gD+&#10;AP4A/gD/AP8AAAAAAAAAAAAAAAAAAAAAAP8AAAD/AAAAAAD/AP8A/wAAAP8AAAD/AP8A/wD/AAAA&#10;/wAAAEAAMAAAAMYA4wD+AP4A/gD9AP4A/gD9AP0A/QD+AP4A/QD+AP4A/gD+AP0A/QD9AP4A/gD/&#10;AP8A/gD+AP4A/gD/AP4A/wD/AP4A/wD/AP4A/QCuANwAEwB+AA4AAAAAAAAAAAAAAAAAAAAAAAAA&#10;AAAAAAAAAAAAAAAAAAAAAAAAAAAAAAAA/wD/AP8A/wD/AP4A5QAAAAD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7ACcHACMAAgACAAQAAQACAAEA&#10;AQAAAAEAAAAAAAAAAAAAAAAAAAAAAAAAAAAAAAAAAAAAAAAAAAABAAAAAAAAAAAAAAD/AP8AIgAL&#10;ANcA8QDgABoAAwD/AP8A/wD/AP8A/gD/AP8A/gD/AP4A/wD+AP8A/wAAAP4A/wD/AP8A/gD/AP8A&#10;/gD/AP4A/wD/AP4A3ACzAPcAJACAAA8AAAAAAAAAAAAAAAAAAAAAAAAAAAAAAAAAAAAAAAAAAAAA&#10;AAAAAAAAAP8A/wD+AP4A/QD+APwA+wD4ALkAAPvq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+MAYuwAOwACAAIAAwABAAIAAwABAAEAAQAAAAAAAAAAAAAAAAAAAAEAAQAAAAAAAAAAAAAA&#10;AAAAAAAAAQAAAAAAAAAAAAEAAAAAABsAKwDKAPoA2wD8ABQAAAD/AP8A/wD/AP8A/wD/AP8AAAAA&#10;AP8A/wD/AP4A/wD/AP8A/wD/AP8A/gD/AP4AAAD/APEAtADUAP0AQgB1AAYAAAAAAAAAAAAAAAAA&#10;AAAAAAAAAAAAAAAAAAAAAAAAAAAAAAAAAAAAAAAAAAAAAP4A/gD9AP0A+wD7AOMAzAAA4/W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bwAA9rABwABwAIAAUABQAGAAEAAwACAAAAAAAA&#10;AAAAAAAAAAAAAAABAAEAAAABAAEAAAABAAEAAQAAAAAAAQAAAAAAAQAAAAAAAQAAAPwArADTAAEA&#10;AAArACMAAQAAAAAAAAAAAAAA/wD/AAAA/wD/AP8AAAD+AAAA/wD/AP8A/wD+AP8A/wD1AMUA4QD8&#10;AAUAXQBBAAAAAAAAAAAAAAAAAAAAAAAAAAAAAAAAAAAAAAAAAAAAAAAAAAAAAAAAAAAAAAD/AP8A&#10;/QD7APoA/AD4APgAvgC6AACu6l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ygAMPcA&#10;KgADAAMAAQACAAEAAQABAAEAAQAAAAAAAAAAAAAAAAAAAAAAAAAAAAAAAAAAAAAAAAD/AAAAAAAA&#10;AAAAAQAAAAAAAAD/AP8AAgAsACwA1gD2AOoA2AD1AA8AAwD/AP8A/wD+AP8A/gD/AP4A/wD+AAAA&#10;/wD/AP8A/gD/AP0A4wDDAMgA7gD+AEUAeQAjAAAAAAAAAAAAAAAAAAAAAAAAAAAAAAAAAAAAAAAA&#10;AAAAAAAAAAAAAAAAAAAAAAAAAP8A/gD/AP0A/QD9APsA+gC5APEAAIf10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soANT8ARgAJAAQABwAH&#10;AAMAAwAEAAEAAQAAAAAAAAAAAAAAAAAAAAAAAAABAAEAAAABAAAAAQAAAAEAAAABAAAAAQAAAAAA&#10;AQAAAAAAAAAAAAAAAAAAAO0AvQDOAPsAAAAAAP4AAAAIAAcABAAFAP0A+gD4APQA+QD9AP4A/wD9&#10;ABkARQA7AAQA/wAAAAAAAAAAAAAAAAAAAAAAAAAAAAAAAAAAAAAAAAAAAAAAAAAAAAAAAAAAAAAA&#10;AAAAAAAAAAD+AP0A/QD6APoA+gD4AOIAlAAA6Oo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NwDIAwB5AA0ABgAGAAcABAAEAAQAAgABAAEAAAAAAAAAAAAAAAAAAAAAAAAAAAAB&#10;AAEAAAABAAAAAQAAAAEAAAAAAAEAAAAAAAEAAAAAAAAAAAAAAAAAAQAAAP8A6wDPANAA6gD6AP4A&#10;AAD/AP4A/wD+AP4A/wD/AA4AIAA1AC8ABgAAAP8AAAAAAAAAAAAAAAAAAAAAAAAAAAAAAAAAAAAA&#10;AAAAAAAAAAAAAAAAAAAAAAAAAAAAAAAAAAAAAAD/AP0A/QD9APoA+QD7APcAuwC+AACw6l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tUAKkAARQAGAAYABwAEAAUABQACAAIA&#10;AgAAAAAAAAAAAAAAAAAAAAAAAAAAAAAAAQAAAAEAAAABAAEAAAAAAAEAAAAAAAEAAAAAAAAAAAAB&#10;AAAAAAAAAAAAAAAAAAAA/wAAAP8A7AD0APMA9gADAAcADQAVAAkAAAD/AAAA/wAAAP8AAAAAAAAA&#10;AAAAAAAAAAAAAAAAAAAAAAAAAAAAAAAAAAAAAAAAAAAAAAAAAAAAAAAAAAAAAAAAAAAAAP8A/QD8&#10;AP0A+QD5APsA9gCSAOoAAFPqr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zABl4gA3AAYAAwADAAEAAgACAAEAAQABAAEAAAAAAAAAAAAAAAAAAAAAAAAAAAAAAAEAAAABAAAA&#10;AAAAAAAAAAAAAAAAAAAAAAAAAAABAAAAAAAAAAAAAAAAAAAAAAAAAAAAAAAKABAAFwAbABoAFgAP&#10;AAUA/wAAAAAA/wD/AAAAAAAAAAAAAAAAAAAAAAAAAAAAAAAAAAAAAAAAAAAAAAAAAAAAAAAAAAAA&#10;AAAAAAAAAAAAAAAAAAAAAP8A/wD+AP4A/gD8APsA/QD1ALcAAPzqW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rKAMn+ALEA+gD7APsA/AD9AP0A/QD+AP8A/wAAAAAAAAAA&#10;AAAAAAAAAAAAAAAAAAAA/wD/AP4A/wD+AP8A/wD/AP8A/wD+AP8A/wD/AP4A/gD+AP4A/wD/AP8A&#10;/gD+AP4A/gD/AP8A/wD+AP8A/wD+AP8A/wD/AP8A/gD/AAAAAAAAAAAAAAAAAAAAAAAAAAAAAAAA&#10;AAAAAAAAAAAAAAAAAAAAAAAAAAAAAAAAAAAAAAAAAAAAAAAAAAAAAAAAAP8A/gD9AP0A/gD+ANgA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wD+1QDnAPsA&#10;/AD7APwA/QD9AP4A/wD/AP8AAAAAAAAAAAAAAAAAAAAAAAAAAAAAAAAAAAD/AAAA/wD/AP8A/wD/&#10;AAAA/wD/AP8A/wAAAAAAAAD/AP8A/wAAAAAAAAD/AP8A/wD/AAAA/wD/AAAA/wD/AP8A/wAAAAAA&#10;AAAAAAAAAAAAAAAAAAAAAAAAAAAAAAAAAAAAAAAAAAAAAAAAAAAAAAAAAAAAAAAAAAAAAAAAAAAA&#10;AAAA/wD/AP4A/gD/AP8A/gD+AP0AzgA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uUAlwAAowD7AP0A/QD9AP4A/gD+AP4A/wD/AAAAAAAAAAAAAAAA&#10;AAAAAAAAAAAAAAAAAAAAAAD/AP8A/wD+AP8AAAD/AP8A/wAAAAAA/wD/AP8A/wD/AP8A/wD/AP8A&#10;AAD/AP8A/wD/AP8A/wD+AP8A/wAAAAAAAAAAAAAAAAAAAAAAAAAAAAAAAAAAAAAAAAAAAAAAAAAA&#10;AAAAAAAAAAAAAAAAAAAAAAAAAAAAAAAAAAAAAAAAAAAAAAD/AP8A/gD+AP4A/gD7AOAAAP8Al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psAOv0ALkA+gD7APsA&#10;+gD7AP0A/QD9AP8A/wAAAAAAAAAAAAAAAAAAAAAAAAAAAAAAAAAAAAAAAAAAAAAA/wD+AP4A/wD/&#10;AP4A/gD+AP4A/wD/AP8A/wD+AP4A/gD+AP8A/wD+AP4A/wD/AAAAAAAAAAAAAAAAAAAAAAAAAAAA&#10;AAAAAAAAAAAAAAAAAAAAAAAAAAAAAAAAAAAAAAAAAAAAAAAAAAAAAAAAAAAAAAAAAAAAAAAA/wD+&#10;AP8A/gD9AP0A/QD9ANsA/QAA4Or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gDOxwEqACEAAgACAAAAAgABAAAAAQABAAAAAQAAAAAAAAAAAAAAAAAAAAAA&#10;AAAAAAAAAAAAAAAAAAAAAAAAAAD/AAAAAAAAAAAAAAD/AAAAAAAAAAAAAQD/AAAAAAAAAAAAAAAA&#10;AAAAAAAAAAAAAAAAAAAAAAAAAAAAAAAAAAAAAAAAAAAAAAAAAAAAAAAAAAAAAAAAAAAAAAAAAAAA&#10;AAAAAAAAAAAAAAAAAAAAAAAAAAD/AP8A/gD+AP4A/gD+APwAxwAAAAC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XoCw0AOtMAMwAFAAAAAAABAAEAAAAB&#10;AAAAAAABAAEAAAAAAAAAAAAAAAAAAAAAAAAAAAAAAAAAAAAAAAAAAAAAAAAAAAAAAAAAAAAAAAAA&#10;AAAAAAAAAAAAAAAAAAAAAAAAAAAAAAAAAAAAAAAAAAAAAAAAAAAAAAAAAAAAAAAAAAAAAAAAAAAA&#10;AAAAAAAAAAAAAAAAAAAAAAAAAAAAAAAAAAAAAAAAAAAAAAAAAAAAAAD+AP8A/gD+APwA/AD8APoA&#10;9wCxAAD/AEv1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dADR/ACdAPgA/AD7APsA+wD8AP0A/QD+AP8A/wAAAAAAAAAAAAAAAAAAAAAAAAAAAAAAAAAA&#10;AAAAAAAAAAAAAAAAAAAAAAAAAAAAAAAAAAAAAAAAAAAAAAAAAAAAAAAAAAAAAAAAAAAAAAAAAAAA&#10;AAAAAAAAAAAAAAAAAAAAAAAAAAAAAAAAAAAAAAAAAAAAAAAAAAAAAAAAAAAAAAAAAAAAAAAAAAAA&#10;AAAAAAD/AAAA/gD+AP4A/QD9AP0A/QDXAP8AANvq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wA8+wAqwD7APwA/QD9APwA/QD+AP4A/gD/AP8A&#10;AAAAAAAAAAAAAAAAAAAAAAAAAAAAAAAAAAAAAAAAAAAAAAAAAAAAAAAAAAAAAAAAAAAAAAAAAAAA&#10;AAAAAAAAAAAAAAAAAAAAAAAAAAAAAAAAAAAAAAAAAAAAAAAAAAAAAAAAAAAAAAAAAAAAAAAAAAAA&#10;AAAAAAAAAAAAAAAAAAAAAAAAAAAAAAAAAAD/AP8A/wD/AP4A/gD+AP0A/gD9AL8AAAAA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9BY5ANDX&#10;BL0AQgAAAAAABAAAAAAAAAAAAP8AAgABAAEAAQAAAAAAAAAAAAAAAAAAAAAAAAAAAAAAAAAAAAAA&#10;AAAAAAAAAAAAAAAAAAAAAAAAAAAAAAAAAAAAAAAAAAAAAAAAAAAAAAAAAAAAAAAAAAAAAAAAAAAA&#10;AAAAAAAAAAAAAAAAAAAAAAAAAAAAAAAAAAAAAAAAAAAAAAAAAAAAAAAAAAAAAAAAAAAA/wD9AP0A&#10;/AD9APwA/AD7AOsA7QAA+Oq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tUAVQD/wADHAPoA+gD6APsA+gD7AP0A/QD9AP8A/wD/AAAAAAAA&#10;AAAAAAAAAAAAAAAAAAAAAAAAAAAAAAAAAAAAAAAAAAAAAAAAAAAAAAAAAAAAAAAAAAAAAAAAAAAA&#10;AAAAAAAAAAAAAAAAAAAAAAAAAAAAAAAAAAAAAAAAAAAAAAAAAAAAAAAAAAAAAAAAAAAAAAAAAAAA&#10;AAAAAAAAAAAAAAAAAP8A/gD+AP4A/gD+APwA/QD9APwAugA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qwAGoAALcAzAD7APwA&#10;/AD9AP0A/QD9AP4A/gD+AP8A/wAAAAAAAAAAAAAAAAAAAAAAAAAAAAAAAAAAAAAAAAAAAAAAAAAA&#10;AAAAAAAAAAAAAAAAAAAAAAAAAAAAAAAAAAAAAAAAAAAAAAAAAAAAAAAAAAAAAAAAAAAAAAAAAAAA&#10;AAAAAAAAAAAAAAAAAAAAAAAAAAAAAAAAAAAAAAAAAAAAAP8A/wD/AP4A/wD+AP0A/gD9APwA7QDY&#10;AAD+AG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1zAv3AEXZAAsAFwAAAAEAAAAAAP8AAAAAAAAAAAAAAAAAAAABAAAAAAAAAAAA&#10;AAAAAAAAAAAAAAAAAAAAAAAAAAAAAAAAAAAAAAAAAAAAAAAAAAAAAAAAAAAAAAAAAAAAAAAAAAAA&#10;AAAAAAAAAAAAAAAAAAAAAAAAAAAAAAAAAAAAAAAAAAAAAAAAAAAAAAAAAAAAAAAAAAAAAAAAAAAA&#10;/wD/AP4A/QD9APwA+wD7APoA+wCnAPEAAKrqo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ooAnAAAswC/APoA+QD6APoA+gD6&#10;APwA/AD9AP4A/QD+AP8A/wAAAAAAAAAAAAAAAAAAAAAAAAAAAAAAAAAAAAAAAAAAAAAAAAAAAAAA&#10;AAAAAAAAAAAAAAAAAAAAAAAAAAAAAAAAAAAAAAAAAAAAAAAAAAAAAAAAAAAAAAAAAAAAAAAAAAAA&#10;AAAAAAAAAAAAAAAAAAAAAAAAAAAA/wD/AP4A/QD9AP0A/AD7APwA+wDeAOEAAP0AY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QgGJAQQAAOAA7gAoAAEAAAAAAAAAAgAAAAAAAAABAAAAAQAAAAAAAQAAAAAAAAAAAAAAAAAA&#10;AAAAAAAAAAAAAAAAAAAAAAAAAAAAAAAAAAAAAAAAAAAAAAAAAAAAAAAAAAAAAAAAAAAAAAAAAAAA&#10;AAAAAAAAAAAAAAAAAAAAAAAAAAAAAAAAAAAAAAAAAAAAAAAAAAAAAP8AAAD/AP4A/QD+APwA/AD8&#10;APwA/AD2AJkA/QABAADL9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QgG1AAhtADoAygDoANkAKwADAP4AAAD/AP8A/wAAAP8A&#10;/wAAAAAAAAAAAP8AAAABAAAAAAAAAAAAAAAAAAAAAAAAAAAAAAAAAAAAAAAAAAAAAAAAAAAAAAAA&#10;AAAAAAAAAAAAAAAAAAAAAAAAAAAAAAAAAAAAAAAAAAAAAAAAAAAAAAAAAAAAAAAAAAAAAAAAAAAA&#10;AAAAAP8A/wD/AP4A/QD9APsA+wD8APsA+gD7AK0A6AAPAPsBAFUL0fX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TgGyAAdtAD0AHQAx&#10;AMMA8ADKACcABwD/AP8A/gD/AP8A/wAAAAAA/wAAAP8AAQAAAAAAAAABAAAAAAAAAAAAAAAAAAAA&#10;AAAAAAAAAAAAAAAAAAAAAAAAAAAAAAAAAAAAAAAAAAAAAAAAAAAAAAAAAAAAAAAAAAAAAAAAAAAA&#10;AAAAAAAAAAAAAAAAAAAAAAAAAAAAAAAAAP8A/wD+AP8A/QD9APsA/AD8APsA+wD5ANAAwgACAI0A&#10;KwDHAgBVC9r11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TgGtAAVtAD0AAAAAABIARgDEAPMAygAMABkAAQAAAAAAAAAAAAAAAQD/AAAAAQAA&#10;AAAAAQAAAAAAAQAAAAAAAAAAAAAAAAAAAAAAAAAAAAAAAAAAAAAAAAAAAAAAAAAAAAAAAAAAAAAA&#10;AAAAAAAAAAAAAAAAAAAAAAAAAAAAAAAAAAAAAAAAAAAAAAAAAAAAAAAAAAAAAP8A/wD/AP4A/gD+&#10;AP0A/AD8APwA/gD7AOUApQAAAGIALwAaACAAxwL/Ugvd9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TgGtAgNyAToAAAAAAAAAAAD5AMYA8QAAANkA&#10;3gAlAAIA/gD/AP0A/wD/AP4AAAD+AP8A/wD/AAAAAAAAAAAAAAABAAAAAAAAAAAAAAAAAAAAAAAA&#10;AAAAAAAAAAAAAAAAAAAAAAAAAAAAAAAAAAAAAAAAAAAAAAAAAAAAAAAAAAAAAAAAAAAAAAAAAAAA&#10;AAAAAAAA/wD/AP8A/wD+AP0A/QD8AP0A+wD8APsA+wD7AOsAmAD+AD0AWwAAAAAAGgAgAMoA/lEL&#10;3fX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TgGtAgN0&#10;ATYAAAAAAAAAAADvAIMA4gAApgCHAE3wA8cAEgATAP8A/wD/AP4A/wD+AAAA/wAAAP8A/wABAP8A&#10;AAAAAP8AAAABAAAAAAAAAAAAAAAAAAAAAAAAAAAAAAAAAAAAAAAAAAAAAAAAAAAAAAAAAAAAAAAA&#10;AAAAAAAAAAAAAAAAAAAAAAAAAAAAAAAAAAAA/wD/AP8A/gD+AP0A/QD9AP0A/AD7APsA+wD7AO4A&#10;lQD7AAUAdwAKAAAAAAAAABoAJwHGAP5RC931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bAKcDA3QANAAAAAAAAAAA&#10;AO0AfwDpAACmAF7q/QAA9ff1mQvmAEfyA8cA+QAaAAEA/QD+AP4A/gD+AP8A/wD/AP8A/wD/AP8A&#10;/wAAAP8AAAAAAP8AAAAAAAAAAQAAAAAAAAAAAAAAAAAAAAAAAAAAAAAAAAAAAAAAAAAAAAAAAAAA&#10;AAAAAAAAAP8AAAAAAP8A/wD+AP8A/QD+APwA/QD8APsA/AD7APsA+wD6APoA1gCfAP0AAM0AJgAW&#10;9TTJADUADAAAAAAAAAAWACcBxwH9UAvr9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ZbAKIDAnQANAAAAAAAAAAAAO0AfwDpAACYAGTq/gAAAAAAAAAA9c4LjwAwACTjAccABwAW&#10;AP4A/wD+AP8A/gD/AP8A/gD/AP8A/gD/AP8A/wD/AP8AAAAAAAAAAAD/AAAAAAAAAAEAAAAAAAAA&#10;AAAAAAAAAAAAAAAAAAAAAAAAAAAAAAAA/wAAAP8AAAAAAP4A/gD/AP4A/gD+APwA/QD9APsA/AD8&#10;APsA+wD7APgAuAC3AAAAAK7qRPX/C7YAEfc3yQA1AAwAAAAAAAAAFgAnAMcB/UsL6vX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MAANTAAcABQAEAAIAAwAEAAIAAgAA&#10;AAEAAQAAAAEAAQAAAAEA/ADFAKwAtADKANsA5ADqAOkA5QDdAM4AxADXAAEAGAACAAAAAQABAAAA&#10;AQAeANMAAADnACAAAQABAAEAAQACAAEAAgABAAEAAQABAAEA7gDIAPYANADtAOwANgACAAEAAAAA&#10;AOIAEgD9APIAIAD/AMAAAwAjAPAACgAhAMQAxgAgAA4AAAAAAAEAAAAAAAEAAAAAAAAAAAAAAAAA&#10;AQAAAAAAAQAAAAAAAQAAAAAAAQD/AAAA/wD/AP4A/gD9AP0A9gDZAAAD9aI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voABYkACAAHAAcAAgAHAAIAAwADAAAA&#10;AQDgAI0AAwAXAD8ABAACAAEAAwAAAAEAAgABAAIAAgABAAEAAgAAAAIAAgABAAIAAQACAP4AxQAC&#10;AP0AWgASAAEAAAABAP0AswD0AAIA+gAsABQAAAAAAAEAAAD/AP8A1wDsAAoALAAFAAAA/wD/AP8A&#10;uwA5AAcA/gD2AMcAbAD/AP8A/wAAAPcAuADpACMAQAABAP8AAAD/AP8AAAD/AP8AAAD/AP8A/wAA&#10;AAAA/wD/AAAA/wD/AAAA/wD/AAAA/wD/AP4A/QD8APwA+AD4APsAwQC1AACz6k4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zAAAYAAAAAQABAAAA&#10;AAAAAAAAAQD/AIoA/AAWADcAAAAAAAEAAAAAAAEAAAAAAAAAAAABAAAAAAAAAAAAAAAAAAEAAAAA&#10;AAAAAAABAAEAAQABADkAwgAGAK8AVQAAAAAAAAABAAEALAAsAO0AzwDrAA0AAQAAAPcA9wAAAP4A&#10;AQAKAPwA/AAdADIADQD3ANAA/wAvAAgA/wAAAAAAAAAAAAAAAAAAAAAAAAAAAAAAAAAAAAAAAAAA&#10;AAAAAAAAAAAAAAAAAAAAAAAAAAAAAAAAAAAAAAAAAAAAAAAAAAAAAAABAAEAAQABAAAACQADAP0M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QAAFQABAAEAAQABAAEAAgAAAPIArQAD&#10;AEMAAgAAAAAAAAAAAAEAAQAAAAAAAQAAAAAAAQAAAAAAAAAAAAAAAAAAAAEAAAAAAAAAAQAAAAAA&#10;AAAAAAUALADgAMYAIwAFAAEAAAABAAAAAQAAAAAAAQAEABcAFwAAAP8AAAAAAP8AAAD/AAAAAAAA&#10;AAAA/wABAAAAAAAAAP8AAQD/AAAAAQAAAP8AAAAAAAAAAAAAAAAAAAAAAAEA/wAAAAAAAQD/AAEA&#10;/wAAAAAAAAAAAAAAAAABAP8AAAAAAAAAAAABAAEAAQABAAEAAQABAAEACgD1AAAqAN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4AgwAAAAAA&#10;AAAMAAQAAAAAAAAAAAAAAAAAAAA8AIP+AAAAAAAAAAAA+QAAAAAAAAAAAAAAAAAAAAAAAAAAAAAA&#10;AAAAAAAAAAAAAAAAAAAAAAAAAAAAAAAAAAAAAAAAAAAAAAAAAAAAAAAAAAAAAAAAAAAAAAAAAAAA&#10;AAAAAAAAAAAAAADqzQD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9QDQAAAAAAAAAAAAAAAAAAAAAAAAAAAAAAAAFhAAAAAAAAAAAAAAAA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iMAAAoAAQAAAAAAAAAAAAAAzwD+&#10;ABUABgAAAAAAAAAAAAAAAAAAAAAAAQAAAAAAAQAAAAAAAQAAAAAAAAAAAAAAAAAAAAAAAAABAAAA&#10;AAABAAEAAAABAAEAAAAAAAsA9gANAOkAGAABAAAAAAAAAAAAAAABAAAAAAAAAP8AAQD/AAAAAAAA&#10;AAAAAQD/AAAA+ACzAPQA/QD6ABQAJAAHAP8A/QD/AP8AAAAAAAAAAQD/AAMAFAASACsA/QDcANcA&#10;+gCuALMAYQAhAAAAAAAAAAAAAAAAAAAAAAAAAAAAAAAAAAAAAAAAAAAAAAABAAEABQ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gAAAAAAAAAAAAAAAAY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AAAAAAAAAAAAAAAABQA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AAAAAAAAAAAAAAA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AAAAAA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AAAAAAAAA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D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GAAAAAAAAAAAAAADiAAAA&#10;FQD/AAAAAAD/AAAAAAAAAAAAAAAAAAAAAAAAAAAAAAAAAAAAAAAAAAAAAAAAAAAA/wAAAAAAAAD/&#10;AAAAAAD/AAAAAAD/AP8A/wAAAP8ADAAAAOoAAAAAAP8A/wAAAP8A/wD/AP8A/wD/AAAA/wAAAP8A&#10;rAAGAPUAPgAFAP8A/wAAAAAA/wAAAAAAAAAAAAAAAAD/AP8AAAAAAAAAAAAAAAAAAAAAAAAAAAAA&#10;AAAAAAAAAAAA/wA+ACIA/wCHAOoAAAAAAAAAAAAAAAAAAAAAAAAAAAAAAP8AAAAAAP8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AAAAAAAAAAAAAAAAP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QAzgDpAAkAN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4A&#10;3gAG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AAAAAHz/wzgAQ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9QAAAAAAAAABAAAA8QAAAA0AAAAAAAAAAAAA&#10;AAAAAAAAAP8AAQAAAP8AAQAAAAAAAAAAAAAA/wABAAAAAAD/AAEAAAD/AAAAAAD/AP8AAQAAAP8A&#10;AAABAAAAAAD/AAsA7ADzAAAAAAAAAAAA/wAAAAEAAAAAAAAA/wAAAP8A2QD0APYAOAACAP8AAAAA&#10;AP8A/wAAAAAA/wD/AAAAAAD/AAAAAAAAAAAAAAAAAP8AAAAAAAAAAAAAAAAAAAAAAAAAAAAAAAAA&#10;AAAAADwA8ADsAJAAdgAAAAAAAAAAAAAAAAAAAAAAAAAAAP8A/wD3AAAAAPo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sA9QAAAAAAAQ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7AAAB2P9a6c8WFQCPAF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QAAzABwAHkA4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YAfP9F6s8AAOrrAF8Au//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wAA+AAAAP8AAAD/AAAAAQAA&#10;APwAAgD/AAEA/wD/AAEAAAD/AAAAAQAAAP8AAQAAAP8A/wABAAAA/wAAAAAAAQD/AAAA/wD/AP8A&#10;AAAAAP8AAAD/AP8AAAABAP8AAAAAAP8A/gABAAAA/wAAAAEA/wAAAAEAAAAAAAAA/wDtAPgA9gA6&#10;AP8A/wD/AP8A/wD/AP8A/wD/AAAAAAAAAP8A/wAAAAAA/wD/AAAAAAD/AP8AAAAAAAAA/wAAAAAA&#10;AAAAAAAAAAAAAP8AAAAAAP8A/wAZABYA5gCpAFwAAAAAAAAAAAAAAAAAAAAAAAAAAAD2AAAAAO0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8AaABf6v0AAAAA6vHpN+p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9uqZ6v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t8AAPYA/wD/AP8AAAAAAAoAAAD2AAAAAAAAAAAA&#10;AAAAAP8AAAAAAAAA/wAAAAAAAAD/AP8AAAD/AP8A/wAAAAAA/wD/AP8AAAAAAAAA/wD/AP8A/wD/&#10;AP8A/wAAAP8A/wD2AP4ABgAAAAAAAAD/AAAA/wD/AP8A/wD/APQA/AD2ACQA/gD/AP8A/gD/AP8A&#10;/gD/AP8A/wD/AP8A/wAAAAAA/wD/AP8A/wAAAP8A/wD/AP8AAAD/AP8AAAAAAAAA/wAAAAAAAAAA&#10;AP8AAAAAAAAAAAAKABoA/gC2AAAAAAAAAAAA/wAAAAAA/wAAAAAA9gAAAADn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AAA7gD/AAAA/wAAACkA&#10;AADnAAAAAAAAAAAAAAAAAAAAAAAAAAAAAAD/AP8AAAAAAAAAAAD/AAAAAAAAAAAAAAD/AP8A/wD/&#10;AAAAAAAAAAAA/wAAAP8A/wD/AP8A/wDyAP4AHAAAAAAAAAD/AAAAAAD/AP8A/wDzAAUA9gAGAP4A&#10;/gD/AP8A/gD/AP8A/gD/AP8A/gD/AP8A/gD/AAAA/wD/AP8A/wAAAP8AAAD/AP8AAAAAAP8AAAD/&#10;AP8AAAAAAAAAAAAAAAAAAAAAAAAAAAAAAAAAIAAAAMMAAAAAAAAAAAD/AP8A/wAAAP8A9gAAAOrf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YFj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MA0ACzFh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1wAA5QD/AP4A/wD/AAIAGAD8AOwA&#10;AAAAAAAA/wAAAP8AAAAAAAAAAAD/AAAAAAD/AP8AAAD/AP8A/wD/AP8A/wD/AP8A/gD/AP8A/wD/&#10;AP8A/gD/AP8A/wD/AP8A5QABAAwAAAD/AP8A/wD/AP8A/wD/AP8A/wDhAP0AFgD+AP4A/gD9AP4A&#10;/wD+AP4A+gDWANUA+gD+AP4A/wD+AP4A/wD+AP4A/wD/AAAA/wD/AP8A/wD/AAAA/wD/AP8AAAAA&#10;AAAA/wD/AP8AAAD/AP8A/wAAAAAAEgD/AOoAAAAAAAAA/wAAAAAA/wD/APUA/wAA9Q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DFoAAugAXABcDqRY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YALoAfwACAAAAAP0+AH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ZAANAAQgAAAAAAAAAAAO0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hZ8AL0AFwAAAAAAAAAAAMUAMOq3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FgC4AIMAAgAAAAAA&#10;AAAAAIkAQOr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wAA0wD+AP4A/QD+AP0AKQAV&#10;APcA2wD/AP8A/wD/AP8A/wD/AP8AAAD/AP8AAAD/AP4AAAD+AP4A/wD+AP8A/wD+AP8A/wD/AP8A&#10;/gD+AP8A/QD+AP8A1gAFAAkAFAD+AP8A/wD/AP8A/wD/AP8A/wD/AO0ABQA/ACIAOQADANwA/gD+&#10;AP8A/gA4AOUA6QDjAOYAOgD+AP8A/wAAAN8ABQA7ACMARADzAPMA/gD/AP8A/gAAAP8A/wAAAAAA&#10;/wD/AP8A/wAAAP8A/wD/AP8A/wAAAP8A9AAAAPwA/gD/AP8A/wD/AP4A/gDrAAAAAL8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PwDQAEUAAAAAAAAAAADtAErqeOr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WfAC+ABkAAAAAAAAAAADFADDqt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t0A9vUA8wD/AP8A/gD/AP8AJQAsAPwAvwD/AP8A&#10;/wD/AAAAAAAAAAAA/wD/AP8A/wD/AP8AAAD/AP8A/wAAAP8AAAAAAP8A/wD/AP8A/wD/AP8A/wDF&#10;AAEAHwASAAAA/wD/AAAAAAD/AP4A/gD+AP4A/gAbAP4A5gD+AP8A8wAKAP8A/wD/AP8A/wD+AP8A&#10;/wD/AP8A/wD/AP8A/wAKAO8A/wD+AOUA+gATAP8A/wAAAAAAAAAAAAAAAAAAAAAAAAD/AP8A/wD/&#10;AAAAAAD/AP8A/wAAAPoAAAAMAP8A/wD/AP8A/wD/AO0A/wAA6g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YAuACDAAIA&#10;AAAAAAAAAACJAEDq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8A0ABFAAAAAAAAAAAA7QBK6njq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CFnwAvgAZAAAAAAAAAAAAxQAw6r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rgD86wD1AP0A/AD9AP4A&#10;/QD/ACcAWAD/ALcA7AD/AAAA/wD/AP8A/wD/AAAA/wD/AP8A/wD/AP8A/wAAAP8A/wD/AP8AAAD/&#10;AP8A/wDoAM8A/wBFABYA/wD/AAAA/wD/AAAAAAAAAP8A/wD/AP8A/wD/AB4A/wAIAPgA5gAyAOAA&#10;+QD/AP8A/gD9APAA8QD8AP4A/wD/APkA3QA2AOYA+AAsAP8AAAD/AAAA/wD/AP8A/wAAAP8A/wD/&#10;AP8A/wAAAAAAAAAAAAAA/wD/AP8AAADxAPgAIAD/AP4A/wD+AP4A/gD9AOMAAAAAsg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WAKQA&#10;RQAAAAAAAAAAAAAAiQB86vwAAAAAAAAAAAAAAAAAAAAAAAAAAAAAAAAAAAAAAAAAAAAAAAAAAAAA&#10;AAAAAAAAAAAAAAAAAAAAAAAAAAAAAAAAAAAAAAAAAAAAAAAAAAAAAAAAAAAAAAAAAAAAAAAAAAAA&#10;AAAAAAAAAAAAAAAAAAAAAAAAAAAAAAAAAAAAAAAAAAAAAAAAAAAAAAAAAAAAAAAAAAAAAAAAAAAA&#10;AAAAAAAAAAAAAAAAAAAAAAAAAAAAABYkAGwFBPv8AAAAgur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AC5xgBBAP4A/gD/AP8A/gADAP8AWQAF&#10;ALUAvQApADcAAgAAAP8AAAAAAAEA/wAAAAEA/wD+AAIAAAABAP8A/gACAP8AAADKAO8AAABCADsA&#10;/wABAAAAAAD/AAEAAAD/ALEA5gBCAAAAwgC1AE0AAAAYAPsAAQAZANcA0wD5APMA7wAGABkADQAS&#10;AP8A7gDwAOUA4AD/AA4A0gAGABoAAAD/AP4A/wD/AMsA8wBOAP4AvADHADgA/wAAAAAA/wD/AP8A&#10;AAAAAP8AAQAAAAAA3wAAACwA/wAAAP8A/wD/AP8A6QD/AADm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gB6AIEAAgAAAAAAAAAAAMUAWOr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FgC4AIMAAgAAAAAAAAAAAIkAQOr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PwCnABkAAAAAAAAAAADtAF3qt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AGHaAvMABgD9&#10;AAIA/wD+AP0AAQACAP8AEwCLAMUApQDxAL8AAwAYAB0AFgAOAAYA/wD7APUA6gDmAPMAAgABAAYA&#10;VwArAAEA/wABAAAA/wABAAAAAAD/AAAAAQD/AEMAtAAnAP8A9gAuAPkAyQDPAEwA/wABAAYASQAF&#10;AAQAAgACAAEAAgAAAAAA/gAAAPwA/gABABMAWQCwAMwABQD4AM4ACwBHAAcAzwALAAAAzgAzAAAA&#10;/wD/AP8A/wAAAP8A/wD/AAEAAAD8ANEABQBEAP8A/wD/AP4A/wD/AP4A5QAAAACo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IAegCBAAIAAAAAAAAAAADF&#10;AFjq5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FgCkAEUAAAAAAAAAAAAAAIkAfOr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kA2coAQgAFAAAABAD9&#10;AAEA/QABAAEA/wABAP8AAQA0ADUA+gDRANkA4wD0APwAAQAIAA8AHgAoACwABAABAAAA/wAAAAEA&#10;/wAAAAAAAAAAAAAA/wABAAAAAAAAAAAAKAAoAAAAAADfAKgA2QA1AAUA/ABKAAIAAgACAAMAAQAD&#10;AAMAAQACAP8A/wD/AAAAAQAAAP8AAAADAE0ApwAHAAMAswD8AD8AFAD/AP8A/wD/AP8A/wD/AAAA&#10;/wD/AAAAAQAAAAAA9ADMAAgAUgD/AP8AAAD+AP4A/gD9ANkAAAAAz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PwCnABkAAAAAAAAAAADtAF3qt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IWfAC+ABkA&#10;AAAAAAAAAADFADDqt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wAAMsA8gD7APwA+wD8AP0A/gD9AP4A&#10;AAD/AAAAAAAAAAAAAAAAAP8AAAD/AAAAAAAAAAAAAAAAAP8AAAD/AAAAAAAAAAAA/wAAAAAA/wD/&#10;AP8AAAAAAP8A/wD/AP8AAAAAAAAAAAAAADsAGQD7ACkAAgADAAMAAwADAAQABQAGAAYABQAFAAYA&#10;BQAEAAQABQAFAAQAAgADADAA/gAPACYA/wD/AP8A/wD/AP8AAAD/AP8AAAD/AP8AAAAAAAAAAADO&#10;AOIAJgBJAP8A/wD/AP4A/gD9AP0A/ADlAAD/AKU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hYAuACDAAIAAAAAAAAAAACJAEDq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2gDF/wCyAPwA/AD9AP0A/QD9AP4A/gD+AP8A/wD/AP8A/wD/AP8A/wD/AP8A/wD/AP8A/wAAAAAA&#10;AAD/AP8A/wD/AP8A/wD/AP4A/wD/AP8AAAD/AP8A/wD/AP8AAAD/AP8A/wD/AP8A/QDiAB8AAgAA&#10;AAEAAQABAAIAAgACAAMAAwAFAAUABQAFAAUABQADAAIAAgACAAEAAwAgAOoA/QD/AP8A/wD/AP8A&#10;/wD+AP8A/wD+AP8A/wAAAAAAAADeAMkACwByAAIA/gD/AP4A/gD+AP4A/QDnAP4AAOnq+g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j8ApwAZAAAAAAAAAAAA7wBb6r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CAHoA&#10;gQACAAAAAAAAAAAAyABX6u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5xacAGanAHAA&#10;AwD/AAIAAgAAAAEA/QACAAEAAAAAAAAAAAAAAAAAAQD/AAEA/wAAAAAAAAAAAAAAAAABAAAAAAD/&#10;AAAAAAAAAAAAAAAAAAAAAADuAIoAFgAQAKQAJQAhAAAAAAAAAOAA/QAQAAAAAAABAAEAAQACAAMA&#10;AwADAAIABwAAAP8A+wD+AAAA/AACAAIAAQABAAEAFwD9ANAAEwD/AP8A/wDoAOUALQDvAKYAVwAO&#10;AAAAAADeALsA/gBwAC4A/wD+AP4A/gD/AP4A/AD9AP4A1QAAAACN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WAKQARQAAAAAAAAAAAAAAjQB56v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/AKcAGQAAAAAAAAAAAO8AX+q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/hZdAK+2ACoAEwD9AP0AAQAC&#10;AAIAAQD/AP8A/wAAAAAAAAAAAAEAAAAAAP8AAQAAAP8AAQD/AAEAAAD/AAEAAAAAAAAAAAD/AAAA&#10;AQAAAP8A7wAQAP8A/wAHADAAAAAAAAAAAADPAPUA/wD/AAAAAAAAAAAAAQABAAAAAAAAAAQABQAB&#10;APwAAAABAAEAAAAAAAAAAAABAP8A/wATADEA/wD/AP4AAAAGAP4AAAANAPMA8wDAAOMACwBzAC4A&#10;AAD/AAAA/wD/AP8A/gD+AP8A/gDWAAAAAMs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AgB6AIEAAgAAAAAAAAAAAMgAV+r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rAWvP9EowBpAAEAAQD/AAEAAQD/AAQAAQD+AAIAAQD/AAEA/wAAAAAAAAAAAAAAAAAA&#10;AAAAAAAAAAAAAAAAAAAAAQAAAAAAAAD/AAAAAAAzALQAHgAHANIA2wADAAAAAAAAAPwAAAD+AP4A&#10;/gD9AAEA/gD9AAIA/wD+AP4A/AAAAP0A/gD+AP4A/gD+AP4A/gD+AP0A/gD8ANsA2gD+AP4A/wD8&#10;AC8AMQD5ANMAEACnAPwAJgByABQAAAD/AP8A/wD+AP0A/gD+AP0A/QD8ANAAAAAAn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FgCkAEUAAAAAAAAAAAAAAI0Aeer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NAO3oCsEAQgACAP8AAgACAAAAAAABAAEA&#10;AAACAAEA/wABAP8AAQAAAAAAAAAAAAAAAAD/AAEAAAD/AAEAAAD/AAAAAQAAAAAAAAAAAD0A3gCz&#10;AAAACgB8ABEAAAAAAAAA0gCfAPUADgD/AP4A/wD/AP4A/gD+AP4A/QD7AP0A/wD9AP4A/QD+AP4A&#10;/gD+AP4A/gDwAP0AQgAeAP8A/wAAAPIAtQDWAPsAAgDrAAgAXQBIAAMAAAAAAAAAAAD+AP4A/wD9&#10;AP0A/gD8APYA6AAA/QCm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PwCnABkAAAAAAAAAAADv&#10;AF/qs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vgW&#10;UAC5vgElAB8A/wABAAAABAAAAAEAAgAAAAAAAQACAP8AAQD/AAAAAAAAAAEA/wAAAAEA/wAAAAEA&#10;/wAAAAEAAAD/AAAAAQAAAAAAAABfAFsA+gAKAAAAAAAAAAAAAAAkAP0A5AApAP4A/gD/AP4A/gD+&#10;AP0A/AAAAAEA/AD/AP4A/AD9AP0A/gD+AP4A/wD/ANoA/gAWAAAA/wD+APcA7wAMAO8A/wAFAEsA&#10;UAARAAAAAAAAAAAA/wD9AP8A/gD8AP0A/QD9APwAzwAAAADL6v4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IAegCBAAIAAAAAAAAAAADIAFfq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hYApABFAAAAAAAAAAAAAACNAHnq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aRZB+iebAGsA&#10;AwADAAAAAgD8AAQAAQACAP8A/wABAP8AAQD/AAEAAAD/AAEA/wAAAAEAAAD/AAEAAAD/AAAAAAAB&#10;AP8AAAAAAAEAAAAAAAAAAAD/AAAAAAAAAAAA/AATAN0A6QAYAPsA/gABAAEA/wAAAP0A/AADAAAA&#10;/gD+APsA/QD5APsA/AD6APwA5QDuAP8A4gD+AP0AEgArACwALgAgAAAAAAAAAAAAAAAAAAAAAAAA&#10;AP8A/gD/AP8A/gD+AP0A/gDsAPEAAPbqsw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8ApwAZAAAAAAAA&#10;AAAA7wBf6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QA5e0OrABXAAAABQAAAAAA/gAFAAAAAwAAAAEAAQAAAAEA/wABAAAA&#10;/wAAAAEA/wABAAAA/wAAAAEAAAAAAP8AAAABAAAA/wAAAAAAAAAAAAEAAAAAAAAAygCjAAoA/wC+&#10;AFgA/QAAAPwAAgD/AAAA/wD9AAIAAAD/AP0A/AD9APwA/AD7APwA+wC1AAAAEwDzAFUARQAHAAAA&#10;AAAAAAAAAAAAAAAAAAAAAAAA/wD/AP8A/gD9AP0A/AD8APwA/AD9ALgAAAAAsg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CAHoAgQACAAAAAAAAAAAAyABX6u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9BY7ANDWA70AQwD/AAAAAQD+&#10;AAAAAQAAAAEAAQACAAAAAAAAAAAAAAAAAAEA/wAAAP8AAQAAAAAAAAAAAAAAAAAAAAAAAAAAAAAA&#10;AAAAAAAA5gACAPwAlQDyADoAGADFAOQAzAA1AP0AAQAAAP0A/QADAAIAAgAAAP8A/gD8AP0A/AD6&#10;APwA+wDHAOcAJAA+AOkAtwDMAGQABAD/ABkAAAAAAAAAAAAAAAAAAAAAAAAA/gD+AP4A/QD9AP0A&#10;/QD9APAA3AAA/wBt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UAKYARQAAAAAAAAAAAAAAjQB56v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tQWVACuwgEOADUAAgACAAAAAgD8AAEA/QADAP4AAgAAAAEA/wAAAAEA/wAAAAEAAAD/&#10;AAEAAAD/AAAAAQAAAAAA/wAAAAAAAQAAAPMAfwD3AP8A/QAuAEEA8ACwAAEAFQDGABgAGgAAAPwA&#10;BAAEAAIAAQACAAAA/gD/AP0A/gD6APwA/QDhAL4AEwD1ALkANgBNANoAfAAJAAEADQB9AAwAAAAA&#10;AAAAAAAAAP8A/gAAAP4A/gD+AP0A/gD9AP0AvwAAAADC6uw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8AKgAGwAA&#10;AAAAAAAAAO8AX+q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BFngAwAAbAAAAAAAAAAAAyAAw6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YAIIAAKsA1AD5APoA+wD6APsA/AD9AP0A/QD+AP4A/wD/AAAAAAD/AP8A/gD/AP8A/wD/&#10;AP8A/wD/AP4A/wD/AP8A/wD/AN0ALwD/AP8A/ACrABsAkwBHAAAAAwCGABsAtQCqAPEA+AD4APgA&#10;9wD2APYA9wD3APgA9wDzAMsArAArAH8ABgABAEIAlAAgAK4A/QAAAAAAKADXAAAAAAAAAAAA/wD/&#10;AP4A/QD9AP0A/AD7APwA/AD8AK4AAAAAuOrh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UAKMASAAAAAAAAAAAAAAAjQB5&#10;6v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fxYDAHurAPwAMAABAAEAAgD8AP8AAAABAP8A&#10;AAADAP8AAAABAAAAAAAAAP8AAAABAP8AAAABAAAAAAD/AAAAAAAAAAEADQDkACQAAADfABYAaAAA&#10;AP8AAAAAAAYAMADnAN8AkwAkADoAFQAAAAEAAAAAAAAA+ADSAL4AAQAQADAABwAAAAAAAAAJAF8A&#10;4gDlACEAAADrABUAAAAAAAAA/wD/AP4A/gD/AP4A/QD9AP0A/QD9AN8A5AAA/ABc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8AKgAGwAAAAAAAAAAAO8AX+q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Qt4AKIADwAAAAAAAAAAAMgAROr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yAAYAAAAAAAAACR9f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+C/IARt8B8wAjAAEA/wD+AAAAAAD/AAAAAAD/AAAAAAAB&#10;AAAAAQAAAAAAAAAAAAAAAAAAAAAA/wAAAAAAAAAAABIAPgDzABYAawAaAAAAAAAAAAAAAACPAAcA&#10;JQC2AHAAaQAaAP8A7wACAPUA9gBHAFQAYgAkALMALgD3AN8AMwAAAAAAAAAAABAAPQD6ABkAYgAb&#10;AAAA/wD/AP4A/QD+APwA+wD9APsA+wD6APoAsgDnAADg6lE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FACjAEgAAAAAAAAAAAAA&#10;AI0Aeer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jxboAKTNAuoA&#10;XgAMAAAAAQABAP8AAAAAAP8AAAABAP0AAgD/AAAAAQAAAAAAAAAAAAAAAAAAAP8AAAAAAAAAAAAS&#10;AFgAAAABAAAAAAAAAP8AAADwANQAUgDfACIAMQAAADwAPACPABEA+QD2AFIAAAAAAC4AHQDYAC8A&#10;rwBJABwAAAAAAAAAAAASAE0AAAAAAAAA/wD/AP4A/gD+AP0A/QD9AP0A/AD7AP0A1wDUAAD+AEY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PADQAEgAAAAAAAAAAADvAE7qdOr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qcAPwD44wCQAOkA+AD5APkA+QD6APoA+wD7APsA/QD9AP0A/gD+AP8A&#10;/wAAAAAAAAAAAAAAAAAAAAAAAAAAAAAAAAAAAP8A/wD/AP8A/wDCAIAANAABAMoAbAAAAAAAAAAA&#10;AAAAAAAAAAAAAAAAAAAAAABkANIA/wAwAI4AwwD/AAAAAAAAAAAAAAAAAP8A/gD+AP4A/QD8APsA&#10;+wD7APsA+gD7APoA6gCtAAAAAHHq2w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FgwAEgASAAoA+QDrAPXq7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EAdwCEAAMAAAAAAAAAAADIAFfq4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hQAowBIAAAAAAAA&#10;AAAAAACNAHnq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jwAqAAbAAAAAAAAAAAA7wBf6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BAHcAhAADAAAAAAAAAAAAyABX6u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UAKMASAAA&#10;AAAAAAAAAAAAjQB56v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QAC/AAAA&#10;AAAAACHq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8AKgAGwAAAAAAAAAAAO8AX+q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AAL8AAAAAAAAAIer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QB3AIQAAwAAAAAAAAAAAMgAV+r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kAAvwAAAAAAAAAh6u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FACj&#10;AEgAAAAAAAAAAAAAAI0Aeer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QAC/AAAAAAAAACHq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PACoABsAAAAAAAAAAADvAF/qs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AAL8AAAAAAAAAIer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EAdwCEAAMAAAAAAAAAAADIAFfq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kAAvwAA&#10;AAAAAAAh6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hQAowBIAAAAAAAAAAAAAACOAHjq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QAC/AAAAAAAAACHq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PACoABsAAAAAAAAAAADwAGLqr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kAAvwAAAAAAAAAh&#10;6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EAdwCEAAMAAAAA&#10;AAAAAADLAFfq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QAC/AAAAAAAAACHq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QAowBIAAAAAAAAAAAAAACRAHbq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ZAAL8AAAAAAAAAIer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jwAqAAbAAAAAAAAAAAA8ABi6q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AAvwAAAAAAAAAh6u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BAHcAhAAD&#10;AAAAAAAAAAAAywBX6t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QAC/AAAAAAAAACHq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UAKMASAAAAAAAAAAAAAAAkQB26v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8AKgAGwAAAAAAAAAAAPAAYuq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kAAvwAAAAAAAAAh6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WFAC4AAE8ADUABgAEAAUABAAFAAMABgAFAAMAAgACAAEAAgABAAIAAQACAAEAAQAC&#10;AAEAAQABAAEAAQAAAAAAAAAAAAAAAAAAAAEAAQABAAEAAQACAAEAAQACAAEAAgABAAIAAQACAAEA&#10;AQACAAEAAAAAAAAAAAAAAAEAAQACAAMAAwAEAAQABQAFAAUACwBoAAIAAEEW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ARZ4&#10;AMAAGwAAAAAAAAAAAMsAMuq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DHAAgdAEcABgAFAAYABQAGAAQABQADAAEA&#10;AgACAAAAAQAAAAEAAQABAAEAAQABAAAAAAAAAAEAAQABAAEAAQABAAIAAQABAAEAAQABAAEAAAAA&#10;AAAAAQABAAEAAQABAAEAAAABAAAAAQABAAEAAQAAAAAAAAAAAAAAAQABAAEAAgADAAMABAAEAAUA&#10;BQAEABMAWQAAAACPFi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FAC2AIcAAwAAAAAAAAAAAJEAPO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BaOACQH&#10;AGEABQAEAAQAAwAEAAMABgADAAIAAgABAAAAAQAAAAEAAQAAAAEAAAAAAAAAAAABAAEAAQABAAEA&#10;AQABAAEAAAABAAEAAQABAAEAAQABAAEAAAAAAAAAAAABAAAAAQABAAAAAQAAAAEAAAAAAAIAAQAA&#10;AAAAAAAAAAAAAQAAAAIAAQACAAIAAwADAAQABAApAC4AAAIAu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ADQAEgAAAAAAAAAAADwAFLq&#10;cO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BYsAHAAAF8ACwAFAAQABAAFAAQABgADAAMAAgABAAEAAQABAAIAAQAB&#10;AAEAAAABAAEAAgACAAEAAgABAAEAAgACAAIAAgACAAIAAgACAAIAAQABAAIAAQACAAIAAQABAAAA&#10;AQABAAEAAgABAAEAAQABAAEAAQABAAEAAAAAAAAAAAAAAAEAAAADAAMABAADAAQABAAEAAUAUQAG&#10;AAAjF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EWdgDAABsAAAAAAAAAAADLADLqr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LQAATcAIQAFAAUABQAFAAQA&#10;BQACAAIAAQABAAEAAAABAAEAAAABAAAAAAABAAEAAQAAAAEAAQABAAEAAQAAAAAAAQABAAEAAQAB&#10;AAAAAAABAAEAAQABAAEAAAABAAEAAQAAAAAAAQAAAAEAAQAAAAEAAQAAAAEAAQAAAAAAAAAAAAAA&#10;AQACAAEAAgADAAQABQAFAAUABQALAFwAAAAAfxY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hIAsgCJAAMAAAAAAAAAAACRADzq3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FnkAHwgASQAEAAQABAAEAAMABgADAAIAAQABAAEAAQABAAEAAQABAAAAAQABAAEAAAABAAEA&#10;AQABAAAAAQABAAEAAQAAAAAAAAAAAAAAAQABAAEAAQAAAAEAAQABAAEAAAABAAEAAQAAAAEAAQAB&#10;AAEAAQABAAEAAAAAAAIAAAAAAAAAAAAAAAAAAQACAAIAAgADAAQAAwAEAAQAJAAlAAAE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kA0ABMAAAAAAAAAAAA&#10;8ABS6nDq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FgYAfwAAWgAJAAUABQAFAAQABgAEAAMAAgABAAEAAQAB&#10;AAEAAQAAAAAAAQABAAEAAQACAAEAAQABAAEAAgABAAEAAgACAAIAAgACAAIAAgACAAIAAQABAAIA&#10;AQABAAIAAQACAAEAAQABAAEAAAAAAAEAAQABAAEAAQABAAEAAQACAAAAAAAAAAAAAAAAAAAAAQAD&#10;AAMAAwAFAAQABAAFAFMAAQAARBY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BFnQAwgAdAAAAAAAAAAAAywAy6q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mwAHGgAlAAMA&#10;AwACAAMABAACAAIAAQABAAEAAAAAAAAAAQAAAAAAAQABAAEAAQABAAAAAQABAAEAAQABAAEAAQAA&#10;AAEAAQABAAEAAQABAAEAAAABAAEAAQABAAEAAAABAAAAAQABAAEAAQABAAEAAAABAAAAAAABAAEA&#10;AQAAAAAAAQAAAAAAAAAAAAAAAQABAAEAAgABAAEAAwADAAMADgA8AAAAAK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SALIAiwAEAAAAAAAAAAAAkQA86t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WDABbAABWAAQAAwAEAAQABAADAAIAAQACAAAAAAABAAEAAQAAAAAAAQABAAEA&#10;AAABAAAAAQAAAAEAAQABAAAAAQABAAEAAQABAAEAAQABAAEAAQABAAEAAQAAAAEAAQABAAAAAQAA&#10;AAEAAAABAAEAAAAAAAAAAQABAAAAAAAAAAEAAQABAAEAAAAAAAAAAAAAAAEAAQABAAMABAAEAAMA&#10;AwAEAEMAAwAAKhY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5ANAATAAAAAAA&#10;AAAAAPAAUupw6v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CaAAMjABcABAAFAAMAAwAFAAMAAgAC&#10;AAEAAAABAAEAAQAAAAEAAAABAAEAAQABAAAAAAACAAAAAAABAAAAAQAAAAAAAQAAAAAAAAAAAAAA&#10;AAAAAAEAAAD/AAEA/wAAAAAAAQAAAP8A/wABAP8AAAAAAAAAAAD/AAEAAAABAP4AAAAAAAAAAAAA&#10;AP8AAAAAAAAAAAABAAIAAAACAAMA/wD9AP0ACgA/AL4AAJ0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QBzAIcABAAAAAAAAAAAAMsAV+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SAKEATAAAAAAAAAAAAAAAkQB26v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5&#10;AKkAHQAAAAAAAAAAAPAAYuq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QBzAIcABAAAAAAAAAAAAMsAV+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AAL8AAAAAAAAAIer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EgChAEwAAAAAAAAAAAAAAJEA&#10;du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OQCpAB0AAAAAAAAAAADwAGLqr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QAC/AAAAAAAAACHq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EAcwCHAAQAAAAAAAAAAADLAFfq3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hIAoQBMAAAAAAAAAAAA&#10;AACRAHbq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kAqQAdAAAAAAAAAAAA8ABi6q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BAHMAhwAEAAAAAAAAAAAAywBX6t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SAKEATAAAAAAA&#10;AAAAAAAAkQB26v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5AKkAHQAAAAAAAAAAAPAAYuq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RZ0AMIAHQAAAAAAAAAAAMwAMuq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EgChAEwA&#10;AAAAAAAAAAAAAJUAc+r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OQDQAEwAAAAAAAAAAADyAFXqbOr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EWdADCAB0AAAAAAAAAAADOADLq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IA&#10;oQBMAAAAAAAAAAAAAACVAHPq+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jkAqQAdAAAAAAAAAAAA8gBj6q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EWdADCAB0AAAAAAAAA&#10;AADOADLq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FhIAoQBMAAAAAAAAAAAAAACVAHPq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8YaAAAAAAAAAC+jCv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AAAAAAAAA5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2D5R8AEAAASURB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BYBFnAAxAAgAAAAAAAAAAAAzgAy6q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1DgApAAAAAAAA+d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5AAAAAAAAAAAAAAAAAAAAAAAAAAAADcAZ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AAAAAAAAAAAAHM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gAAAAAA&#10;AAAAAAAAAAAAAAAAAAAAAMEAl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gBRAAAA&#10;AAAAAMwAH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QF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AFEAAAAAAAAAz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BA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D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QBTgr+AAAAAAAAAPUAAAIAAAAAAABY&#10;/gUAAAAAAAAACv+09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/wAAAAAAAAAAAAAAAAAAAAAAAAAA&#10;AP3/HgAAAAAAAAAAAAAAAAD6Ae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AABANcAAAAAAAAAAAAAAAAAAAAAANwCAAAAAAAAAABDAAI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DhAAAAAAAAAAAAAAAAANEA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A1AAAAAAAAAAAAAAAAAAAAAAAAAAAAAAAAAAA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CVAAAAAAAA&#10;AAAAAAAAAAAAAAAAAAAAAAAA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YAAAAAAAAAAAAAAAAAAAAAAAAAAAAAAAAAFQ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gANgDEAAAAAAAAAAAAAAAAAAAA&#10;AAAAAAAAAAA/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AMQAAAAAAAAAAAAAAAAAAAAAAAAAAAAAAD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4AAAAAAAAAAAAAAAAAAAAAAAAAAAAAAAAA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QAQAAAA&#10;AAAAAAAAAAAAAAAAAAAAAAAAJQ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D4AAAAAAAAAAAAAAAAAAAAAAAA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CyAAAAAAAAAAAAAAAA&#10;AAAAAAAAAD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+AAAAAAAAAAAAAAAAAAAAAAAAAAQAO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gAfAOEAAAAAAAAAAAAAAAAAAAAz&#10;A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AAAAAAAAAAAAAAAAAAAAAAD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gAAAAAAAAAAAAAAAAAAAAAAP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AAIA/gAA&#10;AAAAAAAAAAAADQA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ALgDQAAAAAAAAAAAAAAA6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AAAAAAAAAA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8AAAAAAAAAAAAA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NQAIAAAAAAAAAAAAGg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DoA&#10;AAAAAAA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C+AAAAAAAAAD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wA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6BQAUAAAAAAAAPOkA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P4AAAAAAAAAAAAAAAAAAAAAAAAAAAD4&#10;AOcAAAAAAAAAAAAAAAAA///gAAAAAAAAAAAAAAAAAAAAAAB0A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AA8AAAAAAAAA3QAjAAAAAAAAAAAAAAAAAAAA3QAjAAAAAAAAAAAAAAAAAAAAAAAAAAAAAAAA&#10;AAAAywA1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LADsAAAAKwC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UAKwAAAAAAAAAAAAAAAADdACMAAAAAAAAAAAAAAAAAAAAA&#10;AGEB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+AK4AAAA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4AAAAAAE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wAAAAYA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QAFwA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QA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WBgDAADkAAAEA&#10;EgANAPUA7QD+AAAAAN0AOOr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AA8AAAAAAAAA3QAjAAAAAAAAAAAAAAAA&#10;AAAA3QAjAAAAAAAAAAAAAAAAAAAAAAAAAAAAAAAAAAAAywA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UAKwAA&#10;AAAAAAAAAAAAAADdACMAAAAAAAAAAAAAAAAAAAAAAGEB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Or66joARADW//7tAOAA6wD+/wDhAGLqJOr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dAAC4APEA/QD7APwA&#10;/QD9AP4A/gD/AAAAAAAAAAAAAAD/AAAA/wD/AP8A/wD/AP8AAAD/AAAA/wD/AAAAAAD/AP8A/wD/&#10;AP8A/wD/AAAAAAAAAAAAGgBmAJkAeAApAAEAAAwAdgD5AAAAAAAAAADq/uqY6isADgCHAOTtAKgA&#10;lgD8AP0A/gD/AP4A/wD/AP8A/wD/AP8AAAD/AP8A/wD/AP8A/wD/AP8AAAAAAAAA/wD/AP8AAAD/&#10;AAAA/wD/AP8AAAAAAP8A/wD/AAAAAAD/AP8A/gD9AP0A/AD7APsA+wD6APkAnwDyAADwADc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Oq96ivqAwAmAEgALAAG6iDq&#10;nwAAAAAAAAAAFn0W4xb5FvsW7BaiFg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6tvquerV6vwAAAAAAAAAABYUFuMAggAcAQYCBAATAF0A7hY3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APnjAMwA+wD6APwA/AD9AP0A/gD+&#10;AP8AAAAAAAAA/wAAAAAAAAAAAP8AAAAAAAAA/wAAAP8AAAD/AAAAAAAAAAAA/wD/AP8AAAAAAAAA&#10;AAAAAAAAAAABAAIAAAD/ADgADQAAAAAAAAAAAAAAAAAAAAAAAAAAAAAA6uMA/v8A/QD9AP0A/gD+&#10;AP8A/wD/AP8A/wD/AP8AAAD/AP8A/wD/AP8AAAAAAP8AAAD/AP8A/wD/AAAA/wAAAP8A/wD/AAAA&#10;AAD/AAAA/wD+AP0A/QD8APsA+wD7APoA+gD7APkArADWAAD9AEbq3Q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M0AHAoA&#10;WAAlAAEA6gCoAOYJAMEWHur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FnEAHgkAcwAoAAUABAAZAGsAIAAABwC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wAAUgALAAMAAwADAAMABgBZ&#10;AAAAAD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Dy7gCw&#10;APoA+wD7APwA/QD8AP0A/wD/AP8AAAAAAP8AAAD/AAAA/wAAAP8AAAD/AAAAAAAAAP8A/wAAAP8A&#10;AAAAAAAA/wD/AP8A/gD/AP4A/wD/AP8A/wAAAAAAAAAAAAAAAAAAAAAAAAAAAAAAAAAAAAAAAAAA&#10;AP8A/wAAAP4AAAD/AP8A/wD/AP8A/gD/AP8AAAAAAAAA/wD/AP8A/wD/AP8A/wAAAP8A/wD/AP8A&#10;/wD/AAAA/gD+AP0A/wD+APwA/QD8APsA+wD6APoA+gD6APQAlgDXAAD9AEbqrg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AAmAAEAAAABAAEAAAAAAAsADQAABhY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/wAAAP4A/gAAAP8A/gAB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zwB0AACoAOYA/QD8AP0A&#10;/QD+AP0A/wD/AP8A/wAAAAAAAAAAAP8A/wD/AP8A/wAAAAAA/wAAAAAAAAAAAP8AAAD/AP4A/wD9&#10;AP0A/gD+AP0A/AD+AP4A/gD/AAAAAAAAAAAAAAAAAAAAAAAAAAAAAAAAABYGAAEAAAIAAQABAAAA&#10;AAAAAP8A/wAAAAAAAAAAAAAA/wAAAAAA/wAAAP8AAAAAAP8AAAAAAAAAAAD/AP8A/gD/AP4A/wD+&#10;AP4A/QD9APwA/AD8APwA/AD7ANYAkQD1AADqACLqzg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6wAA3wD7&#10;APwA/QD9APwA+wD2APIAAPzq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o8Aqf8AlwDtAPoA+wD6APsA/AD7APwA/gD+AP8AAAAAAP8AAAAAAAAAAAAAAP8A&#10;/wAAAP8AAAD/AP8AAAD+AP8A/wD+AP4A/gD9AP0A/gD+APwA/QD+AP4AAAAAAAAAAAAAAAAAAAAW&#10;EhZfFqIW1BbzAPkAA/8AAQAAAAAA/wAAAAAAAAAAAAAA/wD/AP8A/wD/AP8A/wD/AP8AAAD/AP8A&#10;/wD/AP8A/gD9AP4A/QD9APwA/wD9APsA+wD7APoA+gD5APkA+QD2AK8AowD+AADDABrq6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jAHuvAGsA/gADAAAA/gD9ALIAAAAA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pYFij7L5EAcwABAAAAAAABAAMAAAAB&#10;AAEAAAACAAAAAQD/AAAAAAAAAAAAAAAAAAAAAAAAAAAAAQD+AAAA/wD9AP0A/QD7AP0A/QD7APwA&#10;/AD9APwAAQAAAAAAFiMAUAA+AC0AGgAHAAAAAAAAAQAOAB8ANgACAAIAAAAAAAAA/wABAAAA/wAA&#10;AAAAAAD/AAAAAAD/AAAAAAD/AAAAAAAAAP8A/wD/AP4A/gD+AAAA/wD+AP4A/QD+APsA/QD9APsA&#10;/ADnAJ8A8gAA/wCB6oE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H4AafESmQBZABIAAAD3ALMA&#10;2AAA/QB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+FjYAze0PlAAGAAIA+AAAAAD9AFTq3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vsWKgDc8heQAHAADQD/AAMA/gD/AAIAAwD/&#10;AAIAAQABAAEAAAAAAAEA/wABAP8AAQAAAP8AAAD/AP4A/gD9AP0A/QD8APkA/QD+APMA3gDYAN8A&#10;7QD/AAAAAAAFAFQAGQAPAAYAAwADAAQAAwACAAIAAQABAAAAAAAAAP8AAAAAAAAAAAD/AAAAAAAA&#10;AP8AAAAAAAAA/wD/AP8A/wD/AP0A/wD+AP4AAAD/AP0A/gD9APwA/QD9APwA+wDlAKQA8AAAAACr&#10;AFnq/Q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Dq3RYYAJoAUPoNAAAA+QDIAF3q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0&#10;FiQA4fESjgBvABAAAwD+AP8ABAD/AAAA/gACAAMAAAAAAAEA/wAAAAAAAAAAAAAAAAD/AP4A/gD9&#10;APwA+wDmANYA1QDgAPIAAAAAAAAAAAAA/gDtANsAF/sj7gAoAAQAAwABAAIAAgACAAEAAQABAAAA&#10;AAAAAP8A/wAAAAEA/wAAAAAAAAAAAP8AAAAAAP4A/wAAAP8A/QAAAP0A/gD/AP8A/wD+AP0A/QD9&#10;AP4A+wD9AP0A8wCxANMAAAAA7wBT6r8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BYhACkAIwAaABIAAwANAAYA&#10;AAAAAO0A+gCcAOYA3ADeANzq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9BYfANvzGIsAbAAVAP4A/wD9AAQA/wABAAMA/wABAAIA&#10;/wABAAEA/wABAP8AAAAAAAAA/gD9AP4A/QCXAMwAAAAAAAAAAPoA6QDWAMQAsOrUAAAAABYmANjB&#10;ASoAEwAAAAEAAQABAAAAAQAAAAAA/wD/AP8A/wAAAP8AAAAAAAAA/wAAAAAA/wAAAP4AAAD/AP8A&#10;/QD/AP8A/QD+AAEA/gD9AP4A/QD9APwA/gD8APoAwwC7AP0AAP4AlwBt6v8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BYsAEgANgAm&#10;ABwAEAADAAAAAAAAAAAAAAAAAAAAAAAAAAAAAAAAAAAAAAAAAAAAABb9APQA7ADhAMkAsur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vQWHwDT+SaP&#10;AGAAJAD/AAIA/gD/AAMA/gD/AAIA/wACAAAAAQACAP8AAQD/AAAA/wD+AP4A/gD8AGEA0QD7AACx&#10;AGfq6QAAAAAAAAAAAAAAAAAA6toWoPhhuQBZAP4AAQD/AP8AAAD/AP8A/wD/AP4AAAAAAP8AAgAA&#10;AAEA/wAAAP8AAAD+AAAAAAD9AP8A/wD9AP4A/QACAP4A/gD+AP0A/AD+AP0A/AD8ANEAsAD5AAAA&#10;AM0AT+rl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WBgBRAFAAOAAcAAQAAAAAAAAAAAEABwALAAwADwAPAAYABAAIAAIAAwD7AP4A9wD7APIA&#10;8gD0APYA9QD+AAAAAAAAAAAAAP8A7gDQAK4Aour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8AAPAAAAAAAAAN0AIwAAAAAAAAAAAAAAAAAAAN0AIwAAAAAAAAAAAAAAAAAAAAAAAAAA&#10;AAAAAAAAAMsAN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ACsAAAAAAAAAAAAAAAAA3QAjAAAAAAAAAAAAAAAA&#10;AAAAAAB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ugBFAABGAEEABAAEAAUAAgAEAAQAAgACAAIAAgABAAAAAAAB&#10;AP4AAAD/AP4A/AD+APoA+QDOAKIAAPgAEer4AAAAAAAAAAAAAAAAAAAAABYCAO4BD1MAMQAEAAUA&#10;BAADAAMABQACAAQAAgABAAIAAwAAAAAAAAAAAP8AAAAAAP4A/gD/AP4A/gD/AP0A/wABAP4A/QD9&#10;AP4A/AD9AP4A+wDSALQA9QAAAADkAGDqvQ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BYdAHoASgAdAAEAAAAAAQAPAB0AHQAbABcADwABAAEAAQAA&#10;AAAAAQABAAAAAAAAAAAAAAAAAP8A/wAAAP8A/wD/APcA6wDoAN4A4wDtAf0TAEMAQwCVFuYAswCF&#10;6u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pGFoQAeroB1wBeAA0A&#10;/QADAP0A/QADAAMAAgABAAIAAQABAAAAAAAAAP4A/QD9AP4A/QD9ADAAvADmCACrAE0AAAAAAAAA&#10;AAAAAAAAAAAA6v4WXf+yvAAnAAwA/QACAAEAAgD+AAAA/QAAAAIA/gD/AAEAAAAAAAAA/wAAAP8A&#10;/gD/AP8A/QD+AAAAAAD/APwA/gD9AP0A/gD9APoAzQC5APUAAAAA7gBz6q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FhAAggBWABcAAAAAAgAaACcA&#10;KAAdAAQAAgACAAEAAgABAAEAAAABAAAAAQABAAAAAAAAAAAAAAAAAAAAAAD/AP8A/wAAAP4A/wD+&#10;AP8A/wD+AP8A7gDTANUA4wD8AAAAAAAA5gCSAIvq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/AADwAA&#10;AAAAAADdACMAAAAAAAAAAAAAAAAAAADdACMAAAAAAAAAAAAAAAAAAAAAAAAAAAAAAAAAAADL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QArAAAAAAAAAAAAAAAAAN0AIwAAAAAAAAAAAAAAAAAAAAAAYQG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FALAACgQAVQArAAQABAAFAAIAAwADAAIAAgACAAEAAAAAAAAA/gAAAP0A&#10;+wD7APwA+wD2AIMA/wAAO+rGAAAAAAAAAAAAAAAAAAAAAAAAFsQAOzUATgAFAAUAAgAEAAUAAgAC&#10;AAMAAQABAAIA/wABAAAA/wD/AP8A/wD+AP4A/wD/AAIA/QD+AP0A/QD+AP0A/AD3AMMAxAD7AAAA&#10;AO0AgeqT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BZLAIcALAABAAAGACkANwAgAAUAAQACAAIAAQACAAIAAQACAAEAAAACAAAAAQAAAAAAAAABAAAA&#10;AAAAAAAA/wAAAAAA/wAAAP8A/gAAAP4A/wD/AP4A/gD+AP8A/gD9AOEAyADUAPsAAAAA+wCiAGzq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8AAPAAAAAAAAAN0AIwAAAAAAAAAAAAAAAAAAAN0AIwAAAAAAAAAA&#10;AAAAAAAAAAAAAAAAAAAAAAAAAMsAN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ACsAAAAAAAAAAAAAAAAA3QAj&#10;AAAAAAAAAAAAAAAAAAAAAAB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DgC6ADcAACMAVwANAAUAAgAE&#10;AAMAAgABAAMAAQAAAAAAAAAAAP4A/QAAAPwA9wD7APsAvwDBAADp6hgAAAAAAAAAAAAAAAAAAAAA&#10;AAAWEADqAgVhACEABQAEAAMAAwACAAIAAgACAAAAAgAAAAAAAAD/AP4A/wD/AP4AAgAAAP0A/gD9&#10;AP4A/gD9AP0A4wC8ANwA/wAAAADkAHjqpQ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WcAB8ABMAAAIAJgBBACAAAwACAAIAAgACAAIAAgABAAEAAwAB&#10;AAAAAgAAAAEAAAAAAAEAAAAAAAEAAAAAAAAAAAD/AAAAAAD/AAAA/wD/AP8A/wD/AP8A/gD/AP4A&#10;/gD+AP8A/QD9AP0A2AC7AOUAAAAA+gCI6n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AA8AAAAAAAAA3QAjAAAA&#10;AAAAAAAAAAAAAAAA3QAjAAAAAAAAAAAAAAAAAAAAAAAAAAAAAAAAAAAAywA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UAKwAAAAAAAAAAAAAAAADdACMAAAAAAAAAAAAAAAAAAAAAAGEB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XQCbAAcCAEAAPwAGAAMAAwACAAMAAgABAAEAAQAAAP8A/wD+AP0A/QD+AAEA9wAB&#10;AIYA9gAAi+p2AAAAAAAAAAAAAAAAAAAAAAAAFnkAhhoAZAAIAAMABAACAAIAAgADAAEAAAABAAAA&#10;AAD/AP8A/wABAAMA/QD/AP0A/gD9AP4A/gDyAMYAyQD2AAAAAP8AywBw6sc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FnEAggAMAAAKAEEAOQAIAAIA&#10;AwADAAEAAwACAAIAAQACAAEAAQACAAAAAQABAAEAAAABAAAAAAAAAAAAAAAAAAAAAAAAAAAAAAAA&#10;AAAA/wAAAP8A/wD/AP8A/wD/AP8A/wD9AP8A/gD+AP0A/gD9AP0A6ACsAOEAAAAA5QBN6s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AADwAAAAAAAADdACMAAAAAAAAAAAAAAAAAAADdACMAAAAAAAAAAAAAAAAAAAAAAAAA&#10;AAAAAAAAAADLAD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QArAAAAAAAAAAAAAAAAAN0AIwAAAAAAAAAAAAAA&#10;AAAAAAAAYQG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4ArABFAAAHAEsALwAFAAIAAwACAAEA&#10;AgABAAAAAAAAAP4A/gD+APwA+wD+AP4A4gCgAAD9AB3q5wAAAAAAAAAAAAAAAAAAAAAAABbgAB8/&#10;AEEAAwAEAAQAAAACAAIAAAABAAAA/wABAAQAAQD+AP4A/wD+AP4A/gD9APMAzgDLAO0AAAAAAADx&#10;AKkAd+rw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BZNAJ4AFAAAEQBMACsAAwADAAMAAwACAAMAAgACAAIAAQABAAIAAAABAAIAAQAAAAAAAQABAAAA&#10;AAABAAAAAAAAAAAAAAAAAAAAAAAAAAAA/wAAAP8A/wAAAP8AAAD/AP4A/wD/AAIA/gD+AP8AAgD+&#10;AAIAAgAbAGsA3QCjAPYbAM0Wlep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8gBGFi4Aq/kmrgC2AEYAMwAEAAMAAgABAAIAAQAAAP8A/wD/AP4A/gD/AP8A/AAVACcA2QMAtgAx&#10;AAAAAAAAAAAAAAAAAAAAABZ9AB0A/scCLgASAP4A/QABAAEAAgAEAAMAAgD/AP0A/QD+AAAA/wD9&#10;AP0A5gDSANMA8QAAAAAAAPkAxACB6sM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WFwC0ADQAAAwAVAAnAAUAAwADAAMAAwACAAMAAgABAAIAAgAB&#10;AAAAAgABAAAAAQABAAAAAAAAAAEAAAAAAAAAAAAAAAAAAAAAAAAAAAAAAAAAAAAAAAAA/wAAAAAA&#10;/wAAAP8AAAD/AP8A/wD+AP8A/gD+AP8A/QD9AP0A/QD8APoAtgDDAAAAAOIAOOr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AA8A&#10;AAAAAAAA3QAjAAAAAAAAAAAAAAAAAAAA3QAjAAAAAAAAAAAAAAAAAAAAAAAAAAAAAAAAAAAAywA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UAKwAAAAAAAAAAAAAAAADdACMAAAAAAAAAAAAAAAAAAAAAAGEB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k0AkwAfAAAEADIAPQAPAAIAAgABAAAAAAD/&#10;AAAA/gD+AP0A/gD8AP0A9wCWAP0AAF3qpAAAAAAAAAAAAAAAABZFALkAAQAAAAAfAGQABAACAP8A&#10;/wAAAAEAAAABAP8AAAD/AP0A6wDXANUA5wD+AAAAAAAA+QDMAI7qrg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WcQCKAAQDAE0AOAAFAAIA&#10;BAAEAAIAAwADAAEAAgACAAIAAQABAAEAAQAAAAEAAAAAAAEAAAAAAAAAAAAAAAAAAAAAAAAAAAAA&#10;AAAAAAAAAAAAAAAAAAAAAAAAAAAAAAAAAP8AAAD/AAAAAAD+AP8AAAD+AP4A/wD+AP0A/wD7AP0A&#10;/QD7AOEAmwD4AAD6AFTqs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AADwAAAAAAAADdACMAAAAAAAAAAAAAAAAAAADdACMAAAAAAAAA&#10;AAAAAAAAAAAAAAAAAAAAAAAAAADLAD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QArAAAAAAAAAAAAAAAAAN0A&#10;IwAAAAAAAAAAAAAAAAAAAAAAYQG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EAlAAqAAAAABUANwAsAAgAAQAAAAAAAAD/AP4A/gD+AP4A/QD+ANcAtgAA9QAS6voAAAAAAAAA&#10;ABYZAOAABjcA7ADdAAAABAA+ADoAAgABAAEAAAD+AO4A5QDeAOMA7wD/AAAAAAAAAADqAMAAk+rE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FgwAwgAxAAAmAFkACgAEAAQAAwAEAAQAAQADAAIAAgACAAEAAQABAAEAAAABAAEAAAAAAAAA&#10;AAAAAAAAAAAAAAAAAAAAAAAAAAAAAAAAAAAAAAAAAAAAAAAAAAAAAAAAAAAAAAAAAQAAAAEA/wAA&#10;AAIAAAD/AAAAAgD/AP0AAQD+AP8AAQABAAAAIAB9AJ4A3QYAshaJ6n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vwArFhsAjQBO6wm0ALQAEwArACsAEwABAAAA/QAAAP8A&#10;/wD/AP8AJQAVAOsLAKcAUwAAAAAAABYCAM0ABiIAXQABAOMAogDmAL4AxQAlAPsA7wDxAPkAAAAA&#10;AAAAAAAA/gDrAM8AsACi6vc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Fj4AtgALBABaACoABQADAAQABAACAAQAAwABAAMAAQAC&#10;AAAAAgAAAAEAAAABAAAAAAAAAAAAAAAAAAAAAAAAAAAAAAAAAAAAAAAAAAAAAAAAAAAAAAAAAAAA&#10;AAAAAAAAAAAAAAAAAAAAAAAAAAAAAAAA/wAAAAAA/wD/AP8A/wD+AP8A/QD9AP4A+wD8AP0A+gC9&#10;ALkAAAAAsOp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AA8AAAAAAAAA3QAjAAAAAAAAAAAAAAAAAAAA3QAjAAAAAAAAAAAAAAAAAAAAAAAA&#10;AAAAAAAAAAAAywA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KwAAAAAAAAAAAAAAAADdACMAAAAAAAAAAAAA&#10;AAAAAAAAAGEB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SgBzADoACAAAAAABABQAHQAbABUACgAHAP8A/wD9APIAoAAA/wAz6s8AAAAAFr0AQgwAhwALAAEA&#10;AAD+ANQAnwDwAAAAAAAAAAAAAPkA7gDdAMQAsurH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Fm0AkQABGABlAA4A&#10;BAAFAAMABAAEAAEAAwADAAEAAQACAAAAAQABAAAAAAAAAAAAAAAAAAAAAAAAAAAAAAAAAAAAAAAB&#10;AAAAAAD/AAAAAAAAAAAAAAAAAAAAAAAAAAAAAAAAAAAAAAAAAAAAAAAAAAAAAAABAAAAAAABAP8A&#10;AAD/AAIA/gACAAIA/gABAAIA/QABAEUAHACeAP9QFs8AM+r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2ALYAABY3AGkAQf8b6wPrAM4AAAAAAAEABgAIAAIABgAD&#10;AP0BALMAHAAAFoQAQgMAfgAPAAQAAgD/AAAAMgAtAMYApQD3AAAAAMPqPg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FpcAaAAAOgBJAAcABAAFAAQAAwAEAAMAAQADAAEAAgABAAEAAQAAAAAAAAAAAAAA&#10;AAAAAAAAAAAAAAEAAAAAAAAAAQAAAAAAAAAAAAEAAAAAAP8AAAAAAP8AAAAAAAAAAAAAAAAAAAAA&#10;AAAAAAAAAAAAAAAAAAAAAAAAAAAAAQAAAAAAAAADAP0AAwABAAAA/wABAP8AAAAoAG4AlQD8MADT&#10;Fi3q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tAA0AAAAAAAAAAAAAAWEgANABkA6QDr6vQW&#10;GwDeAAFJAC4AAwADAAEAAQAAAAEAAQD/AAAABwA+ALoA9gUWCur2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W&#10;uABHAQBiACYABQAEAAQABgAEAAMAAgACAAIAAQABAAEAAAAAAAAAAAAAAAAAAAABAAAAAQAAAAAA&#10;AQAAAAAAAQAAAAAAAAAAAAAAAAAAAAAAAAAAAAAAAAD/AAEAAAD/AAAAAgAAAP8A/wAAAAAAAAAA&#10;AAAAAAAAAAAAAAAAAAAAAAAAAAAAAQAAAAAAAwD/AAEAAgD9AAEAAQABAAEAFQB0AIwA+ioAxwA3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uAO4A4QAAAAAWBADNAAYlAE0ABAADAAEAAQAAAAAAAAABAAMAAAAFAAQAEgD2&#10;AAA8ALo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WpwBHAgBpACUAAwAFAAQABAADAAIAAwACAAIAAQABAAEAAAAA&#10;AAAAAAAAAAAAAQABAAEAAQAAAAEAAQAAAAEAAQAAAAAAAAABAAEAAQABAAEA/gDoANMAyAC+AL0A&#10;xgDSAOQA/QABAAAAAQACAAEAAQAAAAAAAAAAAAAAAAAAAAAAAAAAAAAAAAAAAAAAAQABAAEAAQAB&#10;AAMAAwADAAMAAwAEABIAcQAEAAA2Fq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ABcBAGYAAgABAAEA&#10;AQAAAAAAAAAAAAAAAgADAAMAAwAaAAAAAD0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WjwBYAQBlAB8ABAAGAAUA&#10;AwAEAAQAAwACAAEAAgABAAAAAAAAAAAAAAAAAAEAAQAAAAAAAQAAAAEAAAABAAAAAAAAAAEAAAAA&#10;AAAA6wDLANEA5gD6AAAA/wAAAP4A/wAAAP8A/wD/AAMAFwAyADUAGwAAAAEA/gAAAAAAAAAAAAAA&#10;AAAAAAAAAAAAAAAAAAAAAAAAAQACAAEA/wAAAAAAAAAAAAIA/wAUAGwAkQD/UBaI6n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tUW7f8T3wAsAP8A/wAAAAAAAAAAAAAAAAAAAAAAAQABABsAAAAALg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WZQBwAABiACEABQAFAAUABQADAAQAAwACAAIAAAABAAAAAAAAAAAAAAAAAAEAAQAAAAEA&#10;AAABAAAAAAABAAAAAAABAAAAAADyALwAxQD5AAAAAAAAAAYACgALAAYABwD/APgA+gD0APQA+gDm&#10;AOUAsQAFADsASwAUAP8A/wAAAAAAAAAAAAAAAAAAAAAAAAAAAAAAAAAAAAEAAAABAAAAAQAAAAAA&#10;AgD/AP8AHABjAJwAAHYWw+q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VAH6tACoA/gD+AAIAAQAAAAAAAAAA&#10;AAAAAAAAAAEAGgAAAAAl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WLgCYAABPACIABAAEAAMAAwADAAMAAgACAAEAAQAA&#10;AAAAAAAAAAAAAAABAAEAAAAAAAEAAQAAAAEAAAAAAAEAAAAAAAEA6gClAN4AAQAAAAkAGgAgABYA&#10;AQAAAP8AAAAAAP8AAAD/AAAA/wD+AOsA3wDiAPQAwAC+AB8AYAAhAP8AAAAAAAAAAAAAAAAAAAAA&#10;AAAAAAAAAAAAAAABAAAAAQABAAIAAwAAAAQA/gAAACUARQC7AQCuFiLq5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EAdekJ0wAzAAUAAQADAAEAAAAAAAAA/wD+AP4A/gAXAAAAABk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WBgDBAAIzADcA&#10;BQAFAAUAAwAFAAQAAgACAAEAAQAAAAAAAAAAAAAAAAABAAEAAQAAAAEAAAABAAAAAQAAAAEAAAAA&#10;APMAnADgAAEAAwAfACsADAABAAAAAAAAAP8AAQAAAAAA/wAAAP8AAAD/AAEAFwAWADYA9gDTANgA&#10;4QB/AB0AcQATAAAAAAAAAAAAAAAAAAAAAAAAAAAAAAAAAAAAAAABAAIAAAAAAAAA/wD+AAAA/gBC&#10;AN8A3AYAwg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D8xOvE+90F5QjvB/kE&#10;/QH9AgAABv0C/w35F/gd+jr/PREiD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/haAAImiACkABQAAAAAABAAAAAAA/wD9APwA+wD8AAYA&#10;AQD/DQ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C5ABARAFAABgAEAAUABQAEAAMAAwACAAEAAgAAAAAAAAAAAAAAAAABAAEA&#10;AAAAAAEAAAABAAAAAQABAAAAAAAAALkAuAABAAQAJwAsAAMAAAAAAAAAAAAAAAAAAAAAAAAA/wAA&#10;AP8A/wAAAP8AAAD/AP4AAAAMADcANgDXAMsA5ABwAEcAWgACAAAAAAAAAAAAAAAAAAAAAAAAAAAA&#10;AAAAAAEAAAACAP8AAQD/AAQAAQD/AP8AXwCFAPgiFovqd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D2p+22C98P+wQAGQAAAAAAAAAAAAABAAEA/wD8A/8A8wfmDs8AsgAAAAEAGvM/8VsJN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ooWbfccpQBk&#10;AAAAAQABAAEAAAD+APwA/AD8APsAywD/AAD9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BZXAEACAGQABQADAAQABAADAAIAAgAC&#10;AAEAAQAAAAAAAAAAAAAAAQAAAAEAAQAAAAEAAAABAAEAAAABAAAAAQD1AJIA6wAEABsANgADAAEA&#10;AAAAAAEAAAAAAAAAAAAAAP8AAAABAP8AAAABAP8AAAAAAAAAAgD/AAAAAgD+ACoAKADLANIAuQDK&#10;AIAAEgAAAAAAAAAAAAAAAAAAAAAAAAAAAAAAAAABAP8AAgD+AAIABAAAAAMAAwAIAGEAlwAAcxaj&#10;6t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vGQ9LwV9QoACgEAAAAQABoAIQAVABIAEAAFAAAAAQAAAP8A/gD0&#10;AO4A7QDhAOQA6gDlDaYNpgAH/TvqdAcz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HANPLAi8ANQABAAAAAQAAAP4A/AD7APoA5gCuAAAAAGk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BYI&#10;AKAAAE0AEQAFAAQABAADAAMAAwADAAEAAQABAAAAAAAAAAAAAQABAAAAAQABAAAAAQABAAAAAQAA&#10;AAEAAADhAJMAAAAFAEQADgABAAEAAQAAAAAAAAAAAAAAAAAAAAAAAAAAAP8A/wD/AAAA/wD/AP8A&#10;AQD/AP8A/wD/AAEA/wAAADYAKgCzAO8AbwBzADAAAAAAAAAAAAAAAAAAAAAAAAAAAAAAAAAAAQAA&#10;AAIAAwAAAAAA/gD+AP8AHwA4AMgBALEAI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5/5PlmhTxDwEP/wARACoALAAdAAMA&#10;AQADAP8AAQABAAEAAAAAAAAAAQAAAAgAFAAAADcA/wD+AOoA1QDPAOoDvhm+ABH4au1oGw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tYWdwCLnQAKACgABQABAAAA&#10;/gD7APsA6ACUAP8AALHqng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Fq4AURoAbAAFAAcABgAEAAUABQABAAMAAgAAAAAAAAAAAAAA&#10;AQAAAAEAAQAAAAEAAQABAAAAAQABAAAAAADWAJ4AAgAUAD8AAgABAAEAAAAAAAAAAQAAAAAAAAAA&#10;AAAAAAAAAP8AAAAAAP8AAAD/AP8A/wD/AP8A/wD/AP8A/wD/AP4A/wD+AP4AwwDYAPwAZQBBAAAA&#10;AAAAAAAAAAAAAAAAAAAAAAAAAAAAAAAA/wD9AP4A/QD7APoA/QD4APYAhAD5AABt6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ACsAAAAAAAAA&#10;AAAAAAAA3QAjAAAAAAAAAAAAAAAAAAAAAAB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p4AYQIAaAAlAAIAAAD+APwA5gCVAPoAANPqLg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FioA1AABcgAYAAQABwAG&#10;AAQABAAEAAIAAQACAAAAAAAAAAAAAAABAAEAAQAAAAEAAQAAAAEAAQAAAAEAAADPAKcAAgAlAC4A&#10;AQABAAAAAQAAAAEAAAAAAAEAAAAAAAAAAAAAAP8AAwABAAAA/QD9AAAA/gD/AAAA/gD/AP8A/wD/&#10;AP8A/gD/AP4AAAD+ANcAwgD9AFsASwAAAAAAAAAAAAAAAAAAAAAAAAAAAAAAAAD/AP4A/gD+APsA&#10;/AD7APkA+gDTAKMAAPgAEer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UAKwAAAAAAAAAAAAAAAADdACMAAAAAAAAAAAAAAAAAAAAAAGEB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xAE4AAEkAPgADAPYAwQDAAP8AANUA&#10;Lur+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pgABNwAUAAQABAADAAQAAwADAAIAAQABAAAAAAAAAAAAAAABAAEAAQABAAAAAQAB&#10;AAEAAAABAAAAAADcAKcAAgAvACUAAQAAAAEAAQABAAAAAQABAAAAAAABAAQADwASAAsABQABAAAA&#10;AAD/AP8A+wD0AO4A7QD5AP8A/wD/AP4AAQABAP4AAAD+AAIAKQAIALkApQALAEAAAAAAAAAAAAAA&#10;AAAAAAAAAAAAAAAAAAEAAgAAAAAAAwD/AP8A/QD+ACwAGwDlCACUA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5/3XnqhkAGAEANwBBAAcAAAD9AP4A&#10;/AD9AP4A/gD8AAAA/wAAAAAAAAABAAAAAAACAAIABAAEAAIABQADAAUABQACAAMAAQAEAP4A/wD9&#10;ACEAYgDsALQA2AKRG5/5nPE/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k8WlABrtwC4AAcA+QD/AAAAAKfqWg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WOADHAwB6AA0ABwAFAAcABQADAAMAAgACAAAA&#10;AAAAAAAAAAABAAEAAQAAAAEAAQAAAAIAAAABAAAAAADqAI4AAwApACkAAQABAAEAAQAAAAIAAAAB&#10;AAAAAQAOABsADQAAAAAAAAAAAAAA/wAAAAAA/wAAAAAA/wAAAPUA4gDsAP4A/wD/AP4A/wD+AP4A&#10;/wD/AP4A3gC7APwAcgA1AAAAAAAAAAAAAAAAAAAAAAAAAAAAAAAAAP4A/wD9APwA/QD5APoA+wDj&#10;AJAAAPsADur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CsAAAAAAAAAAAAAAAAA3QAjAAAAAAAAAAAAAAAAAAAAAAB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kUAmAAhAAEA/ADWAGvqx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CdAAA/&#10;AAkABAAFAAQAAgACAAIAAQABAAAAAAAAAAAAAAAAAAAAAAAAAAEAAQAAAAEAAAABAAAAAAD9AJUA&#10;BAAfACkAAQABAAEAAQACAAAAAQABAAEACwAkAAcAAAAAAAAAAAAAAAAA/wABAAAA/wABAAAA/wAB&#10;AP8ACwAoAPsA2gDtAAAAAQAAAAEAAgD+AP8AAQAiADoAxACTAI8AEwAAAAAAAAAAAAAAAAAAAAAA&#10;AAAAAAAAAQAAAAIAAgD/AAQA/gD/ABkAHgDiBQCUA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PdU+dwaAQAmAE8ACQD+APoA+wD7APwA+gD7AP0A/QD+AP8A/wD/&#10;AAEAAQABAAEAAQD/AAEAAAABAAEAAQACAAMAAwAFAAcABQAHAAgABQAFAAQAAgAGAP4AAwAEABsA&#10;bgDTAKwAxxUo/KLsPx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uwAj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BYoACoDAD0ABQAEAAMAAwADAAMAAgABAAEAAAAAAAAAAAABAAAAAQAB&#10;AAEAAQABAAAAAQABAAAAAQAAAJ4A/QAKADIAAgABAAEAAQACAAEAAAABAAMAIQASAAAAAAABAAAA&#10;/ADpAOcA8wD5APsA/wADAAYADQAXABcABgD/AAEABQArAPIA1QD6AP4AAgD+AAIAAAD+AAAALADj&#10;AOAAhwCMAAAAAAAAAAAAAAAAAAAAAAAAAAAAAAABAAAAAQADAAAA/gADAP8ABABSAJAAAF4WZ+r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eV5Gv4JCgBbABoA/wD6APkA&#10;+wD6APsA/AD7AP4A/gAAAAAAAQACAAgABgAFAAMAAQAAAAAA/QD8APkA/wD/APwA+wABAAIA+AAE&#10;AAYACQAGAAkACAAEAAQABQADAP4A/QADADEAJgClAN0EVhZf5ok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JYAADYACQACAAEAAgACAAIA&#10;AAABAAEAAAAAAAAAAAAAAAAAAQABAAEAAAAAAAAAAQAAAAAAAAAAANcA4gABAEQAAwABAAIAAQAB&#10;AAEAAQABAAgAKAAFAAEAAAAAAO4A2QDwAAAAAAAAAP8AAwD/AP8A+AD2AOgA/wAOACkAFgABAP8A&#10;DgA2ANEA8wD+AAIA/wD/AAIA/gACAEYAowDlAK0AUwAAAAAAAAAAAAAAAAAAAAAAAAAAAAAAAQAB&#10;AAAAAgACAAMA/gADABgAGwDlBQB5AI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j+Ve7LGwEAOQBEAAIA/AD9APgA9wD8APoA+wD/AP0AAQANAAYA/gD5APoA/QD5APwAAwAAAAAA&#10;AAAAAP8AAQAGAAYAAwD7APcA/gD8AP0A/gD+APoA/wAAAAYAAAAGAAIAAQACAAAAAAANAGIA0QCr&#10;AKEaxfG6DAs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/Qt+8sUCABjAEcAAQD4APUA8wDyAPQA9AD4AP8A&#10;DgAQAAQA+QD3AP0ABwARABIAEwAVABQAFgAWABYAFgAUABIADAABAPsA+wADAA8AEQAFAPsA9wD0&#10;APAA7wDwAPUA+QD+AAIABAAGAAYABQAHADAAcAAKANwPLv3m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B5AAIhAA4AAwADAAMAAwACAAIAAQABAAEA&#10;AAAAAAAAAAAAAAAAAAABAAAAAQAAAAAAAAAAAAEAAQC4AP8ACwAeAAIAAQACAAEAAQABAAEACQAq&#10;AAIAAAABAN0A3gD/AAMAAQAAAP8AAAAAAP8A/wD+AAIA/wACAP0A/wD/AAAA9wC/ACIALAABAAIA&#10;KwDUAOwA/wACAP4AAQABAAAAFQAhANwAmQB3AAAAAAAAAAAAAAAAAAAAAAAAAAAAAAABAAEAAgAC&#10;AAMA/gADAAIAKAAIAPgXFjzqx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ulcFf4CGgBh&#10;AAQA+wD6APcA9wD6APoA/AALAAYA8wD2AAQACwAIAAYABgAEAAUABQADAAQABAABAAEA/wD/AP4A&#10;/AD+APoA/AD5APoA/AD5AP8AEAD8APcA+AD8APgA/AD9AAsACAADAAQAAwD9AAIAAQAZAHQAnwDj&#10;BjYDuO4s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GMA&#10;AD0AAgACAAIAAgACAAIAAAABAAEAAAAAAAAAAAABAAAAAQAAAAAAAAAAAAEAAQAAAAAAAQD8AMYA&#10;AgA7AAIAAgACAAEAAgACAAIABgArAAMAAQAAAM8A4AACAAMAAwADAAMAAwADAAMABAADAAQAAwAD&#10;AAEAAwADAAMAAgADAAMA3gDDAAAAAAABACsADAACAAEAAgACAAIAAQACAEAAAwDPAOoAAAAAAAAA&#10;AAAAAAAAAAAAAAAAAAAAAAAAAQABAAEAAQADAAIAAwADADgAAAAA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eZaF/4CNgBnAAYA/QD5APgA+AD4APoACwAMAPgA8wAHAAoADAAPAA8AEAAR&#10;ABAADwAQAA8ADwANAA0ADQAOAA4ADgAQAA8AEAAQABAADwAPAAwACgD6APgACQAMAP0A+wD3APYA&#10;+AD6APwAAAACAAQABAAEAAQACgBkAC4A+wNFEcP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uWJGwEATwAzAP4A/AD2APUA+QD4AAYA&#10;BgDzAAUACwAGAAoACgAGAAkACQAFAAYAAwADAAIAAQACAAIAAAAAAAAAAAD/AP4A/wD+AP0A+wD6&#10;AP0A+AD3APoA9wD4APkADQAAAPgA9QD+AP4ACAAAAAYAAwAAAAEA/QAAAAEAVgASAMABVRSr6z0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dgAAKQAEAAMAAwADAAIA&#10;AwACAAEAAQAAAAAAAAAAAAEAAQAAAAEAAAAAAAAAAAABAAAAAQABAAEAxgAAADQAAQACAAEAAgAB&#10;AAEAAgAYAAoAAAABANIA8wADAAEAAQAAAAAAAQAAAP8AAAD/AP8A/wD/AAEA/wD+AAAA/gACAAAA&#10;AAD+AAIA/wDyAMYAOwD/AAUAJQDXAAEAAAABAAEA/wABADYA1wDMAPwABAAAAAAAAAAAAAAAAAAA&#10;AAAAAAAAAAEAAAABAAMA/wADAAIAAwAQABAA8AoWQeq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+WJ&#10;GwIAWgApAP0A+QD5APUA9QD9AA4A7wAEAAkACQANAAkACwAKAAYABwAGAAQAAwAAAAIAAQABAAAA&#10;AAAAAAAAAAAAAAAAAAAAAP4A/wD9AP4A/gD6APkA+wD1APYA+QD3APsADgD1APcAAAD7AAEABAAB&#10;AAQAAQADAAAAAQACAEUABQC7AVUUq+s9F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BPAAA0AAMAAQABAAEAAQABAAEAAQAAAAAAAAAAAAAAAAAAAAEAAAABAAAAAQAAAAAA&#10;AAAAAAAA4wD/AAUADwACAAEAAgABAAEAAwAGABwAAQACAOcA7gACAAMAAwADAAQABAAEAAQABAAD&#10;AAQABAADAAMAAgACAAMAAwADAAIAAgACAAMAAgADAAIA6wDdAAEAAQAWAA0AAQABAAEAAgABAAEA&#10;CgAXAP4AvQAAAAAAAAAAAAAAAAAAAAAAAAAAAAAAAAABAAAAAQABAAEAAgACAAIANAAAAAB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OWEGwIAXgAoAP8A+wD6APkA+AAGAAMA7wAEAAcACgANAA4ADwAN&#10;AA0ACwAJAAcABAADAAQAAgACAAIAAgACAAIAAgACAAIAAgABAAEAAgADAAUABQAFAAkACwALAA4A&#10;DgAOAAwACAD2AAQACAD6APgA+AD5AP4AAAADAAMABAAEAAQABAA9AEQA/wFWFNP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BYIABwCACAAAgADAAMAAgACAAAAAQAAAAAAAAAA&#10;AAAAAAABAAAAAAAAAAAAAQAAAAEAAAABAAEAAQC/AAMAJAABAAEAAQABAAEAAgABABoAAQABAP0A&#10;3AABAAMAAgADAAIAAgACAAIAAgACAAIAAgACAAIAAgACAAEAAQABAAIAAgABAAIAAQABAAEAAgAC&#10;ANQA+QAAAAEAJQABAAEAAQABAAEAAQAAADEAAgDAAAAAAAAAAAAAAAAAAAAAAAAAAAAAAAAAAAAA&#10;AQAAAAIAAgACAAEAAgAuAAAA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+l/GwAAXgAkAP8A+gD2APQA&#10;9AAJAPQA/AAHAA0AEwAUABYAFQARABAADAAKAAcABAAEAAMAAgACAAEAAAAAAAEAAQABAAAAAAAA&#10;AAEAAQACAAIAAgAEAAUABgAJAAsADwATABMAEwAQAA4AAQD3AAoA+gD2APcA+AD9AAIAAwAFAAYA&#10;BgAGAAcAPgA/AP4BSRDk9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FwAARsA&#10;BQADAAIAAgACAAIAAgAAAAEAAAAAAAAAAAAAAAAAAQAAAAEAAAAAAAEAAAAAAAEAAAAAAOAAAAAk&#10;AAEAAQABAAEAAQABAAUAFQABAAAA2AAAAAMAAgABAAEAAAABAAEAAAAAAAAA/wD/AP8AAQD/AAEA&#10;AQD+AAAA/gACAP8A/gABAAIA/wAAAAEA/wDNADkAAAANAAsA9AAAAAAAAQAAAAEAHwACAOAA/gAC&#10;AAAAAAAAAAAAAAAAAAAAAAAAAAAAAAABAAIAAAABAAIAAwACABYABQD7EhYM6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2fFeFgEAVQAmAP8A+wD3APUA9QALAO0ABAAIAAkADgAQAAkADAAKAAQABAACAAAAAQABAAAA&#10;AAAAAAAAAAAAAAAAAAAAAAAAAQAAAAAAAAAAAAAAAAAAAAAAAQD/AAEAAwAEAAUACAAHAAgA9wAF&#10;APYA9gANAPkA9wAAAAQAAwAEAAEAAQACAAAAAAAAAEMA7wDSAj4G0PsO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v5ICv4BPgAvAAAA/QD4APUA+QALAPAAAgAFAAoACwAO&#10;AA0ADAAJAAYABAACAAEAAgABAAAAAAAAAAAAAAABAAEAAQABAAEAAQABAAEAAAAAAAAAAAAAAAEA&#10;AQABAAEAAgABAAIABAAFAAgACgAMAAwACgAGAPcACAD+APkA+AD8AP0AAgADAAQABQAGAAUABwBV&#10;AB0A9QVC+P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zAAAoAAIAAgACAAIAAQAC&#10;AAAAAAAAAAAAAAAAAAAAAAAAAAAAAAAAAAAAAQAAAAAAAQAAAAAA1gADABMAAQABAAEAAQABAAEA&#10;AQAVAAAAAADkAAEAAgAAAAIAAgABAAEAAQAAAAEA/wABAP8AAAD/AAAA/gABAAIAAAD/AP8AAAAC&#10;AP8AAQAAAAEAAQAAAAIA/gDZAC8A/wAWANoAAQD/AAEAAQD/AAEAHgDqAM4ALQAAAAAAAAAAAAAA&#10;AAAAAAAAAAAAAAAAAAAAAAAAAgACAAIAAgABACsA3QAAUAC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P8PYSIgBIAAAA&#10;/AD5APcA+QAFAPAAAQAHAA4ADwALABAADAAGAAUAAwABAAAAAQAAAAAAAAABAAAAAAAAAAEA6gDg&#10;AOQA7gD5APwAAwAIABEAHAAiABMAAAAAAAAAAQD/AAEAAAABAAEAAQABAAYAAwAEAAQA+AD6AAsA&#10;/gD7APsAAwADAAQA/gAAAAAA/wAAAAIAYgCNAOMNZOie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BMCABQAAgACAAIAAQACAAEAAQABAAAAAAAAAAAAAAAAAAEAAAAAAAEAAAAAAAAAAAAA&#10;AAEAAADhAAAAGAABAAAAAAABAAAAAQAEAAkAAAABAOsAAgABAAEAAwACAAEAAQABAAEAAQD/AAAA&#10;/wD+AAAAAAABAAAA/gACAP8A/wD/AP8AAQACAP4AAQABAAEAAQAAAOIALwAAAAIACgD0AAEA/wAA&#10;AAAAAAAdAM0A4QAAAAAAAAAAAAAAAAAAAAAAAAAAAAAAAAABAP8AAgD+AAIAAgACAAIAIwA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5dIbBwBcAAEA/gD9APsA+gAEAPEAAAAGAA4AEQARAAsACwAIAAIAAwABAAAA&#10;AAABAAAAAAABAAAA/QDOAMgA6QACAAEAAAAAAAAA/wD/AP8A4ADOAAAA/gAaADgAMQACAAEAAAAB&#10;AP8AAQABAAIA/gACAAQAAwAEAPkA/AAJAP8A/QD9AAUAAQADAP4ABAD+AP4AAAAIAGYAkQC1GKTm&#10;X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+IQaAABkAAsAAAD9APcA9wAHAOsAAAAE&#10;AAkACgALAAsACQAGAAMAAgABAAAAAAABAAAAAQAAAPQAswDXAAIAAQADAAcAEQASAA4ABgAEAPkA&#10;9wD0AOwA8AD6AOgArwCtAC0ATQAMAAAAAQD/AAEAAAACAAQABwD9AP4AAgD5APwACwD/AP8AAAAB&#10;AAAABAAAAAQA/wABAP8AFABeAJ8AdRk89C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UgAAHgAC&#10;AAIAAQACAAEAAQABAAAAAAAAAAAAAAAAAAAAAQAAAAAAAQAAAAAAAQAAAAEAAQAAAAAA8wABAA4A&#10;AQABAAEAAAABAAEACgAAAAEA8gABAAIAAgACAAEAAgABAAEAAgABAAAAAAAAAAAA/gABAP8AAAD/&#10;AAIA/gACAP8A/wABAP8AAQABAAAAAQABAAEAAAAAAO0ACgABAAwAAQAAAAAAAQAAAAAABgACAPEA&#10;AQD/AAAAAAAAAAAAAAAAAAAAAAAAAAAAAAAAAAAAAAABAAEAAQABAAMACwD1BRYU6u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P4&#10;/gg4ABwAAgD/APoA+AAEAO0AAAAGAAgADgARABAADAAFAAUAAgABAAAAAAABAAAAAQD6ALEA1QAC&#10;AAQADAAnABkAAgAAAAEAAAAAAP8AAAAAAP8AAAD/AP0A5gDZAPEA1gDTAC8AUgAFAAEA/wABAAAA&#10;BAABAP8AAQAFAAQA/AD8AA0AAgABAAIAAAD/AAIAAgADAP8ABQD/ACcAPADEAUoD0w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rp2xcJAEgAAgABAPwA/QAGAOkA/QADAAoACwAQABAADQAIAAMA&#10;AQABAAAAAQABAAAAAQDWAKoAAQACABoALgAHAAEAAAABAAAAAAAAAAAAAAD/AAAAAAD/AAAAAgAe&#10;AB0A+QDOAOUA0wDRAF0AKQABAAAAAAAAAAMABwABAAUABAD6AAAAAAAHAAEAAQAAAAAA/gD/AAAA&#10;AwD+AAMA/wBGANYA7Qlu55U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CEAABcAAQACAAEAAAABAAAA&#10;AAAAAAAAAAAAAAAAAAAAAAAAAAAAAAAAAAAAAAAAAAAAAAAAAQAAAAAAAAABAAAAAQABAAEAAQAB&#10;AAUAAQAAAPoAAwABAAMAAwADAAMAAgADAAMAAwAEAAQABAADAAIAAwACAAIAAgACAAIAAAABAAIA&#10;AgABAAEAAQACAAEAAQAAAAAAAQD3AAAAAAADAAEAAAAAAAEAAAAAAAEAAwABAP0AAAAAAAAAAAAA&#10;AAAAAAAAAAAAAAAAAAAAAQAAAAAAAQAAAAEAAQAAABcAAAAAL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4AaxAAAFUACAACAP0A+wD9&#10;APMA/gAAAAQACAAKAAsACAAFAAIAAQABAAEAAQABAAEA/wCoAKsABAAOAEkANgAJAAMAAgADAAIA&#10;AgACAAMAAwACAAMAAwACAAMAAgACAAMAAwAIADkATQAQAAMApACpAP8AAAABAAEAAgACAAQABQAH&#10;AAgABwAFAAAAAwAAAP8A/gD8APsA/AD+AAIABAAEAAYAYAACAKwZyu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uXyBxcAKwAFAAEA/AD5AP4A+QAAAAMACgANAA0ADAAJAAQAAgABAAEAAAABAAAA+wCT&#10;ANsAAQAxAEIACAACAAEAAQACAAEAAgACAAIAAQABAAIAAgABAAIAAQACAAIAAQABAAIAAgAIAEMA&#10;NAABANMAjwD7AAAAAQAAAAIABAAFAAgACgAJAAcABQABAAEAAAD/AP0A+gD6APsA/wACAAUABQAU&#10;AE8AAABaD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KAwAIAAEAAgACAAEAAQABAAAAAAAAAAAAAAAA&#10;AAAAAAAAAAAAAAAAAAAAAAAAAAAAAAAAAAAAAAAAAAEAAQAAAAEAAQAAAAEAAQD/AAAAAAADAAEA&#10;AQACAAEAAQABAAEAAgADAAIAAwADAAMAAgABAAEAAQABAAEAAAAAAAEAAQABAAEAAAABAAEAAAAA&#10;AAAAAAAAAAAAAgAAAAAA/wAAAAAAAAAAAAAAAAAAAAAAAAAGAAAAAAAAAAAAAAAAAAAAAAAAAAAA&#10;AAAAAAAAAQAAAAEAAAAAAAAAAQATAAAAAB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CMFQAAVAABAAAA/wD8AAMA8gD+AAMACQAMAA8A&#10;DwAKAAYAAwABAAEAAQACAAEA/QCQAPMAAgBGAB0AAgACAAIAAgACAAEAAgABAAIAAgACAAIAAgAB&#10;AAIAAQACAAEAAgACAAIAAgACAAIAAgAfAEkAAgDtAIoA/AAAAAEAAQACAAMABQAHAAcABgADAAQA&#10;AAAAAP8A/QD9AP0A/AD+AAIAAQADAAQAMwAYAPMHde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nm&#10;8wYVABsAAwABAP4A/ADwAPsAAAAGAAgADAAMAAoABgADAAEAAQABAAAAAAD+AJIA+QAEAEoADAAC&#10;AAIAAgACAAIAAwADAAIAAwACAAIAAwADAAIAAwADAAMAAgADAAIAAgADAAIAAgACAAMAAwAMAEwA&#10;BwD2AI4A/gAAAAAAAQABAAIAAgADAAIAAgAAAP8AAAAAAAAA/QD6APoA+wD+AAEAAwAEAAUAWwAB&#10;AKca2/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Q0AAE0ABAABAAEA/QACAPgA/gACAAgACwAMAAoACAAFAAEA&#10;AQABAAEAAQABAKMA+AADAEcABAABAAIAAQACAAEAAgABAAIAAgACAAIAAgACAAIAAgACAAEAAgAC&#10;AAEAAQABAAEAAgACAAIAAQABAAIABgBJAAQA8gCiAAEAAQABAAEAAQABAAIAAQACAAEAAQD/AAIA&#10;AwABAP4A/AD8AP0AAQAEAAQABQATAEMA/wBY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sAAAOAAEAAQABAAEA&#10;AAAAAAAAAAAAAAAAAAAAAAAAAAAAAAAAAAAAAAAAAAAAAAAAAAAAAAAAAAAAAAsAAgD2AAAAAAAA&#10;AAAAAAAAAPgAAAAAAA4A/wAAAP8A/wAAAP8A/wD/AP8A/wD+AP8A/wD/AAAAAAAAAAAAAAAAAAAA&#10;AAAAAAAAAAAAAAAAAAAAAAAAAAAAAAAAAAASAAAAAAD1AAEAAAABAAEAAAABAP4A/gAKAAAAAAAA&#10;AAAAAAAAAAAAAAAAAAAAAAAAAAAAAAAAAAAAAAABAAEAAQAAAAI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vXmDQgAIgACAAIA/wD/&#10;APMA/QD/AAMABQAHAAcABgAEAAEAAAAAAAAAAAABAMkA5QD+AEYABQACAAEAAQACAAIAAgACAAMA&#10;AgADAAIAAwADAAIAAgADAAIAAwACAAMAAwACAAIAAgABAAEAAQACAAEAAQACAAUASAAAANsAywAA&#10;AAAAAAAAAAEAAAABAAAAAAACAP8AAQADAAIA/gD9AP0A/gD/AAEAAgADAAMAPAALAOQNrO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8AAAOAAEAAIAAAD+AAIA+gD+AAEABgAKAAoACQAFAAMAAQABAAEAAQABAPMAuQAB&#10;ADwACAACAAEAAgACAAIAAgADAAMAAgADAAIAAwACAAIAAwADAAIAAwADAAMAAgACAAMAAwACAAIA&#10;AgACAAIAAwACAAIAAwAKADwAAgCsAPQAAAABAAEAAAAAAAAAAAABAAAAAwACAAMAAwACAP8A+wD8&#10;APwAAAAEAAMABAAGAFUAAAB0F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CAAABQABAAEAAAAAAAAAAAAAAAAAAAAA&#10;AAAAAAAAAAAAAAAAAAAAAAAAAAAAAAAAAAAAAAAAAAAA/wAcAAAA7AD/AAAAAAD/AAAAAAD8APwA&#10;AAAAAA4A/wAAAAAAAAD/AP8A/gD+AP4A/gD+AP4A/wD/AP8A/wD/AP8A/wD/AAAA/wAAAAAA/wAA&#10;AAAA/wAAAAAA/wAAABUAAQAAAP8A9AAAAAAAAAAAAAAAAADpAP8AHg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wUAAA4AAMAAgAAAP8A8wD8AP8AAwAHAAoA&#10;CQAHAAMAAgABAAEAAQABAAAApgAEABgAFAABAAAAAgACAAIAAgACAAIAAQACAAEAAgACAAIAAgAC&#10;AAIAAgACAAEAAQACAAIAAQACAAIAAgABAAEAAAABAAIAAQABAAIAGAAYAAQApQAAAAAAAAABAAEA&#10;AQABAAAAAQACAAEAAgAEAAEAAAD8APoA/QD/AAIABAAEAAQAJAAdAPcFgO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U&#10;AAAGAAEAAQABAAAAAAAAAAAAAAAAAAAAAAAAAAAAAAAAAAAA/wAAAAAA/wAAAAAA/wD/AAAAAAAA&#10;ACgA/wDqAAAAAAD/AAAAAAD/AAAA7wD/AAAAHAD+AP4A/gD+AP4A/gD+AP0A/QD9AP0A/AD9AP4A&#10;/gD+AP4A/gD/AP8A/wD/AP4A/wAAAP8A/wAAAAAA/wD/AP8AJQAAAAAA8gD/AAAAAAAAAAAAAAAA&#10;AOEAAAA0AAAAAAAAAAAAAAAAAAAAAAAAAAAAAAAAAAAAAAAAAAAAAAAAAAAAAAAAAAAAAQ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709AcP&#10;ABAAAgAAAAEAAgD8AP8AAgADAAUABgAGAAQAAwAAAAAAAAAAAAAA5QDsAP8AMgABAAEAAgACAAIA&#10;AgACAAIAAgADAAIAAwACAAIAAwADAAIAAgACAAIAAwADAAIAAgADAAEAAgACAAIAAgACAAAAAQAC&#10;AAEAAQABADcAAADiAOcAAAABAAAAAAAAAAAAAQAAAAEAAgACAAIAAgAAAP4A/QD9AAAAAQACAAIA&#10;AwAEAFMAAACfGvX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gAAAkAAAAAAAAAAAAAAAAAAAAAAAAAAAAAAAAAAAAAAAAA&#10;AAAAAAAAAAAAAAAAAAAAAAAAAAD/AAAAGQD9APsA/wD/AAAAAAD/AAAA/wDvAAAA/wAMAAcA/gD+&#10;AP4A/gD+AP0A/QD9APwA/AD+AP0A/QD+AP8A/wD/AP8A/wD/AAAA/wD/AP8AAAAAAP8AAAD/AAAA&#10;CQATAAAAAADmAP8AAAAAAAAAAAAAAAAA6QD/ACs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+8AAC4AAgABAAIA/wD4AP0AAAADAAQACAAIAAcABAAAAAAAAQAB&#10;AAEAAQCvAAMAKgAEAAEAAgACAAIAAgACAAIAAgACAAIAAwACAAMAAwACAAIAAwADAAMAAwACAAIA&#10;AwADAAIAAwACAAIAAwACAAIAAgABAAEAAgABAAIABQAqAAIAqgAAAAAAAAABAAAAAQAAAAEAAAAB&#10;AP8AAwADAAEA/QD7APsA/QAAAAIABAADAAQAEwAsAP0Bce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BQAAAQD/AP8AAAAA&#10;AAAAAAAAAAAAAAAAAAAAAAAAAAAAAAAAAAAAAAAAAAAAAAAAAAAAAAAAAAAAAAAAABQAAgDmAAAA&#10;/wD/AP8A/wD/APoA9gAAAAAAJQD/AP8A/wD+AP4A/gD+AP0A/gD+AP0A/gD+AP4A/gD+AP4A/wD+&#10;AP8A/gD/AP8AAAD/AP4A/wD/AAAAAAAxAAAAAAD7AO8AAAD/AP8AAAD/AP8A7gD9ABMABwD/AAAA&#10;AAAAAAAAAAAAAAAAAAAAAAAAAAAAAAAAAAAAAAAAAAAAAAAAAAAAAP8AAP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+DAAALAACAAMAAgABAPkA&#10;/wAAAAMABwAHAAcABgACAAEAAgAAAAEAAADvAPQA/wAkAAEAAQABAAEAAQABAAEAAQACAAIAAgAB&#10;AAIAAQABAAIAAgACAAEAAgABAAIAAgABAAEAAQACAAEAAQABAAIAAQABAAEAAQABAAEAAQABACkA&#10;/wDqAPIAAAABAAAAAQAAAAEAAAABAAIAAQACAAMAAQD+APwA+wD+AAEAAgAEAAUABAAFAEsAAQCy&#10;Ge3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DzAAD3AAAAAAD/AAAAAAAAAAAAAAAAAAAAAAAAAAAAAAAAAP8AAAAAAP8AAAAA&#10;AP8AAAD/AP8AAAAAAP8AOQD/ANkA/wAAAP8AAAD/AP8A/wDmAP8A/wAMABAA/gD9AP0A/QD9APwA&#10;/gD9AP0A/QD9AP0A/gD9AP4A/gD+AP8A/wD/AP4A/wD/AP4A/wAAAP8A/gAVABMAAAD/AN8A/wAA&#10;AAAAAAAAAAAAAADRAAAAQ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PAQAZAAEAAQAAAAIAAAAAAAEAAwADAAUABAADAAIAAQAAAAAAAAABAMAAAQAdAAIA&#10;AQACAAEAAQACAAEAAgADAAEAAQACAAIAAgADAAMAAgADAAIAAwACAAMAAgACAAIAAgADAAEAAgAC&#10;AAEAAQACAAIAAQABAAEAAQABAAEAAgAfAAEAvQAAAAAAAQAAAAAAAAAAAAEAAAADAAEAAQAAAAAA&#10;/QD+AP0AAQACAAIAAgACAAIACwA0AP8Bbu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PoAAP8A/gD/AP8AAAD/AAAA/wAAAAAA&#10;AAAAAAAAAAAAAP8AAAAAAP8AAAD/AP8AAAAAAAAAAAAAAP8AAAAtAPwA9gD9AP8A/wD/AAAAAAD/&#10;APgA8QAAAP8AJgADAP0A/QD9AP0A/gD8APwA/AD9AP0A/QD9AP0A/QD+AP4A/wD+AP4AAAD+AP4A&#10;/wD/AP8A/wAHADYAAAAAAPcA6wAAAP8AAAD/AP8AAAD+AOEA/gBFAAAAAAAAAAAAAAAAAAAAAAAA&#10;AAAAAAAAAAAAAAAAAAAAAAAAAP8AAAD/AAAA+wAAAAD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b5/AISAAQAAQAAAAAA/QD8AP8AAAADAAYABgAF&#10;AAMAAQAAAAAAAQAAAAAA2AABACgAAQABAAEAAgACAAEAAgACAAEAAwADAAIAAwADAAIAAwADAAIA&#10;AwACAAMAAwADAAMAAwADAAEAAgACAAIAAgACAAEAAgACAAIAAQACAAEAAQACACsAAQDRAAEAAAAA&#10;AAEAAQAAAAEAAAAAAAEAAAAAAAAA/gD8APsA/QD+AP8AAgADAAQABAAEAEUAAQC9GP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7AAA9AD/AAAAAAD/AAAAAAAAAAAAAAAAAAAAAAAAAAAAAAAAAP8AAAAAAAAAAAAAAAAAAAAAAP8A&#10;AAAAAAIAIgAAANAA/wD/AP4A/gD+AP4A/gDmAP0AAAABAC8AAQD/AP4A/gD9AP4A/gD+AP0A/gD+&#10;AP4A/gD/AP4A/wD/AP8A/wD+AAAA/wAAAP8A/wACAD0AAQAAAP4A2AAAAP8A/wD/AAAA/wD/ANYA&#10;/AAjAAoAAAAAAAAAAAAAAAAAAAAAAAAAAAAAAAAAAAAAAAAAAAAAAAAAAAD/AAAAAAD3AAAAAP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O0AABkA&#10;AQACAAEAAAD5AP8A/gACAAQABQAEAAQAAgABAAEAAQAAAAEA7wABAAAACAABAAEAAgABAAEAAQAC&#10;AAEAAgABAAEAAQABAAEAAgABAAIAAgABAAIAAgABAAEAAQABAAEAAgACAAEAAQABAAEAAQABAAEA&#10;AAAAAAAAAQABAAEACwADAPsA8gAAAAAAAAAAAAAAAAAAAAEAAAD/AAAAAAD+AP4A/gD+AP8AAQAB&#10;AAQAAwAEAAUACwAyAP8AdO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/QAAHgABAAAAAgACAP8A/wD+AP8AAgACAAQAAQACAAAAAAAAAAEA&#10;AADYAAEAEwABAAEAAQAAAAEAAQABAAEAAQABAAEAAgADAAIAAgACAAMAAgADAAMAAwACAAMAAwAC&#10;AAIAAgACAAEAAQACAAEAAQACAAAAAQABAAEAAQABAAEAAAABABUAAQDUAAAAAAAAAAEAAQAAAAEA&#10;AAAAAAAABAD/AP4A/gD9AP0A/gD+AP8A/wACAAMAAwAEAEQAAQC1GPX9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NYAAPMA/gD/AP8A&#10;/gD/AP8A/wD/AAAAAAAAAAAAAAAAAAAA/wAAAP8A/wAAAP8AAAD/AAAAAAAAAAAAAAD/AA0AGQAB&#10;ANAA/wAAAP8A/wD/AP8A/wD3AOQA/wD/AAgAMgAFAPwA/QD9AP0A/QD9AP0A/QD9AP4A/gD+AP0A&#10;/QD+AP8A/wD+AP8A/wAJAEAACgD/AAAA6ADqAAAAAAAAAP8AAAD/AAAA1QD7ABoAHwAAAAAAAAAA&#10;AAAAAAAAAAAAAAAAAAAAAAAAAAAAAAAAAAAAAAD/AAAAAAD/AP8A8wAAAAD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wGAAAYAAIAAAABAAIA/gD+&#10;AP8AAgADAAQAAwADAAEAAQAAAAAAAAAAAN0AAQAWAAEAAQABAAIAAQACAAIAAgACAAIAAgACAAEA&#10;AgADAAMAAgADAAIAAwACAAMAAgACAAIAAgACAAIAAgADAAEAAgACAAEAAgABAAIAAQABAAAAAQAB&#10;AAEAGgABAN0AAQAAAAAAAAAAAAAAAAAAAAEAAAABAAAAAAD/AP8A/wD8APwA/AD/AAAAAgAEAAQA&#10;DgAsAP4Bfe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wYAAA0AAAABAAAAAQAAAAAAAQABAAIABAADAAIAAQAAAAEAAQAAAAEA7QABABgAAQAA&#10;AAEAAAABAAAAAQAAAAEAAQABAAEAAQACAAEAAQACAAEAAgABAAIAAQACAAIAAgACAAEAAQABAAEA&#10;AQABAAEAAQABAAEAAQABAAAAAQAAAAEAAAAWAAEA6AAAAAAAAQAAAAAAAQAAAAAAAAAAAAAAAAAA&#10;AAAA/wD+AP0A+gD7APwA/gAAAAMAAgACAEUAAACqG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OryAPz3AP8A/wD/AP8AAAD/AAAAAAAA&#10;AAAAAAAAAAAAAAAAAAAA/wAAAP8AAAAAAP8AAAD/AAAA/wD/AP8A/wD/AA0ANQAAAMQA/wD/AP8A&#10;/wD+AP4A/gD+AOwA4gD/AP8AAAAgADMAEAD+AP0A/QD9AP0A/AD9AP0A/QD9AP4A/gD+AP4AFAA/&#10;ACkAAAD/AP8A5QDdAP8A/wAAAP8AAAD/AP8A/wC+AP8ANgAcAAAAAAAAAAAAAAAAAAAAAAAAAAAA&#10;AAAAAAAAAAAAAAAAAAAAAP8AAAD/AAAA/wAAAOsAAAAA2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uCAAADQAAAAEAAAD/AAEAAAABAAIAAwABAAEA&#10;AQAAAAAAAAAAAAAAAAD3AAAACgAAAAEAAQABAAEAAQABAAEAAQABAAEAAQACAAEAAQACAAIAAwAC&#10;AAMAAwADAAIAAQACAAEAAQABAAEAAQABAAEAAAABAAAAAQAAAAEAAQAAAAEAAAABAAoAAAD1AAAA&#10;AAAAAAAAAAAAAAAAAAAAAAAA/wAAAAAAAAAAAP8A/QD9APkA+gD8AAAAAAADAAQAEAAeAPsDn+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7f8A7wD+AP4A/gD/AP8A/wD+AP8AAAAAAAAAAAAAAAAAAAAAAP8AAAAAAP8AAAD/AAAAAAAA&#10;AAAA/wAAAP8AAABEAAEA/ADQAP8A/wD/AP8A/gD/AP8A/gDxANoA+wD/AP8ABgAqADkAIgAKAAAA&#10;/AD+AP0A/QD9AP8AAAANACUAQQAxAAgA/wAAAP0A2QDkAP8A/wAAAP4A/wD/AP8AAADYAOgAAwBi&#10;AAAA/wD/AAAAAAAAAAAAAAAAAAAAAAAAAAAAAAAAAAAAAAD/AAAAAAD/AAAA/wD/AP8A7AA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DAAAF&#10;AAEAAQABAAAAAgADAAMAAgAAAAEAAQAAAAAAAAAAAAAAAQAAAP4A/gABAAEAAQABAAEAAAABAAEA&#10;AQABAAEAAgABAAIAAgACAAIAAgACAAMAAgACAAIAAgADAAEAAgACAAIAAQABAAEAAQABAAEAAQAB&#10;AAEAAAABAAEAAAABAAAAAwD/APwAAAAAAAAAAAABAAAAAAABAAAAAQD/AAAAAAD/AAAAAAD/AP4A&#10;/QD6APsA/QACAAIAAwAFAEYAAACN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wIBAAAAAAAAAAAAAQADAAUA/AD+AAMAAgABAAAAAQABAAAAAAAA&#10;AAAAAQAAAAAAAAAAAAAAAAABAAEAAAABAAEAAQAAAAEAAAABAAEAAQACAAAAAAABAAAAAAAAAAAA&#10;AgD+AAEAAQABAP8AAQAAAAEAAAABAP8AAAABAP8AAAABAP8AAAAAAAAAAAABAAAA/wAAAAAAAAAA&#10;AAAAAAD/AP8A/gD/AAAAAAABAAIAAAD+AP8AAQACAAIAAQADAAMAHQAPAO8Jxuw6F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BAQAAAAAAAAAB&#10;AAAAAgACAAIAAQABAAAA/wAAAAAAAAAAAAAAAAAAAAAAAAAAAAEAAQAAAAEAAQAAAAAAAAAAAAAA&#10;AQABAAEAAQABAAIAAAABAAMAAwACAAIAAQABAAEAAAABAAAAAQABAAAAAQAAAAAAAAAAAAEAAAAA&#10;AAEAAAAAAAEAAAABAAAAAAAAAAAAAAAAAAAAAAAAAAAAAAD9APwA/QD/AAAAAQACAAIAAAD8APkA&#10;+wD/AAEAAgADAAMAQQAAA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AAAAP8AAQAEAAMAAgACAAEAAAAAAAEAAAAAAAEAAAAAAAAAAQAB&#10;AAEAAAAAAAEAAAAAAAEAAQABAAAAAQAAAAAAAQAAAAEAAAABAAIAAgADAAMAAQABAAEAAQABAAAA&#10;AQAAAAAAAQAAAAAAAQABAAEAAAABAAEAAAAAAAEAAAABAAMAAwAAAAAAAAABAAAAAAABAAAA/wD8&#10;AP0A/AD8AP4A/gABAAMAAwAAAPwA+wD7AP0A/wACAAMABAAtAAIA0hTz/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6tQW+/EF9wAHAAMA/gD+&#10;AP4A/wD/AAAAAQAAAAAAAAAAAAAAAAAAAP8AAQD/AAAAAAABAAAAAAD/AAEA/wAAAAAAAQD/AAAA&#10;SwDwAOIAvQA7ABMA/wABAAEAAQABAAIAAAAAAAEA/QDwAPAAAAAEAAUABAACAP8A/QD7APkA+gD/&#10;AP8A/wD+AP8A/gD+AP4A/wD/AP8A/gD/APIAsgD7ACAAagAAAP8AAAD/AAAAAAAAAAAAAAAAAAAA&#10;AAAAAAAAAAAAAAAAAAAAAAAA/wAAAAAAAAD/AP8A/wDnAAAAAO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/fsDAAAAAAAAAQACAAIABAAEAP8A&#10;/wD/AP8A/wAAAAAAAAAAAAAAAQAFAAAA/gACAAAAAAAAAAAAAAAAAAAAAQAAAAEAAQAAAAEAAQAA&#10;AAEAAQABAAEA/wABAAAAAAAAAAAAAQAAAAAAAQAAAAEAAQAAAAAAAAAAAAAAAAAAAAAAAAAAAPoA&#10;AAAHAAAAAAAAAAAAAAAAAAAA/wD+APwA/AD8AP4AAgAAAAEAAgABAAAA/wD+APwA/AADAAEAAgAC&#10;AAQALQDRAIzogR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DWAADcAP4A/gD+AP8A/wD/AP4AAAD/AAAAAAAAAAAAAAAAAAAAAAD/AAAA/wAA&#10;AP8A/wD/AAAA/wAAAP8A/wD/AP8A/wD/AFoAIwABAMUA4gD/AP4A/gD+AP4A/QD9AP4A/QD9AP4A&#10;/QD9APkA9ADvAOwA7QDvAPMA+QD+AP4A/gD9AP4A/gD+AP4A/wD/AP4A/gD/AOgAsgD8ACQAdwAA&#10;AP8A/wD/AAAAAAAAAAAAAAAAAAAAAAAAAAAAAAAAAAAAAAAAAAAA/wAAAP8A/wD/AP8A/wD/AOIA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P/AAAAAP8AAAAAAAIAAwAEAAMAAQD/AP4A/gD+AP8AAAAAAAAAAAAAAA0AAADwAAAAAAD/AAAA&#10;AAD/AAAAAAD/AAAA/wD/AAAA/wD/AAAA/wD/AP8A/gD/AP8A/wAAAP8AAAD/AAAAAAD/AAAA/wD/&#10;AAAA/wD/AAAA/wD/AAAAAAD/AAAA6wAAABEAAAAAAAAAAAAAAAAA/wD/AP0A+wD6APsA/AD/AAAA&#10;AQABAAEAAgD/AP0A+wD9AP0AAQADAAQABAA/AAAAox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KkAAM8A/QD9AP4A/QD+AP4A/wD+AAAA&#10;AAAAAAAAAAAAAAAAAAAAAAAA/wAAAP8AAAD/AP8A/wAAAAAAAAAAAP8AAAAAAP8AAABWADIA/wDQ&#10;AMcA/gD/AP8A/gD+AP8A/gD/AP8A/gD/AP8A/gD+AP8A/wD+AP4A/wD/AP8A/wD/AP8A/wD/AP4A&#10;/wAAAP8A/wD/AMsAuwD8ADQAcwACAAAAAAAAAP8AAAAAAAAAAAAAAAAAAAAAAAAAAAAAAAAAAAAA&#10;AAAAAAAAAAAA/wD/AP4A/gD+AP4A3AAAAAC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wAAPcAAAAAAAAAAQADAAQABQADAP8A/gD9AP4A/wAA&#10;AP8AAAAAAP8AGQAAAOsAAAAAAAAAAAAAAAAA/wD/AAAA/wAAAAAA/wAAAAAAAAD/AP4A/gD9AP4A&#10;/gAAAP8AAAD/AAAA/wAAAAAA/wAAAAAA/wAAAAAAAAAAAAAAAAAAAAAAAADpAP8AHgAAAAAAAAD/&#10;AAAAAAD/AP4A+wD7APsA+wD/AAEAAwADAAMAAwADAAEA/gD9APsA/QAAAAEAAwAEABUAEgD1Bsn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lQD/3wD6AP0A/AD9AP0A/gD/AP8A/wAAAAAAAAAAAAAAAAAAAAAA/wD/AP8A/wD/AP8AAAD/AP8A&#10;/wD/AP8A/wD/AP8A/wD/AP4ARgBSAPsA6QCzAOkA/gD+AP4A/QD9AP0A/QD9AP0A/QD+AP0A/QD+&#10;AP4A/gD9AP4A/gD9AP0A/gD9AP0A/wD/AP4A/gDtAK0A2QD+AFsAYgAAAP8A/wD/AP8AAAAAAAAA&#10;AAAAAAAAAAAAAAAAAAAAAAAAAAAAAAAAAAAAAAAA/wAAAP4A/wD/AP4A/gDmAAAAAK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+AAA9AAAAP8A&#10;/wABAAIABAAEAAIAAAD+AP4A/wD/AP8AAAAAAAAAAAApAP8A5wD/AP8AAAD/AP8AAAAAAAAAAAAA&#10;AAAA/wAAAP8A/gD/AAAA/wD+AP4A/gD/AAAA/wD/AAAA/wAAAP8AAAAAAP8AAAAAAAAAAAD/AAAA&#10;AAD/AAAAAAD/AOoA/wApAAAAAAAAAAAAAAAAAAAA/wD9APsA/wD8AP8AAQADAAIAAwABAAIAAQAA&#10;AP0A/QD/AAAAAwABAAIAAgA5AAAAi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5AADtAP8A/wD/AAEAAwAFAAYABAABAP4A/QD9AP4A/wAAAAAAAAAAACIA&#10;/gD1AAAA/wD/AAAA/wD/AP8A/wD/AP8A/gD/AP4A/gD/AP4A/gD/AP4A/gD+AP8A/QD+AP4A/gD/&#10;AP4A/wD+AP8A/wD/AP8A/wD/AAAA/wD/AAAA/wAAAP8A9gD+ACEA/wAAAAAAAAAAAAAA/gD9APoA&#10;+AD9AP0AAAAEAAQABQACAAQAAgAAAAAA/QD8APwA/gABAAQAAwAEAC4AAQDIFv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lgAAwwD8AP0A&#10;/AD9AP0A/gD+AP8A/wD/AAAAAAAAAAAAAAAAAAAAAAD/AP8AAAD/AAAA/wAAAAAA/wD/AAAAAAD/&#10;AP8A/wD/AAAA/wANAHEASAD8APEAvQC9AOwA/gD/AP8A/gD+AP8A/gD+AP8A/gD/AP4A/wD+AP4A&#10;/wD/AP4A/wD/AO8AvgCuAOUA/QBMAIgAFwAAAP8A/wAAAP8AAAAAAAAAAAAAAAAAAAAAAAAAAAAA&#10;AAAAAAAAAAAAAAAAAAAAAAD/AP8A/wD+AP0A/wD+AOEAAAAA3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PwAAO0A/wAAAP8AAQADAAUABQAH&#10;AAIAAQD9AP0A/gD/AAAAAAD/AAAABAANAAQA6AAAAAAA/wAAAAAAAAD/AP8A/wD/AP8A/wD/AP4A&#10;/gD9AP4A/gD/AP4A/QD+AP4A/gD/AP8A/wD/AAAA/wAAAP8AAAD/AAAA/wAAAAAA/wAAAP8A5AAB&#10;ABcAAgAAAP8AAAAAAP8A/wD+APsA+QD6AP4A/gACAAQABQAEAAQAAgADAAEAAAD9APwA/AD/AAEA&#10;AgADAAMACgAfAP0BrO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CUAIvoBu0AFwAFAPwAAwD+AAEA/gACAAAAAAAAAAAAAAAAAAAAAAAAAAAA&#10;/wAAAAEA/wAAAAAAAAAAAAAAAAAAAAEA/wAAAAAA/wABAP8AAQAyAC0AvQDJAPIAwgD/ABwAIwAQ&#10;AAAAAAAAAP8AAAD/AAAA/wD/AP8A/wD/AAAA8gDbAN0A+wD+AP4AOABQAAgAAAD/AP8A/wD/AAAA&#10;/wAAAAAAAAAAAAAAAAAAAAAAAAAAAAAAAAAAAAAAAAAAAAAAAAAAAP8AAAD+AP8A/wD9AP4A0wA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BAAA5gD/AP8AAAD/AAEAAgAEAAIAAgAAAP8A/QD+AAAAAAAAAAAAAAAAADkAvgDWABkA/wD/&#10;AP8A/wD/AP8A/wD/AAAA/wD/AP8AAAD+AAIA/gAAAAEA/wAAAP8A/wD/AP8A/gD/AP8A/wD/AP8A&#10;AAD/AAAA/wAAAP8AAAAAAP8AAADWAP8APgAAAAAAAAAAAAAAAAD/AP4A/AD7APoAAQD+AAUABAAF&#10;AAMAAQAAAP8AAAD/AP4A/gD+AAAAAAABAAIAAgACADoA4ACUCV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6v4WsABWvwBVAP0AAQD+AP0AAQD+&#10;AP4AAgAAAAEAAAAAAAAAAAAAAAAAAAAAAP8AAAAAAAEA/wAAAAEAAAD/AAEA/wABAAAA/wAAAAAA&#10;AQD/AAAABQBIAEUAxQDHAPgA4wDkAP4ABwAOABEADQAHAAYAAAD4APkA8wDtAO8A8wAAAP4A/QAI&#10;ADoARAAHAP8A/wAAAP8A/wAAAAAA/wAAAAAAAAAAAAAAAAAAAAAAAAAAAAAAAAAAAAAAAAAAAAAA&#10;AAAAAP8AAAD/AAAA/wD+AP8A/gDcAAAAAJ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BuAFXVAUgABQABAPwAAwABAAIA/gAAAAIAAQAAAAAAAAAAAAAAAAAAAAAAAAD/AAEA/wAB&#10;AAAA/wAAAAAAAAABAP8AAQAAAAAA/wAAAAAAAAAAAAAAAwA+AD4A7gDHANcA8AD9APYA5wAAAP8A&#10;/wD/AP8A/wD+AP8A/gD9ABAAKQA7ABkAAAD/AP8AAAAAAP8A/wAAAP8A/wAAAAAAAAAAAAAAAAAA&#10;AAAAAAAAAAAAAAAAAAAAAAAAAAAAAAAAAAAAAAD/AP4A/QD9AP4A/QD2APQAAPfq2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UE/vEC/gD/&#10;AP4A/AAFAAQAAgAHAPwA/gD/APwA/AD+AP8AAAABAAAAAAACADAA0gDMAD8A/wD/AAAA/wD/AAAA&#10;/gAAAAIA/gAAAAEAAQABAAEAAAABAP8AAAD/AP8A/wD/AP8A/gD/AP8A/gD/AP8A/wAAAP8A/wD/&#10;AAAAAAAAAMgAAAA5AAIA/gD/AAAAAAD/AP8A/AD5APYA9gD6APoAAQAGAAgABwAEAAIA/QABAAAA&#10;AAD+AP8A/wABAAEAAwD9AAMAAwAEACMA2gCl5mM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n04w7tAAgAAAD/AAIAAQABAAQABQD7AAAA/gD9AP8A/wABAP8AAQD/&#10;AAEAQwDPAPUA7gAUAP8AAQD+AAEAAAD/AP8A/gACAP8A/wABAAEAAQAAAAEA/wAAAP8AAAD+AP8A&#10;/wD+AP8A/wD/AP8A/wD/AP8A/wAAAAAA/wD/AOsA8wD/AEYAAAAAAAAAAAAAAP8A/wD8APkA+gD6&#10;AAQA+AAFAAQABQAEAAIAAQABAP8AAAAAAAAA/wAAAP8AAgAAAAMA/QACAAIANwDaAJ4K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BfAN/R&#10;AUIAEgD9AP4A/gD+AP4AAQABAP8AAAABAAAAAAAAAAAAAAAAAAAAAAAAAP8AAQAAAP8AAAABAP8A&#10;AQD/AAEA/wABAP8AAQAAAAAAAAD/AAAAAAAAAAAAAAAAAAEAFgAWADMAAAD/AAAAAAAAAAAAAAAA&#10;AP8AAAAAAP8A/wAAAAAA/wAAAP8A/wAAAAAA/wAAAAAAAAAAAAAAAAAAAAAAAAAAAAAAAAAAAAAA&#10;AAAAAAAAAAAAAAAAAAAAAAAA/wD/AP8A/wD9AP8AzQAAAAC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/PjDtoAGQD9AP4A/gACAAIA&#10;BQAHAAEA/QD/AP0A/AAEAAEAAQD/AAEA/wAEAEEAwwDIAEkAAAAAAAIA/gABAAAAAAABAAAA/wAB&#10;AAEAAQAAAAEAAAAAAP8AAAD/AP8A/wD/AP4A/wD+AP8A/QD/AP4A/gD+AP4A/gD/AP4AxQD/AEsA&#10;BAD/AAAAAAAAAP8A/gD7APgA9QD0APcABQACAAYACAAGAAYAAgAAAAAA/wAAAAAA/wAAAAAAAQAA&#10;AAEAAQACAAMABAAiAAIA3RH4/wg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cBgAA1QD9AP4A/gD8AP8AAAAFAAcABgAEAAIAAAD+AAAA/wD/AAAAAAAAAAAANwAIAAEA&#10;yAD/AP8A/gD+AP8A/gD+AP4A/QD+AP4A/gD+AP4A/QD+AP0A/gD+AP4A/gD+AP4A/gD+AP8A/gD/&#10;AP8A/wD/AP8A/wAAAP8AwwD+AA8ANgD/AAAA/wAAAAAA/wD8APkA9QD1APQA+QD6AAUABwAJAAgA&#10;BQADAAEA/wAAAP4A/gAAAAAAAAAAAAEAAQADAAMAAgADAAUAJAD/AK3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BZAPvfAOEA+wD8APsA&#10;/AD9AP0A/QD+AP8A/wAAAAAAAAAAAAAAAAAAAAAAAAAAAAAA/wD/AP4A/wD/AP8A/gD/AP4A/wD/&#10;AP4A/wD/AP4A/wD/AP8A/wD/AP8A/wAAAP8A/wD/AP8A/wD/AP8A/wD+AP8A/wD+AP8A/gD/AP8A&#10;/wD/AP8A/wD/AP4A/wAAAAAAAAAAAAAAAAAAAAAAAAAAAAAAAAAAAAAAAAAAAAAAAAAAAAAAAAAA&#10;AAAAAAD/AP4A/wD+AP0A/gDhAP0AAOXq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oVAv/jAPwA/gD9APsAAAABAAEAAwAFAAUAAgAC&#10;AAEA/wAAAAAAAAD/AAAA/wAAAGIA/ADwANsA/gD/AP8A/gD/AP8A/wD/AP4A/gD+AP4A/gD/AP4A&#10;/wD+AP4A/gD+AP4A/wD/AP8A/gD+AP8A/wD/AP8A/wD/AP8A1wDuAP4AZgAAAAAA/wAAAAAA/wD+&#10;AP0A+gD4APYA+QABAPcABwAKAAkABwAEAAEA/wD+AP0A/AD9AP4A/wAAAAAAAQABAAEAAgACAAIA&#10;AwAyAAAAo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6vIAhwAAqQD5AP0A/gD9APwA/QD+AP8A/gAAAAAAAAAAAAAAAAAAAAAAAAAAAAAA&#10;AAAAAP8AAAD/AP8A/wAAAP8AAAD/AP8AAAD/AP8AAAD/AP8A/wD/AAAAAAAAAP8AAAAAAAAAAAD/&#10;AP8A/wD/AAAA/wD/AAAA/wAAAAAA/wD/AP8A/wD/AP8AAAAAAAAAAAAAAAAAAAAAAAAAAAAAAAAA&#10;AAAAAAAAAAAAAAAAAAAAAAAAAAAAAAAA/wD/AAAA/gD+AP4A/gD+AMwAAAAA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d8f4A&#10;5wD9AP4A/gD9AP4AAAAEAAcACAAHAAUAAgAAAAAAAAD/AAAA/wD/AP8ACgBXAP4A2wDhAP4A/gD+&#10;AP4A/QD+AP4A/gD+AP0A/QD9AP0A/QD9AP0A/QD+AP4A/gD9AP0A/QD+AP8A/gD+AP4A/gD+AP8A&#10;3QDYAP4AYQALAP8A/wAAAAAA/wD+APsA9gD1APMA9QD4AAoABgALAAoACQAFAAMAAAD/AP4A+wD8&#10;APwA/QD+AP8A/wD+AP4A/wAAAAIAAQADACMAAQDUE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Op/AOT3ALcA+gD6APsA/AD8AP0A/AD+&#10;AP4A/gD/AAAAAAAAAAAAAAAAAAAAAAAAAAAAAAD/AP8AAAAAAP8A/wD/AP8AAAD/AP8A/wD/AP8A&#10;/wD/AAAA/wD/AP8A/wD/AP8A/wD/AAAA/wD/AP8A/wD/AP8A/wD/AP8A/wD/AAAA/wAAAP8AAAAA&#10;AAAAAAAAAAAAAAAAAAAAAAAAAAAAAAAAAAAAAAAAAAAAAAAAAAAAAAAAAAAAAAAAAP4A/gD+AP0A&#10;/QD9APwA1AA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/0AADLAP4A/gD+APoA/gACAAMABQAHAAgABgAEAAIAAAD/AP8A&#10;/wD/AAAAAAAAACAAQQD+ANQA3QD+AP8A/gD/AP0A/QD+AP4A/gD+AP4A/QD+AP0A/gD+AP0A/QD9&#10;AP4A/gD+AP4A/QD+AP4A/gD+AAAA2wDRAP4AUAAhAAAAAAAAAP8A/wD+APwA+AD0APIA8wD3APkA&#10;9wAFAAcACAAGAAMAAQD/AP8A/QD8APwA/QD+AAAAAAD/AP8A/QD+AP8AAAABAAEABgAXAPwCyu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rFgAA0gD9AP4A&#10;/gD7AAAA/gABAAEABAADAAMAAgAAAAAAAAAAAAAAAAAAAP8A/wAAADQAQAD/ANgAzQD+AP4A/gD/&#10;AP8A/gD+AP4A/gD/AP8A/gD/AP4A/gD+AP8A/wD+AP8A/wD/AP8A/wD/AP8A/wDIANUA/gBPADAA&#10;/wAAAP8A/wAAAP8A/gD7APkA9wD3APkA/AAOAAAADAAMAAoABgACAAEAAAD8APsA+wD7APwA/gAA&#10;AP8A/wD5APkA+AD7AP4AAgACAAMALwAAAJv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6tgAjAAApADyAPsA+wD6APoA+wD8AP0A/QD+&#10;AP8A/wAAAAAAAAAAAAAAAAAAAAAAAAAAAAAAAAAAAP8A/wD/AP8A/wD/AP8A/wD/AP8A/wD/AP8A&#10;AAAAAAAA/wD/AAAAAAAAAP8A/wD/AP8AAAD/AP8AAAD/AP8AAAD/AAAAAAAAAAAAAAAAAAAAAAAA&#10;AAAAAAAAAAAAAAAAAAAAAAAAAAAAAAAAAAAAAAAAAAAAAAAAAP8A/wD+AP0A/QD8AP0A/gD8AMg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GG/P6AOMA/AD9AP4A+wD+AP8AAAABAAIAAgABAAAAAAD/AP8A/wD/AP8A&#10;/wD/AP8A/wA1AE8A/QDpALgA9AD+AP0A/QD9AP0A/gD9AP0A/QD9AP0A/gD9AP4A/QD9AP4A/QD9&#10;AP0A/gD9AP0A8gC0AOgA/ABcADEAAAD/AP8AAAAAAP8A/AD4APcA8gDxAPMA9wD9AAAACwANAAwA&#10;CgAGAAIAAQD/AP4A+wD6APsA/QAAAAAAAgD+APsA+AD5APkA/gAAAAEAAwAqAAAAxR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Op2&#10;AND8AKMA+QD6APwA/AD8APwA/AD9AP0A/gD/AP8AAAAAAAAAAAAAAAAAAAAAAAAAAAAAAAAAAAAA&#10;AP8A/wAAAP8A/wAAAP8A/wD/AAAAAAD/AP8A/wD/AP8A/wD/AP8AAAD/AP8A/wD/AAAA/wD/AAAA&#10;/wD/AAAAAAAAAAAAAAAAAAAAAAAAAAAAAAAAAAAAAAAAAAAAAAAAAAAAAAAAAAAAAAAAAAAAAAAA&#10;AAAA/wD/AP4A/gD+AP0A/AD8APwA1gAAAAC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d8AAAyAD+AP4A/gD7AP8A/QD/&#10;AP4A/wD/AP4A/wAAAAAAAAD/AAAA/wAAAAAA/wAAAAAAJgBmAAAA/QC/AMoA+wD+AP4A/gD9AP4A&#10;/QD9AP4A/gD9AP4A/gD+AP4A/QD+AP4A/gD+APwAyAC8APwABABxACQAAAD/AAAA/wD/AP8A/AD5&#10;APQA8ADwAPEA9AD6AA4A/QAIAAcABwAFAAEAAQD/AP8A/AD8APwA/gD+AAAAAwABAAEA/wD9APsA&#10;/AD9AP8AAAACAA8ACADuCfP9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PQD16gCzAP0A/AD8AP0A/AD+AP0A/gD+AP4A/wAAAAAA&#10;AAAAAAAAAAAAAAAAAAAAAAAAAAAAAAAAAAAAAP8A/wD/AP4A/gD/AP8A/gD+AP4A/gD+AP8A/wD+&#10;AP4A/gD+AP8A/wD/AP4A/gD/AP8A/wAAAAAAAAAAAAAAAAAAAAAAAAAAAAAAAAAAAAAAAAAAAAAA&#10;AAAAAAAAAAAAAAAAAAAAAAAAAAAAAAAA/wAAAP4A/wD/AP4A/gD+AP4A2AD8AADk6u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YbAQDVAPkA/QD8AP0A+gD+APwA/AD7APwA/gD/AP8AAAD/AAAA/wAAAP8A/wAAAP8A/wAA&#10;ABEAcwAsAP0A6QC2AMkA9QD+AP4A/gD/AP8A/gD+AP8A/gD+AP4A/gD/AP4A/wD1AMcAswDoAP4A&#10;NQB3ABAAAAD/AAAA/wAAAP8A/QD9APkA9gD2APUA+QD6AAAAAQALAA4ADAAIAAUAAgD/AP8A/QD7&#10;APoA+gD7AP8AAgADAAUAAgAAAP4A+QD5APoA/gABAAEAAgAiAAAAse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Or0Fj0Ay9EDGQA3&#10;AAEAAQAEAAAA/wD+AP8AAwAAAAAAAAABAAEAAAAAAAAAAAAAAAAAAAAAAAAAAAAAAAAAAAAAAAAA&#10;AAAAAP8AAAAAAAAAAQAAAAAA/wAAAAAAAAAAAP8AAAAAAAAAAAAAAAAAAAAAAAAAAAAAAAAAAAAA&#10;AAAAAAAAAAAAAAAAAAAAAAAAAAAAAAAAAAAAAAAAAAAAAAAAAAAAAAAAAAAAAAD/AP4A/wD9AP0A&#10;/AD8AP0A/AC9AAAAAI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Iy680VzQA8AAIA/AD8AAMA/wD+AAAAAQAGAAcA&#10;AgADAAIA/wAAAAAAAAAAAAAAAAAAAAAAAAABAEgAPACwAOYA7AC/AAAAGQAbABQAAgAAAAAAAAD/&#10;AAAA/wD/AO4A4QDlAP8A/wD/ACAAUgALAP8A/wD/AP8AAAAAAP4A/AD5APkA8QDuAPUA8wD3AP4A&#10;EwD+AA0ADQALAAUAAwABAP8A/wD7APgA+AD5AP0A/wADAAQABAAFAAAA+AD/APwAAAADAAEAAQAB&#10;AC0A1gCqB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DqzxZeAKW4AAoALgABAP4AAAAAAP4AAAAAAAAA/wACAAAAAAABAAAAAAAA&#10;AAAAAAAAAAAAAAAAAAAAAAAAAAAAAAAAAAAAAAAAAAAAAAD/AAAAAAAAAAAAAAAAAAAAAAAAAAAA&#10;AAAAAAAAAAAAAAAAAAAAAAAAAAAAAAAAAAAAAAAAAAAAAAAAAAAAAAAAAAAAAAAAAAAAAAAAAAAA&#10;AAAAAAAAAAAAAAD/AP8A/gD9AP0A/AD9AP0A/ADrAOkAAPoA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gERQDB&#10;ADkA/QD+AP4A+AACAPsA/AACAPwA/wAFAAEAAQABAP8AAAABAAAA/wABAAAA/wAAAAAAAQAMAF0A&#10;9QC9ANUAAgDlAOYA/wD9AAMABAACAAAA+gD8AAEAAAD/AP4A/wAvAEIACgAAAP8AAAD/AP8AAAD/&#10;AP4A/QD5APQA9gDvAPAA9gD4AP0ABwD+AAoACwAIAAUAAgAAAP8A/wD+APwA+gD5APsA/gACAAMA&#10;BQAEAAUA/gADAAAA/gD9AP0ABAABAAMAIgAAANM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6qYWIACFrgAJACcABgD7AAEA&#10;AAABAAEAAAABAP4AAgAAAAAAAQAAAAAAAAAAAAAAAAAAAAAAAAAAAAAAAAAAAAAAAAAAAAAAAAAA&#10;AAAAAAAAAAAAAAAAAAAAAAAAAAAAAAAAAAAAAAAAAAAAAAAAAAAAAAAAAAAAAAAAAAAAAAAAAAAA&#10;AAAAAAAAAAAAAAAAAAAAAAAAAAAAAAAAAAAAAAAAAAD/AP8A/gD+AP4A/wD9AP0A/QD9ALIAAAAA&#10;rur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hEU9uwK4QAhAAQA/AADAAEA+wD6AAAA+wD9AAgA/wAHAAMAAQD/&#10;AAAAAAAAAAAA/wABAAAAAAD/AAEA/wAKAE0ATQDpAM8A3QDxAAEA/gD5AAAA/wAAAP8A/gAOACQA&#10;MgAWAAAA/wD/AAAA/wD/AAAA/wD/AP4A/AD4APUA8AD0APEA8wD7AP0ABQATAAUADQANAAkABQAB&#10;AAEA/wD+APsA+AD1APYA+gD/AAIABgAHAAYABAD/AAQAAQD9AP4AAgD/AAQAAgAIAAwA9AXw+x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OqGFhQAcaUAVwApAAYAAAD9AP4A/wAEAP8AAgADAAIAAQACAAAAAQAAAAAAAAAAAAAA&#10;AAAAAAAAAAAAAAAAAAAAAAAAAAAAAAAAAAAAAAAAAAAAAAAAAAAAAAAAAAAAAAAAAAAAAAAAAAAA&#10;AAAAAAAAAAAAAAAAAAAAAAAAAAAAAAAAAAAAAAAAAAAAAAAAAAAAAAAAAAAAAAAAAAAAAAD/AP4A&#10;/wD+AP0A/QD7APwA/AD7AOYA3gAA/AB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PveQq0AGkA/AAEAAEA&#10;AQAFAPkA+wD6AP0A+wD/AAIAAAADAAEA/wAAAAAAAAABAP8AAQD/AAEA/wAAAAAAAAABABcASAAA&#10;AAAA/gD1APUA/AAFAAoADAAAAAAAAAD/AAAAAAAAAAAA/wD/AAAA/gD/AP4A/AD3APUA8ADwAPUA&#10;9QD5AP4ABQAWAAQAEQAKAAwABgABAAEAAAD/APwA+gD2APYA9wD7AAEAAwAGAAcABgAEAP4AAwAC&#10;AAAA/QD8AAIAAgAAAAMAIADUALXqWx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DqcgCXAACpANIA+QD4APoA+gD6APoA+wD8&#10;APwA/QD+AP4A/wD/AP8AAAAAAAAAAAAAAAAAAAAAAAAAAAAAAAAAAAAAAAAAAAAAAAAAAAAAAAAA&#10;AAAAAAAAAAAAAAAAAAAAAAAAAAAAAAAAAAAAAAAAAAAAAAAAAAAAAAAAAAAAAAAAAAAAAAAAAAAA&#10;AAAAAAAAAAAAAAAAAAAAAAD/AP4A/gD+APwA/QD8APwA/AD8APsArQAAAACd6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BsK++cA5QD+AP4A/gD/AAEABgAAAPwA+AD4APcA+QD8AP4A/wD/AP8AAAD/AP8A&#10;/wD/AAAA/wD/AAAA/wD/AP8A/wD/AP8A/wACAA0AFwAbABYADAAAAAAA/wD/AP8A/wD/AP8A/wD/&#10;AP8A/gAAAP0A+gD4APUA9ADzAPQA9wD6AP8AAwAPAP4ACwAKAAoABQADAAEAAAD/AP4A/QD6APkA&#10;+QD7AP4AAgAFAAUABAAEAAIAAwADAAIAAQD+AP0A/QD/AAAAAQAnAAAAs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6moAiwAArgDEAPwA+wD8APsA/AD8AP0A/QD9AP0A/QD/AP8A/wAAAAAAAAAAAAAAAAAAAAAAAAAA&#10;AAAAAAAAAAAAAAAAAAAAAAAAAAAAAAAAAAAAAAAAAAAAAAAAAAAAAAAAAAAAAAAAAAAAAAAAAAAA&#10;AAAAAAAAAAAAAAAAAAAAAAAAAAAAAAAAAAAAAAAAAAAAAAAAAAD/AP8A/wD/AP0A/gD9AP0A/QD9&#10;APwAzQDpAAD2AG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HfqAACyAPsA/AD8AP4AAQAHAAcA/wD5&#10;APQA8gDxAPQA+QD7AP4A/wD/AP8A/wD/AP8A/gD/AP8A/gD/AP8A/gD+AP8A/wD/AP4A/gD/AP8A&#10;/wD/AP4A/gD/AP8A/wD/AP4A/wD+AP4A/gD8APgA9QDwAO8A7QDrAO8A9AD4AP4ABQANAA4AEQAQ&#10;AA0ACAAEAAEAAQD/AP8A/AD3APYA9QD2APkAAAAFAAYACQAHAAQAAwACAAMABAACAP4A+wD7AP0A&#10;AQACACIAAADQ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Op2AHsA/70ArgD3APgA+gD6APoA+QD6APsA+wD8APwA&#10;/AD+AP4A/gD/AAAAAAAAAAAAAAAAAAAAAAAAAAAAAAAAAAAAAAAAAAAAAAAAAAAAAAAAAAAAAAAA&#10;AAAAAAAAAAAAAAAAAAAAAAAAAAAAAAAAAAAAAAAAAAAAAAAAAAAAAAAAAAAAAAAAAAAAAAAAAAAA&#10;/wD/AP8A/gD9APwA/QD8APsA+wD7APsA7wC0AAAAAGDq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hsK++cA5gD8AP0A/QAAAAMACwAGAP8A+gD1APEA8gD0APYA+gD9AP4A/wD/AP8A/wAAAP8A/wAA&#10;AP8A/wAAAAAA/wD/AP8A/wD/AP8A/wD/AP8AAAAAAP8A/wD/AP8A/wD+AP4A/QD5APYA9ADwAO4A&#10;6wDsAO8A8wD6AP8ABAANABMADgAQAA0ABwAFAAIAAQAAAAAA/gD6APYA9QD1APoA/QACAAcACgAI&#10;AAYABAABAAIABAADAAIA/wD7APwA/QAAAAEACwAGAPEJ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DqhgBZAP3S&#10;AJgA8QD5APkA+QD5APoA+gD7APsA/AD9AP0A/QD+AP8A/wD/AAAAAAAAAAAAAAAAAAAAAAAAAAAA&#10;AAAAAAAAAAAAAAAAAAAAAAAAAAAAAAAAAAAAAAAAAAAAAAAAAAAAAAAAAAAAAAAAAAAAAAAAAAAA&#10;AAAAAAAAAAAAAAAAAAAAAAAAAAAA/wD/AP8A/QD9AP0A/AD8APsA+wD7APoA+ACeAP4AAMHqq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HDqAACuAPwA/QD+AP8A/wABAA0ABQAAAPsA+AD1APQA&#10;9QD4APsA/AD9AP8AAAD/AP8A/wD/AP8A/wAAAP8A/wD/AP8A/wAAAAAA/wD/AP8A/wD/AP8A/wD/&#10;AP8A/wD/AP4A+wD6APgA9AD0APIA8QDzAPUA+QD9AAAAAgAJAA4ACAAKAAoABQADAAEAAQAAAP8A&#10;/gD9APoA+AD4APkA/AAAAAMABgAGAAYAAwACAAEAAAABAAEAAQD/AP8A/AD+AP8AAAAAABcA/wDP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6qkANAD07QCSAOIA+wD8APwA+wD8APwA/AD9AP0A/QD+AP8A/QD/&#10;AP8A/wAAAAAAAAAAAAAAAAAAAAAAAAAAAAAAAAAAAAAAAAAAAAAAAAAAAAAAAAAAAAAAAAAAAAAA&#10;AAAAAAAAAAAAAAAAAAAAAAAAAAAAAAAAAAAAAAAAAAAAAAAAAAAAAAAA/wD/AP8A/QD+AP4A/QD9&#10;APwA/QD9AP0A/QCuAO0AAPMA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RsM+ukA1wD7&#10;APwA/AD+AAIABgAQAAkAAAD5APMA7wDuAO8A8QDzAPgA+QD7AP0A/gD+AP8A/gD/AP4A/gD/AP8A&#10;/wD/AP4A/gD/AP8A/wD+AP4A/gD+AP0A/AD6APgA9QDzAO8A7QDsAOoA6wDvAPIA9gD7AAEABwAN&#10;ABgADQAQAA0ACAAEAAEAAQAAAP8A/gD7APcA9QDzAPMA+QD/AAIACAAIAAkABwAEAAEAAAAAAAEA&#10;AAAAAP4A+wD8APwA/gAAAAIAIQAAALf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OrQFhkAx/ssnQA6AEMA&#10;BQAFAP4AAwAEAP4AAwADAP4AAQADAP8AAQABAAIAAAABAAAAAQAAAAAAAAAAAAAAAAAAAAAAAAAA&#10;AAAAAAAAAAAAAAAAAAAAAAAAAAAAAAAAAAAAAAAAAAAAAAAAAAAAAAAAAAAAAAAAAAAAAAAAAAAA&#10;AAAAAP8A/wD/AP8A/gD+AP0A/QD8APsA/QD7APoA/ADFANQAAP4AQer2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JTvYBeuACQAAwADAAEAAQAEAAkAAgADAPMA+gD7AAIA+AD4AAYACAAI&#10;AAQABQAEAAIAAQADAP8AAQAAAP8AAAAAAAAAAAAAAAAAAAAAAAAA/gD/AP4A/gD7APoA/AD4APcA&#10;+QD1APYA+gD4APwA/AAAAAMABwARAA4ADAAIAAkABgADAAEAAQAAAP8A/wD8APcA9gDyAPMA9QD6&#10;AAEABgAJAAwACgAGAAIAAQAAAAEAAQACAAAA/gD9AAEA/QD/AP8AAgAhAMIAx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Dq9AAtFo8Ab8YB1gBaABUA/QAEAP0A/gACAAMABQABAP4AAwABAAIA/wABAAEA&#10;AQAAAAAAAQAAAAAAAAAAAAAAAAAAAAAAAAAAAAAAAAAAAAAAAAAAAAAAAAAAAAAAAAAAAAAAAAAA&#10;AAAAAAAAAAAAAAAAAAAAAAAAAAAAAAD/AP8A/wD/AP8A/gD9AP4A/QD7APwA+wD9APoA+wDNALgA&#10;AAAAX+r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Rch8d8PxQA/AAMA/wACAP8A&#10;AwAJAAUAAgDuAPwA/AD+AP0ABgD6APoABQAHAAYAAwAEAP0AAgABAAEAAQAAAAEAAAAAAAAA/wD/&#10;AP8A/wD+AP8A+wD7APoA+QD7APcA9wD6APYA+AD9APoA/wABAAMABgAUAA8ACwALAAUABQACAAEA&#10;AQAAAAAA/wD9APgA8wD0APEA9QD5AAAABgAJAAwACwAJAAQAAQAAAAAAAAAAAAAAAAAAAP4A/AD9&#10;AP4AAwABABoAAADe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DqcRapALfwEJYAPABBAP8A/wAA&#10;AAIA/wAAAAIA/wAAAAEA/wD/AAIAAQACAAAAAAAAAAAAAQAAAAAAAAAAAAAAAAAAAAAAAAAAAAAA&#10;AAAAAAAAAAAAAAAAAAAAAAAAAAAAAAAAAAAAAAAAAAAAAAAAAAAAAAAA/wD/AAAA/wD+AP8A/gD+&#10;AP0A/QD8AP0A+wD8AP0A/ADKALUAAAAAd+q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UBOgC+ADAABAABAPwAAgACAAQABAAUAAcA6AD8APoA+wADAPQABgAFAAcABwAFAAUA&#10;BQACAAQAAQADAAEAAQAAAAAA/wD+AP0A/wD9AP0A/AD7APkA+AD4APwA+AD5APwA+wD9AP8AAQAE&#10;AAMACAAZAAwACAAIAAYAAgACAAEAAAAAAAAA/gD9APkA9QDzAPIA8wD4AP4ABQAKAAwADAALAAkA&#10;BAACAAAA/wAAAAAAAQABAAAA/gABAP0A/wAAAAIABgAGAPQH/Q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6sgWEwClAFfEAcwAVAAjAP0AAwD9AP0AAgADAPwAAwADAAIAAgABAAMAAAACAAEAAQAB&#10;AAAAAQAAAAAAAAABAAAAAAAAAAAAAAAAAAAAAAAAAAAAAAAAAAAAAAAAAAAAAAAAAAAAAAAAAP8A&#10;AAAAAP8AAAD/AP8A/wD+AP4A/gD+AP0A/QD9APwA/AD7APsA+wC3AMoAAAAAeOq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w5I6LgYrQBiAAIA/QD+AP8AAAABAAUADAAc&#10;APEA8AD5APsAAAD2AAMABQAGAAMABgAFAAQABAACAAQAAgACAAAA/wD/APwA/QD9AP0A/AD9APkA&#10;+QD5APoA/gD6APwAAAD/AAQAAAAGAAkADAAQAAgACgAEAAYAAwABAAEAAAAAAAAA/wD/AP0A+QD2&#10;APUA9wD5AP0AAQAFAAgACQAJAAYAAwABAAAAAAAAAAAAAQAAAAAA/wAAAP8A/wAAAAAAAQACABQA&#10;5gDb8ig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hcl/N8E2gAmAAIAAgABAAEABAABAAUAAAD9AAUA6wD7APsA/QD8APsA+gADAAQABAADAAQA&#10;AgAEAAMAAAAAAAEA/wD8APwA/gD7AP4A/AD7APoA/AD7AAAA/AAAAAEABAAEAAUACwAVAAkACgAG&#10;AAUAAQADAAAAAQAAAAAA/wD/AP0A/AD2APIA8QDyAPYA+wABAAYACgANAA4ACgAFAAMAAQAAAAAA&#10;AAAAAP8AAAAAAP8A/gABAAAAAAABAAAAAQAbAOYAxfEo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6skAHRZ0AITnB5cAJABKABMAAwAEAP8AAgD+AP8AAQADAP8AAQACAP8AAgABAAIA/wD/&#10;AAAAAQABAAEAAAAAAAAA/wABAAAAAAAAAAAAAAAAAAAAAAAAAAAA/wAAAAAAAAD/AP8A/wAAAP4A&#10;/wD/AP4A/wD+AP0A/QD9AP0A/AD9APsA+wDiAKMA+gAA+gBF6s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AZXsZBioAHMAAwADAAIAAwABAAIAAAABAAEAAgAU&#10;AP8A7QD6APwA/gD5AAAAAQABAAIAAgABAAMAAQABAAAAAAD/AP0A/QD/AP0A/wD9AP4A/gD+AP8A&#10;AQADAAUAAwAGAAoAEgAMAAcABgAFAAIAAgAAAAEAAAAAAAAA/wD/APsA+gD4APMA7wDxAPQA+wAA&#10;AAcACgAOAA8ACwAJAAQAAQABAAAAAAAAAAAAAAD/AP8AAAAAAAEAAQABAAEAAQACAB0AywDFAm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6owWkACZAF/cA5IAIgBHABYABAADAAMA&#10;AwACAAMAAwACAAIAAwACAAIAAQABAAEAAQABAAEAAAAAAAEAAQAAAAEAAAAAAAAAAAAAAAAAAAAA&#10;AAAAAAAAAP8A/wD/AAAA/wD/AP8A/wD+AP8A/QD+AP4A/QD8AP4A/AD8AP0A9gC4AM8AAAAA2gA+&#10;6u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Rgx7M8U&#10;sABaAP0A/QD9AAEAAAAAAP4AAAD+AP8AAAAVAAAA8wD2APsA/gD9AP0A/AD/AAAAAQAAAP8AAAAA&#10;AP8A/wD/AP8AAAAAAAAAAAAAAAUAAgADAAQABwAIABEABQAIAAgAAwAEAAIAAQABAAAAAAAAAAAA&#10;/wD+AP4A+wD2APgA8wD1APcA/AD+AAQABgAIAAoACQAHAAQAAQABAAAAAAAAAAAAAAAAAAAAAAAA&#10;AAEA/wAAAAEAAQAAAAEAGAAAANo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Or8AGMWdQCXAFPeA5cAFQBEACQAAwAEAAIABAADAAEAAwADAAIAAgABAAIAAQACAAEAAQAAAAEA&#10;AQAAAAEAAAABAAAAAQAAAAAAAAAAAAAA/wD/AAAAAAD+AAAA/wD/AP8A/gD/AP0A/wD9AP4A/gD9&#10;APwA/gD7APwA0wC0APsAAP8Akep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sQKv3YA9cAKwABAAIA/wD/AAIAAQABAAAA/gAAAAIABAATABMA&#10;9gDyAPoA/AD9AP4A/wD9AAAAAAD/AAAAAAAAAAAAAQACAAEAAgABAAIAAwAFAAQAEAAKAAcABwAE&#10;AAQAAwACAAEAAAABAAAAAAAAAP8A/wD+APsA+gD0APIA9wDxAPQA+QD9AAIACAANAA0ADQAJAAYA&#10;AgABAAAAAAAAAAAAAAD/AP8A/gD+AP4A/gABAP8AAAABAAAAAgASAAAA6Q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OruAFcWDACWAFbrB6cABgA0ADkADgD9AAUAAgD+&#10;AP0AAwACAAIAAQACAAEAAQACAAAAAQABAAEAAAABAAAAAAABAAAAAQAAAAAA/wAAAP8AAAD/AP8A&#10;/gAAAP4A/wD/AP0A/wD+AP0A/gD+APwA/QD8ANQAtwD1AAAAANYATur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QSa6WAXqgByAAMAAgAA&#10;AAEAAQD/AAIAAgAAAPwA/QD/AAcABwALABQA/QD4APUA9gD8APwA/gD+AAAAAAAAAAAAAAABAAMA&#10;AwACAAUACgAKAAYABQAFAAMAAwADAAIAAAABAAEAAAAAAAAAAAAAAP8A/gD+APkA9wD4APEA8QD3&#10;APUA+QD+AAUABgANABAADAAMAAcAAwABAAAAAAAAAAAAAAAAAAAA/wD/AP8A/wAAAAAAAQACAAEA&#10;AQACAAYABAD0B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Or0&#10;AF4WYAB1AHD6GMYAxgATADUALgAKAAMAAwACAAMAAQACAAIAAQABAAEAAQABAAEAAQABAAEAAAAB&#10;AAAAAQAAAAAAAAAAAP8A/wD/AAAA/gD/AP8A/wD+AP8A/gD+AP4A/QD9AP4A9wDMAMQA9wAAAADs&#10;AHTq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kXRum6F6IAawAEAAEAAgACAAEAAwADAAIA/gD+AP0AAAAEAAMABgABAAkAEAD+&#10;APsA/QD9AP0A/wD/AAAAAAABAAIABAADAAMAAgACAAMAAQADAAMAAQABAAIAAAAAAAEAAAAAAAAA&#10;AAD/AAAA/gD8APwA9wD1APYA8wD0APkA+gD/AAIABgAJAAoACgAJAAYAAwABAAEAAAAAAAAAAAAA&#10;AAAAAAD/AP4A/gD+AP8AAAAAAAEAAAABAAAAAQANAO8B8P0Q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Or+AIkAiRYxAIkAP+0GuAC4ABIALgAsABMAAgACAAIA&#10;AwABAAEAAgABAAAAAQABAAEAAQAAAAEAAgAAAAAAAQD/AAAA/wD+AAAA/wD+AP8AAAD+AP4A/wD+&#10;AP4A/QD8ANsAywDeAP8AAAAA7AB56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Fyr56Qe/AEQA/wABAAEAAwABAAUA&#10;/wD7APoA/gD8AP0ABwAKAAgABQACAAAACAD/AP8A/wAAAAAA/wABAAAAAAABAAIAAgABAAEAAQAA&#10;AAEAAQAAAAAAAQAAAAAAAAAAAP8AAAD/AP4A/gD6APgA+QDzAPMA9wD0APcA/QD/AAMACQANAAoA&#10;EQAOAAcABQACAAEAAAAAAAAAAAAAAAAAAAD+APwA+wD7AP4A/wAAAAIAAQABAAAAAAABABIA7wDW&#10;7jo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6s8A&#10;RgAAFlkAbgAz7gXAAMAABAAeACcAIgAVAAIAAgABAAIAAQABAAEAAQABAAEAAAABAAAAAAAAAAAA&#10;AAAAAP4A/wAAAP4A/wD/AP0A/wD+APIA2QDVAOEA/gAAAAD/AM8AeOq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t/k8Br8BJAAfAAEAAQAAAAIABAAAAPsA+gD9APcA+wAGAPsA+wAKAAcAAwADAAMA/wAAAAEA&#10;AAAAAAAAAAAAAAAAAQAAAAAAAAABAAAAAAAAAAAAAAAAAAAAAAD/AAAA/wD+AP0A+wD8APUA9QD4&#10;APIA9AD6APkA/gAAAAUACgANABAACgAOAAsAAwADAAEAAAAAAAAAAAAAAAAAAAD/AP4A+wD7APsA&#10;/QAAAAIAAgADAAMA/wACAAEAFADdANr4O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DqpwCnAAAWSgBqADj8E94A3gAAAAEAEAAZAB4AFwAS&#10;AA0AAQABAAIAAQABAAEAAAAAAAAAAAAAAP8A/wD/AP8A/ADxAOwA4gDhAOkA+gAAAAAAAP8A4ACl&#10;AIvq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DoXlehugAHIAAwADAAIAAgABAAMABQAFAP0A/AD7&#10;AP0A/wD/AP8A/wAFAAUAAAACAAAAAAAAAAEAAAAAAAAAAQAAAAAAAAAAAAAAAAAAAAAAAAAAAP8A&#10;AAD/AP8AAAD9APwA+gD6APkA9QD1APcA9AD3APwA/gABAAQACAAMAA0ADAAJAAcAAwADAAEAAAAA&#10;AAAAAAAAAAAAAAAAAP8A/gD9APwA/AD+AAAAAQADAAEAAQAAAAEAAAAQAAAA3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Oq2&#10;ALYAABYOAGAASwAv/xXvAu8A1gAAAAAAAAAGAAkACgAJAAkACgAAAAAAAAD+APgA+gD0APUA+AD6&#10;AAAAAAAAAAAAAAAA8gDQAKwAn+r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xu26sQW&#10;nABsAAIA/gAAAAUAAgAHAP8ABAAAAPgA+wD8APkA9wD3AAcABwAHAAMABAADAAEAAQACAAAAAAAA&#10;AAAAAAAAAAAAAAAAAP8AAAAAAP8A/wD/AP0A/QD+APkA+QD4APcA+QD2APYA+gD5AP0AAAAEAAcA&#10;BwANAA8ADQAMAAYABQADAAEAAQAAAAAAAAAAAAAAAAAAAP8A/wD7APkA+AD6AP0ABAAEAAQAAgAB&#10;AAAAAAABABIAAADe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6vIAkgCSAAAAABYqAEwAOAAjABoADvoF+gHxAAAA&#10;AAAAAAAAAAAAAAAAAAAAAAAAAAAAAAD4APAA5QDSALYAtOr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gWL/ftCbEAUgAGAAIAAgACAAQACgAFAAAAAAD6APkA+wD5APgA&#10;BAAJAAgAAwAHAAUABAAEAAIAAQABAAEAAQABAAEA/gAAAP8A/wD/AP8A/QD+AP0A/AD6APwA+AD2&#10;APgA9wD7APkA+gD9AAAAAwAEAAgADQAIAA8ADgAJAAcAAwACAAEAAAAAAAAAAAAAAAAAAAAAAAAA&#10;AAD9APoA+AD4APoA/gACAAQABAAEAAMA/QABAAEADgAAAO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6tYA1gAAAAAAAAAAAAAWFAAoABkAGQAJABAAAAAAAO0A/ADtANsA3Or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+ADP+0AIeADYAAgAD&#10;AAQABAACAAQACQD/AAIA/gD5APwA9gADAPsA+QAEAAcABwADAAQABQACAAEAAwACAAEAAQD/AP4A&#10;/wD9AP8A/gD8APwA/QD8APkA+wD3APgA+AD6APwA/AD+AAAAAwAHAAUADAANAAoADAAJAAYAAwAB&#10;AAEAAAAAAAAAAAAAAAAAAAAAAAAA/wD/AP0A+wD6APwA/gAAAAIAAgADAAIAAQAAAAAAAQAMAAAA&#10;7w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Ors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gJq+tSFbIAFAAiAAIA/wABAAMABgADAAMABwAEAPUA+AD8APsA+AADAAIABQAG&#10;AAMABgAEAAIAAwACAAQAAwABAP4A/QD9AP4A/QD+APwA+wD9APsA+gD8APoA+gD9AP0A/wACAAUA&#10;AwAIAAoACQAMAA0ABwAJAAcAAgABAAEAAAAAAAAAAAAAAAAAAAAAAAAA/wD/AP4A+wD4APcA+QD7&#10;AAIABAAGAAUAAwABAAIAAAAAAAcAAAD3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6FX3lghuhAG0AFgD/AAEAAQACAAQA&#10;BAAIAAUABgD1APcA+wD5APkAAAD3AAIAAgAEAAMAAQADAAMAAwADAAEA/gD9AP0A/QD9AAAA+wD8&#10;AP4A/QD9AP4A/QD/AAAAAwACAAYABwAFAAsADAAJAAoACgAEAAQAAgABAAAAAAAAAAAAAAAAAAAA&#10;AAAAAAAAAAAAAP8A+wD4APYA9wDlAM0AMQAUAAcABQADAAAA/QAAAAAAAwABAPk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vN6LUYmABzAA0A/QD+AP0ABAACAAIA/wABAAIAAwD5AAAA+gD9AP0A/QABAPsAAQACAAAA&#10;AgADAAQAAAD+AP0A/QD+AP4A/wD+AP0A/gD/AP8A/wAAAAIAAwAFAAUACAAJAAcACgAKAAcACAAG&#10;AAIAAgABAAAAAAAAAAAAAAAAAAAAAAAAAAAAAAAAAP8A/QD8APkA+ADxAMIA9wC8APcARwAEAAIA&#10;/gAAAAAAAAAAAAIA+w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0YQu/WEZcAbAAAAAEABAAAAAQAAwAIAAUABgAJ&#10;APgACQD2APsA+gD7AP4A/QD9AAEA/wAAAAEAAAD/AP8A/gD/AP4AAAAAAAAAAAAAAAEAAwACAAQA&#10;BAAHAAgABgAJAAkABgAHAAgAAwAEAAIAAQABAAAAAAAAAAAAAAAAAAAAAAAAAAAAAAAAAP8A/gD6&#10;APcA9QDyALgA9wA8ANAAxADvAGYAAgD/AAAAAAAAAAAABQD5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C6ETD2&#10;7AqfAGQAAQD/AAAAAgABAAMABgAFAAcACgD3AAoA+gD5APoA/AD7APwA/wD8AP8A/gD/AP8A/gAA&#10;AAAAAwACAAIAAQACAAIAAgAEAAMABgAHAAgACQAFAAcABwAEAAQAAwABAAEAAQAAAAAAAAAAAAAA&#10;AAAAAAAAAAAAAAAAAAAAAP8A/wD8APcA9gD0AL0A7AAwAG0A7QCMANUAhgBuABYAAAAAAAAAAAAC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YLGfQ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DHBTD64warAFYA/gAAAAEABAAAAAEAAgAFAAMAAAAC&#10;AAYACAD9AP4A/AD9AP0A/AD9AP4A/AD+AP4A/gABAAEAAwADAAMAAwACAAMABgADAAUABgAGAAcA&#10;BAADAAQAAQABAAEAAAABAAAAAAAAAAAAAAAAAAAAAAAAAAAAAAAAAAAA/wD/APwA9wD0APMAygDY&#10;ABYAbwACABUAhACaAMAAggBiACw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FxPQ2A9QD&#10;CgBLAAAAAAD+AAAAAQAAAAIAAAABAAIAAwACAAIAAwAAAP8A/gD9AP0A/QD8AP4A/QAAAAAAAQAE&#10;AAIABAADAAIAAwADAAMABAAEAAMAAwACAAAAAQABAAAAAAAAAAAAAAAAAAAAAAAAAAAAAAAAAAAA&#10;AAAAAAAAAAD/APwA+gD2APMA3gDCAAYAdQAMAAAAAAAFAGsAJACfAJcARABHAAAAAAAEAAAA9w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L7xQA7KAQoAQwADAAAAAgACAAEAAAD/AP4A/gD8AAEAAwADAAMA&#10;AgABAP0A/wD9AP0A/gD9AAAAAAACAAMAAgADAAIAAQACAAIAAgADAAIAAQACAAAAAAABAAAAAAAA&#10;AAAAAAAAAAAAAAAAAAAAAAAAAAAAAAAAAAAAAAD/AP4A+wD5APcA9wDiAP0ABwDxAAAAAAAAAAAA&#10;AABHACEAjAC8AOAAWQAAAAAAAAD6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g+17wH/wADBAPkA+gD6&#10;APoA+wD8APwA/wD8APwA+QD4APkA/wAEAAYACgAMAA0ADgAPABEAEQARABAADgANAAwACwAKAAkA&#10;CAAHAAQAAwACAAEAAQABAAAAAAAAAAAAAAAAAAAAAAAAAAAAAAAAAAAAAAAAAAAA/wD+AP0A+gD2&#10;APMA8QDzACAALQD3AIUArgD/AAAAAAAAAAAAJgCKACgA3ACTAOc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ESq+wBALwAyAD5APoA+gD6APwA/gD+AAEA/wD7APcA9gD3APsA/gABAAMABgAI&#10;AAgACQAJAAkACAAIAAcABQAEAAQABAADAAIAAgABAAEAAAAAAAAAAAAAAAAAAAAAAAAAAAAAAAAA&#10;AAAAAAAAAAAAAAAAAAD/AP0A+wD1APEA8ADxAPUA+QAqAEQABwCnAIwA9wAAAAAAAAAAABAAgABJ&#10;APAAoAD4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FZ3oAQC1AMwA+wD9APwA/QD+AAEA&#10;AQADAAAA/QD5APgA+AD5AP0A/wAAAAEAAgABAAEAAQABAAEAAQABAAEAAQAAAAAAAAAAAAAAAAAA&#10;AAAAAAAAAAAAAAAAAAAAAAAAAAAAAAAAAAAAAAAAAAAAAAD/AP4A/AD5APcA9QD1APcA+wD+AAIA&#10;IABgABoAygB4AOUAAAAAAAAAAAADAGIAbQACAPg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xid6AEAswDHAPgA+gD6APsA/gACAAMAAgD9APoA8wDxAPIA9QD5APwA/gD/AAAAAQABAAEA&#10;AAAAAAAAAAAAAAAAAAAAAAAAAAAAAAAAAAAAAAAAAAAAAAAAAAAAAAAAAAAAAAAAAAAAAAAA/wD9&#10;APwA+ADzAPEA7gDuAPEA9wD9AAIACAAMAB0AeAA6AOYAeADJAAAAAAAAAAAAAAA+AIUAFgAAAE8A&#10;5wAAAAAAAAAAAAAAAAAAAAAAAAAAAAAAAAAAAAAAAAAAAPwA5w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sYnehjGLYA+gA/AAAABAAFAAAAAgAFAPsA/QD4&#10;APsA+AD7APwACgAHAAMAAQAAAAEAAAAAAAAAAAAAAAAAAAAAAAAAAAAAAAAAAAAAAAAAAAAAAAAA&#10;AAAAAAAAAAAAAAAAAAAAAP8AAAD9APsA+wD1APIA9gDwAPMA+gD9AAMABwANABAADQAPAG0AJwCi&#10;AIwAUABZAAIAAAAAAAAAIACJAJEAzQBFAJsAOQAAAAAAAAAAAAAAAADyAOUA5ADlAOQA5ADlAOQA&#10;6QD9AE0An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GJ7o&#10;Yhe8Af0ARAAAAAEAAwACAAQAAwACAP8A+gD8AAAAAQAAAAAABQAEAAIAAAAAAAEAAAAAAAAAAAAA&#10;AAAAAAAAAAAAAAAAAAAAAAAAAAAAAAAAAAAAAAAAAAAAAAAAAP8A/wD+APsA+AD4APQA8wD2APYA&#10;+gD9AAIABwAJAAoACgAIAAUAAwBKACIAjACwAN4AcQAMAAAAAAAAAAwAeQCpAK4AUwB4ABwA5ADk&#10;AOUA5ADlAPMAAAAAAAAAAAAAAAAACwD9AAAAQ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hir61YUvwH1AEwA/wAFAAIAAQAHAAAA+wD7APsA/AD7APkA&#10;+gAGAAkABgACAAMAAQABAAAAAQAAAAAAAAAAAAAAAAAAAAAAAAAAAAAAAAAAAAAAAAAAAP8AAAAA&#10;AP8A/QD7APwA9gD1APcA8wDzAPkA+QD9AAIACAANAAwAEAANAAgAAwABAAEAJwCJAI0A0gB2AHUA&#10;IQAAAAAAAAACAFkAIwCUAIUAAAAAAAAAAAADABIAHAAUABQAFAAVABQAFADuAHAAOgB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0Vt+5KEcoB9QBV&#10;AAAAAwACAAMABgAIAP0A+gD6APwA+QD5AAYACwAKAAUABgAFAAIAAQD/AAEAAAABAAAAAAAAAAAA&#10;AAAAAAAAAAAAAAAAAAD/AAAA/wD/AP0A/gD6APcA+QD0APIA+AD1APgA/AAAAAQABgAOABEACwAP&#10;AAwABAACAAEAAAAAABAAewCjAL0AewBnAD8AAAAAAAAAAAA2AIgAuwAPABUAFAAUABEAAgAAAAAA&#10;AAAAAAAAAAAAAOgAAAA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EsHxQgzVA/EAZQAHAAQAAQADAAUABgD/AP4A/AD+AP4ABQD9AP0ABgAI&#10;AAgAAwADAAIAAQABAAAAAAAAAAAAAAAAAAAAAAAAAAAAAAD/AP8A/wD+AP4A/AD6APgA9gD5APMA&#10;9AD5APgA/AAAAAMABwAIAAoACwAKAAgAAwACAAEAAAD/AAAAAAAEAFwAHgCkAJQA3ABfAAQAAAAA&#10;AAAAGgBfAAAAAAAAAAAAAAAAAAAAAAAAAAAAAAAAAAAADgAAAN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Q/J9T0F5AaQAGgADAAFAAEA&#10;BQAKAAQAAgD4APsA9gABAPgA9gAGAAoACQAFAAYABQACAAIAAgACAAAAAQAAAAAAAAAAAAAA/wD/&#10;AP4A/gD8APsA/AD5APkA9gD2APkA9wD4AP0A/gACAAQACQAMAAoAEAAOAAgABwADAAEAAAAAAAAA&#10;AAD/AP8A/wA4ABQAnAC4AOAAcgARAAAAAAAAAAAAAAAAAAAAAAAAAAAAAAAAAAAAAAAAAAAAAAAj&#10;ABQAuAC3AE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oLz/s79uoKjwBoABQABAACAAYABAADAAMA9gD5AP0A9AD3AAUA9QAJAAYABgAHAAIA&#10;BAAFAAIAAQACAAAAAAAAAAAA/wD/AP0A/AD9APoA+QD8APgA+QD3APkA/AD6AP8AAAAFAAcABwAN&#10;AA4ACgAMAAoABAADAAIAAAAAAAAAAAAAAAAA/wD/AP8AHABuAKQA2AB2AHMAKAAAAAAAAAAAAAAA&#10;AAAAAAAAAAAAAAAAAAAAAP8A8ADrAOwAIADsAGAAWAC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OBc4FRu/WEZMAYgAfAAQAAwADAAUA/wD+&#10;AP8A+wD+APwA/QD9AP0AAwAHAAUAAwAFAAQAAwACAAIAAAAAAAAAAAD/AP8A/AD7AP0A+gD5APsA&#10;+QD6APsA+wD+AP8AAgADAAcACwAJAA4ADQAIAAgABAADAAEAAAAAAAAAAAAAAP8AAAAAAP8AAAD/&#10;AAkAXACQAPAAgACNABsAAAAAAAAAAAD5AOwA6wDsAOwA7ADsAOwA7AD9AAAAAAAAAAAAAAD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+EWboshibAE0ANAAFAAMABQADAAMABAD6APcA+QD+APoA+wABAAMAAwACAAMABAADAAIAAQAA&#10;AAAAAAAAAAAA/gD9APwA/QD6APwA/QD8AP4A/gAAAAIAAwAHAAYACwAOAAcADAALAAUABQABAAEA&#10;AQAAAAAAAAAAAP8A/wD/AP8A/wD+AP4A/gABAPwAAAD9AN8AGwAAAAAAAACOAMcAAAAAAAAAAAAA&#10;AAAACwAjABwAHAAcABsAGwAcAB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mxgu5YUbswDlAE4ABQAEAAMACAAEAPsABwD3APsA&#10;+QD+AP4A+gAAAAAAAQABAAAAAQABAAAAAAAAAAAAAAD/AP4A/QD+AP0AAAD/AP8AAgAFAAUABAAG&#10;AAsABwAMAAwABwAIAAUAAgABAAEAAAAAAAAAAAAAAAAAAAD/AP8A/gD+AP8A/wD+APsA9QAF/fsD&#10;7AAAAAAAAAAAAOkAAABLACAAGwAcABwAGw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YLGfQ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Rsy61YTzgLkAGIADQABAAIABAACAAIAAwD7AAQA+wD8APwA/QD/AP0A/wABAAAA/wAAAAAAAAAA&#10;AAAA/wD+AP8AAAD/AAEAAgADAAQABAAIAAUACAAKAAgACQAKAAUABQADAAAAAQAAAAAAAAAAAAAA&#10;AAAAAP8AAAD/AP8A/wD/AP4A/wDoAAAAGfXiDusAAAAAAAAAAAAUAN4Afw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sVy/VCA+oIjQBkABsABQADAAQABAAGAP0ACgD7APwA&#10;+gD7AP0A+wD9AP4A/gAAAP8AAAAAAAAAAAAAAAAAAAAAAAIAAwADAAYABgAHAAgABQAIAAgABQAG&#10;AAYAAQACAAEAAAAAAAAAAAAAAAAAAAAAAP8A/wD+AP4A/wD+AP0A/gD9ANoAAAA69OIO7AAAAAAA&#10;AAAAABQAAADlAB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9MAUezL&#10;FJcASQA5AAYAAgADAAUABgAAAP4A/gD7APwA/QD6AP0A/QD9AP8A/wAAAAAAAAAAAAAAAAACAAEA&#10;AgAGAAMABgAHAAYABwAFAAQABQACAAIAAgABAAAAAAAAAAAAAAAAAAAAAAAAAP8A/wAAAP8A/gD9&#10;AP4A/QD+AP4A2AAAAGYMqwDsAAAAAAAAAAAAFAAAAO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0FI7lihu3ANcAWgAJAAYABQABAAIABAABAAgA/wD+AP0A/QD/&#10;AP4AAAD/AAAAAAAAAAAAAAAAAAEAAQADAAQAAwAFAAQABQADAAIAAgACAAAAAQABAAAAAAAAAAAA&#10;AAAAAAAAAAAAAP8A/wD/AP4A/gD/AP4A/QD+APwA9gDrAAX+Kw4YAOwAAAAAAAAAAAAUAAAA5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htE7k4O4ASNAF0A&#10;HgD/AAMABAACAAEAAwADAAAAAAAAAP8AAQAAAAAAAQAAAAAAAAAAAAAAAQAAAAIAAgACAAMAAgAB&#10;AAIAAAAAAAEAAAAAAAAAAAAAAAAAAAAAAAAAAAAAAAAAAAAAAP4A/gD+AP0A/QD9AP0A/gDcAAAA&#10;MuwAFhwA5QD3AAkAAAAAABQ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4S1QEu7vkAnAC7APkA+wD8APwA/AD/AP8AAQADAAMABgAGAAgACQAIAAkA&#10;CQAJAAkACgAIAAkABwAHAAYAAwADAAIAAQABAAEAAAAAAAAAAAAAAAAAAAAAAAAAAAAAAAAAAAD/&#10;AP8AAAD+AP4A/gD+AP4A/wD9AMoAAABl/gAAHAAAAOsAAAAAAAAAFQAAAO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7sSguYC/8MAjwDoAPgA+AD6&#10;APkA+wD7AP0A/wD/AAEAAQACAAMAAwAEAAQABQAEAAUABAAFAAMAAgACAOUA9AAAAAAAAAAAAAAA&#10;AAAAAAAAAAAAAAAAAAAAAAAAAAD/AP8A/QD9AP4A/QD9AP0A/QD7APMA5gAG/UsYAAAcAAAA7AAA&#10;AAAAAAAPAAQA5AAAAAAAAAAAAAAAAAAAAAAAAAAAAAAAAAAAAAAAAAAAAAAAAAAAAAAAAAAAAAAA&#10;AAAAAAAA0gD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nGsn2FvXwAJMAwAD4APgA+QD5APoA+gD7APwA/AD9AP0A/wD/AP8AAQAAAAEAAgAC&#10;AAEAAQABAOkAcwBoAJ8A7wAAAAAAAAAAAAAAAAAAAAAAAAAAAAAAAAD/AP8A/gD+AP4A/QD8APwA&#10;/AD8AP0AxgAAAEjpAgAAABsAAADsAAAAAAAAAAEAEwDkAAAAAAAAAAAAAAAAAAAAAAAAAAAAAAAA&#10;AAAAAAAAAAAAAAAAAAAAAAAAAAAAAAAAAAAAkABFAK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gvSC2bmAAC9AJAA6QD6APsA+wD6APwA&#10;/AD8AP0A/QD9AP0A/gD+AP8A/wD/AP8AAAAAAAAArwD9AP4AtQBqAJkA7AAAAAAAAAAAAAAAAAAA&#10;AAAAAAD/AP8A/gD/AP4A/gD9AP4A/gD+AP0A+gDLAAEAgxEAAAAAHAAAAOsAAAAAAAAAAAAVAPcA&#10;8AAAAAAAAAAAAAAAAAAAAAAAAAAAAAAAAAAAAAAAAAAAAAAAAAAAAAAAAAAAAAAAvwCJAAAA3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gxrD8Rb28ACTALQA8wD4APkA+QD4APkA+QD6APsA+wD8APwA/AD9AP0A/gD+AP4A6wDAABAA&#10;mQBbAAoAuwBrAJQA7gAAAAAAAAAAAAAA/wD+AP4A/gD9APwA/QD8APwA+wD7APsA/ADBAP4AM+sY&#10;CQAAAAAcAAAA7AAAAAAAAAAAABQAAADkAAAAAAAAAAAAAAAAAAAAAAAAAAAAAAAAAAAAAAAAAAAA&#10;AAAAAAAAAAAAAAAA4gBnAP8ABACtAO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UP0gpx5QL/yQCKANMA+AD3APkA+QD5APkA+QD6&#10;APoA+wD8APsA/QD9AP0A/gCxAP0AUAANAFAAlgBgAA8AwACtAAAAAAD/AP8A/gD/AP4A/gD9AP0A&#10;/QD8APsA/AD9APwA/ADxAMYAAQCbCwAAAAAAABsAAADsAAAA8ADWAOkAFAAAAOUAAAAAAAAAAAAA&#10;AAAAAAAAAAAAAAAAAAAAAAAAAAAAAAAAAAAAAAAAAAAA+ABgAPEAWQBQAPAASACfALsAigC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Hgb&#10;YvlZ9dQSqQAVAFcAFgD+AP8A/wD/AAMA/wD/AAEAAwAAAAEAAQDyAL0ADQBEAAAAAAAGAEsAygDu&#10;ADYA/gAAAAAAAAD/AP4A/wD/AP0A/gD8APwA/QD9APwA/AD9AKwA/wBQ5hoaAAAAAAAADAAOAOYA&#10;gwDSAAAAAAAIAAAA5AAAAAAAAAAAAAAAAAAAAAAAAAAAAAAAAAAAAAAAAAAAAAAAAAAAAAAAAABz&#10;ANUANgBQAP8A8wC5AHgAAAAAAC4A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B70SpukN+esAlAClAO0A9wD3APgA+AD4APgA+gD6APkA&#10;+wD7ALQA+wBOAAcAAAAAAAAA1wDWACQAKwD+AP4A/AD8APwA/QD7APsA+wD6APsA+wD7APoA+gD7&#10;AMwA5QAL+pMaAAAAAAAAAAAAABwA8gDSAC0AZAA8APgAAADlAAAAAAAAAAAAAAAAAAAAAAAAAAAA&#10;AAAAAAAAAAAAAAAAAAAAAAAAAACcAKwAGwBsAAEAAgBkAI8AQAAAAAYAi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DF9oAjuWP&#10;GdkC2QAwAEUADQADAAQABAABAAQAAwABAPcAvQAKAEcAAAAAAAAAAACuAAAATwD8AAAA/wD/AAAA&#10;/wD+AP0A/wD9AP0A+wD8AP0A+gD7AOQAtgABAKvzBhMAAAAAAAAAAAAAGwDWAGgAgAABAAAAsABp&#10;APwAAAAAAAAAAAAAAAAAAAAAAAAAAAAAAAAAAAAAAAAAAAAAAAAAAADJAH4ACAB1AAkAAAAAAAAA&#10;EQDWAAAAiQA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0G2v+duasGdAB0QAuAEQADwD/AAIA/wD+AAEAuwD5AFUACQAA&#10;AAAAAADcANAAHgAsAPwAAAAAAP8A/wD/AP4A/gD+AP0A/QD8APwA/AD8AOcAoAAAAHvlMxsAAAAA&#10;AAAAAAAAAABqACwAdAABAAAAAABQADMAGAAAAAAAAAAAAAAAAAAAAAAAAAAAAAAAAAAAAAAAAAAA&#10;AAAAAADpAGMA/QByABsAAAAAAAAA/wCQAOoAXQB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KTGoT7c+y1GNEB&#10;0QAjAEYAGAADAAMA+gDAAAcASQAAAAAAAAAAAK4AAABIAPsAAAAAAP8AAAD+AAAA/QD+AP4A/QD9&#10;APsA/AD9AOEAowD+AFnnbRsAAAAAAAAAAAAAAAAAADoAOgAAAAAAAAAAAAAAHQAAAAAAAAAAAAAA&#10;AAAAAAAAAAAAAAAAAAAAAAAAAAAAAAAAAAD7AGIA6wBRADYAAAAAAAAAAACpANAAMQC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WcGfH7fOqtGd0ClwARADsALwDIAPgAUAANAAAAAAAAAOEAywAXACsA&#10;+QAAAAAAAAD+AAAA/gD+AP4A/wD8APwA/QD7AMgAvgAAAFzmjRoAAAAAAAAAAAAAAAAAAAAAAAAA&#10;AAAAAAAAAAAAAAAAAAAAAAAAAAAAAAAAAAAAAAAAAAAAAAAAAAAAAAAAAAAAAAAAAH0AzAAuAFgA&#10;AAAAAAAAAADMAK0AFACf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YLGfQ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BZMbjgCS5JgV&#10;7we0ALYAAQAFAEsAAAAAAAAAAACuAAAAQgD8AAEAAAAAAAAA/wD/AP8A/QD+AP4A/QD9AOUArgDv&#10;AAEAg+VlGwAAAAAAAAAAAAAAAAAAAAAAAAAAAAAAAAAAAAAAAAAAAAAAAAAAAAAAAAAAAAAAAAAA&#10;AAAAAAAAAAAAAAAAAAAAAAAAqACfABUAcQACAAAAAAAAAOcAkwADAJsA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HMccwDJ7YD+zxT+AUcAEAAAAAAAAADmAMcAEgAoAPcAAAABAAAA&#10;AAD/AP8A/gD/AP0A/QDbAMIA6QAAABT2svwjGwAAAAAAAAAAAAAAAAAAAAAAAAAAAAAAAAAAAAAA&#10;AAAAAAAAAAAAAAAAAAAAAAAAAAAAAAAAAAAAAAAAAAAAAAAAAAAA0QB2AAUAdQAMAAAAAAAAAPgA&#10;igD2AIMA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cTrwA0AO4ATgAA&#10;AAAAAAAAAK8A/wAQANIAEAAOAAQABwD8APgA+gDsAOMA4gDnAP4AAAAL+3nqZBsBAAAAAAAAAAAA&#10;AAAAAAAAAAAAAAAAAAAAAAAAAAAAAAAAAAAAAAAAAAAAAAAAAAAAAAAAAAAAAAAAAAAAAAAAAAAA&#10;AO8A4QBjAPkAbAAhAAAAAAAAAP8AlQDkAFEAZ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nAOsARQATAAAAAAAAAOsAwgABAN4A3gAAAAAAAAAAAAAAAAAAAAAAAAAA&#10;AAL/Ke5y+00YARsAAAAAAAAAAAAAAAAAAAAAAAAAAAAAAAAAAAAAAAAAAAAAAAAAAAAAAAAAAAAA&#10;AAAAAAAA+wDmAOUA5ADlAOQA5QDkAOQA9wAAAAAASAA/AAAAAAAAAAAAsgDIACk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7AJIAAgBPAAAAAAAAAAAArwD+AGj2&#10;Fu3NAuMG6wj6AvoEA/4J/Ar8F/kw+0sKMRMDEwAAAAAAAAAAAAAAAAAAAAAAAAAAAAAAAAAAAAAA&#10;AAAAAAAAAAAAAAAAAO8A5ADlAOQA5QDlAOMA5QDqAP8AAAAAAAAAAAAAAAQAFAAjABQAHABLAAAA&#10;AAAAAAAA0wClAA4Ao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5gBAABcAAAAAAAAA7gC+ABYAeQoICgAAAAAAAAAAAAAAAAAAAAAAAAAAAAAAAAAAAAAAAAAA&#10;AAAAAAAAAAAAAAAAAAAAAAAAAAAAAAAAAAAAAAAAAACGAJoA9wAAAAAAAAAAAAAAAAAOACEAFAAU&#10;ABUAFAAUABQAEAAAAAAAAAAAAAAAAAAAAAAA7wCPAAAAlw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kQABAFAAAAAAAAAAAACxAP0AaAAIAAAAAAAAAAAAAAAA&#10;AAAAAAAAAAAAAAAAAAAAAAAAAAAAAAAAAAAAAAAAAAAAAAAAAAAAAAAAAAAAAAAAAAAAAAAAANEA&#10;9wAoABgAFAAUABQAFQAVAAUAAAAAAAAAAAAAAAAAAAAAAAAAAAAAAAAAAAAAAAAAAADsAPMAAgDd&#10;AE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gDgADoAGwAAAAAA&#10;AADyALsAEQBgAAAAAAAAAAAAAAAAAAAAAAAAAAAAAAAAAAAAAAAAAAAAAAAAAAAAAAAAAAAAAAAA&#10;AAAAAAAAAAAAAAAAAAAAAAAAAAAAGwAAAF8AJAAAAAAAAAAAAAAAAAAAAAAAAAAAAAAAAAAAAAAA&#10;AAAAAAAAAAAAAAAAAAAAACUAdwCTAH4AzgCPA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sAiAB+AAAAUQAAAAAAAAAAALMA+wBmAAsAAAAAAAAAAAAAAAAAAAAAAAAAAAAAAAAA&#10;AAAAAAAAAAAAAAAAAAAAAAAAAAAAAAAAAAAAAAAAAAAAAAAAAAAAAAAAAAAcAAAA7AAAAAAAAAAA&#10;AAAAAAAAAAAAAAAAAAAAAAAAAAAAAAAAAAAAAAAAAAAAAAAAAAAAAAA0AIgAHQCwAEoA3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5ACuAK8A1gAAAAMASgAgAAAAAAAAAPUAuAANAGMAAAAA&#10;AAAAAAAAAAAAAAAAAAAAAAAAAAAAAAAAAAAAAAAAAAAAAAAAAAAAAAAAAAAAAAAAAAAAAAAAAAAA&#10;AAAAAAAAAAAAABsAAADsAAAAAAAAAAAAAAAAAAAAAAAAAAAAAAAAAP8A8QDrAOwA7ADsAOwADwBd&#10;AAkAAAAAAAAAGQCGAJYAxwBGAJYA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ALEArgDNAAAAAQApADwA&#10;OAAOAAAAAAAAAAAAtQD4AGcADwAAAAAAAAAAAAAAAAAAAAAAAAAAAAAAAAAAAAAAAAAAAAAAAAAA&#10;AAAAAAAAAAAAAAAAAAAAAAAAAAAAAAAAAAAAAAAAAAAAHAAAAOsAAAAAAAAAAAD6AOsA7ADsAOwA&#10;7ADsAOsA7QD8AAAAAAAAAAAAAAAAANUAdgAbAAAAAAAAAAgAcQAkAKQAXQB0AHM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EAtQCvAMQA/gAAACIAPAA6ABMAAAAAAAAAAAAAAAAAAAC2AAgAaAAAAAAAAAAAAAAAAAAAAAAA&#10;AAAAAAAAAAAAAAAAAAAAAAAAAAAAAAAAAAAAAAAAAAAAAAAAAAAAAAAAAAAAAAAAAAAAAAAAAAAb&#10;AAAA1ACfAOwA7ADrAPMAAAAAAAAAAAAAAAAACgAhABwAHAAcABsAGwAXAI8AqwB4AGwANwAAAAAA&#10;AAABAE4AIgCOAIsA0ACVAA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wC5AK4AvgD7AAAAGgA9ADsAGQAAAAAAAAAAAAAAAAAAAAAAAAAA&#10;AA8A6AD+AAAAAAAAAAAAAAAAAAAAAAAAAAAAAAAAAAAAAAAAAAAAAAAAAAAAAAAAAAAAAAAAAAAA&#10;AAAAAAAAAAAAAAAAAAAAAAAAAAAAABsABADiAOIAAAABABYAJQAdABsAGwAdABsAHAAQAAAAAAAA&#10;AAAAAAAAAAAAlAAwAH8AjABQAFkAAgAAAAAAAAAsAIoAjAC7AEcAoA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CqAPYAAAAUADwAOwAgAAAA&#10;AAAAAAAAAAAAAAAAAAAAAAAAAAAAAAAAOwCrALIAYgAAAAAAAAAAAAAAAAAAAAAAAAAAAAAAAAAA&#10;AAAAAAAAAAAAAAAAAAAAAAAAAAAAAAAAAAAAAAAAAAAAAAAAAAAAAAAAAAAABQCjAOwAHAAbABoA&#10;BQAAAAAAAAAAAAAAAAAAAAAAAAAAAAAAAAAAAAAAAAAAAGQALQBkALAA3gBwAA0AAAAAAAAAFACD&#10;AJwAvgBJAJAA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C1APYAAABfAJYAWwAgAAAAAAAAAAAAAAAAAAAAAAD6AOcAAAAAAAAAAAA7AAAArwAAAAAA&#10;AAAAAAAAAAAAAAAAAAAAAAAAAAAAAAAAAAAAAAAAAAAAAAAAAAAAAAAAAAAAAAAAAAAAAAAAAAAA&#10;AAAAAAAAAAAAAAAAAEIAVgA6AB8ABQAAAAAAAAAAAAAAAAAAAAAAAAAAAAAAAAAAAAAAAAAAAAAA&#10;AAA3ALwANQDSAHcA3gAAAAAAAAAAAAUAYgAnAPYAZgC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MUAcAAAALMA+wAAAAAAAAAAAAAAAAAAAP0A0ACT&#10;AGQAbgDaAAAAAAAAABsAIgDKAOUAAAAAAAAAAAAAAAAAAAAAAAAAAAAAAAAAAAAAAAAAAAAAAAAA&#10;AAAAAAAAAAAAAAAAAAAAAAAAAAAAAAAAAAAAAAAAAAAAAAAAAAAAAAAAAAAAAAAAAAAAAAAAAAAA&#10;AAAAAAAAAAAAAAAAAAAAAAAAAAAAAAAAAAAAFwCvAGIA6wB8AMAAAAAAAAAA6gBzANkAAAAAAM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B5AGEA&#10;7gDFAAAAAAAAAAAA/wDXAJsAZgCFAMIA/gAAAMMAAAAAAAAAAAA7AAAArgAAAAAAAAAAAAAAAAAA&#10;AAAAAAAAAAAAAAAAAAAAAAAAAAAAAAAAAAAAAAAAAAAAAAAAAAAAAAAAAAAAAAAAAAAAAAAAAAAA&#10;AAAAAAAAAAAAAAAAAAAAAAAAAAAAAAAAAAAAAAAAAAAAAAAAAAAAAAAAAAAAAAAAAAAAAAUAhwCS&#10;AAIAlQCdAPwA/wCPAOkAUwDKAOEA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YLGfQ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JAAAA4gAAAAAA3gCiAGkAfgC6AP0AVACmANUACgDG&#10;AP4AAAAAAAAAOgAAALAAAAAAAAAAAAAAAAAAAAAAAAAAAAAAAAAAAAAAAAAAAAAAAAAAAAAAAAAA&#10;AAAAAAAAAAAAAAAAAAAAAAAAAAAAAAAAAAAAAAAAAAAAAAAAAAAAAAAAAAAAAAAAAAAAAAAAAAAA&#10;AAAAAAAAAAAAAAAAAAAAAAAAAAAAAAAAAAAAVwC0ABwAuAB/AMoA3AA9AJUAHwAI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wAKkA&#10;xQDnAAAABgBLAFAARgAIAAAAAABIAK4A0gAwAAAAAAAUACgA1ADbACUAAAAAAAAAAAAAAAAAAAAA&#10;AAAAAAAAAAAAAAAAAAAAAAAAAAAAAAAAAAAAAAAAAAAAAAAAAAAAAAAAAAAAAAAAAAAAAAAAAAAA&#10;AAAAAAAAAAAAAAAAAAAAAAAAAAAAAAAAAAAAAAAAAAAAAAAAAAAAAAAAAAAAAAAAAAAAAC4AvABn&#10;AMEAjAAAAEk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0AmAAAAMQArADqAEEAkgDVAJ4ATgAIAAAAAAAAAFEAAADFAAAAAAAAAAAA&#10;PAAAAK8AAAAAAAAAAAAAAAAAAAAAAAAAAAAAAAAAAAAAAAAAAAAAAAAAAAAAAAAAAAAAAAAAAAAA&#10;AAAAAAAAAAAAAAAAAAAAAAAAAAAAAAAAAAAAAAAAAAAAAAAAAAAAAAAAAAAAAAAAAAAAAAAAAAAA&#10;AAAAAAAAAAAAAAAAAAAAAAAAAAARAKcAbgAAAAAA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QDKAAEANwCJANIAqABXAA4AAAAA&#10;AAAAAAAAAAAAQQAPAMkA+wAAAAAAAAA4AAIAsAAAAAAAAAAAAAAAAAAAAAAAAAAAAAAAAAAAAAAA&#10;AAAAAAAAAAAAAAAAAAAAAAAAAAAAAAAAAAAAAAAAAAAAAAAAAAAAAAAAAAAAAAAAAAAAAAAAAAAA&#10;AAAAAAAAAAAAAAAAAAAAAAAAAAAAAAAAAAAAAAAAAAAAAAAAAAAAAAAAAAAAAwB7AJ8AGg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KwAIgAbAAAAAAAAAAAAAAAAAAAAAAAAAAAAAAAFAE0ApADPADYAAAAAAA8ALgDQANEALwAA&#10;AAAAAAAAAAAAAAAAAAAAAAAAAAAAAAAAAAAAAAAAAAAAAAAAAAAAAAAAAAAAAAAAAAAAAAAAAAAA&#10;AAAAAAAAAAAAAAAAAAAAAAAAAAAAAAAAAAAAAAAAAAAAAAAAAAAAAAAAAAAAAAAAAAAAAAAAAAAA&#10;AAAAAAAAAAAAAAAAAAAASg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bAAAAAAAAAAAAAAAAAAAAAAAAAAAAAAAAAAAA&#10;UQAAAMUAAAAAAAAAAAA7AAAA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6ABcAywD4AAAAAAAAADYABACxAP4AAAAAAAAAAAAAAAAA&#10;AAAAAAAAAAAAAAAAAAAAAAAA2AD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wD7AMoAAAAA&#10;AAAACgAzAOYAygAAAAAAAAAAAAAAAAAAAAAAAAAAAAAAAAAAAAAAzAA/ACoAXACrAP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RAAAAxQAAAAAA/wDnACQAAACuAAAAAAAAAAAAAAAAAAAAAAAAAAAAAAAA&#10;AAAAAACzAAAABgC7AGwAKwBYAKYA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HwDRAPQAxgCqAPEAAAAAALQA&#10;hQAFAAAAAAAAAAAAAAAAAAAAAAAAAAAAAAD/ALIABACXAOUAyQDHAL8AvwCtAK0AAAAAAAAAAAAA&#10;AAAAAAAAAAAAAAAAAAAAAAAAAAAAAAAAAAAAAACNALUAlQA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AP0AggCbAPUARQBIAAoA7QDlAAAAAAAAAAAAAAAAAAAAAAAAAAAAAAAAAM4A5gAvAAkA&#10;JABbAJQAYAAAAB4AAAAAAAAAAAAAAAAAAAAAAAAAAAAAAAAAAAAAAAAAAAAAAAAAAACUAIoA1QBR&#10;AM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EAAADfABQAwQCkAKEAzgCwACAAAAAAAAAAAAAA&#10;AAAAAAAAAAAAAAAAAAAAtgAAADoAAAAAAAAAAADiAAAATQAAAAAAAAAAAAAAAAAAAAAAAAAAAAAA&#10;AAAAAAAAAAAAAAAAAACiAIMADABLAO8AVQ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AAoAAAA&#10;cQAkAAAAAAARADkAAAAAAAAAAAAAAAAAAAAAAAAAAAAAAAAAAACzAAMANAAAAAAAAAD9AMkADQA9&#10;AAAAAAAAAAAAAAAAAAAAAAAAAAAAAAAAAAAAAAAAAAAAAACvAHcACAB6AGAAZQD1AFsAu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gAJABOAAAAAAAAAAAAAAAAAAAAAAAAAAAAAAAAAAAAAAAAAAAA&#10;AADRAOEALQAKAAAAAAAAANMA9QBHAAUAAAAAAAAAAAAAAAAAAAAAAAAAAAAAAAAAAAAAAAAAAAC7&#10;AGwABAB3ACUAAABGAG4A+wBiAK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QDFABYAAAAAAAAAAAAA&#10;AAAAAAAAAAAAAAAAAAAAAAAAAAAAAAAAALYAAAA5AAAAAAAAAAAAygAAAE8AAAAAAAAAAAAAAAAA&#10;AAAAAAAAAAAAAAAAAAAAAAAAAADwAGQA/ABpACwAAAAAAAAAPAB0AAIAbAC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wACADYAAAAA&#10;AAAA/gDJAAoAQAAAAAAAAAAAAAAAAAAAAAAAAAAAAAAAAAAAAAAAAAAAAA0AMwAAALUA9QAAAAAA&#10;AAAAADQAeQAIAHcAk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wDdACoADAAAAAAAAADVAPIARQAGAAAAAAAAAAAAAAAAAAAAAAAAAAAAAAAA&#10;AAAAAAAAAAAAAwClAEQA3AB+APAAAAAAAAAAAAAsAHwADgCE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YLGfQ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QAAAA5AAAAAAAAAAAAygAA&#10;AE4AAAAAAAAAAAAAAAAAAAAAAAAAAAAAAAAAAAAAAAAAAAAAAAAACQCgAE8A4gB8AOsAAAAAAAAA&#10;AAAlAH8AEgCSAHYA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AABADcAAAAAAAAA/wDJAAgARAAAAAAAAAAAAAAAAAAAAAAAAAAAAAAAAAAAAAAAAAAA&#10;AAAAAAAAAAUAlwBcAOkAfADlAAAAAAAAAAAAHgCBABcAoQBr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DYACgADwAAAAAAAADYAO8AQwAIAAAAAAAAAAAA&#10;AAAAAAAAAAAAAAAAAAAAAAAAAAAAAAAAAAAAAAAAAAADAIwAagDuAH0A3gAAAAAAAAAAABgAgQAd&#10;AK4AYQD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OQAA&#10;AAAAAAAAAMoAAABOAAAAAAAAAAAAAAAAAAAAAAAAAAAAAAAAAAAAAAAAAAAAAAAAAAAAAAAAAAAA&#10;AQB/AHgA8wCAANcAAAAAAAAAAAATAIAAJAC6AFkA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YAAQA4AAAAAAAAAP8AxwAGAEUAAAAAAAAAAAAAAAAAAAAAAAAAAAAA&#10;AAAAAAAAAAAAAAAAAAAAAAAAAAAAAAAAAAAAcQCGAPcAhADPAAAAAAAAAAAADgB9ACsAxQBUAP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AA0gAmABEAAAAAAAAA2wDtAEUA&#10;CwAAAAAAAAAAAAAAAAAAAAAAAAAAAAAAAAAAAAAAAAAAAAAAAAAAAAAAAAAAAAAAAAAAAGMADgBu&#10;AIkAbwA5AAAAAAAAAAoAeQCPAM0ATwCqABEA9wD6APgA+AD5APkA+QD3APoA+AD5APgA+gD3AP4A&#10;VQ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sABQAAAAAAAABrAPgAAAAAAAAAAAAAAAAAAAD0APgAAAAAAAAA&#10;AAAAAAAAAAAAAAAAAAAAAAAAAAD1AN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BQAFzgAAAAAAAAAAADKAAAAReUA8AAAAAAAAAAAAAAAAAAAAAAAAAAAAAAAAAAAAAAAAAAA&#10;AAAAAAAAAAAAAAAAAAAAAAAAAABVAAINbR2PAfcAQgAAAAAAAAAHAHQAlADFAC4AAAAAAAAAAAAA&#10;AAAAAAAAAAAAAAAAAAAAAAAAAAAAAAD56XjsAAAAAAAAAAAAAAAAAAAAAAAAAAAAAAAAAAAAAAAA&#10;AAAAAAAAAAAAAAAAAAAAAwA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tQAAAAAAAAAA/4AAKwAA&#10;AAAAAAAAAAAAAAAAAN0AIwAAAAAAAAAAAAAAAAAAAAAAAAAAAAAAAAAAAMsAK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AAAAOQAAAAAAAAAAAMgABABRGwAbAAAAAAAAAAAA&#10;AAAAAAAAAAAAAAAAAAAAAAAAAAAAAAAAAAAAAAAAAAAAAAAAAAAAAAAAAAAAUwAWAFwAlwD2AEwA&#10;AAAAAAAABABuABMA0gAJAAEACgABAAoAAQAKAAAACwAAAAsAAAALANEAxAA1AG8XAB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lAM4AIwAUAAAA&#10;AAAAAN4A6QBBAA4AAAAAAAAAAAAAAAAAAAAAAAAAAAAAAAAAAAAAAAAAAAAAAAAAAAAAAAAAAAAA&#10;AAAAAAAAAAAAAAAAAD0ArwBWAKEA9QBXAAAAAAAAAAIAXQAAAAAAAAAAAAAAAAAAAAAAAAAAAAAA&#10;AAAAAAAAygAAAIc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lAH0AAAA4AAAAAAAAAAAAyQAAAE4AAAAAAAAAAAAAAAAAAAAAAAAAAAAAAAAA&#10;AAAAAAAAAAAAAAAAAAAAAAAAAAAAAAAAAAAAAAAAAAAAAAAAAAAyALMAEwCsAJ8A/wAAAAAAAAAA&#10;AAAAAAAAAAAAAAAAAAAAAAAAAAAAAAAAAAAAAADv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QB2ADYAtQASAD0AAAAAAAAAAADIAAMASgAA&#10;AAAAAAAAAAAAAAAAAAAAAAAAAAAAAAAAAAAAAAAAAAAAAAAAAAAAAAAAAAAAAAAAAAAAAAAAAAAA&#10;AAAAAAAAKQC1ABoAtgCWAP4AAAAAAAAAAAAAAAAAAAAAAAAAAAAAAAAAAAAAAAAAAAAAAB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kAfAA1AKEA&#10;DABgAJMAEwAAAAAAAADkAOYAOQAQAAAAAAAAAAAAAAAAAAAAAAAAAAAAAAAAAAAAAAAAAAAAAAAA&#10;AAAAAAAAAAAAAAAAAAAAAAAAAAAAAAAAAAAAAAAAACEAtQAjAMAAugAAAAAAAAAAAAAAAAAAAAAA&#10;AAAAAAAAAAAAAAAAAAAAAAAAPwAAAHUA4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AI4AogD5AA0AVABKAAYAAAAAAAAAAAAAAAAAAADmAPwABAAAAAAAAAAAAAAA&#10;AAAAAAAAAAAAAAAAAAAAAAAAAAAAAAAAAAAAAAAAAAAAAAAAAAAAAAAAAAAAAAAAAAAAAAAAAAAa&#10;AIQAWQDxAAAAAAAAAAAA1gDJAPwA+gD7APoA+wD6APsA+wD6APsA+gD7AAAA3wA/AMYA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gCWAJ0A9gANAFQASAAIAAAAAAAAAAAAAAAA&#10;AAAAHAA6AMYArABYAAAAAAAAAAAAAAAAAAAAAAAAAAAAAAAAAAAAAAAAAAAAAAAAAAAAAAAAAAAA&#10;AAAAAAAAAAAAAAAAAAAAAAAAAAAAAAAACAAAAPYAAAAAAAAAAACrANQAAAAAAAAAAAAAAAAAAAAA&#10;AA0AAAAOAAEAIQAAABo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EAkwCdAPYA&#10;CgBWAE0ACAAAAAAAAAAAAAAAAAAAAAAAAAAAAFUAxwCPAFQABAAAAAAAAAAAAAAAAAAAAAAAAAAA&#10;AAAAAAAAAAAAAAAAAAAAAAAAAAAAAAAAAAAAAAAAAAAAAAAAAAAAAAAAAAAAAAAJAAAA/wAAAAAA&#10;AAAAAAUAAACtABAADQACAA0AAQAO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JoAmQDzAAoAVQBLAAsAAAAAAAAAAAAAAAAA/wDdAB8ABQAAAAAAHAA5AMYA&#10;rABYAAAAAAAAAAAAAAAAAAAAAAAAAAAAAAAAAAAAAAAAAAAAAAAAAAAAAAAAAAAAAAAAAAAAAAAA&#10;AAAAAAAAAAAAAAAAAAUAAAD3AAAAAAAAAAAABAAAAB8A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AH4A8wAIAFEATwALAAAAAAAAAAAAAAAA&#10;AP8AywCrAOAARgBlAAAAAAAAAFUAxwCNAFMABQAAAAAAAAAAAAAAAAAAAAAAAAAAAAAAAAAAAAAA&#10;AAAAAAAAAAAAAAAAAAAAAAAAAAAAAAAAAAAAAAAAAAAAAAAACQAAAP4AAAAAAAAAAAAHAAA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YLGf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gDzAAAAJABTAAsAAAAAAAAAAAAAAAAA0AB4AIsA4AAFAL0A6gAAAAAAAAAcAD0A4gCmAAAA&#10;AAAAAAAAAAAAAAAAAAAAAAAAAAAAAAAAAAAAAAAAAAAAAAAAAAAAAAAAAAAAAAAAAAAAAAAAAAAA&#10;AAAAAAAAAAYAAAD3AAAAAAAAAAAABAAAAP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AKkAMQDUAJwAAAAAAAAAAAAAANAAegCFAN4APwC2&#10;AIEA/QCrAAAAAAAAAAAAVQACAJAA+wAAAAAAAAAAAAAAAAAAAAAAAAAAAAAAAAAAAAAAAAAAAAAA&#10;AAAAAAAAAAAAAAAAAAAAAAAAAAAAAAAAAAAAAAAACQAAAP4AAAAAAAAAAAAH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QACuAB0A&#10;wQDxAAAAAADVAHsAhQDbADoArwCqADMAXgAaAMIA6AAAAAAAAAAYAD4A5gCmAAAAAAAAAAAAAAAA&#10;AAAAAAAAAAAAAAAAAAAAAAAAAAAAAAAAAAAAAAAAAAAAAAAAAAAAAAAAAAAAAAAAAAAAAAAFAAAA&#10;9wAAAAAAAAAAAAMAAAD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oATwD/AN4A1QB/AIAA2gA6AK8ArwA6AAAAAAAFAHAA/gCtAAAA&#10;AAAAAAAAUwACAJAA+QAAAAAAAAAAAAAAAAAAAAAAAAAAAAAAAAAAAAAAAAAAAAAAAAAAAAAAAAAA&#10;AAAAAAAAAAAAAAAAAAAAAAAAAAoAAAD+AAAAAAAAAAAACAAAAP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6AAAAmQCAANYAMgCo&#10;AK8AOgAAAAAAAAAAAAAAWgAaAMIA5wAAAAAAAAAYAEAA5gChAAAAAAAAAAAAAAAAAAAAAAAAAAAA&#10;AAAAAAAAAAAAAAAAAAAAAAAAAAAAAAAAAAAAAAAAAAAAAAAAAAAAAAAABQAAAPgAAAAAAAAAAAAD&#10;AAAA9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LAAAADtADIApwC3AEEAAAAAAAAAAAAAAAAAAAAFAHQA/gCoAAAAAAAAAAAAVQAD&#10;AJMA+AAAAAAAAAAAAAAAAAAAAAAAAAAAAAAAAAAAAAAAAAAAAAAAAAAAAAAAAAAAAAAAAAAAAAAA&#10;AAAAAAAAAAAAAAkA/QAAAAAAAAAAAAgAAA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cA9AAsAKIAtwBCAAAAAAAAAAAAAAAAAAAA&#10;AAAAAAAAVwAgAMcA5AAAAAAAAAAUAEIA6gCiAAAAAAAAAAAAAAAAAAAAAAAAAAAAAAAAAAAAAAAA&#10;AAAAAAAAAAAAAAAAAAAAAAAAAAAAAAAAAAAAAAAAAAAABAD4AAAAAAAAAAAAAwAAAP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DY&#10;AL0ARwAAAAAAAAAAAAAAAAAAAAAAAAAAAAAAAAAEAHEA/wCrAAAAAAAAAAAAUgADAJMA+AAAAAAA&#10;AAAAAAAAAAAAAAAAAAAAAAAAAAAAAAAAAAAAAAAAAAAAAAAAAAAAAAAAAAAAAAAAAAAAAAAAAAAL&#10;AP0AAAAAAAAAAAAJ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AAAAAAAAAAAAAAAAAAAAAAAAAAAAAAAAAAAAAAVAAg&#10;AMcA4gAAAAAA3gDCABAA6gCaAAAAAAAAAAAAAAAAAAAAAAAAAAAAAAAAAAAAAAAAAAAAAAAAAAAA&#10;AAAAAAAAAAAAAAAAAAAAAAAAAAAAAAQA9ACXAGQAWABzAMsAAAD3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HQA/wCoAPwAkwB3AKcA7QAAAJwAAAAAAAAAAAAAAAAAAAAA&#10;AAAAAAAAAAAAAAAAAAAAAAAAAAAAAAAAAAAAAAAAAAAAAAAAAAAAAAAAAAAACgD6AL4AAQAjAOUA&#10;zAAAAP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wCRAMsAiQDQACIA&#10;cQAWAMcABAAAAAAAAAAAAAAAAAAAAAAAAAAAAAAAAAAAAAAAAAAAAAAAAAAAAAAAAAAAAAAAAAAA&#10;AAAAAAAAAAAAAAAIAAAAbwB1AAUA5ABiANE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HQAZwDQABcAtgARAAAAQAAAAAAAAAAAAAAAAAAAAAAAAAAAAAAAAAAAAAAA&#10;AAAAAAAAAAAAAAAAAAAAAAAAAAAAAAAAAAAAAAAAAAAAAHYA4QBkAAAAAAAcAKMAfgB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DvAAAAAAAAAAAAAAAAAAAAAAAAAAAAAAAAAAAAAAD5AN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gCJHt4FTvAR7QAAAAAAAAAAAAAA&#10;AAAAAAAAAAAAAAAAAAAAAAAAAAAAAAAAAAAAAAAAAAAAAAAAAAAAAAAAAAAAAAAAAAAAAAAAAAAA&#10;RQAAAAAAAAAAAAAAFwCZAAAAAAAAAAAAAAAAAAAAAAAAAAAAAAAAAAAAAAAAAAAAAAAAAAAAAAAA&#10;AAAAAAAAAAAAAAAAAAAAAAAAAAAAAAAAAAAAAAAAAAAAAAAAAAAAAAAAAAAAAAAAAAAAAAAAAAAA&#10;AAAA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VcAAAAAAAAAAAAAAAAAAAAA/0AAvwAAAAAAAAAAAAAAAAAAAAAAAAAA&#10;AAAAAAAAAO4AI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H8AYgBAEAA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ADh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YLGfQ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3ANQA/wABAB0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MEA&#10;AAAAAAAAAAAAAAAAAAAAAAAAAAAAAAAAAAD2AN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0bsxAAAAAAMfVY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AQAAAAAAAAAAAAAAAAAAAAAAAAAAAAAAAAAAA/6AAS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JCwA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YLG&#10;f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CgA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lvhZAAAA&#10;AAXF5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YB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2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b6AAAAAAAA+/wB8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YLGf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YLGf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YLGfQ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EAAQAAAAAAAAAAAADAAA&#10;AAAAAAAIFiAAAAAAAAAAAAD16u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ZAKYAAAAAAAAAAAAAAAAAAAAAAAAAAAAAAAAAAAAAAITqf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wAAAAAAAAAAAAAAAAAAAAAAAAAAAAAAAAA&#10;AAAAAAAAu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YLGfQ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rANAAAAAAAAAAAAAAAAAAAAAAAAAAAAAAAAAAAAD1AM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AAAAAAAAAAAAAAAAAAAAAAAAAAAAAAAAAAAAMHq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7AAAAAAAA&#10;AAAAAAAAAAAAAAAAAAAAAAAAAAAAu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QA+QAAAAAAAAAAAAAAAAAAAAAAAAAAAAAAAAC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9gDFAAAAAAAAAAAAAAAAAAAA&#10;AAAAAAAAAADn6t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wAAAAAAAAAAAAAAAAAAAAA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w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AO4A&#10;AAAAAAAAAAAAAAAAAAAAAAAAAAC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4AvgAAAAAAAAAAAAAAAAAAAAAAAADV6u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7AAAAAAAAAAAAAAAA&#10;AAAAAA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AAAAAAAAAAAAAAAAAAAAAAAAA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bdACIAAAAAAAAAAAAAAAAA+wAS6v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wAAAAAAAAAAAAAAAAAAADI6v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wAAAAAAAAAAAAAAAAAAAL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+AP4AAAAAAAAA&#10;AAAAAAAA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u4AzgAAAAAAAAAAAAAA8QD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7AAAAAAAAAAAAAAC/6v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YLGfQ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AAAAAAAAAAAAAAA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FAPcAAAAAAAAAAAC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vkA&#10;wwAAAAAAAADi6t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7AAAAAAAAA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AAAAAAu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AQDpABUA/wAX6u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r/ALwAAADR6u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AAAAL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7AAAA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Z1BY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3v4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YLGf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hAASgAsAIDq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IQBOBVT8OQAD/wAAxAC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kIb2Rb/Gv1I/n3/sP8t/Be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/smbQA3AgcAAAAAADcDt1IWaOr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0AAAGAAcAAAAAAAAANQD7FAA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uMF1swAAAAA&#10;AAAAAAAmAAv9AE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ury/3+AAAAAAAAAAIANQMFV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L2A9gAAAAAAAAAAAA1APso&#10;Fh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wXqzAAAAAAAAAAAAC8AA/4AT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r/+63J/QAAAAAAAAAABwAuAQV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eoD&#10;5QAAAAAAAAAAADYB/DwW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/jLAAAAAAAAAAAAMwD/AwB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vkAt8v+AAAAAAAAAAAR&#10;ACL9Al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2v2wLxAAAAAAAAAAAANgMBTBY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UA/84AAAAAAAAAAAAzAP0LAD0AAAAA&#10;AAAAAAAAAAAAAAAAAAAAAAAAAAAAAAAAAAAAAAAAAAAAAAAAAAAAAAAAAAAAAAAAAAAAAAAAAAAA&#10;AAAAAAAAABYoFj4W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7gPHyv8AAAAAAAAAACAAE/0ATwAAAAAAAAAAAAAAAAAAAAAAAAAAAAAAAAAAAAAAAAAAAAAAAAAA&#10;AAAAAAAAAAAAAAAAAAAAAAAAAAAAAAAAAAAWEh7MDsoasgblHX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K3R//oAAAAAAAAAAAA3AwVUAAAAAAAAAAAAAAAAAAAA&#10;AAAAAAAAAAAAAAAAAAAAAAAAAAAAAAAAAAAAAAAAAAAAAAAAAAAAAAAAAAAAAAAAAAmkKDBXDUsP&#10;VQoEghY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4Gwfg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y+wLT&#10;AAAAAAAAAAAAMwD7GhYuAAAAAAAAAAAAAAAAAAAAAAAAAAAAAAAAAAAAAAAAAAAAAAAAAAAAAAAA&#10;AAAAAAAAAAAAAAAAAAAAAAAAFgT7QTMDAAAAAAoAMQsIYwAAAAAAAAAAAAAAAAAAFhQWaBZZF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twF3csAAAAAAAAAAAArAAj9AE0AAAAAAAAAAAAAAAAAAAAAAAAA&#10;AAAAAAAAAAAAAAAAAAAAAAAAAAAAFj4ekRyIFikAAAAAAAAAAAAAAAAAAgAAAQAAAAAAAAACAAIE&#10;AAAAAAAAAAAAAAAAG4oF6hmWEqUH+RY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ury/3/AAAAAAAAAAMA&#10;MwMFVQAAAAAAAAAAAAAAAAAAAAAAAAAAAAAAAAAAAAAAAAAAAAAAAAAAH5EOtzJuL3YIyxxbAAAA&#10;AAAAAAAAAOr6BdDX/wAAAAD7ANH19qQAAAAAAAAAAAAAFjcCdFEBTAFTATcECL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PyA9wAAAAAAAAAAAA4APsvGasWJAAAAAAAAAAAAAAAAAAAAAAAAAAAAAAAAAAA&#10;AAAAAAAAFi0BY1MKKwAwAVAL/5gWCQAAAAAAAAAAAAD3Vcvo4AAAAML3+KXquwAAAAAAAAAAAAAB&#10;ciYBDwAAAAAAJwADBRY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APvzAAAAAAAAAAAADcAagAOUQHZGJkW&#10;GQAAAAAAAAAAAAAAAAAAAAAAAAAAAAAAAAAAAAAAPCQJBAAAAAAADQAQ/AApAAAAAAAAAAAAAOrk&#10;AKL0AAAA+fr5pwAAAAAAAAAAAAAAAAIGAgAAAAAAAAAAAAMA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+&#10;ANzgAAAAAAAAAAAAAQBBAJUDXgIJYwLhFocWEAAAAAAAAAAAAAAAAAAAAAAAAAAAAAAAAADr8/kA&#10;AAAAAAAAAPUEAO0AAAAAAAAAAAAAAAAA/AAAAAAHAwANAAAAAAAAAAAAAAAA/bjeAAAAAAAAAOMA&#10;+P4Av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j/9NUIAAAAAAAAAAAAAAAAABQBMAJcDUgUGdgPjFncWCQAA&#10;AAAAAAAAAAAAAAAAAAAAAAAAALbl9d0AAAAAAP0A/wMAFQAAAAAAAAAAAAAAAPrs+QAAAAAAAAMA&#10;AAAAAAAAAAAAAAAIfSkAAADjALoAvf/6W+r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jSP+NgAAAAAAAAAA&#10;AAAAAAAAAAAACQBXAJYCRgwDhwPiFmYWBAAAAAAAAAAAAAAAAAAAAADq9vo+xtah99T9AwA8CQen&#10;FgMAAAAAAAAAAAAAAP8AAAAABwQACQAAAAAAAAAAAAAWTwEbKwD8AMAA4ZP7FOq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T/wzXAIBAAAAAAAAAAAAAAAAAAAAAAAAAAAADwBiAJIBOxQBmQXcFlYWAQAAAAAA&#10;AAAAAAAAAAAA6tfiK/omzfbzACAAFBsFbwAAAAAAAAAAAAAA8fr6AAABAQAHAAAAAAAAAAAAAAii&#10;NQAEANMAAOPqbur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gSLLv8sAAAAAAAAAAAAzgDEAP8AAAAAAAAA&#10;AAAAAAAAFgBtAIwALR4AqQTRFkUAAAAAAAAAAAAAAAAAAAAA6uT/fMP2AAA+CQGCFhkAAAAAAAAA&#10;AAAA/v8AAAYEAAYAAAAAAAAAABZrBQ4mAPgA0gD4TwAAAAAAAAAAAAAAAAAAFgYWSxZcF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gAJ+J&#10;ACIAAAAAAAAA9ABp/fgDHv1bAzIAAAAAAAAAAAAAAAAAAAAAANgAof7cAgLK/kLq9QAAAAAAAAAA&#10;AAAAABYCB9Y9JyEA0P7TuOJLFg8ATgE/BEgAGvwB/wAD+gLe/Mj/uwC1COo/Bh4AxgDc0OMxAAAA&#10;AAAAAAAAAAAAFiIGxRcNDAXg/P+S4n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GBOA1GXIAAAAAAAAAAACjALX3/VMDef09J/5cAigAAAAAAAAAAAAA&#10;AAAAywCTAAIAAv365vlH6tcAAAAAAAAAAAAAAAAWMQnDVwsDAKj498j/PQADFP0V/xEDCQH/APj9&#10;8f7qAuoDAf8HAU0ABACs//sh6uEAAAAAAAAAAAAAAAAezzcwJgAAAPsArfbzR+r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nABjpEBGQAAAAAAAADtAGz+&#10;/ILqgQAAFkYEjPwtM/9aAR4AAAAAAAAA9gBnADkAJAAAAOAAwer6Her6AAAAAAAAAAAAAAAAHpwi&#10;XQAG1gALADL5KPsN/v8D/gkEAv4AAPsD+/4B8wHWB9EB9QAOAPe85EUAAAAAAAAAAAAAAAAWFgXg&#10;YAkAAAAAAADVAM6T4m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wDgEMBGQAAAAAAAAAAAKsA//IAjQAAAADquvwvAFfR4nQAkwDrAAAAAACwAA0AJAAAAAAA&#10;IAATCQBJAAAAAAAAAAAAAAAAAAD4ndkE2gA+AF3+M/8S/wYABgIEAAH+BP4G/wUCBgEOBTYBYgA5&#10;APQA/ScWKQAAAAAAAAAAFgEZYAbbLQQAAAAAAAAAAP0A//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AENVgAAAAAAAAAAAOYAvv/9f+r0AAAAAAAA6v/q&#10;qvwk/2jF7G3/ngDxAOcACP4AAAAAAAAAAC0NCKYeoRYWAAAAAAAAAAAWPQK9EABX/jQACgICBgMD&#10;BgMJ/A30DfMM8wn5BvwG/wQBBQAGADYAWv0NGwLMFjcAAAAAFikIzhOVTw4zBf4AAAAAAPUA0vb5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QAPgAZAMzq2QAAAAAAAAAAAAAAAAAAAAAWFQLiTQhcAAAA&#10;AAAAAAAAjQDM5vwh6voAAAAAAAAAAAAAAAAAABYJAG4DfQMJEgLt/1MBDQAAAAAAAAD7ANH81foB&#10;k/mE6vQWMALGGAVR9wQKAwEEAAf5BfwDAAL+AAMA/gABAAIAAf3//gH5BPwF/f8B/Pb/rQTq+v47&#10;CF//ZTkKJQAAAOUAwfcD/Av+7QQAceS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hkGxRIUEAbi/P6g4mwA&#10;AAAAAAAAAAAAAAAAABeRB2uYAwsAAAAAAAAA3QB4AABf6qIAAAAAAAAAAAAAAAAAAAAAAAAAABYQ&#10;AHcCc/8FBvgoBQAB3vgsCCoCAgD3AMz63vf+iP9tDxda9goBAgEBBAn6A/8DAAIAAgEBAAEBAAH/&#10;Af8C/gH+//3+/QD5Av8C/P/1AKUF9P8h/DkHBwD2AMb45ez6WgDsABIA0+r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+/Lj8uAQAA/ACw9vBW6bUAAAAAAAAAAAAAFh8B3VkDUQAAAAAAAAAAAIH/&#10;2dv7Ker+AAAAAAAAAAAAAAAAAAAAAAAAAAAAAAAAFhkAbwC7Ai4B//3MCHgCQDcLIwABAPIAtf34&#10;A1r2GP4E/wUABf4DAgQAA/8DAQL/AQEA+wABAAT/A/4C/QL8//0A/Pv7A/sE+QLqAagCKAA4ANb/&#10;zPcAifqH6v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CA/ZhBwEAAAAAANwAyangWAAAAAAA&#10;AAAAAAAYowpZOgMNAEsADQAAANIAgwAAT+qyAAAAAAAAAAAAAAAAAAAAAAAAAAAAAAAAAAAAAAAA&#10;AAAAAAAAAAAAABYxCJoIKToLCACuAD0AMf8E/gv2B/wEAgQDBf8DAAIBAwAB/wABAQH/AP4B/gD9&#10;AP0E/P/7APz79gb7BP4CygDFAA73+cv4Xur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QJXCV3/+fiW6LwAAAAAAAAAAAAA&#10;AAAB//4AAwAAAAAA/QD/+gAAAAAAAAAAAAAWKAJb+gHfAPoAswBoADwApf4EzeayAAAAAAAAAAAA&#10;AAAAAAAAAAAAAAAAAAAAAAAAAAAAAAAAAAAAAAAAAAAA6s8ANRZEvZkCHg4EMgADAQMABfoDBAQC&#10;Bf8E/wQBBP8C/wIAAQEAAv8A/gH9AP3+/PwBAgABAAQJ+f4EAAAv/88B8snpQ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kDFEwCfwAzUYehuKGAAAAAAAAAADq/h+4zUw2BAAA+ADP9fedAAAAAAAAAAAAAAA2AwFTAAsA&#10;AADkAJkAAwDeAgBzAAAAAAAAAAAAAAAAAAAAAAAAAAAAAAAAAAAAAAAAAAAAAAAAAAAAAAAAAAAA&#10;AAAA6rwWOQHoMf7/AAAABvEEAAMBBAAE/QX/BQMDAQQAAgIBAAD9/gP/AfwB/AIB+wD7/wf+AP4C&#10;Bfb9Cwb9Mf3GPBYP6v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wA09OCSAAJABPC/57FhAAAAAAAAAAAAAA92DY3NgAAADB&#10;9/iR6sEAAAAAAAAAAAAAAEgmAAsAAAAAABwACQCe/QS66sMAAAAAAAAAAAAAAAAAAAAAAAAAAAAA&#10;AAAAAAAAAAAAAAAAAAAAAAAAAAAAAAAAAAAAAABNAAAu7QT5A/wI9wEEBAAD/AX8BQQFAgcBBgEH&#10;AAf9B/8H/gb9Bv8FAAQEBAEE+AQBAwIG/gb4Bvwp/P4EAE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0AfvXA/oG+gX8&#10;AP0B/AH8APwA/AP7APr/+v75//n/+QH4A/oH+Qb7/fz7+wj8BP3+/vz5C/4C/AjSEQH+ALgAAAAA&#10;AAAAAAAAAAAAAAAAAAAAAAAAAAAAAAAAAAAAAAAAAAAAAAAAAAAAAAAAAAAAABZG+ztqAv8A4AAA&#10;AAAA8QDbAQDLAAAAAAAAAAAAABZHCWA+CAAAJgAuHQmkAAAAAAAAAAAAAOrxAnqw9tYA2gCw9v6g&#10;6tcAAAAAAAAAAAAAAAAAAAAAAAAAAAAAAAAAAAAAAAAAAAAAAAAAGQAAEAAAAAAAAAAAAO7+++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gimDCbuAM8BOgD8APkCAf8A&#10;AAD//wD/AP3+AwAB/wH/AP0AAf7//gD9BvwB/AP8/Pz8+wf9APv+zAL1AFQD+hjGoPOEFmbqwgAA&#10;AAAAAAAAAAAAAAAAAAAAAAAAAAAAAAAAAAAAAAAAAAAAAAAAAAAAVvwsXAAAABwAmgDYAOkAnv79&#10;nOriAAAAAAAAAAAAAP//AAAAAAAAAAD/AP8BAAAAAAAAAAAAAAAAAADqyQDJAAAAAAAAAAAAAAAA&#10;AAAAAAAAAAAAAAAAAAAAAAAAAAAAAAAAAAAAAAAAAAAAGAz9AQQAAAAAAAAAAO8CAO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SA&#10;638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fUQTAAa&#10;OgAAAAAAAAAQALv8+O/1ugAAAAAAAAAAAAAAAAAAAAAAAAAAAAAAAAAAAAAAAAAAAAAAAAAAAAAA&#10;AAAAAAAAAAAAAAAAAAAAAAAAAAAA9e0ImPUb2CreBSEAQgECBAMACPoGAgQABAAEAQX/BP8E/QMB&#10;A/wEBAL+Av8BAgEBBAAD/AT+AP0XAPAB7koK1BSTBIgsNUEHIwQIAO4ACAABAPYAv/b2b/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uszjH7AwUAAAAAAAEANgS/VQB0AAAAAAAAAAAAAAAAAAAAAAAA&#10;AAAAAAAAAAAAAAAAAAAAAAAAAAAAAAAAAAAAAAAAAAAAAAAAAAAAAAAAAAAAAOr5AGYXHgZHP/8E&#10;Af//B/cFAAT9BQIDAAP+AwADAgEEAP8ABP4AAwP9AQMAAgD7AgD/Af4AAv/+QP3hCPysNgQkAAIA&#10;/gDdAM/09fgECQ/97QMBe+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L6A9UAAAAAAAAAAAA1&#10;APseFikAAAAAAAAAAAAAAAAAAAAAAAAAAAAAAAAAAAAAAAAAAAAAAAAAAAAAAAAAAAAAAAAAAAAA&#10;AAAAAAAAAAAAAAAAAAAWHABENfUJ/P//B/cH/gMBBQMEAQUBBgEHAgYBBwEHAQcBBwMGAgYABAIF&#10;AwX+BAMEAQMC/AoGBTgA+gQXAPwA0v6m9cfE70zkFfYp50n6G+O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1xviyx4wAAAAAAAAACsAB/75TgDXAAAAAAAAAAAAAAAAAAAAAAAAAAAAAAAAAAAA&#10;AAAAAAAAAAAAAAAAABYXCIcBPwHm+H7ovwAAAAAAAAAAAAAAAABkBAAv+Av9AAIJ+gP+BQQEAAX/&#10;BP8FAQQBAv8D/gAA/wH//P0D/AUCAPsBAAH//f4DBAAFAAECKwDIAL3+8/gCr/iC6toAAAAA6uMA&#10;4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RztN00CAQAAAAAAAwDfAekQ85sAAAAA&#10;AAAAAAAAAAAAAAAAAAAAAAAAAAAAAAAAAAAAAAAAAAAAABYQBtYrOjcSFx7nVArb89YAAAAAAAAA&#10;AAAAD50kCyr7AwMH+QX/BAIFAAT+BQAFAQUDBf0G/wQBBP8DAgIEAgMBAAAD///+AwAA/gD/Af3/&#10;/AL///MA4vn8Hual9e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/Bz3wAiAAAAAAAAADQAyDMWFurqAAAAAAAAAAAAAAAAAAAAAAAAAAAAAAAAAAAAAAAAAAAAAAAA&#10;Bm4kETMCAAARAA0Lt6EZowP0A+sB5P7g+un8Ih71AAMC/gL/AgADAwP6BAEEAAUCBf0FAQQCA/0B&#10;Af8E/gD7AwAA///+A/7+/wID/v0ABv37BP/8IwHRCQAVAO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EA/PLDSIAAAAAAAAAMwABAP9LAJ8AAAAAAAAAAAAAAAAA&#10;AAAAAAAAAAAAAAAAAAAAAAAAAAAAAAAENBkFAAAAAAAAEgBbCQAA+Af2E/Uo9gDnANsAGQn7CgL7&#10;CPEB/wH/AQACAAIDA/8EAAUABQAEAQH+/vv9CQACAAD/AP3/AgIB/wL/AgIC/wf5Af4aAQAGADI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v3/scv9AAAAAAAA&#10;AAAMACf/A1IAAAAAAAAAAAAAAAAAAAAAAAAAAAAAAAAAAAAAAAAAAAAAAAAAAPzU6vwAAAAAAAD3&#10;AOoA9QAGABIAHQAnABYABAAQAgUBAPwC/AIEAv0D/wL/A/8D/QP+BAEEAgYBBwQHBwUBBAACAAIB&#10;A/8CAAEAAv4BAAEAAf0A/wUBCf0AI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6w4VzsABQAAAAAAAAANwLaRhYJ6vcAAAAAAAAAAAAAAAAAAAAAAAAAAAAA&#10;AAAAAAAAAAAAAAAA+pDYaA0QIQHxAMH2/Nv/FPwRAgEI+gsA+goIBfwAAgAG/wABAfwBAgAAAfsB&#10;BAEAAvwCBAP7BAIFA/sF/v8CAAP+AQEAAQH/Av4AAwD+Af39BfwF/f8JAPcwFhDq8AAAAAAAAAAA&#10;FjwIlAEb/M77Xur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kB/MwESAAAAAAA/gANAP4GAEMA&#10;tAAAAAAAAAAAAAAAAAAAAAAAAAAAAAAAAAAAAAAAAAAAAADq6hYxz5XMNwPo+YDorQAAAAAWCPoa&#10;8hoAbwtR//kABQH7AAAA/wD/AAIAAgD/AAEAAgD+AAEA/gEGAf8A/wH/AAEAAAABAP4A/wAAAf8A&#10;Af8D/wQAAAAAB1T/VBoAA/0D+QDx/er/Li4BEQDfRuDkFh7q5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0Gb/LREAB0ADMAMv99gMD6v30AAAAAAAAAAAAAAAAAAAAAAAAAAAAAAAAAAAAAAAA&#10;AAAAAAAAAADq4QBMAAAAAAAAAAAAAAAA6vgA3gDeFjX7UAjxBQoD+gAA/wX//wD6/wP+Bf/4/gP+&#10;BP78/f/5+P4G/gT+//4C/wAA/P8D/wIA/P8E/wD+AgEAAgD6ACwAMgD+APcD9Qr2CvUZFAAXAAAA&#10;HgABBN+mAE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R8k9KvtAAAAAAAAAAAAAAAAAAAAAAAA&#10;AAAAAAAAAAAAAAAAAAAAAAAAAAAAAAAAAAAAAAAAAAD9r9NEYP79AgXX+6sAsv3O6v8AAAAAAAAA&#10;AAAAAAAAAAAAAAAAAAAAAAAAAAAAAAAAAAAAAAAAAAAAAAAAAAAAAAAAAAAAAAAAAAAAAAAA4voE&#10;9wYE/wAD/gP+/v8F/gD///8B/gL+/v37/Aj/+AL7/wD8AfwD/QH///0C/wD+AP8D////AQAC/gD6&#10;APUA+gDtAAoACwALAAAAAAAAAAAAAAAAACEA4z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AgBEBW/u&#10;7ateAAAAAAAAAAAAAAAAAAAAAAAAAAAAAAAAAAAAAAAAAAAAAAAAAAAAAAAAAAAAAAAAAAAAAACs&#10;AD39xgCy5eIAAAAAAAAAAAAAAAAAAAAAAAAAAAAAAAAAAAAAAAAAAAAAAAAAAAAAAAAAAAAAAAAA&#10;AAAAAAAAAAAAAAAAAAAAAAAAAADTAADnAwoB+AoE9P8B/gP++v0D/fr7BQL7AQAA9/4CAAb/Av3+&#10;/QH9Afz//gL+AP8B/v/+Av4BAfkBBeoC/wLb8dwI/QX9AgX/CgANATkADQAAAAAA8gD/7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gBEAGcATgAEAAAA7v9R6vgAAAAAAAAAAAAA&#10;AAAAAAAAAAAAAAAAAAAAAAAAAAAAAAAAAAAAAAAAAAAAAAAAAAAAAAAAAAAAAAAAAAAAAAAAAAAA&#10;AAAAAAAAAAAAAAAAAAAAAAAAAAAAAAAAAAAAAAAAAAAAAAAAAAAAAAAAAAAAAAAAAAAAAAAAAAAA&#10;AAAAABYFAlgGgP8J3AI+AAEB+gkI+/37/AgC+fsAAPkABv8FBPgBAAL///7+/fwD/QH8/fwB/QP9&#10;//3//gH8AP0B/v/aA/+p6v0AAAAAAADq3wDfALMDsq1M/QEF/Pt46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gAYgBkACEA&#10;AAAAAAAA/gBY6uEAAAAAAAAAAAAAAAAAAAAAAAAAAAAAAAAAAAAAAAAAAAAAAAAAAAAAAAAAAAAA&#10;AAAAAAAAAAAAAAAAAAAAAAAAAAAAAAAAAAAAAAAAAAAAAAAAAAAAAAAAAAAAAAAAAAAAAAAAAAAA&#10;AAAAAAAAAAAAAAAAAAAAAAAWBOr8AAAWEAVrAXQXBjAKBgCtANoAJ/8EBPsBAwAB+gAHAPkAAf/8&#10;BAD9BAIEAP0A/v8D/QD8+/0F+wD8/fwD/QD5AvgG/v3e/u8CAJoAAAAAAAAAAAAAAAAAAOR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hYAYABmACMAAAAAAAAAAAAAAAAAAACwAFLq/wAA&#10;AAAAAAAAAAAAAAAAAAAAAAAAAAAAAAAAAAAAAAAAAAAAAAAAAAAAAAAAAAAAAAAAAAAAAAAAAAAA&#10;AAAAAAAAAAAAAAAAAAAAAAAAAAAAAAAAAAAAAAAAAAAAAAAAAAAAAAAAAAAAAAAAAAAAAAAAAAAA&#10;FhsG10INHQD4AOAAIQAHAAAA5wDP9ev5/qT9azH5QfYFBgP9Bv0FAQMABAYC/AT5AgAA+wEC/wD/&#10;A/8C/gL8AvwD/QL7AfcH+QQBAckAxgAE9wB05Z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QBCAGcAUAAFAAAA&#10;AAAAAAAAAAAAAAAAAADbAF/q/wAAAAAAAAAAAAAAAAAAAAAAAAAAAAAAAAAAAAAAAAAAAAAAAAAA&#10;AAAAAAAAAAAAAAAAAAAAAAAAAAAAAAAAAAAAAAAAAAAAAAAAAAAAAAAAAAAAAAAAAAAAAAAAAAAA&#10;AAAAAAAAAAAAAAAAAAAAAAAAAAAAAAAGaCwMHQAAAAgAKAD+ANwAz/T46fl8/6zq/BbozoUb/Sf6&#10;+g35AwnxCP/+9wMD/gkB+wADAf7//wAG/v7+Av0B/v37AP0A//b+DOECxwEuACoJu4sDT/hY6u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0BUe5AATPcUlEQ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UWjACyABEAAAAAAAAAAAAAAAAAAAAAAAAA&#10;AAAAAIDquAAAAAAAAAAAAAAAAAAAAAAAAAAAAAAAAAAAAAAAAAAAAAAAAAAAAAAAAAAAAAAAAAAA&#10;AAAAAAAAAAAAAAAAAAAAAAAAAAAAAAAAAAAAAAAAAAAAAAAAAAAAAAAAAAAAAAAAAAAAAAAAAAAA&#10;AAAAAAAAAAAAAAAAAAAAAAAAAAAAAAAAAAAAAAAAAAAAAAAAAAAAAAAAAAAAAAAAzd71/gAAAAAA&#10;9QDxBQDcAAAAAAAAAAAAAAAABigLAAAA9fwA5wAAAAAAAAAAAAAAAPza7v4AABYARws5GAi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RaMFv8W/xb/Fv8W/xb/FrcW&#10;FAAAAAAAAAAAAAAAAAAAAAAWBhYFAAAAAAAAAAAAAAAAAAAAAAAAAAAAAAAAAAAAAAAAAAAAAAAA&#10;AAAAAAAAAAAAAAAAAAAAAAAAAAAAAAAAAAAAAAAAAAAAAAAAAAAAAAAAAAAAAAAAAAAAAAAAAAAA&#10;AAAAAAAAAAAAAAAAAAAAAAAAAAAAAAAAAAAAAAAAAAAAAAAAAAAAAAAAAAAAAAAAAAAAAAAAAAAA&#10;AAAAAAAAAAAAAAAAAAAAAAAAAAAAAAAAAAAAAAAAAAAAAAAAAAAAABhAG+8r8SnyHOsW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HgCpADgAAAAAAAAAAAD9AHwAier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BwAyAP4Azur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TRbuFv8W/xb/Fv8W/xbkFj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UWjBb/Fv8W/xb/Fv8W&#10;/xa3F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h4Wxxb/Fv8W/xb/Fv8W/BZ4F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k0W7hb/Fv8W/xb/Fv8W5BY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FFowW/xb/Fv8W&#10;/xb/Fv8WtxY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4Wxxb/Fv8W/xb/Fv8W/BZ4Fg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k0W7hb/Fv8W/xb/Fv8W5BY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F&#10;FowW/xb/Fv8W/xb/Fv8WuhY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eFscW/xb/Fv8W/xb/Fv0WfBY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NFu4W/xb/Fv8W/xb/FuYW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BRaMFv8W/xb/Fv8W/xb/FroW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HhbHFv8W/xb/Fv8W/xb9FnwW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TRbuFv8W/xb/Fv8W&#10;/xbmFj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UWjBb/Fv8W/xb/Fv8W/xa6Fh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h4Wxxb/Fv8W/xb/Fv8W/RZ8F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k0W7hb/Fv8W&#10;/xb/Fv8W5hY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FFowW/xb/Fv8W/xb/Fv8WuhY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eFscW/xb/Fv8W/xb/Fv0WfBY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NFu4W&#10;/xb/Fv8W/xb/FuYW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BBaJFv8W/xb/Fv8W/xb/FroWF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HBbEFv8W/xb/Fv8W/xb9FnwW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SRbsFv8W/xb/Fv8W/xbmFj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QAWgBIAB4ABwDxANMAqer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BACEAHcAAAAAAAAAAAAAALsAXOr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mAJ0AOgAC&#10;AAAAAAAAAAAAAAAAAPcAtQBs6u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HACoADsAAAAAAAAA&#10;AAD+AH8Ahur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BACrAE8AAQEAGgAlABcABAD0AOQA2wDyAAAAAP8AtABa6v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SQCjABMAAAAAAAAAAADnAFnqw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ADGABEBADUAPQALAAIAAQAAAAAA/wD+&#10;AO4AwADUAAAAAPoAa+q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QAhAB3AAAAAAAAAAAAAAC7AFzq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RgC2&#10;AAMQAF8AEgACAAIAAgABAAAAAAD/AP4A/gD+APAArADjAAAAAMMAROr6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wAqAA7AAAA&#10;AAAAAAAA/gB/AIbq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UgCsAAEqAFQABQAFAAIAAgACAAAAAQD/AAAA/wD+AP8A/AD8ANIA&#10;rgD+AADuADTq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kkAowATAAAAAAAAAAAA5wBZ6s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QQC7AAM4AEcABQAFAAMAAgAC&#10;AAIAAQABAAAA/wD+AP8A/gD9AP0A+gDwAJ4A8AAA+gBP6r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EAIQAdwAAAAAAAAAAAAAAuwBc6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GwDLAAUyAEoABQAGAAUABQAEAAQABAAEAAQAAwADAAMAAgADAAEAAgACAAcANQDnAO0DAFsL&#10;6/X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cALQA&#10;WQAAAAAAAAAAAP4AfgBn6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gDZAA8hAFcABQAHAAUABQAFAAQABQAEAAQABAADAAQA&#10;AgACAAMAAgACAAIAAgAEACwA/QDhAQBLCwH1w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JALoAJwAAAAAAAAAAAOcATuqj9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cAD0LAGMACAAE&#10;AAUABQAEAAQAAwADAAMAAgACAAIAAgABAAIAAgABAAEAAQAAAAEAAAAfAA4A2QAAQAsV9b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BAuGAJcACgAAAAAAAAAAALsARur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mAJ0AAWMAEgAGAAUABQAFAAUABAADAAMAAwADAAIAAwABAAIAAgACAAIAAQAB&#10;AAEAAwAAAAEAGgAUANUAADYLF/W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HAC0AFkAAAAAAAAAAAD+AH4AZ+r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7YAHDQAMQAGAAYABAAFAAYABAAEAAMA&#10;AwADAAMAAgACAAIAAgACAAIAAgABAAIAAgACAAEAAQACABQAGQDTAAA1Cyj1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SQC6ACcAAAAAAAAAAADnAE7qo/X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kA&#10;NQIAQgACAAMAAgADAAMAAgACAAMAAgACAAEAAQABAAEAAQABAAIAAwACAAQAAwADAAQABAAEAAQA&#10;BgAoAF8AAQAAWBa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XAC2ABMAAAAAAAAAAAC7&#10;ADDqw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QABKgAKAAQAAwADAAIAAwADAAIAAQACAAIAAQABAAEAAQAB&#10;AAIAAQABAAIAAgADAAMAAwAFAAUABgAFAAgAJwBfAAEAAFgW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2AOMAAAAAAAAA/gB9AEjq6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iUA2hAAbQAIAAYABgAHAAQABQAFAAMAAgAB&#10;AAAAAAAAAAAAAAAAAAAAAAAAAAAAAAAAAP8A/wD+AP4A/gD8APwA/AD6APoA/ADXAKIA/wAAl+p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AQAB6v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MAAAAAAAAAAAABAAAAAQAAAAAAAAAAAAAAAAAA&#10;AAAAAAAAAAAAAAAAAAAAAAAAAAAAAAABAAEAAwACAAIAAwADAAQABQAEACUAXQAAAABpFpYAAAAA&#10;AAAAAAAAAAAAAAAAAAAAAAAAAAAAAAAAAAAAAAAAAAAAAAAAAAAAAAAAAAAAAAAAAAAAAAAAAAAA&#10;AAAAAAAAAAAAAAAAAAAAAAAAAAAAAAAAAAAAAAAAAAAAAAAAAAAAAAAAAAAAAAAAAAAAAAAAAAAA&#10;AAAAAAAAAAAAAAAAAAAWHRaMFs8W8Rb6Fv4W+xbpFqcW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+wEEegAJAAYACAAGAAUABQAF&#10;AAMAAgAAAAAAAAAAAAAAAAAAAAAAAAAAAAAAAAAAAAAAAAAAAAAAAAD/AP8AAAD9AP0A/gD8APsA&#10;+QD6APwA3QCcAP8AAL/qQgAAAAAAAAAAAAAAAAAAAAAAAAAAAAAAAAAAAAAAAAAAAAAAAAAAAAAA&#10;AAAAAAAAAAAAAAAAAAAAAAAAAAAAAAAAAAAAAAAAAAAAAAAAAAAAAAAAAAAAAAAAAAAAAAAAAAAA&#10;AAAAAAAAAAAAAAAAFgwAnwBSAAIAABkAQgAgAAMAAQAAAAAAAAD9AP8A/gDkAKUA/gAAjep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AAANQA/gD/AP8A/wAAAAAA/wAAAP8AAAAAAAAA&#10;AAAAAAAAAAAAAAAAAAAAAAAAAAAAAAAAAAAAAAAAAAAAAAEAAQADAAEAAwADAAMABAAEAAUAHwBs&#10;AAQAAC4A3RYOAAAAAAAAAAAAAAAAAAAAAAAAAAAAAAAAAAAAAAAAAAAAAAAAAAAAAAAAAAAAAAAA&#10;AAAAAAAAAAAAAAAAAAAAAAAAAAAAAAAAAAAAAAAAAAAAAAAAAAAAAAAAAAAAAAAAAAAWAhaMAPIA&#10;WgADJgBvAFoAFAAFAAYABAAFAAUABQAEAAQAAwADAAMABAAcADMAAAEA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foLOwAj+AAoAAMAAAADAAQAAQACAAIAAQAB&#10;AAAAAAAAAAAAAAAAAAAAAAAAAAAAAAAAAAAAAAAAAAAAAAAAAAAAAAAAAAAAAQABAAEAAQABAAEA&#10;AgAAAAEAAgABABsAKADSAP0SAG4L9PXIAAAAAAAAAAAAAAAAAAAAAAAAAAAAAAAAAAAAAAAAAAAA&#10;AAAAAAAAAAAAAAAAAAAAAAAAAAAAAAAAAAAAAAAAAAAAFjALtwCAABgCAEAAXAAjAAcABgAGAAYA&#10;BQAGAAQABQAEAAMAAwACAAIAAgABAAIAAAACAAAAAAAAAP4A/wD/AP4A9ADjAAD/9a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fAN8BAXMAEgAJAAgABwAEAAQA&#10;BAABAAEAAAAAAAAAAAAAAAAAAAAAAAAAAAAAAAAAAAAAAAAAAAAAAAEAAQAAAAEAAAAAAAEAAAAA&#10;AAAA/wD/AAAA/QD9AP4A/QD9AP4A+AD4APwA+wDxAL8AzgD9AAAAAP8A4wDGALoAvOrjAAAAAAAA&#10;AAAAABYuADoAQQAxACAABQAAAID/fwAAAAkALwA5ABMAAwADAAQAAgADAAQAAgADAAMAAwACAAEA&#10;AgACAAEAAAABAAAAAQAAAAAA/wD/AP4A/gD+AP0A/QD9APwA+wD9APsA+gD8APoAxwC/AACw6l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hcA5wEBdAAUAAgACAAFAAYAAwADAAEA&#10;AQAAAAAAAAAAAAAAAAAAAAAAAAAAAAAAAAABAAEAAQAAAAEAAAABAAAAAAABAAAAAAAAAAAAAAAA&#10;AAAA/wD/AP4A/wD9AP8A/QD9AP0A/gD4APkA/QD+APwA/ADkANwA4QDsAPkA/AD9AAEAAwAFAAsA&#10;FgAbAB0AGwAFAAIABAACAAIAAwADAAIAAwADAAEAAwADAAEAAgACAAIAAQABAAAAAQAAAAAAAAAA&#10;AAAAAAD/AP8A/gD+AP0A/gD8APwA/gD7APwA/QD7APoA+wDgAKUAAPTq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bgAB9SADUA&#10;CQAGAAcABgAEAAMAAgAAAAAAAAAAAAAAAAAAAAAAAQACAAAAAQABAAEAAAABAAEAAAAAAAAAAQAA&#10;AAAAAAABAAAAAAD/AAAAAAAAAP8AAAAAAP8A/wD/AP8A/gD+AP4A/gD9APwA/QD/AP4A/gD/AP8A&#10;AAD/AAAAAAABAAEAAQAAAAIAAAACAAEAAgACAAEAAQABAAIAAQABAAEAAAABAAAAAQAAAAAAAAAA&#10;AAAAAAD/AAAA/gD/AP8A/QD/AP0A/QD8AP0A/QD8APwA/QD7APwA/ADyAKMA8AAA8wAc6v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gD6AAN8ABEABgAHAAcABAAD&#10;AAMAAQAAAAAAAAAAAAAAAgABAAEAAQABAAEAAAABAAAAAQABAAAAAQABAAAAAAAAAAEAAAAAAAAA&#10;AAD/AAAAAAD/AP8AAAAAAP4AAAAAAP8A/wD/AP4A/gAAAP4A/AD+AP8A/wAAAAAAAAD/AAEAAAAA&#10;AAEAAAABAAEAAQAAAAEAAQABAAAAAQAAAAEAAAAAAAAAAAAAAAAAAAAAAAAAAAD/AP8A/wD9AP4A&#10;/wD8AP0A/wD7AP0A/AD9AP0A+wD8AP0A8ACyAOEAAAAAzgA96v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r+FtYALd0AMQD9AP8A/wD/AAAAAAAAAAAAAAAAAAAAAQABAAEAAQABAAEAAAABAAEAAAAB&#10;AAEAAAABAAEAAAAAAAEAAAAAAAAAAAAAAAAAAAAAAAAAAQD/AP8AAgD/AP8AAQAAAAAAAgABAP8A&#10;AAAFAP0A/wAAAAAAAAD/AAAAAAAAAAEAAAAAAAAAAQABAAAAAAABAAAAAAABAAAAAAAAAAAAAAAA&#10;AAAAAAAAAAAA/wD/AP8A/gD+AP0A/QD+APwA/QD9APwA/QD8APwA/QD7APMAwADRAAAAAPwAeOq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QAt2AAwAP8A/wAAAP8AAAAAAAAAAAAAAAAA&#10;AQACAAEAAQABAAEAAQAAAAEAAQABAAEAAQAAAAEAAQAAAAAAAQAAAAAAAAAAAAAA/wAAAAAA/wD/&#10;AAEA/wD/AAAAAQD+AAEAAQD+AAAAAQAAAP8AAQD+AAAAAAD/AAAAAAAAAAAAAQAAAAAAAAABAAAA&#10;AAAAAAAAAAAAAAAAAAAAAAAAAAAAAAAAAAAAAAAA/wD/AP8A/QD9AP4A/AD8AP4A+wD8AP4A/AD8&#10;APwA+wDvAL8A2AD/AAD/ALsAV+r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HTn&#10;AP8A/wD/AP8AAAAAAAAAAAAAAAAAAAABAAAAAAABAAEAAQAAAAEAAQABAAEAAAABAAAAAQAAAAEA&#10;AAABAAAAAAAAAAAAAAABAP8AAAAAAAAAAAAAAAAAAAAAAAEA/wAAAAEAAAD/AAEAAAAAAAEAAAAA&#10;AAEAAAAAAAAAAAAAAAAAAAAAAAAAAAAAAAAAAAAAAAAAAAAAAAAAAAAAAAAAAAAAAAAAAAD/AP4A&#10;/wD9AP0A/QD8APwA/AD8AP0A/QD7APwA3gC8AOgAAAAA/wDCAF/q4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/Rb++wL/AP8AAAAAAAAA&#10;AAAAAAAAAAABAAAAAQABAAEAAQAAAAEAAQABAAEAAgAAAAEAAQABAAAAAgAAAAAAAQAAAAAAAADt&#10;ANsA5gDwAPkAAQAFABMAHAAlAAkA/wAAAAIA/wD+AAEAAAD/AAIA/wD+AP8AAAAAAAAAAAAAAAAA&#10;AAAAAAAAAAAAAAAAAAAAAAAAAAAAAAAAAAAAAAAAAAAAAAAAAAAAAP8A/gD9AP0A+gD7APwA+gD6&#10;AP0A7wC+ANQA/gAAAADsAJYAg+r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EAAQAAAAAAAAAAAAAAAAAAAAEAAQABAAEAAQAAAAAAAAABAAEAAQAAAAEA&#10;AQABAAEAAAAAAAEAAAABAOsAwQDjAAMA/wAAAP4A/gD+AP8A6gDUALYAAAAwAD4ABwABAAEA/wAB&#10;AAEA/wAAAAAAAQD/AAAAAAAAAAAAAAAAAAAAAAAAAAAAAAAAAAAAAAAAAAAAAAAAAAAAAAAAAAAA&#10;AAAAAP8A/gD+AP0A/QD8APoA/QD6AOwAtgDaAAAAAAAA0gB06r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QAAAAAAAEAAAAAAAEAAQAAAAEAAAAB&#10;AAAAAAAAAAAAAQACAAEAAQABAAEAAQABAAEAAQABAAEAAADsALAA+AABAAUA/wASABIADQAFAPwA&#10;+ADsAOoA7wD/AMsAxgAmAFIABgD/AAAAAQAAAAAAAQAAAP8AAAAAAAAAAAAAAAAAAAAAAAAAAAAA&#10;AAAAAAAAAAAAAAAAAAAAAAAAAAAAAAAAAP8A/gD+APwA+wD8APkA+QD1ALYAzgAAAAD+ALYAbOr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MQAA&#10;DAACAAEAAQABAAAAAAAAAAAAAQABAAAAAQABAAEAAQABAAAAAQABAAEAAgAAAAEAAgAAAAEA/wC1&#10;AOIAAwAAABwAJwAFAP8A/wD/AP4A/gD/ABYAKAD+APAA0gDrANsAgwBSADEA/gAAAAEA/wABAAAA&#10;AgD+AAAAAAAAAAAAAAAAAAAAAAAAAAAAAAAAAAAAAAAAAAAAAAAAAAAAAAAAAP8A/wD/AP4A/AD7&#10;APsA+QDhAJ8A+QAA/wCxAGPq7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VAAAcAAIAAgABAAAAAQAAAAAAAAABAAEAAQABAAEAAAABAAEA&#10;AQABAAEAAAAAAAEAAQABAAAA+ACgAAIAAQAdACoAAQAAAAAA/gD/AP8AAQACAP4AAAABAAEAEAA8&#10;APgAxADvALAA1QBaAAEA/wABAP8AAAAAAAAAAAAAAAAAAAAAAAAAAAAAAAAAAAAAAAAAAAAAAAAA&#10;AAAAAAAAAAAAAAAAAAAAAP4A/gD9APwA/ADZAKEA/wAA4ABH6t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gAALAACAAIA&#10;AQABAAEAAAAAAAEAAAAAAAAAAAAAAAAAAAAAAAEAAAAAAAEAAQABAAEAAADyAJsAAwD+AEEALAAD&#10;AAIAAgACAAMAAwADAAIAAQACAAIAAQABAAEAAAAHAEAANAD/ANYAkQD+AAAAAAABAAAAAAAAAAAA&#10;AAAAAAAAAAAAAAAAAAAAAAAAAAAAAAAAAAAAAAAAAAAAAAAAAAD/AP8A/gD/AP0A/QD8AOcAoQD/&#10;AACl6iHq2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FwAmAgAnAAIAAgADAAIAAgACAAEAAQABAAEAAQABAAAAAQABAAEAAAABAAEA&#10;AQABAAEAAQD3AKEACAAHAEkADAAEAAMABAAEAAMAAwADAAMAAwADAAIAAgACAAIAAQABAAEAAQAa&#10;AEYAAgDpAJYAAAABAAAAAQABAAEAAAAAAAAAAAAAAAAAAAAAAAAAAAAAAAAAAAAAAAAAAAAAAAAA&#10;AAAAAAAAAAD/AP4A/gD9APwApAD/AACw6l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YAAEqAAYAAgACAAEAAQAAAAAAAAAA&#10;AAAAAAAAAAAAAAAAAAAAAAAAAAAAAAAAAAAAAAD+AKEACAAHAEIABAADAAMABAAEAAQABAAEAAMA&#10;AwADAAMAAgACAAIAAgACAAIAAQABAAIADABJAAEA5ACxAAAAAAAAAAAAAAAAAAAAAAAAAAAAAAAA&#10;AAAAAAAAAAAAAAAAAAAAAAAAAAAAAAAAAAAAAAAAAAAAAAD/AP4A8gDpAAD5AF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h&#10;AE8AAEgABAAEAAMAAgACAAEAAAABAAAAAAAAAAAAAAAAAAEAAQABAAEAAQABAAEAAQABALcAAgD9&#10;AD8AAQACAAIAAwACAAIAAgADAAIAAgABAAIAAQACAAIAAgABAAIAAQABAAEAAQABAAgARQAAAMMA&#10;3gABAAAAAAAAAAAAAAAAAAAAAAAAAAAAAAAAAAAAAAAAAAAAAAAAAAAAAAAAAAAAAAAAAP8AAAD/&#10;AP4A/wDiAAAAANLq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gAATEAFAAFAAMABAADAAEAAgABAP8AAQABAAEAAQAAAAEA&#10;AAAAAAAAAAAAAAAAAQABAOwA4AD9AEAAAwACAAIAAwADAAQABAAEAAMAAwADAAMAAQABAAEAAQAA&#10;AAEAAAABAAEAAAAAAAAAAAANAC8AAQCaAP4AAQABAAEAAAAAAAAAAAAAAAAAAAAAAAAAAAAAAAAA&#10;AAAAAAAAAAAAAAAAAAAAAAAAAAAAAAAAAAD/AAAAAAAA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ooAJgYATQAEAAQABAAC&#10;AAIAAgAAAAAAAQAAAAAAAAAAAAAAAAAAAAAAAAAAAAEAAQAAAAAAsQAEAB4ACgACAAIAAgADAAMA&#10;AwACAAIAAwADAAIAAgACAAIAAgABAAIAAgACAAEAAQABAAEAAQABAAAAJAAJAPkAxAAAAAAAAAAB&#10;AAAAAAAAAAAAAAAAAAAAAAAAAAAAAAAAAAAAAAAAAAAAAAAAAAAAAAABAAAAAAABAAIAFgA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koAdAAAXwAMAAYABAAEAAMAAgABAAEAAQABAAAAAAAAAAAAAAAAAAAAAAAAAAEAAAAA&#10;AAAA7AD3APsAKwABAAAAAQABAAEAAQABAAMAAwABAAEAAgABAAIAAQABAAEAAAAAAAAAAQAAAAEA&#10;AQAAAAAAAAAAADkAAQCyAAAAAAAAAAAAAAAAAAAAAAAAAAAAAAAAAAAAAAAAAAAAAAAAAAAAAAAA&#10;AAAAAAAAAAAAAAABAAIAAgAWAAYAABQW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iwAsQABSQAgAAMAAwADAAIAAgABAAEAAQAAAAAA&#10;AAAAAAAAAAAAAAAAAQABAAEAAAAAAAAAAADBAAEAHAABAAAAAQABAAEAAQAAAAIAAwACAAIAAQAA&#10;AAEAAAAAAAAAAAABAAAAAAAAAAAAAAAAAAEAAAAAAAAAEgAHAPsA2wAAAAAAAAAAAAAAAAAAAAAA&#10;AAAAAAAAAAAAAAAAAAAAAAAAAAAAAAAAAAAAAAAAAAABAAIAAQACAAMAPAAAAAC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igAzAAEKgA9&#10;AAcABgAFAAMAAwACAAIAAAAAAAAAAAAAAAAAAAAAAAAAAAAAAAAAAAAAAAAAAAAAAOIA/wAoAAAA&#10;AAAAAAAAAAAAAAAAAAD/AAAAAAAAAAAAAAAAAAAAAAAAAAAAAAAAAAAAAAAAAAAAAAAAAAAAAAAA&#10;ACcAAAC8AAAAAAAAAAAAAAAAAAAAAAAAAAAAAAAAAAAAAAAAAAAAAAAAAAAAAAAAAAAAAQAAAAEA&#10;AQACAAMAAwBEAAgAAB4Wu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iwA0AAHIABZAAcABQAFAAUABAACAAMAAQABAAAAAAAAAAAAAAAAAAAAAAAA&#10;AP8A/wD/AAAAAAAAAO4AAwD+AAUAAAAAAP8A/wAAAP8AAAD+AP4A/gD/AP8AAAD/AAAAAAAAAAAA&#10;/wAAAAAAAAAAAAAAAAD/AAAAAAAAAAAAIQAAANsAAAAAAAAAAAAAAAAAAAAAAAAAAAAAAAAAAAAA&#10;AAAAAAAAAAAAAAAAAAAAAAAAAAEAAQACAAMABAAGAAkAaQACAABFFtIW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kYAzgAHHwBgAAcABAAEAAQAAgACAAIA&#10;AAAAAAAAAAAAAP8AAAAAAAAAAAAAAAAAAAAAAAAA/wAAAAAA3AD/ABAA/wD+AP8A/wD/AP4A/gD+&#10;AP4A/QD9AP0A/gD9AP4A/gD/AP4A/wD/AP8A/wD/AP8A/wD/AAAAAAAAAAAA/wAEAAIA9wD6AAAA&#10;AAAAAAAAAAAAAAAAAAAAAAAAAAAAAAAAAAAAAAAAAAAAAAAAAAAAAAAAAQABAAEAAgACAAMABAAa&#10;AGkABAAALQDpFo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noA&#10;uAAFKwBkAAoABwAGAAUABAADAAMAAQABAAEAAAAAAAAAAAD/AP8A/wAAAAAAAAAAAAAAAAAAAP8A&#10;/wDlAAAAEgD/AP8A/wD/AP4A/gD+AP0A/QD9AP0A/gD9AP4A/wD/AP8A/wD/AAAA/wAAAP8AAAD/&#10;AAAA/wD/AAAA/wAAAAAADAD/AOYAAAD/AAAAAAAAAAAAAAAAAAAAAAAAAAAAAAAAAAAAAAAAAAAA&#10;AAAAAAAAAAAAAAAAAQACAAQABQAGAAcAIAB5AB4AAAYAfBb0FpwW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KAKoACwMAXQAkAAUABAAEAAMA&#10;BAADAAIAAgAAAAAAAAAAAAAAAAAAAAEAAAAAAAAAAAAAAAAA/wD/AAAAAAD/AAAA+gD+AAQA/gAB&#10;AAAA/QAAAAIA/wACAAEAAQAAAAAA/gD+AP8A/QD+AP4A/gD9AP4A/gD/AP4A/wD/AP4A/wD+AP8A&#10;/wD/AAQA/wD3AAAAAAAAAAAAAAAAAAAAAAAAAAAAAAAAAAAAAAAAAAAAAAAAAAAAAAAAAAAAAAAA&#10;AAEAAAACAAMAAAAEAP8AAQAAACYAcgDkAMEA2QD9HgBxAHEW9ADZAL4Aour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jEAzQEBZgATAAUABAADAAQAAgACAAIA&#10;AgABAAAAAAAAAAAA/wD/AP8A/gD+AP8A/gD9AP4A/QD8APAA0ADTAPAAAAAAAAD9ANcApACT6vYA&#10;AAAAAAAAAAAAAAAAAAAAAAAAAAAAAAAAAAAAAAAAAAAAAAAAAAAAFgwA3AAXFwBqAAkABQAGAAcA&#10;BQAFAAIAAgACAAAAAAAAAAAAAAAAAAAAAAAAAAAAAAAAAAAAAAAAAAAAAAAAAAAAAAAAAP4A/AD7&#10;APkA+gD2AMIAtAAAxuo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zxax/1CgAGYADQD/AP4A/QAEAAEAAgACAAAAAQAAAP8A/wAAAP4A/wD+AP0A/gD/APwA5wDQANYA&#10;9wAAAAAAAPkAzQCaAKPq/gAAAAAAAAAAAAAAAAAAAAAAAAAAAAAAAAAAAAAAAAAAAAAAAAAAAAAA&#10;AAAAAADq9BYoAOPpDLQATwAAAAEAAwACAAIAAAABAP8AAQAAAAAAAAAAAAAAAAAAAAAAAAAAAAAA&#10;AAAAAAAAAAAAAAAAAAAAAAAA/wAAAP8A/gD+AP4A2wAAAAC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GANIAJwAA&#10;IAA+ABoAAwABAAEAAgAAAAAA/wD/AP4A7gDiANsA4wD3AAAAAAAA/wDmALwAiurWAAAAAAAAAAAA&#10;AAAAAAAAAAAAAAAAAAAAAAAAAAAAAAAAAAAAAAAAAAAAAAAAAAAAAAAAAAAAAAAAAAAAAAAAAAAA&#10;FoAAfwQAdQAPAAcACAAGAAQABAAEAAEAAQABAAAAAAAAAAAAAAAAAAAAAAAAAAAAAAAAAAAAAAAA&#10;AAAAAAD/AP0A/QD5APkA+gD1AIsA7wAAHur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KAHIAAwAAAgAUABMACgADAPwA9gDwAPIA9wD/AAAAAAAAAAD1&#10;AM4ApgCe6voAAAAAAAAAAAAAAAAAAAAAAAAAAAAAAAAAAAAAAAAAAAAAAAAAAAAAAAAAAAAAAAAA&#10;AAAAAAAAAAAAAAAAAAAAAAAAAAAAAAAAABbRAC4nAFsACQAHAAcABQAEAAUAAgABAAIAAAAAAAAA&#10;AAAAAAAAAAAAAAAAAAAAAAAAAAAAAAAAAAAAAP8A/gD8APkA+QD6APYAkADpAAA16s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CgCGAFYAGAABAAAA&#10;AAAAAAAAAAAAAAAA+wDrANgAugCg6ukAAAAAAAAAAAAAAAAAAAAAAAAAAAAAAAAAAAAAAAAAAAAA&#10;AAAAAAAAAAAAAAAAAAAAAAAAAAAAAAAAAAAAAAAAAAAAAAAAAAAAAAAAAAAAAAAAFhkA4wADZQAj&#10;AAcABwAFAAUABgABAAMAAgAAAAAAAAAAAAAAAAAAAAAAAAAAAAAAAAAAAAAAAAAAAAAA/wD+APwA&#10;+gD5APkA9gCkANUAAHjqi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EADYAMQAZAAMA9QDuANIAzOr4AAAAAAAAAAAAAAAAAAAAAAAAAAAA&#10;AAAAAAAAAAAAAAAAAAAAAAAAAAAAAAAAAAAAAAAAAAAAAAAAAAAAAAAAAAAAAAAAAAAAAAAAAAAA&#10;AAAAAAAAAAAAAAAAAAAAABaOAHEPAHIACQAIAAQABwAFAAQAAgADAAEAAAAAAAAAAAAAAAAAAAAA&#10;AAAAAAAAAAAAAAAAAAAAAAAAAP0A/QD6APgA+wD1AMYAsgAAxuo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7gARVAAxAAkABQAGAAcA&#10;AwAEAAMAAQABAAAAAAAAAAAAAAAAAAAAAAAAAAAAAAAAAAAAAAAAAAAA/QD+APoA+QD7APYA7QCI&#10;AAD7AAjq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WAKn8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8AALQA+gD9AP0A/gD+AP4A/gD/AAAAAAAAAAAAAAAAAAAAAAAAAAAAAAAA&#10;AAAAAAAAAAAAAAAAAAEAAAABAAIAAQACAAoAFgAABQ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owDi+ADLAPsA+wD8APwA/QD+AP4A&#10;/gD/AAAAAAAAAAAAAAAAAAAAAAAAAAAAAAAAAAAAAAAAAAAAAAAAAAEAAQACAAIABABEAAAAAH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QAALoA+AD8APwA/AD9AP4A/wD/AP8AAAAAAAAAAAAAAAAAAAAAAAAAAAAAAAAAAAAAAAAA&#10;AAABAAIAAgACAAMAAwAEACkACwAAEBZ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uwDi/ADIAP0A/QD+AP4A/gD+AP8A/wAAAAAAAAAA&#10;AAAAAAAAAAAAAAAAAAAAAAAAAAAAAAAAAAAAAQAAAAEAAQACAAMAAwBPAAAAAH4W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wAAMAA&#10;+QD8APsA/AD9AP4A/gD/AP4AAAAAAAAAAAAAAAAAAAAAAAAAAAAAAAAAAAAAAAAAAAAAAAEAAgAD&#10;AAMAAgAEACcAFwAACQCl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swDi+gDNAPwA/gD8APwA/QD9AP4AAAD/AAAAAAAAAAAAAAAAAAAA&#10;AAAAAAAAAAAAAAAAAAABAAEAAgACAAEAAwAEAAQABABYAAAAAFMW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wAALwA/AD9AP4A/gD9&#10;AP8A/wD/AP8A/wAAAAAAAAAAAAAAAAAAAAAAAAAAAAAAAAAAAAAAAAAAAAEAAgACAAIAAgADABEA&#10;OAAAA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12gtl/Q4PABoAAQACAAIAAAABAAIAAQABAAEAAAAAAAAAAAAAAAAAAAAAAAAAAAAA&#10;AAAAAAAAAAAAAAD/AP8A/wD/AP4A/gAfAMoA/A4LAvX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UAALkA+gD9AP0A/QD+AP4A/gD+AP8A&#10;AAAAAAAAAAAAAAAAAAAAAAAAAAAAAAAAAAAAAAEAAQAAAAIAAgADAAMABAAFAAYAVwAAAAB6F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pwDo+ADQAPoA/AD8APsA/QD9AP4A/gD+AP8AAAAAAAAAAAAAAAAAAAAAAAAAAAAAAAAAAAAAAAEA&#10;AQABAAEAAgACAAMAAwAeACQAAAQAq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IAALgA/AD8APwA/QD8AP4A/gD+AAAAAAAAAAAAAAAA&#10;AAAAAAAAAAAAAAAAAAAAAAAAAAEAAQABAAEAAgACAAIAAgADAAQASwABAABEFi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pwDo+ADSAP0A&#10;/gD9AP4A/QD9AP4A/gD/AAAAAAAAAAAAAAAAAAAAAAAAAAAAAAAAAAAAAAABAAAAAQABAAEAAgAB&#10;AAIAAQALADUAAAA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IAALcA+AD7APwA+wD8AP0A/QD+AP4A/gD/AAAAAAAAAAAAAAAAAAAA&#10;AAAAAAAAAAD/AP8AAAAAAAAAAAAAAAAAAQACAAMAOwABAAA2F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pwDk+QDIAPsA/AD9APwA/AD9&#10;AP0A/gD/AP8A/wAAAAAAAAAAAAAAAAAAAAAAAAAAAAAA/wAAAP8AAAAAAAAAAgABAAEAAgAJAB0A&#10;AAIAY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sAAL4A9gD8AP0A/QD9AP4A/gD+AP4A/wD/AP8AAAAAAAAAAAAAAAAAAAAAAP8A/wD/&#10;AP8A/wD/AAAAAAD/AAAAAAAAAAAAJwAAAAB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wgDJ/gCxAPsA+gD7APwA+wD8AP0A/QD9AP4A&#10;/gD+AP8A/wD/AP8A/wD/AP4A/gD+AP8A/QD/AP0A/QD+AP8A/wD/AP8AAAANAAAAAB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MA&#10;/dcA4QD7APwA+wD8APsA/AD9AP0A/QD+AP4A/gD/AP8A/wD/AP8A/gD+AP4A/QD+AP0A/gD+AP4A&#10;/wD+AP8AAAD/APEA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+TQG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rlAIQAAKcA9wD8AP0A/AD9APwA/QD9AP0A/gD+AP4A&#10;/QD+AP4A/QD9AP4A/gD+AP0A/gD9AP4A/gD+AP4A/gD+AP0A/wDQAAAAAL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beACEj&#10;AFwABAAHAAUABQAFAAEABAACAAEAAgABAAAAAAAAAP8A/wD/AP0A/gD+APwA/AD9APwA+wD9APsA&#10;+wDUALMAAPfq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sA/N0AwQD7APoA+wD6APoA+wD6APsA+wD7APsA/AD8APwA/AD7&#10;APsA+wD7APsA+wD8APwA+wD8APwA/ADdALM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19AvTAFfgAREAFQABAAEA&#10;AAAAAAAAAAD/AP8A/wD/AP4A/gD+AP0A/gD9AP0A/QD8AP0A/gD7AP0A+gC/ALkAAAAAo+p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dgL+ABE2AAMABcA/wAAAP4A/wD+AP0A/gD9AP0A/QD8APwA/AD8APwA+wD8APwA&#10;+wD8APsA3ACgAOAAAP8Af+p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XFCwUAPtsA8QAhAAAA/wD9AP8A/gD9&#10;AP4A/QD9AP0A/QD8APwA/AD7APwA+wD6ANYApQDNAPwAAOYARuq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ZoAJUAAgsAVAAfAAMAAwACAAIAAQAAAAAA/wAAAP4A/gD+AP4A6wDIANEA/AAAAADwAIjq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LgC6ABcAABAAOwApAAkAAgABAAAAAAAAAP8A&#10;+ADiANgA1wD4AAAAAAAA4QCL6p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fQB2AAwAAAAABwAQAAoABQD5APQA8gD7AAAAAAAAAADwALsAeer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WgBtAC0ACwAAAAAAAAAAAAAA/wD3AN4AvwCW6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8" o:spid="_x0000_s1027" type="#_x0000_t75" style="position:absolute;left:10287;width:40728;height:5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">
                        <v:imagedata r:id="rId19" o:title="SE64069111_G042_01"/>
                      </v:shape>
                      <v:group id="Gruppieren 25" o:spid="_x0000_s1028" style="position:absolute;top:95;width:59921;height:53416" coordorigin="9869,-5887" coordsize="59930,5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14" o:spid="_x0000_s1029" type="#_x0000_t202" style="position:absolute;left:9869;top:5081;width:23879;height:8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  <v:textbox>
                            <w:txbxContent>
                              <w:p w14:paraId="63597451" w14:textId="77777777" w:rsidR="00C00C68" w:rsidRPr="00213AD7" w:rsidRDefault="00C00C68" w:rsidP="00C00C68">
                                <w:pPr>
                                  <w:pStyle w:val="ekvschreiblinie"/>
                                  <w:tabs>
                                    <w:tab w:val="right" w:pos="3402"/>
                                  </w:tabs>
                                  <w:rPr>
                                    <w:rStyle w:val="ekvlsungunterstrichenausgeblendet"/>
                                  </w:rPr>
                                </w:pPr>
                                <w:r w:rsidRPr="00213AD7">
                                  <w:rPr>
                                    <w:rStyle w:val="ekvlsungunterstrichenausgeblendet"/>
                                  </w:rPr>
                                  <w:t>Die B-</w:t>
                                </w:r>
                                <w:proofErr w:type="spellStart"/>
                                <w:r w:rsidRPr="00213AD7">
                                  <w:rPr>
                                    <w:rStyle w:val="ekvlsungunterstrichenausgeblendet"/>
                                  </w:rPr>
                                  <w:t>Lymphocyten</w:t>
                                </w:r>
                                <w:proofErr w:type="spellEnd"/>
                                <w:r w:rsidRPr="00213AD7">
                                  <w:rPr>
                                    <w:rStyle w:val="ekvlsungunterstrichenausgeblendet"/>
                                  </w:rPr>
                                  <w:t xml:space="preserve"> bilden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>Plasmazellen und Gedächtniszellen.</w:t>
                                </w:r>
                              </w:p>
                            </w:txbxContent>
                          </v:textbox>
                        </v:shape>
                        <v:shape id="Textfeld 4" o:spid="_x0000_s1030" type="#_x0000_t202" style="position:absolute;left:15004;top:-5887;width:23900;height:7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  <v:textbox>
                            <w:txbxContent>
                              <w:p w14:paraId="79D0277B" w14:textId="77777777" w:rsidR="00C00C68" w:rsidRPr="00213AD7" w:rsidRDefault="00C00C68" w:rsidP="00C00C68">
                                <w:pPr>
                                  <w:pStyle w:val="ekvschreiblinie"/>
                                  <w:tabs>
                                    <w:tab w:val="right" w:pos="3402"/>
                                  </w:tabs>
                                  <w:rPr>
                                    <w:rStyle w:val="ekvlsungunterstrichenausgeblendet"/>
                                  </w:rPr>
                                </w:pPr>
                                <w:r w:rsidRPr="00213AD7">
                                  <w:rPr>
                                    <w:rStyle w:val="ekvlsungunterstrichenausgeblendet"/>
                                  </w:rPr>
                                  <w:t xml:space="preserve">Die T-Helferzellen aktivieren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>T-Killerzellen und B-</w:t>
                                </w:r>
                                <w:proofErr w:type="spellStart"/>
                                <w:r w:rsidRPr="00213AD7">
                                  <w:rPr>
                                    <w:rStyle w:val="ekvlsungunterstrichenausgeblendet"/>
                                  </w:rPr>
                                  <w:t>Lymphocyten</w:t>
                                </w:r>
                                <w:proofErr w:type="spellEnd"/>
                                <w:r w:rsidRPr="00213AD7">
                                  <w:rPr>
                                    <w:rStyle w:val="ekvlsungunterstrichenausgeblendet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feld 16" o:spid="_x0000_s1031" type="#_x0000_t202" style="position:absolute;left:53851;top:-4007;width:15949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  <v:textbox>
                            <w:txbxContent>
                              <w:p w14:paraId="095E3445" w14:textId="77777777" w:rsidR="00C00C68" w:rsidRPr="00213AD7" w:rsidRDefault="00C00C68" w:rsidP="00C00C68">
                                <w:pPr>
                                  <w:pStyle w:val="ekvschreiblinie"/>
                                  <w:tabs>
                                    <w:tab w:val="right" w:pos="2213"/>
                                  </w:tabs>
                                  <w:rPr>
                                    <w:rStyle w:val="ekvlsungunterstrichenausgeblendet"/>
                                  </w:rPr>
                                </w:pPr>
                                <w:r w:rsidRPr="00213AD7">
                                  <w:rPr>
                                    <w:rStyle w:val="ekvlsungunterstrichenausgeblendet"/>
                                  </w:rPr>
                                  <w:t xml:space="preserve">Die T-Killerzellen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 xml:space="preserve">erkennen infizierte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 xml:space="preserve">Zellen und zerstören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>sie.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feld 18" o:spid="_x0000_s1032" type="#_x0000_t202" style="position:absolute;left:33373;top:40574;width:27242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        <v:textbox>
                            <w:txbxContent>
                              <w:p w14:paraId="7E07E2A0" w14:textId="77777777" w:rsidR="00C00C68" w:rsidRPr="00213AD7" w:rsidRDefault="00C00C68" w:rsidP="00C00C68">
                                <w:pPr>
                                  <w:pStyle w:val="ekvschreiblinie"/>
                                  <w:tabs>
                                    <w:tab w:val="right" w:pos="3969"/>
                                  </w:tabs>
                                  <w:rPr>
                                    <w:rStyle w:val="ekvlsungunterstrichenausgeblendet"/>
                                  </w:rPr>
                                </w:pPr>
                                <w:r w:rsidRPr="00213AD7">
                                  <w:rPr>
                                    <w:rStyle w:val="ekvlsungunterstrichenausgeblendet"/>
                                  </w:rPr>
                                  <w:t xml:space="preserve">Der Antigen-Antikörper-Komplex wird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>von Makrophagen gefressen.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feld 19" o:spid="_x0000_s1033" type="#_x0000_t202" style="position:absolute;left:41375;top:22364;width:28308;height:6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        <v:textbox>
                            <w:txbxContent>
                              <w:p w14:paraId="0F8E10BC" w14:textId="77777777" w:rsidR="00C00C68" w:rsidRPr="00213AD7" w:rsidRDefault="00C00C68" w:rsidP="00C00C68">
                                <w:pPr>
                                  <w:pStyle w:val="ekvschreiblinie"/>
                                  <w:tabs>
                                    <w:tab w:val="right" w:pos="4111"/>
                                  </w:tabs>
                                  <w:rPr>
                                    <w:rStyle w:val="ekvlsungunterstrichenausgeblendet"/>
                                  </w:rPr>
                                </w:pPr>
                                <w:r w:rsidRPr="00213AD7">
                                  <w:rPr>
                                    <w:rStyle w:val="ekvlsungunterstrichenausgeblendet"/>
                                  </w:rPr>
                                  <w:t xml:space="preserve">Die Plasmazellen produzieren eine große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>Zahl spezifischer Antikörper.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feld 21" o:spid="_x0000_s1034" type="#_x0000_t202" style="position:absolute;left:41855;top:32372;width:26503;height:6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      <v:textbox>
                            <w:txbxContent>
                              <w:p w14:paraId="5824B278" w14:textId="77777777" w:rsidR="00C00C68" w:rsidRPr="00213AD7" w:rsidRDefault="00C00C68" w:rsidP="00C00C68">
                                <w:pPr>
                                  <w:pStyle w:val="ekvschreiblinie"/>
                                  <w:tabs>
                                    <w:tab w:val="right" w:pos="3828"/>
                                  </w:tabs>
                                  <w:rPr>
                                    <w:rStyle w:val="ekvlsungunterstrichenausgeblendet"/>
                                  </w:rPr>
                                </w:pPr>
                                <w:r w:rsidRPr="00213AD7">
                                  <w:rPr>
                                    <w:rStyle w:val="ekvlsungunterstrichenausgeblendet"/>
                                  </w:rPr>
                                  <w:t>Die Antikörper verklumpen die Erreger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>zum Antigen-Antikörper-Komplex.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feld 13" o:spid="_x0000_s1035" type="#_x0000_t202" style="position:absolute;left:10987;top:24382;width:22386;height:1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<v:textbox>
                            <w:txbxContent>
                              <w:p w14:paraId="418794A4" w14:textId="77777777" w:rsidR="00C00C68" w:rsidRPr="00213AD7" w:rsidRDefault="00C00C68" w:rsidP="00C00C68">
                                <w:pPr>
                                  <w:pStyle w:val="ekvschreiblinie"/>
                                  <w:tabs>
                                    <w:tab w:val="right" w:pos="3235"/>
                                  </w:tabs>
                                  <w:rPr>
                                    <w:rStyle w:val="ekvlsungunterstrichenausgeblendet"/>
                                  </w:rPr>
                                </w:pPr>
                                <w:r w:rsidRPr="00213AD7">
                                  <w:rPr>
                                    <w:rStyle w:val="ekvlsungunterstrichenausgeblendet"/>
                                  </w:rPr>
                                  <w:t xml:space="preserve">Die Gedächtniszellen speichern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 xml:space="preserve">Merkmale des Erregers und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 xml:space="preserve">sorgen so oft für eine 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br/>
                                  <w:t>lebenslange Immunität.</w:t>
                                </w:r>
                                <w:r w:rsidRPr="00213AD7">
                                  <w:rPr>
                                    <w:rStyle w:val="ekvlsungunterstrichenausgeblendet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bookmarkEnd w:id="3"/>
    </w:tbl>
    <w:tbl>
      <w:tblPr>
        <w:tblW w:w="11000" w:type="dxa"/>
        <w:tblInd w:w="-822" w:type="dxa"/>
        <w:tblLayout w:type="fixed"/>
        <w:tblLook w:val="01E0" w:firstRow="1" w:lastRow="1" w:firstColumn="1" w:lastColumn="1" w:noHBand="0" w:noVBand="0"/>
      </w:tblPr>
      <w:tblGrid>
        <w:gridCol w:w="818"/>
        <w:gridCol w:w="4365"/>
        <w:gridCol w:w="812"/>
        <w:gridCol w:w="2041"/>
        <w:gridCol w:w="2964"/>
      </w:tblGrid>
      <w:tr w:rsidR="00213AD7" w:rsidRPr="007B6C1A" w14:paraId="22085C31" w14:textId="77777777" w:rsidTr="002C2A6A">
        <w:trPr>
          <w:trHeight w:hRule="exact" w:val="510"/>
        </w:trPr>
        <w:tc>
          <w:tcPr>
            <w:tcW w:w="818" w:type="dxa"/>
            <w:noWrap/>
            <w:vAlign w:val="bottom"/>
          </w:tcPr>
          <w:p w14:paraId="208ABFB0" w14:textId="77777777" w:rsidR="00213AD7" w:rsidRPr="006E1805" w:rsidRDefault="00213AD7" w:rsidP="002C2A6A"/>
        </w:tc>
        <w:tc>
          <w:tcPr>
            <w:tcW w:w="4365" w:type="dxa"/>
            <w:noWrap/>
            <w:vAlign w:val="bottom"/>
          </w:tcPr>
          <w:p w14:paraId="05E87704" w14:textId="77777777" w:rsidR="00213AD7" w:rsidRPr="007B6C1A" w:rsidRDefault="00213AD7" w:rsidP="002C2A6A">
            <w:pPr>
              <w:pStyle w:val="ekvkvnummer"/>
              <w:rPr>
                <w:rStyle w:val="ekvfett"/>
              </w:rPr>
            </w:pPr>
            <w:r>
              <w:rPr>
                <w:rStyle w:val="ekvfett"/>
              </w:rPr>
              <w:t>Das Immunsystem unseres Körpers</w:t>
            </w:r>
          </w:p>
        </w:tc>
        <w:tc>
          <w:tcPr>
            <w:tcW w:w="812" w:type="dxa"/>
            <w:noWrap/>
            <w:vAlign w:val="bottom"/>
          </w:tcPr>
          <w:p w14:paraId="422A9125" w14:textId="77777777" w:rsidR="00213AD7" w:rsidRPr="007B6C1A" w:rsidRDefault="00213AD7" w:rsidP="002C2A6A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760F1739" w14:textId="77777777" w:rsidR="00213AD7" w:rsidRPr="007B6C1A" w:rsidRDefault="00213AD7" w:rsidP="002C2A6A">
            <w:pPr>
              <w:pStyle w:val="ekvkolumnentitel"/>
            </w:pPr>
          </w:p>
        </w:tc>
        <w:tc>
          <w:tcPr>
            <w:tcW w:w="2964" w:type="dxa"/>
            <w:noWrap/>
            <w:vAlign w:val="bottom"/>
          </w:tcPr>
          <w:p w14:paraId="3BFADD4B" w14:textId="4A1A74AF" w:rsidR="00213AD7" w:rsidRPr="007B6C1A" w:rsidRDefault="00213AD7" w:rsidP="002C2A6A">
            <w:pPr>
              <w:pStyle w:val="ekvkolumnentitel"/>
            </w:pPr>
            <w:r w:rsidRPr="007B6C1A">
              <w:t>Kopiervorlage</w:t>
            </w:r>
            <w:r>
              <w:t xml:space="preserve"> 4</w:t>
            </w:r>
          </w:p>
        </w:tc>
      </w:tr>
      <w:tr w:rsidR="00213AD7" w:rsidRPr="007B6C1A" w14:paraId="1A0A017D" w14:textId="77777777" w:rsidTr="002C2A6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noWrap/>
            <w:vAlign w:val="bottom"/>
          </w:tcPr>
          <w:p w14:paraId="35C58464" w14:textId="77777777" w:rsidR="00213AD7" w:rsidRPr="007B6C1A" w:rsidRDefault="00213AD7" w:rsidP="002C2A6A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4"/>
            <w:noWrap/>
            <w:vAlign w:val="bottom"/>
          </w:tcPr>
          <w:p w14:paraId="7574B9D4" w14:textId="77777777" w:rsidR="00213AD7" w:rsidRPr="007B6C1A" w:rsidRDefault="00213AD7" w:rsidP="002C2A6A">
            <w:pPr>
              <w:rPr>
                <w:color w:val="FFFFFF" w:themeColor="background1"/>
              </w:rPr>
            </w:pPr>
            <w:r w:rsidRPr="007B6C1A">
              <w:rPr>
                <w:noProof/>
                <w:lang w:eastAsia="de-DE"/>
              </w:rPr>
              <w:drawing>
                <wp:anchor distT="0" distB="0" distL="114300" distR="114300" simplePos="0" relativeHeight="251748352" behindDoc="1" locked="0" layoutInCell="1" allowOverlap="1" wp14:anchorId="76D6E20C" wp14:editId="2CAADB8C">
                  <wp:simplePos x="0" y="0"/>
                  <wp:positionH relativeFrom="column">
                    <wp:posOffset>-562610</wp:posOffset>
                  </wp:positionH>
                  <wp:positionV relativeFrom="paragraph">
                    <wp:posOffset>-479425</wp:posOffset>
                  </wp:positionV>
                  <wp:extent cx="6983730" cy="327025"/>
                  <wp:effectExtent l="0" t="0" r="7620" b="0"/>
                  <wp:wrapNone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3730" cy="32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E7DB79" w14:textId="77777777" w:rsidR="00213AD7" w:rsidRPr="00287B24" w:rsidRDefault="00213AD7" w:rsidP="00213AD7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31B566FF" wp14:editId="173D1603">
            <wp:extent cx="215900" cy="215900"/>
            <wp:effectExtent l="0" t="0" r="0" b="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5DB7A3D" w14:textId="77777777" w:rsidR="00213AD7" w:rsidRPr="009C7923" w:rsidRDefault="00213AD7" w:rsidP="00213AD7">
      <w:pPr>
        <w:pStyle w:val="ekvaufgabe"/>
      </w:pPr>
      <w:r w:rsidRPr="00D13536">
        <w:rPr>
          <w:rStyle w:val="ekvnummerierung"/>
          <w:bCs/>
        </w:rPr>
        <w:t>1</w:t>
      </w:r>
      <w:r w:rsidRPr="009C7923">
        <w:tab/>
      </w:r>
      <w:r w:rsidRPr="001C6739">
        <w:t>Trage in die Lücken die „passenden“ Zellen des Immunsystems ein</w:t>
      </w:r>
      <w:r>
        <w:t>:</w:t>
      </w:r>
    </w:p>
    <w:p w14:paraId="3FED425D" w14:textId="77777777" w:rsidR="00213AD7" w:rsidRDefault="00213AD7" w:rsidP="00213AD7">
      <w:pPr>
        <w:pStyle w:val="ekvschreiblinie"/>
      </w:pPr>
      <w:r w:rsidRPr="001C6739">
        <w:rPr>
          <w:rStyle w:val="ekvlsungunterstrichen"/>
        </w:rPr>
        <w:t xml:space="preserve">      Makrophagen </w:t>
      </w:r>
      <w:r>
        <w:rPr>
          <w:rStyle w:val="ekvlsungunterstrichen"/>
        </w:rPr>
        <w:t xml:space="preserve">          </w:t>
      </w:r>
      <w:r w:rsidRPr="00C93592">
        <w:t xml:space="preserve"> </w:t>
      </w:r>
      <w:r>
        <w:t>sind Riesenfresszellen. Sie nehmen körperfremde Stoffe auf und verdauen sie.</w:t>
      </w:r>
    </w:p>
    <w:p w14:paraId="0C17B936" w14:textId="4482B52B" w:rsidR="00213AD7" w:rsidRDefault="00213AD7" w:rsidP="00213AD7">
      <w:pPr>
        <w:pStyle w:val="ekvschreiblinie"/>
      </w:pPr>
      <w:r w:rsidRPr="001C6739">
        <w:rPr>
          <w:rStyle w:val="ekvlsungunterstrichen"/>
        </w:rPr>
        <w:t xml:space="preserve">       Helferzellen </w:t>
      </w:r>
      <w:r>
        <w:rPr>
          <w:rStyle w:val="ekvlsungunterstrichen"/>
        </w:rPr>
        <w:t xml:space="preserve">      </w:t>
      </w:r>
      <w:r w:rsidRPr="00C93592">
        <w:t xml:space="preserve"> </w:t>
      </w:r>
      <w:r>
        <w:t xml:space="preserve">erkennen die präsentierten Antigene und aktivieren </w:t>
      </w:r>
      <w:proofErr w:type="spellStart"/>
      <w:r>
        <w:t>Lymphocyten</w:t>
      </w:r>
      <w:proofErr w:type="spellEnd"/>
      <w:r>
        <w:t>.</w:t>
      </w:r>
    </w:p>
    <w:p w14:paraId="052914C7" w14:textId="230B21F9" w:rsidR="00213AD7" w:rsidRDefault="00213AD7" w:rsidP="00213AD7">
      <w:pPr>
        <w:pStyle w:val="ekvschreiblinie"/>
      </w:pPr>
      <w:r w:rsidRPr="001C6739">
        <w:rPr>
          <w:rStyle w:val="ekvlsungunterstrichen"/>
        </w:rPr>
        <w:t xml:space="preserve">       Lymphocyten </w:t>
      </w:r>
      <w:r>
        <w:rPr>
          <w:rStyle w:val="ekvlsungunterstrichen"/>
        </w:rPr>
        <w:t xml:space="preserve">     </w:t>
      </w:r>
      <w:r w:rsidRPr="00C93592">
        <w:t xml:space="preserve"> </w:t>
      </w:r>
      <w:r>
        <w:t>bilden Plasma- und Gedächtniszellen.</w:t>
      </w:r>
    </w:p>
    <w:p w14:paraId="140EC6B3" w14:textId="45C78163" w:rsidR="00213AD7" w:rsidRDefault="00213AD7" w:rsidP="00213AD7">
      <w:pPr>
        <w:pStyle w:val="ekvschreiblinie"/>
      </w:pPr>
      <w:r w:rsidRPr="001C6739">
        <w:rPr>
          <w:rStyle w:val="ekvlsungunterstrichen"/>
        </w:rPr>
        <w:t xml:space="preserve">      Killerzellen </w:t>
      </w:r>
      <w:r>
        <w:rPr>
          <w:rStyle w:val="ekvlsungunterstrichen"/>
        </w:rPr>
        <w:t xml:space="preserve">        </w:t>
      </w:r>
      <w:r w:rsidRPr="00C93592">
        <w:t xml:space="preserve"> </w:t>
      </w:r>
      <w:r>
        <w:t>erkennen infizierte Zellen und zerstören sie.</w:t>
      </w:r>
    </w:p>
    <w:p w14:paraId="15E9818B" w14:textId="77777777" w:rsidR="00213AD7" w:rsidRPr="009C7923" w:rsidRDefault="00213AD7" w:rsidP="00213AD7"/>
    <w:p w14:paraId="3A1B7408" w14:textId="77777777" w:rsidR="00213AD7" w:rsidRPr="009C7923" w:rsidRDefault="00213AD7" w:rsidP="00213AD7"/>
    <w:p w14:paraId="4A3F3C22" w14:textId="77777777" w:rsidR="00213AD7" w:rsidRPr="00287B24" w:rsidRDefault="00213AD7" w:rsidP="00213AD7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1D822E9C" wp14:editId="2642CF05">
            <wp:extent cx="215900" cy="215900"/>
            <wp:effectExtent l="0" t="0" r="0" b="0"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_leich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2CD66" w14:textId="77777777" w:rsidR="00213AD7" w:rsidRPr="00683F13" w:rsidRDefault="00213AD7" w:rsidP="00213AD7">
      <w:pPr>
        <w:pStyle w:val="ekvpicto"/>
        <w:framePr w:wrap="around"/>
      </w:pPr>
    </w:p>
    <w:p w14:paraId="5BBEB538" w14:textId="77777777" w:rsidR="00213AD7" w:rsidRDefault="00213AD7" w:rsidP="00213AD7">
      <w:pPr>
        <w:pStyle w:val="ekvaufgabe"/>
      </w:pPr>
      <w:r w:rsidRPr="00683F13">
        <w:rPr>
          <w:rStyle w:val="ekvnummerierung"/>
        </w:rPr>
        <w:t>2</w:t>
      </w:r>
      <w:r w:rsidRPr="00683F13">
        <w:tab/>
      </w:r>
      <w:r w:rsidRPr="00B219DA">
        <w:t>Verbinde die passenden Satzteile.</w:t>
      </w:r>
    </w:p>
    <w:p w14:paraId="3E3B063A" w14:textId="77777777" w:rsidR="00213AD7" w:rsidRDefault="00213AD7" w:rsidP="00213AD7">
      <w:pPr>
        <w:pStyle w:val="ekvgrundtexthalbe"/>
        <w:rPr>
          <w:lang w:eastAsia="de-DE"/>
        </w:rPr>
      </w:pPr>
    </w:p>
    <w:tbl>
      <w:tblPr>
        <w:tblW w:w="9355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701"/>
        <w:gridCol w:w="4819"/>
      </w:tblGrid>
      <w:tr w:rsidR="00213AD7" w:rsidRPr="00A72E7D" w14:paraId="7F9C819F" w14:textId="77777777" w:rsidTr="002C2A6A">
        <w:trPr>
          <w:trHeight w:val="567"/>
        </w:trPr>
        <w:tc>
          <w:tcPr>
            <w:tcW w:w="283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796AB396" w14:textId="77777777" w:rsidR="00213AD7" w:rsidRPr="00A72E7D" w:rsidRDefault="00213AD7" w:rsidP="002C2A6A">
            <w:pPr>
              <w:pStyle w:val="ekvtabellezentriert"/>
            </w:pPr>
            <w:r w:rsidRPr="001C6739">
              <w:rPr>
                <w:noProof/>
              </w:rPr>
              <w:t>Mechanische Barrieren</w:t>
            </w:r>
          </w:p>
        </w:tc>
        <w:tc>
          <w:tcPr>
            <w:tcW w:w="1701" w:type="dxa"/>
            <w:tcBorders>
              <w:left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0D787D80" w14:textId="77777777" w:rsidR="00213AD7" w:rsidRPr="00A72E7D" w:rsidRDefault="00213AD7" w:rsidP="002C2A6A">
            <w:pPr>
              <w:pStyle w:val="ekvtabellezentrier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 wp14:anchorId="6C0CBD11" wp14:editId="3FBE359A">
                      <wp:simplePos x="0" y="0"/>
                      <wp:positionH relativeFrom="column">
                        <wp:posOffset>6277</wp:posOffset>
                      </wp:positionH>
                      <wp:positionV relativeFrom="paragraph">
                        <wp:posOffset>103233</wp:posOffset>
                      </wp:positionV>
                      <wp:extent cx="1057910" cy="1843567"/>
                      <wp:effectExtent l="0" t="0" r="27940" b="23495"/>
                      <wp:wrapNone/>
                      <wp:docPr id="9" name="Gruppieren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7910" cy="1843567"/>
                                <a:chOff x="0" y="0"/>
                                <a:chExt cx="1057910" cy="1843567"/>
                              </a:xfrm>
                            </wpg:grpSpPr>
                            <wps:wsp>
                              <wps:cNvPr id="17" name="Gerade Verbindung 3"/>
                              <wps:cNvCnPr/>
                              <wps:spPr>
                                <a:xfrm flipV="1">
                                  <a:off x="0" y="73998"/>
                                  <a:ext cx="1057910" cy="564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2" name="Gerade Verbindung 16"/>
                              <wps:cNvCnPr/>
                              <wps:spPr>
                                <a:xfrm flipV="1">
                                  <a:off x="0" y="591982"/>
                                  <a:ext cx="1052195" cy="12515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3" name="Gerade Verbindung 17"/>
                              <wps:cNvCnPr/>
                              <wps:spPr>
                                <a:xfrm>
                                  <a:off x="5285" y="0"/>
                                  <a:ext cx="1050925" cy="12566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24" name="Gerade Verbindung 19"/>
                              <wps:cNvCnPr/>
                              <wps:spPr>
                                <a:xfrm>
                                  <a:off x="0" y="1183963"/>
                                  <a:ext cx="1057910" cy="6108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32BDE3" id="Gruppieren 9" o:spid="_x0000_s1026" style="position:absolute;margin-left:.5pt;margin-top:8.15pt;width:83.3pt;height:145.15pt;z-index:251751424" coordsize="10579,18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">
                      <v:line id="Gerade Verbindung 3" o:spid="_x0000_s1027" style="position:absolute;flip:y;visibility:visible;mso-wrap-style:square" from="0,739" to="10579,6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" strokecolor="windowText" strokeweight=".5pt">
                        <v:stroke joinstyle="miter"/>
                      </v:line>
                      <v:line id="Gerade Verbindung 16" o:spid="_x0000_s1028" style="position:absolute;flip:y;visibility:visible;mso-wrap-style:square" from="0,5919" to="10521,18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" strokecolor="windowText" strokeweight=".5pt">
                        <v:stroke joinstyle="miter"/>
                      </v:line>
                      <v:line id="Gerade Verbindung 17" o:spid="_x0000_s1029" style="position:absolute;visibility:visible;mso-wrap-style:square" from="52,0" to="10562,12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" strokecolor="windowText" strokeweight=".5pt">
                        <v:stroke joinstyle="miter"/>
                      </v:line>
                      <v:line id="Gerade Verbindung 19" o:spid="_x0000_s1030" style="position:absolute;visibility:visible;mso-wrap-style:square" from="0,11839" to="10579,1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81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14:paraId="627362A7" w14:textId="4FC356C1" w:rsidR="00213AD7" w:rsidRPr="00A72E7D" w:rsidRDefault="0020089A" w:rsidP="002C2A6A">
            <w:pPr>
              <w:pStyle w:val="ekvtabellezentriert"/>
            </w:pPr>
            <w:r>
              <w:rPr>
                <w:noProof/>
              </w:rPr>
              <w:t>bilden Plasmazellen</w:t>
            </w:r>
            <w:r w:rsidRPr="001C6739">
              <w:rPr>
                <w:noProof/>
              </w:rPr>
              <w:t>.</w:t>
            </w:r>
          </w:p>
        </w:tc>
      </w:tr>
      <w:tr w:rsidR="00213AD7" w:rsidRPr="00A72E7D" w14:paraId="6994F6C6" w14:textId="77777777" w:rsidTr="002C2A6A">
        <w:trPr>
          <w:trHeight w:hRule="exact" w:val="284"/>
        </w:trPr>
        <w:tc>
          <w:tcPr>
            <w:tcW w:w="2835" w:type="dxa"/>
            <w:tcBorders>
              <w:top w:val="single" w:sz="4" w:space="0" w:color="333333"/>
              <w:bottom w:val="single" w:sz="4" w:space="0" w:color="333333"/>
            </w:tcBorders>
            <w:shd w:val="clear" w:color="auto" w:fill="auto"/>
            <w:vAlign w:val="center"/>
          </w:tcPr>
          <w:p w14:paraId="3225B29D" w14:textId="77777777" w:rsidR="00213AD7" w:rsidRPr="00A72E7D" w:rsidRDefault="00213AD7" w:rsidP="002C2A6A">
            <w:pPr>
              <w:pStyle w:val="ekvtabellezentriert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6B4202A1" w14:textId="77777777" w:rsidR="00213AD7" w:rsidRPr="00A72E7D" w:rsidRDefault="00213AD7" w:rsidP="002C2A6A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bottom w:val="single" w:sz="4" w:space="0" w:color="333333"/>
            </w:tcBorders>
            <w:vAlign w:val="center"/>
          </w:tcPr>
          <w:p w14:paraId="5E6BD345" w14:textId="77777777" w:rsidR="00213AD7" w:rsidRPr="00A72E7D" w:rsidRDefault="00213AD7" w:rsidP="002C2A6A">
            <w:pPr>
              <w:pStyle w:val="ekvtabellezentriert"/>
            </w:pPr>
          </w:p>
        </w:tc>
      </w:tr>
      <w:tr w:rsidR="00213AD7" w:rsidRPr="00A72E7D" w14:paraId="11918722" w14:textId="77777777" w:rsidTr="002C2A6A">
        <w:trPr>
          <w:trHeight w:val="567"/>
        </w:trPr>
        <w:tc>
          <w:tcPr>
            <w:tcW w:w="283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12CBFBAD" w14:textId="1A828A0A" w:rsidR="00213AD7" w:rsidRPr="00A72E7D" w:rsidRDefault="00213AD7" w:rsidP="002C2A6A">
            <w:pPr>
              <w:pStyle w:val="ekvtabellezentriert"/>
            </w:pPr>
            <w:r w:rsidRPr="001C6739">
              <w:rPr>
                <w:noProof/>
              </w:rPr>
              <w:t>L</w:t>
            </w:r>
            <w:r w:rsidR="0020089A">
              <w:rPr>
                <w:noProof/>
              </w:rPr>
              <w:t>ympho</w:t>
            </w:r>
            <w:r w:rsidRPr="001C6739">
              <w:rPr>
                <w:noProof/>
              </w:rPr>
              <w:t>cyten</w:t>
            </w:r>
          </w:p>
        </w:tc>
        <w:tc>
          <w:tcPr>
            <w:tcW w:w="1701" w:type="dxa"/>
            <w:tcBorders>
              <w:left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3682C4FC" w14:textId="77777777" w:rsidR="00213AD7" w:rsidRPr="00A72E7D" w:rsidRDefault="00213AD7" w:rsidP="002C2A6A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14:paraId="51CBC6AC" w14:textId="77777777" w:rsidR="00213AD7" w:rsidRPr="00A72E7D" w:rsidRDefault="00213AD7" w:rsidP="002C2A6A">
            <w:pPr>
              <w:pStyle w:val="ekvtabellezentriert"/>
            </w:pPr>
            <w:r w:rsidRPr="001C6739">
              <w:rPr>
                <w:noProof/>
              </w:rPr>
              <w:t xml:space="preserve">sorgen bei einem erneuten Antigenkontakt für eine </w:t>
            </w:r>
            <w:r>
              <w:rPr>
                <w:noProof/>
              </w:rPr>
              <w:br/>
            </w:r>
            <w:r w:rsidRPr="001C6739">
              <w:rPr>
                <w:noProof/>
              </w:rPr>
              <w:t>schnelle und wirkungsvolle Immunreaktion.</w:t>
            </w:r>
          </w:p>
        </w:tc>
      </w:tr>
      <w:tr w:rsidR="00213AD7" w:rsidRPr="00A72E7D" w14:paraId="47FC2209" w14:textId="77777777" w:rsidTr="002C2A6A">
        <w:trPr>
          <w:trHeight w:val="284"/>
        </w:trPr>
        <w:tc>
          <w:tcPr>
            <w:tcW w:w="2835" w:type="dxa"/>
            <w:tcBorders>
              <w:top w:val="single" w:sz="4" w:space="0" w:color="333333"/>
              <w:bottom w:val="single" w:sz="4" w:space="0" w:color="333333"/>
            </w:tcBorders>
            <w:shd w:val="clear" w:color="auto" w:fill="auto"/>
            <w:vAlign w:val="center"/>
          </w:tcPr>
          <w:p w14:paraId="16F9E43E" w14:textId="77777777" w:rsidR="00213AD7" w:rsidRPr="00A72E7D" w:rsidRDefault="00213AD7" w:rsidP="002C2A6A">
            <w:pPr>
              <w:pStyle w:val="ekvtabellezentriert"/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BB5DD8B" w14:textId="77777777" w:rsidR="00213AD7" w:rsidRPr="00A72E7D" w:rsidRDefault="00213AD7" w:rsidP="002C2A6A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bottom w:val="single" w:sz="4" w:space="0" w:color="333333"/>
            </w:tcBorders>
            <w:vAlign w:val="center"/>
          </w:tcPr>
          <w:p w14:paraId="5B00C7C1" w14:textId="77777777" w:rsidR="00213AD7" w:rsidRPr="00A72E7D" w:rsidRDefault="00213AD7" w:rsidP="002C2A6A">
            <w:pPr>
              <w:pStyle w:val="ekvtabellezentriert"/>
            </w:pPr>
          </w:p>
        </w:tc>
      </w:tr>
      <w:tr w:rsidR="00213AD7" w:rsidRPr="00A72E7D" w14:paraId="2FB02209" w14:textId="77777777" w:rsidTr="002C2A6A">
        <w:trPr>
          <w:trHeight w:val="567"/>
        </w:trPr>
        <w:tc>
          <w:tcPr>
            <w:tcW w:w="283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2EB294D4" w14:textId="77777777" w:rsidR="00213AD7" w:rsidRPr="00A72E7D" w:rsidRDefault="00213AD7" w:rsidP="002C2A6A">
            <w:pPr>
              <w:pStyle w:val="ekvtabellezentriert"/>
            </w:pPr>
            <w:r w:rsidRPr="001C6739">
              <w:rPr>
                <w:noProof/>
              </w:rPr>
              <w:t>Antikörper</w:t>
            </w:r>
          </w:p>
        </w:tc>
        <w:tc>
          <w:tcPr>
            <w:tcW w:w="1701" w:type="dxa"/>
            <w:tcBorders>
              <w:left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14044F87" w14:textId="77777777" w:rsidR="00213AD7" w:rsidRPr="00A72E7D" w:rsidRDefault="00213AD7" w:rsidP="002C2A6A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14:paraId="046B9E9A" w14:textId="77777777" w:rsidR="00213AD7" w:rsidRPr="00A72E7D" w:rsidRDefault="00213AD7" w:rsidP="002C2A6A">
            <w:pPr>
              <w:pStyle w:val="ekvtabellezentriert"/>
            </w:pPr>
            <w:r w:rsidRPr="001C6739">
              <w:rPr>
                <w:noProof/>
              </w:rPr>
              <w:t>bilden die erste „Mauer“ der unspezifischen Abwehr.</w:t>
            </w:r>
          </w:p>
        </w:tc>
      </w:tr>
      <w:tr w:rsidR="00213AD7" w:rsidRPr="00A72E7D" w14:paraId="056FF7C9" w14:textId="77777777" w:rsidTr="002C2A6A">
        <w:trPr>
          <w:trHeight w:val="284"/>
        </w:trPr>
        <w:tc>
          <w:tcPr>
            <w:tcW w:w="2835" w:type="dxa"/>
            <w:tcBorders>
              <w:top w:val="single" w:sz="4" w:space="0" w:color="333333"/>
              <w:bottom w:val="single" w:sz="4" w:space="0" w:color="333333"/>
            </w:tcBorders>
            <w:shd w:val="clear" w:color="auto" w:fill="auto"/>
            <w:vAlign w:val="center"/>
          </w:tcPr>
          <w:p w14:paraId="13166D91" w14:textId="77777777" w:rsidR="00213AD7" w:rsidRPr="00A72E7D" w:rsidRDefault="00213AD7" w:rsidP="002C2A6A">
            <w:pPr>
              <w:pStyle w:val="ekvtabellezentriert"/>
            </w:pPr>
          </w:p>
        </w:tc>
        <w:tc>
          <w:tcPr>
            <w:tcW w:w="1701" w:type="dxa"/>
            <w:tcBorders>
              <w:left w:val="nil"/>
            </w:tcBorders>
            <w:shd w:val="clear" w:color="auto" w:fill="auto"/>
            <w:vAlign w:val="center"/>
          </w:tcPr>
          <w:p w14:paraId="5E76134A" w14:textId="77777777" w:rsidR="00213AD7" w:rsidRPr="00A72E7D" w:rsidRDefault="00213AD7" w:rsidP="002C2A6A">
            <w:pPr>
              <w:pStyle w:val="ekvtabellezentriert"/>
            </w:pPr>
          </w:p>
        </w:tc>
        <w:tc>
          <w:tcPr>
            <w:tcW w:w="4819" w:type="dxa"/>
            <w:tcBorders>
              <w:top w:val="single" w:sz="4" w:space="0" w:color="333333"/>
              <w:bottom w:val="single" w:sz="4" w:space="0" w:color="333333"/>
            </w:tcBorders>
            <w:vAlign w:val="center"/>
          </w:tcPr>
          <w:p w14:paraId="72CEDFE3" w14:textId="77777777" w:rsidR="00213AD7" w:rsidRPr="00A72E7D" w:rsidRDefault="00213AD7" w:rsidP="002C2A6A">
            <w:pPr>
              <w:pStyle w:val="ekvtabellezentriert"/>
            </w:pPr>
          </w:p>
        </w:tc>
      </w:tr>
      <w:tr w:rsidR="00213AD7" w:rsidRPr="00A72E7D" w14:paraId="7CDA5447" w14:textId="77777777" w:rsidTr="002C2A6A">
        <w:trPr>
          <w:trHeight w:val="567"/>
        </w:trPr>
        <w:tc>
          <w:tcPr>
            <w:tcW w:w="2835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33819849" w14:textId="77777777" w:rsidR="00213AD7" w:rsidRPr="00A72E7D" w:rsidRDefault="00213AD7" w:rsidP="002C2A6A">
            <w:pPr>
              <w:pStyle w:val="ekvtabellezentriert"/>
            </w:pPr>
            <w:r w:rsidRPr="001C6739">
              <w:rPr>
                <w:noProof/>
              </w:rPr>
              <w:t>Gedächtniszellen</w:t>
            </w:r>
          </w:p>
        </w:tc>
        <w:tc>
          <w:tcPr>
            <w:tcW w:w="1701" w:type="dxa"/>
            <w:tcBorders>
              <w:left w:val="single" w:sz="4" w:space="0" w:color="333333"/>
              <w:right w:val="single" w:sz="4" w:space="0" w:color="333333"/>
            </w:tcBorders>
            <w:shd w:val="clear" w:color="auto" w:fill="auto"/>
            <w:vAlign w:val="center"/>
          </w:tcPr>
          <w:p w14:paraId="0DBC0030" w14:textId="77777777" w:rsidR="00213AD7" w:rsidRPr="001C6739" w:rsidRDefault="00213AD7" w:rsidP="002C2A6A">
            <w:pPr>
              <w:pStyle w:val="ekvtabellezentriert"/>
              <w:rPr>
                <w:noProof/>
              </w:rPr>
            </w:pPr>
          </w:p>
        </w:tc>
        <w:tc>
          <w:tcPr>
            <w:tcW w:w="4819" w:type="dxa"/>
            <w:tcBorders>
              <w:top w:val="single" w:sz="4" w:space="0" w:color="333333"/>
              <w:left w:val="single" w:sz="4" w:space="0" w:color="333333"/>
              <w:bottom w:val="single" w:sz="4" w:space="0" w:color="333333"/>
              <w:right w:val="single" w:sz="4" w:space="0" w:color="333333"/>
            </w:tcBorders>
            <w:vAlign w:val="center"/>
          </w:tcPr>
          <w:p w14:paraId="005FF8D9" w14:textId="447D03F7" w:rsidR="00213AD7" w:rsidRPr="001C6739" w:rsidRDefault="00EA4CE9" w:rsidP="002C2A6A">
            <w:pPr>
              <w:pStyle w:val="ekvtabellezentriert"/>
              <w:rPr>
                <w:noProof/>
              </w:rPr>
            </w:pPr>
            <w:r>
              <w:rPr>
                <w:noProof/>
              </w:rPr>
              <w:t>h</w:t>
            </w:r>
            <w:r w:rsidR="002D1BFD">
              <w:rPr>
                <w:noProof/>
              </w:rPr>
              <w:t xml:space="preserve">eften sich an die </w:t>
            </w:r>
            <w:r w:rsidR="0020089A">
              <w:rPr>
                <w:noProof/>
              </w:rPr>
              <w:t xml:space="preserve">Antigene auf der </w:t>
            </w:r>
            <w:r w:rsidR="002D1BFD">
              <w:rPr>
                <w:noProof/>
              </w:rPr>
              <w:t xml:space="preserve">Oberfläche </w:t>
            </w:r>
            <w:r w:rsidR="0020089A">
              <w:rPr>
                <w:noProof/>
              </w:rPr>
              <w:t xml:space="preserve">der </w:t>
            </w:r>
            <w:r w:rsidR="0020089A">
              <w:rPr>
                <w:noProof/>
              </w:rPr>
              <w:br/>
            </w:r>
            <w:r w:rsidR="0020089A">
              <w:rPr>
                <w:noProof/>
              </w:rPr>
              <w:t>Erreger und bilden Antigen-Antikörper-Komplexe.</w:t>
            </w:r>
          </w:p>
        </w:tc>
      </w:tr>
    </w:tbl>
    <w:p w14:paraId="5EE01184" w14:textId="77777777" w:rsidR="00213AD7" w:rsidRPr="009C7923" w:rsidRDefault="00213AD7" w:rsidP="00213AD7"/>
    <w:p w14:paraId="550CE891" w14:textId="77777777" w:rsidR="00213AD7" w:rsidRPr="009C7923" w:rsidRDefault="00213AD7" w:rsidP="00213AD7"/>
    <w:p w14:paraId="6B42E6ED" w14:textId="77777777" w:rsidR="00213AD7" w:rsidRPr="00683F13" w:rsidRDefault="00213AD7" w:rsidP="00213AD7">
      <w:pPr>
        <w:pStyle w:val="ekvpicto"/>
        <w:framePr w:wrap="around"/>
      </w:pPr>
      <w:r w:rsidRPr="00683F13">
        <w:rPr>
          <w:noProof/>
          <w:lang w:eastAsia="de-DE"/>
        </w:rPr>
        <w:drawing>
          <wp:inline distT="0" distB="0" distL="0" distR="0" wp14:anchorId="7F1B3BAB" wp14:editId="52CD1072">
            <wp:extent cx="215900" cy="215900"/>
            <wp:effectExtent l="0" t="0" r="0" b="0"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_mitte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13A7" w14:textId="77777777" w:rsidR="00213AD7" w:rsidRDefault="00213AD7" w:rsidP="00213AD7">
      <w:pPr>
        <w:pStyle w:val="ekvaufgabe"/>
      </w:pPr>
      <w:r>
        <w:rPr>
          <w:rStyle w:val="ekvnummerierung"/>
        </w:rPr>
        <w:t>3</w:t>
      </w:r>
      <w:r w:rsidRPr="00683F13">
        <w:tab/>
      </w:r>
      <w:proofErr w:type="spellStart"/>
      <w:r w:rsidRPr="00457099">
        <w:t>Lies</w:t>
      </w:r>
      <w:proofErr w:type="spellEnd"/>
      <w:r w:rsidRPr="00457099">
        <w:t xml:space="preserve"> die Satz</w:t>
      </w:r>
      <w:r>
        <w:t>teile</w:t>
      </w:r>
      <w:r w:rsidRPr="00457099">
        <w:t xml:space="preserve"> zur unspezifischen Immunabwehr aufmerksam durch und bringe sie in die richtige Reihenfolge.</w:t>
      </w:r>
    </w:p>
    <w:p w14:paraId="64D8A364" w14:textId="77777777" w:rsidR="00213AD7" w:rsidRDefault="00213AD7" w:rsidP="00213AD7">
      <w:pPr>
        <w:pStyle w:val="ekvgrundtexthalbe"/>
      </w:pPr>
    </w:p>
    <w:p w14:paraId="6601163C" w14:textId="4FBC2087" w:rsidR="00213AD7" w:rsidRDefault="00213AD7" w:rsidP="00213AD7">
      <w:pPr>
        <w:pStyle w:val="ekvschreiblinie"/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 xml:space="preserve"> 1 </w:t>
      </w:r>
      <w:r>
        <w:rPr>
          <w:rStyle w:val="ekvlsungunterstrichen"/>
        </w:rPr>
        <w:t xml:space="preserve"> </w:t>
      </w:r>
      <w:r w:rsidRPr="00604E81">
        <w:t xml:space="preserve"> </w:t>
      </w:r>
      <w:r w:rsidR="002D1BFD">
        <w:t>Wenn</w:t>
      </w:r>
      <w:r w:rsidRPr="00457099">
        <w:t xml:space="preserve"> Krankheitserreger in unseren Körper </w:t>
      </w:r>
      <w:r w:rsidR="002D1BFD">
        <w:t>eingedrungen sind</w:t>
      </w:r>
      <w:r w:rsidRPr="00457099">
        <w:t>,</w:t>
      </w:r>
    </w:p>
    <w:p w14:paraId="52BED81C" w14:textId="64638DC3" w:rsidR="00213AD7" w:rsidRDefault="00213AD7" w:rsidP="00213AD7">
      <w:pPr>
        <w:pStyle w:val="ekvschreiblinie"/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 xml:space="preserve"> 7 </w:t>
      </w:r>
      <w:r>
        <w:rPr>
          <w:rStyle w:val="ekvlsungunterstrichen"/>
        </w:rPr>
        <w:t xml:space="preserve"> </w:t>
      </w:r>
      <w:r w:rsidRPr="00604E81">
        <w:t xml:space="preserve"> </w:t>
      </w:r>
      <w:r w:rsidRPr="00457099">
        <w:t>zersetzen sie diese in ihrem Inneren</w:t>
      </w:r>
    </w:p>
    <w:p w14:paraId="7E757B9E" w14:textId="77777777" w:rsidR="00213AD7" w:rsidRDefault="00213AD7" w:rsidP="00213AD7">
      <w:pPr>
        <w:pStyle w:val="ekvschreiblinie"/>
        <w:rPr>
          <w:szCs w:val="24"/>
        </w:rPr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 xml:space="preserve"> 2 </w:t>
      </w:r>
      <w:r>
        <w:rPr>
          <w:rStyle w:val="ekvlsungunterstrichen"/>
        </w:rPr>
        <w:t xml:space="preserve"> </w:t>
      </w:r>
      <w:r w:rsidRPr="00604E81">
        <w:t xml:space="preserve"> </w:t>
      </w:r>
      <w:r w:rsidRPr="00457099">
        <w:t>treffen sie schon nach kurzer Zeit auf die erste Abwehreinheit unseres Immunsystems, die</w:t>
      </w:r>
    </w:p>
    <w:p w14:paraId="7C14473E" w14:textId="77777777" w:rsidR="00213AD7" w:rsidRDefault="00213AD7" w:rsidP="00213AD7">
      <w:pPr>
        <w:pStyle w:val="ekvschreiblinie"/>
        <w:rPr>
          <w:szCs w:val="24"/>
        </w:rPr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 xml:space="preserve"> 4 </w:t>
      </w:r>
      <w:r>
        <w:rPr>
          <w:rStyle w:val="ekvlsungunterstrichen"/>
        </w:rPr>
        <w:t xml:space="preserve"> </w:t>
      </w:r>
      <w:r w:rsidRPr="00604E81">
        <w:t xml:space="preserve"> </w:t>
      </w:r>
      <w:r w:rsidRPr="00457099">
        <w:t>Diese schnelle „Eingreiftruppe" unseres Körpers kann Erreger auffressen und sie</w:t>
      </w:r>
    </w:p>
    <w:p w14:paraId="30FE16A0" w14:textId="784E06B0" w:rsidR="00213AD7" w:rsidRDefault="00213AD7" w:rsidP="00213AD7">
      <w:pPr>
        <w:pStyle w:val="ekvschreiblinie"/>
        <w:rPr>
          <w:szCs w:val="24"/>
        </w:rPr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 xml:space="preserve"> 6 </w:t>
      </w:r>
      <w:r>
        <w:rPr>
          <w:rStyle w:val="ekvlsungunterstrichen"/>
        </w:rPr>
        <w:t xml:space="preserve"> </w:t>
      </w:r>
      <w:r w:rsidRPr="00604E81">
        <w:t xml:space="preserve"> </w:t>
      </w:r>
      <w:r w:rsidR="002D1BFD">
        <w:t>Wenn</w:t>
      </w:r>
      <w:r w:rsidRPr="00457099">
        <w:t xml:space="preserve"> die Fresszellen die Erreger nicht </w:t>
      </w:r>
      <w:proofErr w:type="gramStart"/>
      <w:r w:rsidRPr="00457099">
        <w:t>alleine</w:t>
      </w:r>
      <w:proofErr w:type="gramEnd"/>
      <w:r w:rsidRPr="00457099">
        <w:t xml:space="preserve"> abwehren</w:t>
      </w:r>
      <w:r w:rsidR="002D1BFD">
        <w:t xml:space="preserve"> können</w:t>
      </w:r>
      <w:r w:rsidRPr="00457099">
        <w:t>,</w:t>
      </w:r>
    </w:p>
    <w:p w14:paraId="1EB6D0C4" w14:textId="77777777" w:rsidR="00213AD7" w:rsidRDefault="00213AD7" w:rsidP="00213AD7">
      <w:pPr>
        <w:pStyle w:val="ekvschreiblinie"/>
      </w:pPr>
      <w:r>
        <w:rPr>
          <w:rStyle w:val="ekvlsungunterstrichen"/>
        </w:rPr>
        <w:t xml:space="preserve"> 10  </w:t>
      </w:r>
      <w:r w:rsidRPr="00604E81">
        <w:t xml:space="preserve"> </w:t>
      </w:r>
      <w:r w:rsidRPr="00457099">
        <w:t xml:space="preserve">Das Präsentieren der Antigene hat zur Folge, </w:t>
      </w:r>
    </w:p>
    <w:p w14:paraId="6673C478" w14:textId="77777777" w:rsidR="00213AD7" w:rsidRDefault="00213AD7" w:rsidP="00213AD7">
      <w:pPr>
        <w:pStyle w:val="ekvschreiblinie"/>
        <w:rPr>
          <w:szCs w:val="24"/>
        </w:rPr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 xml:space="preserve"> </w:t>
      </w:r>
      <w:r>
        <w:rPr>
          <w:rStyle w:val="ekvlsungunterstrichen"/>
        </w:rPr>
        <w:t>9</w:t>
      </w:r>
      <w:r w:rsidRPr="00457099">
        <w:rPr>
          <w:rStyle w:val="ekvlsungunterstrichen"/>
        </w:rPr>
        <w:t xml:space="preserve"> </w:t>
      </w:r>
      <w:r>
        <w:rPr>
          <w:rStyle w:val="ekvlsungunterstrichen"/>
        </w:rPr>
        <w:t xml:space="preserve"> </w:t>
      </w:r>
      <w:r w:rsidRPr="00604E81">
        <w:t xml:space="preserve"> </w:t>
      </w:r>
      <w:r w:rsidRPr="00457099">
        <w:t>Bruchstücke der Krankheitserreger, die sogenannten Antigene.</w:t>
      </w:r>
    </w:p>
    <w:p w14:paraId="02452490" w14:textId="77777777" w:rsidR="00213AD7" w:rsidRDefault="00213AD7" w:rsidP="00213AD7">
      <w:pPr>
        <w:pStyle w:val="ekvschreiblinie"/>
        <w:rPr>
          <w:szCs w:val="24"/>
        </w:rPr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>1</w:t>
      </w:r>
      <w:r>
        <w:rPr>
          <w:rStyle w:val="ekvlsungunterstrichen"/>
        </w:rPr>
        <w:t xml:space="preserve">2 </w:t>
      </w:r>
      <w:r w:rsidRPr="00457099">
        <w:rPr>
          <w:rStyle w:val="ekvlsungunterstrichen"/>
        </w:rPr>
        <w:t xml:space="preserve"> </w:t>
      </w:r>
      <w:r w:rsidRPr="00604E81">
        <w:t xml:space="preserve"> </w:t>
      </w:r>
      <w:r w:rsidRPr="00457099">
        <w:t>Die spezifische Abwehr beginnt.</w:t>
      </w:r>
    </w:p>
    <w:p w14:paraId="31984A2E" w14:textId="77777777" w:rsidR="00213AD7" w:rsidRDefault="00213AD7" w:rsidP="00213AD7">
      <w:pPr>
        <w:pStyle w:val="ekvschreiblinie"/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 xml:space="preserve"> 5 </w:t>
      </w:r>
      <w:r>
        <w:rPr>
          <w:rStyle w:val="ekvlsungunterstrichen"/>
        </w:rPr>
        <w:t xml:space="preserve"> </w:t>
      </w:r>
      <w:r w:rsidRPr="00604E81">
        <w:t xml:space="preserve"> </w:t>
      </w:r>
      <w:r w:rsidRPr="00457099">
        <w:t>so unschädlich machen.</w:t>
      </w:r>
    </w:p>
    <w:p w14:paraId="3A62A473" w14:textId="77777777" w:rsidR="00213AD7" w:rsidRDefault="00213AD7" w:rsidP="00213AD7">
      <w:pPr>
        <w:pStyle w:val="ekvschreiblinie"/>
        <w:rPr>
          <w:szCs w:val="24"/>
        </w:rPr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>1</w:t>
      </w:r>
      <w:r>
        <w:rPr>
          <w:rStyle w:val="ekvlsungunterstrichen"/>
        </w:rPr>
        <w:t xml:space="preserve">1  </w:t>
      </w:r>
      <w:r w:rsidRPr="00604E81">
        <w:t xml:space="preserve"> </w:t>
      </w:r>
      <w:r w:rsidRPr="00457099">
        <w:t>dass weitere Zellen des Immunsystems aktiv werden:</w:t>
      </w:r>
    </w:p>
    <w:p w14:paraId="754BA32B" w14:textId="01D96862" w:rsidR="00213AD7" w:rsidRDefault="00213AD7" w:rsidP="00213AD7">
      <w:pPr>
        <w:pStyle w:val="ekvschreiblinie"/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 xml:space="preserve"> 3 </w:t>
      </w:r>
      <w:r>
        <w:rPr>
          <w:rStyle w:val="ekvlsungunterstrichen"/>
        </w:rPr>
        <w:t xml:space="preserve"> </w:t>
      </w:r>
      <w:r w:rsidRPr="00604E81">
        <w:t xml:space="preserve"> </w:t>
      </w:r>
      <w:r w:rsidRPr="00457099">
        <w:t xml:space="preserve">Makrophagen, auch </w:t>
      </w:r>
      <w:r w:rsidR="002D1BFD">
        <w:t>Riesenf</w:t>
      </w:r>
      <w:r w:rsidRPr="00457099">
        <w:t>resszellen genannt.</w:t>
      </w:r>
    </w:p>
    <w:p w14:paraId="71BFAF31" w14:textId="77777777" w:rsidR="00213AD7" w:rsidRDefault="00213AD7" w:rsidP="00213AD7">
      <w:pPr>
        <w:pStyle w:val="ekvschreiblinie"/>
        <w:rPr>
          <w:szCs w:val="24"/>
        </w:rPr>
      </w:pPr>
      <w:r>
        <w:rPr>
          <w:rStyle w:val="ekvlsungunterstrichen"/>
        </w:rPr>
        <w:t xml:space="preserve"> </w:t>
      </w:r>
      <w:r w:rsidRPr="00457099">
        <w:rPr>
          <w:rStyle w:val="ekvlsungunterstrichen"/>
        </w:rPr>
        <w:t xml:space="preserve"> </w:t>
      </w:r>
      <w:r>
        <w:rPr>
          <w:rStyle w:val="ekvlsungunterstrichen"/>
        </w:rPr>
        <w:t>8</w:t>
      </w:r>
      <w:r w:rsidRPr="00457099">
        <w:rPr>
          <w:rStyle w:val="ekvlsungunterstrichen"/>
        </w:rPr>
        <w:t xml:space="preserve"> </w:t>
      </w:r>
      <w:r>
        <w:rPr>
          <w:rStyle w:val="ekvlsungunterstrichen"/>
        </w:rPr>
        <w:t xml:space="preserve"> </w:t>
      </w:r>
      <w:r w:rsidRPr="00604E81">
        <w:t xml:space="preserve"> </w:t>
      </w:r>
      <w:r w:rsidRPr="00457099">
        <w:t>und präsentieren auf ihrer Oberfläche</w:t>
      </w:r>
    </w:p>
    <w:p w14:paraId="61B0CD54" w14:textId="77777777" w:rsidR="00213AD7" w:rsidRDefault="00213AD7" w:rsidP="00213AD7">
      <w:pPr>
        <w:pStyle w:val="ekvaufgabe"/>
      </w:pPr>
    </w:p>
    <w:p w14:paraId="56C20A52" w14:textId="77777777" w:rsidR="00213AD7" w:rsidRDefault="00213AD7" w:rsidP="00213AD7">
      <w:pPr>
        <w:pageBreakBefore/>
        <w:sectPr w:rsidR="00213AD7" w:rsidSect="00520817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 w:code="9"/>
          <w:pgMar w:top="454" w:right="1276" w:bottom="1531" w:left="1276" w:header="454" w:footer="454" w:gutter="0"/>
          <w:cols w:space="720"/>
          <w:docGrid w:linePitch="360"/>
        </w:sectPr>
      </w:pPr>
    </w:p>
    <w:tbl>
      <w:tblPr>
        <w:tblW w:w="11001" w:type="dxa"/>
        <w:tblInd w:w="-823" w:type="dxa"/>
        <w:tblLayout w:type="fixed"/>
        <w:tblLook w:val="01E0" w:firstRow="1" w:lastRow="1" w:firstColumn="1" w:lastColumn="1" w:noHBand="0" w:noVBand="0"/>
      </w:tblPr>
      <w:tblGrid>
        <w:gridCol w:w="822"/>
        <w:gridCol w:w="3855"/>
        <w:gridCol w:w="1321"/>
        <w:gridCol w:w="2040"/>
        <w:gridCol w:w="2963"/>
      </w:tblGrid>
      <w:tr w:rsidR="00213AD7" w:rsidRPr="00850167" w14:paraId="019A564D" w14:textId="77777777" w:rsidTr="002C2A6A">
        <w:trPr>
          <w:trHeight w:hRule="exact" w:val="510"/>
        </w:trPr>
        <w:tc>
          <w:tcPr>
            <w:tcW w:w="822" w:type="dxa"/>
            <w:noWrap/>
            <w:vAlign w:val="bottom"/>
          </w:tcPr>
          <w:p w14:paraId="6D12E0D3" w14:textId="77777777" w:rsidR="00213AD7" w:rsidRPr="00850167" w:rsidRDefault="00213AD7" w:rsidP="002C2A6A">
            <w:pPr>
              <w:pageBreakBefore/>
            </w:pPr>
            <w:r w:rsidRPr="00850167">
              <w:lastRenderedPageBreak/>
              <w:br w:type="column"/>
            </w:r>
          </w:p>
        </w:tc>
        <w:tc>
          <w:tcPr>
            <w:tcW w:w="3855" w:type="dxa"/>
            <w:noWrap/>
            <w:vAlign w:val="bottom"/>
          </w:tcPr>
          <w:p w14:paraId="0847F438" w14:textId="77777777" w:rsidR="00213AD7" w:rsidRPr="00850167" w:rsidRDefault="00213AD7" w:rsidP="002C2A6A">
            <w:pPr>
              <w:pStyle w:val="ekvkvnummer"/>
            </w:pPr>
            <w:r w:rsidRPr="00850167">
              <w:rPr>
                <w:noProof/>
              </w:rPr>
              <w:drawing>
                <wp:inline distT="0" distB="0" distL="0" distR="0" wp14:anchorId="1FFCD309" wp14:editId="4138D025">
                  <wp:extent cx="215900" cy="215900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c_tip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50167">
              <w:rPr>
                <w:rStyle w:val="ekvfett"/>
              </w:rPr>
              <w:t xml:space="preserve"> Hilfen zu den Aufgaben</w:t>
            </w:r>
          </w:p>
        </w:tc>
        <w:tc>
          <w:tcPr>
            <w:tcW w:w="1321" w:type="dxa"/>
            <w:noWrap/>
            <w:vAlign w:val="bottom"/>
          </w:tcPr>
          <w:p w14:paraId="4B70BBAB" w14:textId="77777777" w:rsidR="00213AD7" w:rsidRPr="00850167" w:rsidRDefault="00213AD7" w:rsidP="002C2A6A">
            <w:pPr>
              <w:pStyle w:val="ekvkolumnentitel"/>
            </w:pPr>
          </w:p>
        </w:tc>
        <w:tc>
          <w:tcPr>
            <w:tcW w:w="2040" w:type="dxa"/>
            <w:noWrap/>
            <w:vAlign w:val="bottom"/>
          </w:tcPr>
          <w:p w14:paraId="3EDC7938" w14:textId="77777777" w:rsidR="00213AD7" w:rsidRPr="00850167" w:rsidRDefault="00213AD7" w:rsidP="002C2A6A">
            <w:pPr>
              <w:pStyle w:val="ekvkolumnentitel"/>
            </w:pPr>
          </w:p>
        </w:tc>
        <w:tc>
          <w:tcPr>
            <w:tcW w:w="2963" w:type="dxa"/>
            <w:noWrap/>
            <w:vAlign w:val="bottom"/>
          </w:tcPr>
          <w:p w14:paraId="2B233AFA" w14:textId="73FB2D4C" w:rsidR="00213AD7" w:rsidRPr="00850167" w:rsidRDefault="00213AD7" w:rsidP="002C2A6A">
            <w:pPr>
              <w:pStyle w:val="ekvkolumnentitel"/>
            </w:pPr>
            <w:r w:rsidRPr="00850167">
              <w:t xml:space="preserve">Kopiervorlage </w:t>
            </w:r>
            <w:r>
              <w:t>4</w:t>
            </w:r>
          </w:p>
        </w:tc>
      </w:tr>
      <w:tr w:rsidR="00213AD7" w:rsidRPr="00850167" w14:paraId="18608AF3" w14:textId="77777777" w:rsidTr="002C2A6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22" w:type="dxa"/>
            <w:noWrap/>
            <w:vAlign w:val="bottom"/>
          </w:tcPr>
          <w:p w14:paraId="18ED7468" w14:textId="77777777" w:rsidR="00213AD7" w:rsidRPr="00850167" w:rsidRDefault="00213AD7" w:rsidP="002C2A6A"/>
        </w:tc>
        <w:tc>
          <w:tcPr>
            <w:tcW w:w="10179" w:type="dxa"/>
            <w:gridSpan w:val="4"/>
            <w:noWrap/>
            <w:vAlign w:val="bottom"/>
          </w:tcPr>
          <w:p w14:paraId="6897889B" w14:textId="77777777" w:rsidR="00213AD7" w:rsidRPr="00850167" w:rsidRDefault="00213AD7" w:rsidP="002C2A6A">
            <w:r w:rsidRPr="00850167">
              <w:rPr>
                <w:noProof/>
                <w:lang w:eastAsia="de-DE"/>
              </w:rPr>
              <w:drawing>
                <wp:anchor distT="0" distB="0" distL="114300" distR="114300" simplePos="0" relativeHeight="251750400" behindDoc="1" locked="0" layoutInCell="1" allowOverlap="1" wp14:anchorId="3B95E70B" wp14:editId="00CD7567">
                  <wp:simplePos x="0" y="0"/>
                  <wp:positionH relativeFrom="column">
                    <wp:posOffset>-561975</wp:posOffset>
                  </wp:positionH>
                  <wp:positionV relativeFrom="paragraph">
                    <wp:posOffset>-478790</wp:posOffset>
                  </wp:positionV>
                  <wp:extent cx="6984000" cy="327600"/>
                  <wp:effectExtent l="0" t="0" r="0" b="0"/>
                  <wp:wrapNone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sma_1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4000" cy="32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BF45F9" w14:textId="785866EF" w:rsidR="00213AD7" w:rsidRPr="00D37D0B" w:rsidRDefault="00213AD7" w:rsidP="00213AD7">
      <w:pPr>
        <w:pStyle w:val="ekvaufgabe"/>
        <w:rPr>
          <w:rStyle w:val="ekvkursiv"/>
        </w:rPr>
      </w:pPr>
      <w:r w:rsidRPr="00FB0740">
        <w:rPr>
          <w:rStyle w:val="ekvnummerierung"/>
        </w:rPr>
        <w:t>1</w:t>
      </w:r>
      <w:r>
        <w:tab/>
      </w:r>
      <w:r w:rsidRPr="00D37D0B">
        <w:t xml:space="preserve">Die folgenden Begriffe musst du einsetzen: </w:t>
      </w:r>
      <w:proofErr w:type="spellStart"/>
      <w:r w:rsidRPr="00D37D0B">
        <w:rPr>
          <w:rStyle w:val="ekvkursiv"/>
        </w:rPr>
        <w:t>Lympho</w:t>
      </w:r>
      <w:r>
        <w:rPr>
          <w:rStyle w:val="ekvkursiv"/>
        </w:rPr>
        <w:t>c</w:t>
      </w:r>
      <w:r w:rsidRPr="00D37D0B">
        <w:rPr>
          <w:rStyle w:val="ekvkursiv"/>
        </w:rPr>
        <w:t>yten</w:t>
      </w:r>
      <w:proofErr w:type="spellEnd"/>
      <w:r w:rsidRPr="00D37D0B">
        <w:rPr>
          <w:rStyle w:val="ekvkursiv"/>
        </w:rPr>
        <w:t>, Makrophagen, Helferzellen, Killerzellen</w:t>
      </w:r>
    </w:p>
    <w:p w14:paraId="26EC360E" w14:textId="77777777" w:rsidR="00213AD7" w:rsidRPr="009C7923" w:rsidRDefault="00213AD7" w:rsidP="00213AD7"/>
    <w:p w14:paraId="4EE26D55" w14:textId="77777777" w:rsidR="00213AD7" w:rsidRPr="009C7923" w:rsidRDefault="00213AD7" w:rsidP="00213AD7"/>
    <w:p w14:paraId="6547C1BC" w14:textId="77777777" w:rsidR="002222E3" w:rsidRDefault="002222E3" w:rsidP="002222E3">
      <w:pPr>
        <w:pStyle w:val="ekvaufgabe"/>
      </w:pPr>
      <w:r w:rsidRPr="00D37D0B">
        <w:rPr>
          <w:rStyle w:val="ekvnummerierung"/>
        </w:rPr>
        <w:t>2</w:t>
      </w:r>
      <w:r w:rsidRPr="00D37D0B">
        <w:tab/>
        <w:t xml:space="preserve">TIPP: </w:t>
      </w:r>
      <w:r>
        <w:t xml:space="preserve">Eine Mauer kann man auch als Barriere gegen Eindringlinge bezeichnen. </w:t>
      </w:r>
    </w:p>
    <w:p w14:paraId="0CE04169" w14:textId="77777777" w:rsidR="002222E3" w:rsidRPr="002222E3" w:rsidRDefault="002222E3" w:rsidP="002222E3">
      <w:pPr>
        <w:pStyle w:val="ekvaufgabe"/>
        <w:rPr>
          <w:bCs/>
        </w:rPr>
      </w:pPr>
      <w:r w:rsidRPr="002222E3">
        <w:rPr>
          <w:bCs/>
        </w:rPr>
        <w:t>Dank der Gedächtniszellen</w:t>
      </w:r>
      <w:r>
        <w:rPr>
          <w:bCs/>
        </w:rPr>
        <w:t xml:space="preserve"> kann der Körper schnell auf eine erneute Infektion reagieren.</w:t>
      </w:r>
    </w:p>
    <w:p w14:paraId="529167EA" w14:textId="123A1324" w:rsidR="00213AD7" w:rsidRDefault="00213AD7" w:rsidP="00213AD7"/>
    <w:p w14:paraId="58FD162E" w14:textId="77777777" w:rsidR="002222E3" w:rsidRPr="009C7923" w:rsidRDefault="002222E3" w:rsidP="00213AD7"/>
    <w:p w14:paraId="2F4C5EEA" w14:textId="77777777" w:rsidR="00213AD7" w:rsidRPr="00D37D0B" w:rsidRDefault="00213AD7" w:rsidP="00213AD7">
      <w:pPr>
        <w:pStyle w:val="ekvaufgabe"/>
      </w:pPr>
      <w:r w:rsidRPr="00D37D0B">
        <w:rPr>
          <w:rStyle w:val="ekvnummerierung"/>
        </w:rPr>
        <w:t>3</w:t>
      </w:r>
      <w:r w:rsidRPr="00D37D0B">
        <w:tab/>
        <w:t>Überlege, wie unser Immunsystem reagiert, wenn Krankheitserreger die mechanischen Barrieren – wie z.</w:t>
      </w:r>
      <w:r>
        <w:rPr>
          <w:rStyle w:val="ekvabstand50prozent"/>
        </w:rPr>
        <w:t> </w:t>
      </w:r>
      <w:r w:rsidRPr="00D37D0B">
        <w:t xml:space="preserve">B. den Säureschutzmantel der Haut </w:t>
      </w:r>
      <w:r>
        <w:t>–</w:t>
      </w:r>
      <w:r w:rsidRPr="00D37D0B">
        <w:t xml:space="preserve"> überwinden konnten.</w:t>
      </w:r>
      <w:r>
        <w:t xml:space="preserve"> Was ist die erste Abwehreinheit unseres Körpers?</w:t>
      </w:r>
    </w:p>
    <w:p w14:paraId="1FE207DC" w14:textId="77777777" w:rsidR="00213AD7" w:rsidRDefault="00213AD7" w:rsidP="00213AD7"/>
    <w:tbl>
      <w:tblPr>
        <w:tblW w:w="11000" w:type="dxa"/>
        <w:tblInd w:w="-82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13AD7" w:rsidRPr="0012048F" w14:paraId="15D67F82" w14:textId="77777777" w:rsidTr="002C2A6A">
        <w:trPr>
          <w:trHeight w:hRule="exact" w:val="482"/>
        </w:trPr>
        <w:tc>
          <w:tcPr>
            <w:tcW w:w="818" w:type="dxa"/>
            <w:noWrap/>
            <w:vAlign w:val="bottom"/>
          </w:tcPr>
          <w:p w14:paraId="3D543606" w14:textId="77777777" w:rsidR="00213AD7" w:rsidRPr="002016C5" w:rsidRDefault="00213AD7" w:rsidP="002C2A6A"/>
        </w:tc>
        <w:tc>
          <w:tcPr>
            <w:tcW w:w="10182" w:type="dxa"/>
            <w:gridSpan w:val="5"/>
            <w:noWrap/>
            <w:vAlign w:val="bottom"/>
          </w:tcPr>
          <w:p w14:paraId="62A9595F" w14:textId="77777777" w:rsidR="00213AD7" w:rsidRPr="002016C5" w:rsidRDefault="00213AD7" w:rsidP="002C2A6A"/>
        </w:tc>
      </w:tr>
      <w:tr w:rsidR="00213AD7" w:rsidRPr="0012048F" w14:paraId="72D7DC93" w14:textId="77777777" w:rsidTr="002C2A6A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hRule="exact" w:val="510"/>
        </w:trPr>
        <w:tc>
          <w:tcPr>
            <w:tcW w:w="818" w:type="dxa"/>
            <w:noWrap/>
            <w:vAlign w:val="bottom"/>
          </w:tcPr>
          <w:p w14:paraId="60E66A94" w14:textId="77777777" w:rsidR="00213AD7" w:rsidRPr="002016C5" w:rsidRDefault="00213AD7" w:rsidP="002C2A6A"/>
        </w:tc>
        <w:tc>
          <w:tcPr>
            <w:tcW w:w="3856" w:type="dxa"/>
            <w:noWrap/>
            <w:vAlign w:val="bottom"/>
          </w:tcPr>
          <w:p w14:paraId="02938D21" w14:textId="77777777" w:rsidR="00213AD7" w:rsidRPr="0012048F" w:rsidRDefault="00213AD7" w:rsidP="002C2A6A">
            <w:pPr>
              <w:pStyle w:val="ekvkvnummer"/>
              <w:rPr>
                <w:rStyle w:val="ekvfett"/>
              </w:rPr>
            </w:pPr>
            <w:r w:rsidRPr="0012048F">
              <w:rPr>
                <w:rStyle w:val="ekvfett"/>
              </w:rPr>
              <w:t>EXTRA-Aufgaben</w:t>
            </w:r>
          </w:p>
        </w:tc>
        <w:tc>
          <w:tcPr>
            <w:tcW w:w="1321" w:type="dxa"/>
            <w:noWrap/>
            <w:vAlign w:val="bottom"/>
          </w:tcPr>
          <w:p w14:paraId="7199EAE6" w14:textId="77777777" w:rsidR="00213AD7" w:rsidRPr="0012048F" w:rsidRDefault="00213AD7" w:rsidP="002C2A6A">
            <w:pPr>
              <w:pStyle w:val="ekvkolumnentitel"/>
            </w:pPr>
          </w:p>
        </w:tc>
        <w:tc>
          <w:tcPr>
            <w:tcW w:w="2041" w:type="dxa"/>
            <w:noWrap/>
            <w:vAlign w:val="bottom"/>
          </w:tcPr>
          <w:p w14:paraId="38D57770" w14:textId="77777777" w:rsidR="00213AD7" w:rsidRPr="0012048F" w:rsidRDefault="00213AD7" w:rsidP="002C2A6A">
            <w:pPr>
              <w:pStyle w:val="ekvkolumnentitel"/>
            </w:pPr>
          </w:p>
        </w:tc>
        <w:tc>
          <w:tcPr>
            <w:tcW w:w="2081" w:type="dxa"/>
            <w:noWrap/>
            <w:vAlign w:val="bottom"/>
          </w:tcPr>
          <w:p w14:paraId="7053D43C" w14:textId="0605A0A4" w:rsidR="00213AD7" w:rsidRPr="0012048F" w:rsidRDefault="00213AD7" w:rsidP="002C2A6A">
            <w:pPr>
              <w:pStyle w:val="ekvkolumnentitel"/>
            </w:pPr>
            <w:r w:rsidRPr="0012048F">
              <w:t xml:space="preserve">Kopiervorlage </w:t>
            </w:r>
            <w:r>
              <w:t>4</w:t>
            </w:r>
          </w:p>
        </w:tc>
        <w:tc>
          <w:tcPr>
            <w:tcW w:w="883" w:type="dxa"/>
            <w:noWrap/>
            <w:vAlign w:val="bottom"/>
          </w:tcPr>
          <w:p w14:paraId="5B01E5C0" w14:textId="77777777" w:rsidR="00213AD7" w:rsidRPr="0012048F" w:rsidRDefault="00213AD7" w:rsidP="002C2A6A">
            <w:pPr>
              <w:pStyle w:val="ekvkapitel"/>
              <w:rPr>
                <w:color w:val="FFFFFF" w:themeColor="background1"/>
              </w:rPr>
            </w:pPr>
          </w:p>
        </w:tc>
      </w:tr>
      <w:tr w:rsidR="00213AD7" w:rsidRPr="0012048F" w14:paraId="3F8726BC" w14:textId="77777777" w:rsidTr="002C2A6A">
        <w:trPr>
          <w:trHeight w:hRule="exact" w:val="255"/>
        </w:trPr>
        <w:tc>
          <w:tcPr>
            <w:tcW w:w="818" w:type="dxa"/>
            <w:noWrap/>
            <w:vAlign w:val="bottom"/>
          </w:tcPr>
          <w:p w14:paraId="5E35EDD5" w14:textId="77777777" w:rsidR="00213AD7" w:rsidRPr="002016C5" w:rsidRDefault="00213AD7" w:rsidP="002C2A6A"/>
        </w:tc>
        <w:tc>
          <w:tcPr>
            <w:tcW w:w="10182" w:type="dxa"/>
            <w:gridSpan w:val="5"/>
            <w:noWrap/>
            <w:vAlign w:val="bottom"/>
          </w:tcPr>
          <w:p w14:paraId="55F1FD16" w14:textId="77777777" w:rsidR="00213AD7" w:rsidRPr="002016C5" w:rsidRDefault="00213AD7" w:rsidP="002C2A6A">
            <w:r w:rsidRPr="002016C5"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749376" behindDoc="1" locked="1" layoutInCell="1" allowOverlap="1" wp14:anchorId="651DB32D" wp14:editId="3F6FBF7B">
                      <wp:simplePos x="0" y="0"/>
                      <wp:positionH relativeFrom="column">
                        <wp:posOffset>-561975</wp:posOffset>
                      </wp:positionH>
                      <wp:positionV relativeFrom="paragraph">
                        <wp:posOffset>-572135</wp:posOffset>
                      </wp:positionV>
                      <wp:extent cx="6983095" cy="759460"/>
                      <wp:effectExtent l="0" t="0" r="8255" b="2540"/>
                      <wp:wrapNone/>
                      <wp:docPr id="29" name="Gruppieren 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83095" cy="759460"/>
                                <a:chOff x="0" y="0"/>
                                <a:chExt cx="6983730" cy="759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Grafik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3730" cy="759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Grafik 3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640" r="26696" b="38693"/>
                                <a:stretch/>
                              </pic:blipFill>
                              <pic:spPr bwMode="auto">
                                <a:xfrm>
                                  <a:off x="5065414" y="457200"/>
                                  <a:ext cx="45085" cy="197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9D4F7C" id="Gruppieren 29" o:spid="_x0000_s1026" style="position:absolute;margin-left:-44.25pt;margin-top:-45.05pt;width:549.85pt;height:59.8pt;z-index:-251567104;mso-width-relative:margin;mso-height-relative:margin" coordsize="69837,7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">
                      <v:shape id="Grafik 30" o:spid="_x0000_s1027" type="#_x0000_t75" style="position:absolute;width:69837;height:7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">
                        <v:imagedata r:id="rId15" o:title=""/>
                      </v:shape>
                      <v:shape id="Grafik 31" o:spid="_x0000_s1028" type="#_x0000_t75" style="position:absolute;left:50654;top:4572;width:450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">
                        <v:imagedata r:id="rId16" o:title="" cropbottom="25358f" cropleft="47605f" cropright="17495f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EE5C9CC" w14:textId="77777777" w:rsidR="00213AD7" w:rsidRDefault="00213AD7" w:rsidP="00213AD7">
      <w:pPr>
        <w:pStyle w:val="ekvgrundtexthalbe"/>
      </w:pPr>
    </w:p>
    <w:p w14:paraId="107B663D" w14:textId="77777777" w:rsidR="00213AD7" w:rsidRPr="009C7923" w:rsidRDefault="00213AD7" w:rsidP="00213AD7"/>
    <w:p w14:paraId="690DDE71" w14:textId="77777777" w:rsidR="00213AD7" w:rsidRPr="00716152" w:rsidRDefault="00213AD7" w:rsidP="00213AD7">
      <w:pPr>
        <w:pStyle w:val="ekvpicto"/>
        <w:framePr w:wrap="around"/>
      </w:pPr>
      <w:r>
        <w:rPr>
          <w:noProof/>
          <w:lang w:eastAsia="de-DE"/>
        </w:rPr>
        <w:drawing>
          <wp:inline distT="0" distB="0" distL="0" distR="0" wp14:anchorId="3D11B9D6" wp14:editId="6C130CA6">
            <wp:extent cx="213360" cy="215900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c_schwe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B7C4D" w14:textId="77777777" w:rsidR="00213AD7" w:rsidRPr="00716152" w:rsidRDefault="00213AD7" w:rsidP="00213AD7">
      <w:pPr>
        <w:pStyle w:val="ekvpicto"/>
        <w:framePr w:wrap="around"/>
      </w:pPr>
    </w:p>
    <w:p w14:paraId="3D7C7B5A" w14:textId="77777777" w:rsidR="00213AD7" w:rsidRDefault="00213AD7" w:rsidP="00213AD7">
      <w:pPr>
        <w:pStyle w:val="ekvaufgabe"/>
      </w:pPr>
      <w:r>
        <w:rPr>
          <w:rStyle w:val="ekvnummerierung"/>
        </w:rPr>
        <w:t>4</w:t>
      </w:r>
      <w:r w:rsidRPr="009C7923">
        <w:tab/>
      </w:r>
      <w:r>
        <w:t xml:space="preserve">Vervollständige die </w:t>
      </w:r>
      <w:r w:rsidRPr="00D37D0B">
        <w:t>Grafik zur spezifischen Immunabwehr</w:t>
      </w:r>
      <w:r>
        <w:t>,</w:t>
      </w:r>
      <w:r w:rsidRPr="00D37D0B">
        <w:t xml:space="preserve"> indem</w:t>
      </w:r>
      <w:r>
        <w:t xml:space="preserve"> du die gezeigten Vorgänge kurz beschreibst.</w:t>
      </w:r>
    </w:p>
    <w:p w14:paraId="6B94FC51" w14:textId="77777777" w:rsidR="00213AD7" w:rsidRDefault="00213AD7" w:rsidP="00213AD7">
      <w:pPr>
        <w:pStyle w:val="ekvgrundtexthalbe"/>
      </w:pPr>
    </w:p>
    <w:tbl>
      <w:tblPr>
        <w:tblStyle w:val="Tabellenraster"/>
        <w:tblW w:w="9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4"/>
      </w:tblGrid>
      <w:tr w:rsidR="00213AD7" w14:paraId="254E29F7" w14:textId="77777777" w:rsidTr="002C2A6A">
        <w:tc>
          <w:tcPr>
            <w:tcW w:w="9354" w:type="dxa"/>
            <w:vAlign w:val="center"/>
          </w:tcPr>
          <w:p w14:paraId="4DA09A59" w14:textId="77777777" w:rsidR="00213AD7" w:rsidRDefault="00213AD7" w:rsidP="002C2A6A">
            <w:pPr>
              <w:pStyle w:val="ekvbild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1D92834" wp14:editId="3F69830A">
                      <wp:extent cx="5992124" cy="5351145"/>
                      <wp:effectExtent l="0" t="0" r="0" b="1905"/>
                      <wp:docPr id="33" name="Gruppieren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2124" cy="5351145"/>
                                <a:chOff x="0" y="0"/>
                                <a:chExt cx="5992124" cy="5351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Grafik 42" descr="G:\02_media_office\2020\10417_069111_PRISMA_Biologie_2_Ausgabe_A_Kopievorlagen - Word\Daten_mo\002_1redKorrektur_2020-11-30\pngDateien_Nachzuegler\SE64069111_G042_01.pn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28700" y="0"/>
                                  <a:ext cx="4072890" cy="5112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" name="Gruppieren 34"/>
                              <wpg:cNvGrpSpPr/>
                              <wpg:grpSpPr>
                                <a:xfrm>
                                  <a:off x="0" y="9525"/>
                                  <a:ext cx="5992124" cy="5341620"/>
                                  <a:chOff x="986998" y="-588770"/>
                                  <a:chExt cx="5993044" cy="5342238"/>
                                </a:xfrm>
                              </wpg:grpSpPr>
                              <wps:wsp>
                                <wps:cNvPr id="35" name="Textfeld 35"/>
                                <wps:cNvSpPr txBox="1"/>
                                <wps:spPr>
                                  <a:xfrm>
                                    <a:off x="986998" y="508141"/>
                                    <a:ext cx="2387828" cy="8080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739910" w14:textId="07679D2D" w:rsidR="00213AD7" w:rsidRPr="008C7D6F" w:rsidRDefault="00213AD7" w:rsidP="00213AD7">
                                      <w:pPr>
                                        <w:pStyle w:val="ekvschreiblinie"/>
                                        <w:tabs>
                                          <w:tab w:val="right" w:pos="3402"/>
                                        </w:tabs>
                                        <w:rPr>
                                          <w:rStyle w:val="ekvlsungunterstrichen"/>
                                        </w:rPr>
                                      </w:pP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>Die Lympho</w:t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t>c</w:t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yten bilden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>Plasmazellen und Gedächtniszellen.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6" name="Textfeld 36"/>
                                <wps:cNvSpPr txBox="1"/>
                                <wps:spPr>
                                  <a:xfrm>
                                    <a:off x="1500427" y="-588770"/>
                                    <a:ext cx="2390024" cy="741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42C0C0C" w14:textId="1915F27B" w:rsidR="00213AD7" w:rsidRPr="009C7923" w:rsidRDefault="00213AD7" w:rsidP="00213AD7">
                                      <w:pPr>
                                        <w:pStyle w:val="ekvschreiblinie"/>
                                        <w:tabs>
                                          <w:tab w:val="right" w:pos="3402"/>
                                        </w:tabs>
                                        <w:rPr>
                                          <w:rStyle w:val="ekvlsungunterstrichen"/>
                                        </w:rPr>
                                      </w:pP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 xml:space="preserve">Die Helferzellen aktivieren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br/>
                                        <w:t>Killerzellen und Lympho</w:t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t>c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>yten.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" name="Textfeld 37"/>
                                <wps:cNvSpPr txBox="1"/>
                                <wps:spPr>
                                  <a:xfrm>
                                    <a:off x="1098745" y="2438251"/>
                                    <a:ext cx="2238650" cy="12808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575469" w14:textId="77777777" w:rsidR="00213AD7" w:rsidRPr="008C7D6F" w:rsidRDefault="00213AD7" w:rsidP="00213AD7">
                                      <w:pPr>
                                        <w:pStyle w:val="ekvschreiblinie"/>
                                        <w:tabs>
                                          <w:tab w:val="right" w:pos="3235"/>
                                        </w:tabs>
                                        <w:rPr>
                                          <w:rStyle w:val="ekvlsungunterstrichen"/>
                                        </w:rPr>
                                      </w:pP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Die Gedächtniszellen speichern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Merkmale des Erregers und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sorgen so oft für eine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>lebenslange Immunität.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" name="Textfeld 38"/>
                                <wps:cNvSpPr txBox="1"/>
                                <wps:spPr>
                                  <a:xfrm>
                                    <a:off x="5385130" y="-400707"/>
                                    <a:ext cx="1594912" cy="126117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4AF2590" w14:textId="451ACFC6" w:rsidR="00213AD7" w:rsidRPr="008C7D6F" w:rsidRDefault="00213AD7" w:rsidP="00213AD7">
                                      <w:pPr>
                                        <w:pStyle w:val="ekvschreiblinie"/>
                                        <w:tabs>
                                          <w:tab w:val="right" w:pos="2213"/>
                                        </w:tabs>
                                        <w:rPr>
                                          <w:rStyle w:val="ekvlsungunterstrichen"/>
                                        </w:rPr>
                                      </w:pP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Die Killerzellen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erkennen infizierte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Zellen und zerstören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>sie.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9" name="Textfeld 39"/>
                                <wps:cNvSpPr txBox="1"/>
                                <wps:spPr>
                                  <a:xfrm>
                                    <a:off x="3337395" y="4057471"/>
                                    <a:ext cx="2724150" cy="695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A75A490" w14:textId="77777777" w:rsidR="00213AD7" w:rsidRPr="008C7D6F" w:rsidRDefault="00213AD7" w:rsidP="00213AD7">
                                      <w:pPr>
                                        <w:pStyle w:val="ekvschreiblinie"/>
                                        <w:tabs>
                                          <w:tab w:val="right" w:pos="3969"/>
                                        </w:tabs>
                                        <w:rPr>
                                          <w:rStyle w:val="ekvlsungunterstrichen"/>
                                        </w:rPr>
                                      </w:pP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Der Antigen-Antikörper-Komplex wird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>von Makrophagen gefressen.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0" name="Textfeld 40"/>
                                <wps:cNvSpPr txBox="1"/>
                                <wps:spPr>
                                  <a:xfrm>
                                    <a:off x="4137515" y="2236430"/>
                                    <a:ext cx="2830830" cy="65795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011C56" w14:textId="36807013" w:rsidR="00213AD7" w:rsidRPr="008C7D6F" w:rsidRDefault="00213AD7" w:rsidP="00213AD7">
                                      <w:pPr>
                                        <w:pStyle w:val="ekvschreiblinie"/>
                                        <w:tabs>
                                          <w:tab w:val="right" w:pos="4111"/>
                                        </w:tabs>
                                        <w:rPr>
                                          <w:rStyle w:val="ekvlsungunterstrichen"/>
                                        </w:rPr>
                                      </w:pP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Die Plasmazellen produzieren eine große 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="002222E3">
                                        <w:rPr>
                                          <w:rStyle w:val="ekvlsungunterstrichen"/>
                                        </w:rPr>
                                        <w:t>Anz</w:t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>ahl spezifische</w:t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t>r</w:t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 xml:space="preserve"> Antikörper.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" name="Textfeld 41"/>
                                <wps:cNvSpPr txBox="1"/>
                                <wps:spPr>
                                  <a:xfrm>
                                    <a:off x="4185567" y="3237259"/>
                                    <a:ext cx="2650295" cy="6638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05DEA1F" w14:textId="77777777" w:rsidR="00213AD7" w:rsidRPr="008C7D6F" w:rsidRDefault="00213AD7" w:rsidP="00213AD7">
                                      <w:pPr>
                                        <w:pStyle w:val="ekvschreiblinie"/>
                                        <w:tabs>
                                          <w:tab w:val="right" w:pos="3828"/>
                                        </w:tabs>
                                        <w:rPr>
                                          <w:rStyle w:val="ekvlsungunterstrichen"/>
                                        </w:rPr>
                                      </w:pP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>Die Antikörper verklumpen die Erreger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  <w:r>
                                        <w:rPr>
                                          <w:rStyle w:val="ekvlsungunterstrichen"/>
                                        </w:rPr>
                                        <w:br/>
                                      </w:r>
                                      <w:r w:rsidRPr="008C7D6F">
                                        <w:rPr>
                                          <w:rStyle w:val="ekvlsungunterstrichen"/>
                                        </w:rPr>
                                        <w:t>zum Antigen-Antikörper-Komplex.</w:t>
                                      </w:r>
                                      <w:r w:rsidRPr="009C7923">
                                        <w:rPr>
                                          <w:rStyle w:val="ekvlsungunterstrichen"/>
                                        </w:rPr>
                                        <w:tab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92834" id="Gruppieren 33" o:spid="_x0000_s1036" style="width:471.8pt;height:421.35pt;mso-position-horizontal-relative:char;mso-position-vertical-relative:line" coordsize="59921,53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hBbuFi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2ABEBrBYIAAAAAAAAAAAAAAAAAAAWMhfmF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cAAP8u&#10;AJAAAAAAAAAAAAAAAAAWPAHA/xkA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FwsAFQAAZxZYAAAAAAAAAAAWRwG7/w0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UEwByAAMAAZoWIwAAAAAW&#10;UwG0AAg4AA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VAAMQACQAXQD/DQGrFgcWYACqAgR0AC4AAAAA6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QAAA4AAABKADYA/zEAwACfBgJ5ADYA8gA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DwAA&#10;AAEAagATAAA4CQB9AC8AAADvAAAAAO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AAQAAAAAAALAHYAsQBQACEAAAAAAPMAAAAA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AAA4AAAAAAAAAIgBxAAAA&#10;AAAAAAAA8AAAAAD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QAAEAAAAAAAAAAAAAAAAAAAAAAAAADxAAH66v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VAAAOAAAAAAAAAAAAAAAAAAAAAAAAAPIAAO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AAA8A&#10;AAAAAAAAAAAAAAAAAAAAAP0A8wAA5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wAADwAAAAAAAAAAAAAAAAAAAAAA8gA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BwAGAAAAAAAAAAAAAAAA&#10;AAAAAADxAAAAAO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kRAAAAAAAAAAAAAAAAAAAAAAAAAPEAAAAA6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j/Cw4AAAAAAAAAAAAAAAAAAAAAAAAA8gAAAAD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mCxn0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AAAPAAAAAAAAAAAAAAAAAAAAAAAAAPAAAAAA5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gAAA8AAAAAAAAAAAAAAAAAAAAAAAAA8gA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AAADgAAAAAAAAAA&#10;AAAAAAAAAAAAAADxAAAAA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RAAAAAAAAAAAAAAAAAAAAAAAAAPAAAAAA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AAA4AAAAAAAAAAAAAAAAAAAAAAAAA&#10;8wAAAADs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ADgAAAAAAAAAAAAAAAAAAAAAAAADvAAHu6v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QAAAAAAAAAAAAAAAAAAAAAAAAAPIA/+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QAAA4AAAAAAAAA&#10;AAAAAAAAAAAAAPcA+wAA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AIADQAAAAAAAAAAAAAAAAAAAAAA8AA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XDQABAAAAAAAAAAAAAAAAAAAAAADy&#10;AAAAAO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B&#10;/xMPAAAAAAAAAAAAAAAAAAAAAAAAAPEAAAAA6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QAAxAAAAAAAAAAAAAAAAAAAAAAAAAA8QAAAAD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DgAAAAAAAAAA&#10;AAAAAAAAAAAAAADyAAAAAO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D/AAAAAAAAAAAAAAAAAAAAAAAAAO8AAAAA6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OgAAAAAAAAAAAAAAAAAAAAAAAAA&#10;2wA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9wHn6QAAAAAAAAAAAAAAAAAAAAAA6wDeAADJ6u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v0APUAAAAAAAAAAAAAAAAAAADJAAAAAK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mCxn0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AADp&#10;AAAAAAAAAAAAAAAAAAAAyQAAAACu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0AAOgAAAAAAAAAAAAAAAAA8ADZAADT6t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AAAAAAAAAAAAAAAAAAAAAAA&#10;AAAAAAAAAAAAAAAAAAAAAAAAAAAAAAAAAAAAAAAAAAAAAAAAAAAAAAAAAAAAAAAAAAAAAAAAAAAA&#10;AAAAAAAAAAAAAAAAAAAAAAAAAAAAAAAAAAAAAAAAAAAAAAAAAAAAAAAAAAAAAAAAAAAAAAAAAAAA&#10;AAAAAAAAAAAAAAAAAAAAAAAAAAAAAAAAAAAAAAAAAAAAAAAAAAAAAAAA3AAA6AAAAAAAAAAAAAAA&#10;AADKAP8AAK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FgDwFrsWIgAAAAAAAAAAAAAAAAAAAAAAAAAAAAAAAAAAAAAAAAAAAAAAAAAAAAAAAAAAAAAA&#10;AAAAAAAAAAAAAAAAAAAAAAAAAAAAAAAAAAAAAAAAAAAAAAAAAAAAAAAAAAAAAAAAAAAAAAAAAAAA&#10;AAAAAAAAAAAAAAAAAAAAAAAAAAAAAAAAAAAAAAAAAAAAAAAAAAAAAAAAAAAAAAAAAAAAAAAAAAAA&#10;AAAAAAAAAADdAADpAAAAAAAAAAAAAAAAAMoAAAAA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6AAkARAHVFnMWAwAAAAAAAAAAAAAAAAAAAAAAAAAA&#10;AAAAAAAAAAAAAAAAAAAAAAAAAAAAAAAAAAAAAAAAAAAAAAAAAAAAAAAAAAAAAAAAAAAAAAAAAAAA&#10;AAAAAAAAAAAAAAAAAAAAAAAAAAAAAAAAAAAAAAAAAAAAAAAAAAAAAAAAAAAAAAAAAAAAAAAAAAAA&#10;AAAAAAAAAAAAAAAAAAAAAAAAAAAAAAAAAAAAAAAAAN0AAOgAAAAAAAAAAAAAAPQA1AAB3er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xQA6AAAA&#10;AADNAGPq0QAAAAAAAAAAAAAAAAAAAAAAAAAAAAAAAAAAAAAAAAAAAAAAAAAAAAAAAAAAAAAAAAAA&#10;AAAAAAAAAAAAAAAAAAAAAAAAAAAAAAAAAAAAAAAAAAAAAAAAAAAAAAAAAAAAAAAAAAAAAAAAAAAA&#10;AAAAAAAAAAAAAAAAAAAAAAAAAAAAAAAAAAAAAAAAAAAAAAAAABYuAC4AJQAfABEAEQANAAAABQAo&#10;AwMjAAYADgARABQA8gCvAACJ6n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+AIFVANsA0AAB/f+KAILq+AAAAAAAAAAAAAAAAAAAAAAAAAAAAAAA&#10;AAAAAAAAAAAAAAAAAAAAAAAAAAAAAAAAAAAAAAAAAAAAAAAAAAAAAAAAAAAAAAAAAAAAAAAAAAAA&#10;AAAAAAAAAAAAAAAAAAAAAAAAAAAAAAAAAAAAAAAAAAAAAAAAAAAAAAAAAAAAAAAAFj8ASQA4ACUA&#10;EgAIAAAAAAAAAAAAAAAAAAAAAAAAAAAAAAAAAAAAAAAAAAAAAAAAAP0A7QDZAMIArOr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jcAyDkAcgDCAKAA8wAB2/9k&#10;6sIAAAAAAAAAAAAAAAAAAAAAAAAAAAAAAAAAAAAAAAAAAAAAAAAAAAAAAAAAAAAAAAAAAAAAAAAA&#10;AAAAAAAAAAAAAAAAAAAAAAAAAAAAAAAAAAAAAAAAAAAAAAAAAAAAAAAAAAAAAAAAAAAAAAAAAAAA&#10;AAAAABYFAFgAWwAwABUAAgAAAAAAAAAABgAPABAAEAARAAsACwAJAAEACAD9APoAAAD0APEA8wDx&#10;AOwA7wD4AP8AAAAAAAAAAPoA2QC1AIvq7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wHrChGeAAIA8wCgAMIAAAAAmQB26vIAAAAAAAAAAAAAAAAAAAAAAAAAAAAAAAAAAAAA&#10;AAAAAAAAAAAAAAAAAAAAAAAAAAAAAAAAAAAAAAAAAAAAAAAAAAAAAAAAAAAAAAAAAAAAAAAAAAAA&#10;AAAAAAAAAAAAAAAAAAAAAAAAAAAAFiMAdQBLABsAAQAAAAACABQAHwAgAB4AEwAEAAEAAQABAAEA&#10;AAABAAEAAAAAAAAAAAAAAP8A/wAAAP8A/gD/AP4A7ADhAN0A3gDwAAAAAAAAAADiAKkAgur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qkAVoUAJgAAAAAA0ACZAOwAAef/aeqxAAAA&#10;AAAAAAAAAAAAAAAAAAAAAAAAAAAAAAAAAAAAAAAAAAAAAAAAAAAAAAAAAAAAAAAAAAAAAAAAAAAA&#10;AAAAAAAAAAAAAAAAAAAAAAAAAAAAAAAAAAAAAAAAAAAAAAAAAAAWHwCBAE0AEgAAAAACABsALQAp&#10;ABYAAwABAAIAAgAAAAIAAQABAAAAAQABAAAAAQAAAAAAAAAAAAAA/wD/AAAA/wD/AP8A/gD/AP4A&#10;/wD+APgA2gDLANsA/QAAAAD+AMcAc+r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YgCd&#10;VgBVAAAAAAAAAPgApwC3AP8AAK0AbOroAAAAAAAAAAAAAAAAAAAAAAAAAAAAAAAAAAAAAAAAAAAA&#10;AAAAAAAAAAAAAAAAAAAAAAAAAAAAAAAAAAAAAAAAAAAAAAAAAAAAAAAAAAAAAAAAAAAAAAAAABYE&#10;AHMAbAAcAAAAAAgAKQA1ACEAAwACAAIAAQACAAIAAQACAAEAAQABAAEAAQABAAAAAAAAAAAAAAAB&#10;AP8AAAAAAAAA/wAAAP4A/wD/AP4A/wD/AP0A/gD/AP0A+wDcAMIA3gD/AAAAAN0AZ+q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Cxn0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X89bwLtAA25xm8/wsBIwABAAAAAAAAAAAAAAAA&#10;AAAAAAAAAAAAAAAAAAAAEwAxAcf/+kQL8/XHAAAAAAAAAAAAAAAAAAAAAAAAAAAAABZGAMoAEAsA&#10;bQApAAUABgAGAAYABAAEAAQABAADAAMAAgACAAIAAQABAAAAAAABAAIAAQAAAAAAAQABAAAAAQAB&#10;AAEAAQABAAEAAQABAAEAAQABAAEAAQAAAAEAAQAAAAEAAQAAAAEAAAAAAAAAAAAAAAAAAAAAAAAA&#10;AAAAAAAAAAAAAAAAAAABAAEAAQACAAEAAQABAAEAAQAAAAAAAQAEACgAyQAAJQvu9c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fT1qgvSAT/aDMMA&#10;HAAYAAAAAAAAAAAAAAAAAAAAAAAAAAAAAAATACcAxwH9UAvd9dMAABaWAGEBAF8AKAAGAAYABQAF&#10;AAUABAADAAMAAwABAAEAAQAAAAAAAQABAAIAAQABAAEAAgABAAIAAQABAAEAAQABAAEAAQABAAEA&#10;AQAAAAAAAAAAAAAAAAAAAAAAAQABAAEAAQABAAEAAAABAAEAAAABAAAAAQAAAAEAAAABAAAAAAAA&#10;AAAAAAAAAAAAAAAAAAAAAAAAAAAAAAAAAAAAAQAAAAAAAAAAAAAA/wD/AAAAAAAUAMwA+QkL+vX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X49bMLwQE94BK/AA8AGgAD&#10;AAAAAAAAAAAAAAAAAAAAAAAAABYAJwHGAP5RAEAAAFcAKwAGAAQABAAFAAMAAwAEAAIAAgABAAEA&#10;AAAAAAAAAQAAAAEAAQABAAAAAQAAAAEAAAABAAAAAQAAAAAAAAAAAAEAAQABAAEAAQABAAEAAQAB&#10;AAEAAQABAAEAAQAAAAEAAQAAAAAAAAABAAEAAAABAAAAAQAAAAAAAQAAAAEAAAAAAAEAAAAAAAAA&#10;AAAAAAAAAAAAAAAAAAAAAAAAAAABAP8AAQAAAP4A/wAAAP4A/gAQAMsA+QcL2PX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i0AagFY/xAAABQAPQA+ABwA&#10;AAAAAAAAAAAAAPoAYwD4ADAAVwAEAAYABgAEAAUABAACAAIAAgABAAEAAAAAAAAAAQABAAEAAAAB&#10;AAEAAQAAAAEAAAABAAAAAAAAAAEAAQAAAAAAAQAAAAEAAAAAAAAAAAAAAAAAAAAAAAAAAAAAAAAA&#10;AAD/AAAA/wAAAAAA/wAAAP8AAAAAAAAA/wD/AAAA/wD/AP8AAAD/AP8AAAD/AAAAAAAAAAAAAAAA&#10;AAAAAAAAAAAAAAAAAP8A/wD9APwA/QD6APkA+wD1AIAA/QAAGOr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EQBWAF4AOgAAAgAvAD4A4wCu&#10;AAMAdQAQAAcABAAGAAYAAwADAAMAAgABAAEAAAAAAAAAAQABAAAAAgAAAAEAAQAAAAEAAQAAAAAA&#10;AQAAAAEAAQAAAAEAAAAAAAEAAAABAAAAAAAAAAAAAQAAAAAAAAD/AAAAAAAAAAAA/wAAAAAA/wAA&#10;AP8AAAD/AAAA/wD/AAAAAAAAAP8A/wD/AP8AAAD/AP8AAAD+AAAAAAAAAAAAAAAAAAAAAAAAAAAA&#10;AAAAAP8A/gD9AP0A+wD6APsA+ADaAJsAAOnq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iAF0BXP8kAAAAAAAAYQAmAAcABwADAAYABQACAAMAAgABAAEAAAAAAAAAAAAC&#10;AAAAAQABAAEAAAABAAEAAQAAAAAAAQABAAAAAQAAAAEAAAABAAAAAQAAAAAAAQAAAAAAAAAAAAAA&#10;AAAAAAAAAAAAAAAAAAD/AAAA/wAAAAAA/wAAAP8A/wAAAP8A/wAAAAAA/wAAAP4AAAD/AP8AAAD/&#10;AP8A/wAAAAAAAAAAAAAAAAAAAAAAAAAAAAAAAAD+AP4A/gD7APoA+wD4APcAgAD7AAAe6u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mCxn0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3uqB6SUAOADxAAAtACYABQAE&#10;AAQABQADAAMAAgACAAEAAQAAAAAAAAAAAAEAAAABAAAAAQAAAAEAAQAAAAAAAAABAAEAAAABAAEA&#10;AQAAAAEAAAABAAAAAQABAAAAAAABAAEAAQABAAEAAQABAAEAAQAAAAAAAQABAAEAAQAAAAAAAAAB&#10;AAEAAAABAAEAAAAAAAEAAAABAAAAAQABAAAAAAAAAAEAAAAAAAAAAAAAAAAAAAAAAAAAAAAAAAAA&#10;AQABAAEAAQACAAMAAwAFAC0AAAAA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xAA8GAFIABQAFAAUABAADAAMAAgADAAEAAQAAAAAAAAAAAAEAAQABAAEAAQAA&#10;AAEAAQABAAEAAAABAAEAAQABAAEAAQABAAEAAQACAAEAAgABAAIAAgACAAEAAQABAAIAAgACAAEA&#10;AQABAAIAAgABAAEAAQABAAIAAgABAAEAAQACAAEAAQACAAEAAAABAAEAAQABAAEAAQABAAEAAQAA&#10;AAAAAAAAAAAAAAAAAAAAAAAAAAAAAAAAAAEAAQACAAMAAwADAAIAOAAAAAB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EAI4AAFQACQACAAMAAwADAAMAAgACAAEA&#10;AQAAAAAAAAAAAAEAAQAAAAEAAAABAAEAAQAAAAAAAAABAAEAAAAAAAEAAAAAAAEAAQABAAAAAQAA&#10;AAEAAAAAAAEAAQABAAEAAAAAAAAAAQABAAEAAQAAAAEAAQABAAEAAAAAAAEAAAABAAAAAQABAAAA&#10;AQAAAAAAAAABAAAAAAAAAAEAAAAAAAEAAAAAAAAAAAAAAAAAAAAAAAAAAAAAAAEAAQACAAEAAQAA&#10;AAEAAgAdAAMAABgW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mCxn0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YAAAoA&#10;AQAAAAAAAAAAAAEAAAAAAAAAAAAAAAAAAAAAAAAAAAAAAAAAAAAAAAAAAAAAAAAAAAAAAAAAAAAA&#10;AL4AAQAQAAcAAAAAAAAAAAAAAAAAAAAAAAAAAAD/AP8AAAD/AP8A/wD/AP4AAQD+AAAA/wD/AAAA&#10;/wD/AAAA/wD/AAAA/wAAAAAAAAAAAAAAAAAAAAAAAAAAAAAAAAAAAAAAAAAAAAAAAAAvANsAzwD5&#10;AAYAAAAAAAAAAAAAAAAAAAAAAAAAAAAAAAAAAAAAAAAAAAAAAAAAAAAAAAAAAAAEAPoB6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IAAAAAQAAAAEAAAAA&#10;AAAAAAAAAAAAAAAAAAAAAAAAAAAAAAAAAAAAAAAAAAAAAAAAAAAAAAAAAAAA5wD8AP8ACwD/AAAA&#10;/wAAAP8AAAAAAP8AAAAAAAAAAAD/AP8A/wD/AP8A/wAAAP8A/gD+AP8A/wD/AP8A/wD/AP8A/wAA&#10;AAAA/wD/AAAA/wD/AAAA/wAAAAAAAAAAAP8AAAAAAP8AAAAAAP8AAAArAAAAvgAAAAAAAAAAAAAA&#10;AAAAAAAAAAAAAAAAAAAAAAAAAAAAAAAAAAAAAAAAAAAAAAAABQAAABY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wAA/wAAAP8AAAAAAAAAAAAAAAAAAAAAAAAA&#10;AAAAAAAAAAAAAP8AAAAAAAAAAAAAAAAAAAAAAP8A/wAAANwA/wAiAP8AAAD/AP8AAAD/AAAA/wAA&#10;AP8AAAD/AP8A/wD+AP8A/wD9AP4A/gD+AP0A/QD9AP4A/gD/AP8A/gAAAP8A/wD+AP8A/wD/AAAA&#10;/wAAAAAA/wD/AP8AAAD/AP8AAAAAAAAAAAAAAAAAAAAXAAAA0AAAAAAAAAAAAAAAAAAAAAAAAAAA&#10;AAAAAAAAAAAAAAAAAAAAAAAAAAAAAAAAAAcA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yAAD4&#10;AAAAAAAAAP8AAAAAAAAAAAAAAAAAAAAAAAAAAAAAAAAAAAAAAAAA/wAAAAAA/wAAAAAAAAAAAPsA&#10;9AD9AAkAAAD/AAAAAAD/AAAA/wAAAP8A/wD/AP8A/wD/AP8A/wD/AP8A/wD+AP4A/gD+AP8A/gD/&#10;AP8A/wD/AP8A/wD/AAAA/wAAAP8A/wD/AP8A/wAAAAAAAAD/AAAAAAD/AAAA/wAAAP8AAAAAAB4A&#10;/wDLAAAAAAAAAAAAAAAAAAAAAAAAAAAAAAAAAAAAAAAAAAAAAAAAAAAAAAAAAAAA/QA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AAA+gD/AP8AAAD/AAAA&#10;AAD/AAAAAAAAAAAAAAAAAAAAAAAAAAAAAAAAAAAAAAAAAAAAAAAAAAAA/wDiAP8AEAAAAP8AAQD/&#10;AAAA/wD/AP8AAAD/AP8AAAD/AP8A/gAAAAIAAAD9AAIAAAABAAAAAAAAAP8A/wD/AP8A/gD/AP8A&#10;/gD/AP8A/wD/AAAA/wD/AP8A/wAAAP8AAAD/AAAAAAD/AAAA/wD/AP8AAAAEAAAA8wD/AAAAAAAA&#10;AAAAAAAAAAAAAAAAAAAAAAAAAAAAAAAAAAAAAAAAAAAAAAAAAPsAAAAA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voG/wD/AP8A/wD/AP4AAQAAAAAAAAAA&#10;AAAAAAAAAAAAAAAAAAAAAAAAAAAA/wABAAAAAAAAAAAA7QD+AA0A/gABAAIA/wD/AAAA/wD+AAEA&#10;AQD+AAAAAAAAAAEAAQAAAAEAAQABAAAAAAABAAAA/wAAAP8A/wD/AP8A/gD/AP8A/gD+AP8A/gD/&#10;AP8A/gD/AAAA/gD/AP4A/wD/AP8A/wD/AP8A/wD/AP8A/wAKAPIA7AAMAAAAAAAAAAAAAAAAAAAA&#10;AAAAAAAAAAAAAAAAAAAAAAAA/wAAAAAAAAD7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/wb6AAkA/wD/AP8AAAAAAAAAAAAAAAAAAAAAAAAAAAAAAAAAAAD/AAEAAAAAAAAA/wABAAAAAAD4&#10;AP8ABwAAAP8A/wD/AP8AAAD+AAEAAAD+AAIA/gAAAAAAAQABAAAAAAABAAIAAAAAAAAAAAAAAAAA&#10;/gAAAP8A/wD/AP8A/gD+AP8A/gD/AP8A/gAAAAAA/gAAAP8A/wD/AP8A/wD/AAAA/wAAAP8A/wAA&#10;AAYA/gD1AAAAAAAAAAAAAAAAAAAAAAAAAAAAAAAAAAAAAAAAAP8AAAAAAP8A/wD/APwAAP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Cxn0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AAQ7wANAP8AAAAAAP8AAAAAAAAAAAAAAAAAAAAA&#10;AAAAAAAAAAAAAAD/AAAAAQD/AAEA/wAAAAEA+AD+AAQA/gAAAAAAAAAAAAIAAAD+AAEAAAAAAAEA&#10;AAD/AAIAAQD/AAEAAQD/AAAAAAAAAAAAAAAAAP8A/wAAAP4A/wD/AP8A/gD/AP4A/gD/AP8A/gD/&#10;AP8A/gD+AP8A/wD/AP8A/wD+AP8A/gD/AP8A/wAFAP8A9QAAAAAAAAAAAAAAAAAAAAAAAAAAAAAA&#10;AAAAAP8AAAAAAAAAAAAAAAAA9wD/AAD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jAADqAP8A&#10;/gD+AP8A/wD/AP8A/wAAAAAAAAAAAAAAAAAAAAAAAAD/AAAAAAD/AAAAAAAAAAAA/wD9AP4AAAD/&#10;AP8A/wD/AP8A/gD/AP8A/wD+AP4A/wD+AP8A/gD9AP4A/gD9AP0A/gD+AP4A/gD+AP4A/gD+AP4A&#10;/gD+AP4A/QD+AP4A/gD+AP4A/gD/AP8A/wD/AP8A/wAAAP8A/wD/AP8AAAAAAP8AAAD/AAAA/gD8&#10;AAAAAAAAAAAAAAAAAAAAAAAAAAAAAAAAAP8AAAD/AAAA/wD/AP8A/wDyAAAAAP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6AD/AAAA/wD/AAAA/wAA&#10;AAAAAAAAAAAAAAAAAAAAAAAAAAAAAAD/AP8A/wD/AAAA/wD/AP8ABwD+APgA/gD/AP4A/gD+AP4A&#10;/gD+AP4A/gD+AP4A/gD+AP4A/gD+AP0A/QD9AP0A/QD9AP0A/QD9AP0A/gD9AP4A/QD9AP4A/QD9&#10;AP4A/wD/AP4A/gD+AP4A/gD+AP8A/gD/AP8A/wD/AP8A/gD/AP8A/gD3AP4AAwAAAAAAAAAAAAAA&#10;AAAAAAAAAAAAAAAAAAAAAAAA/wAAAP8A/wD+AP8A5gAAAAD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u8A+fUA+gD+AP4A/gD/AP8A/wAAAAAAAAAAAAAA&#10;AAAAAAAAAAAAAAAAAAAAAAAA/wAAAP8AAAD/ABoA/gDsAP8A/gAAAP8A/gD/AP8A/gD+AP4A/wD/&#10;AP8A/gD/AP8A/gD+AP4A/wD+AP4A/wD+AP4A/gD+AP4A/gD/AP4A/wD/AP4A/wD/AP8A/wD/AP4A&#10;/wD/AP8A/wD/AP8A/wAAAP8A/wD/AAAA/wD/AAAA9AADABMAAAAAAAAAAAAAAAAAAAAAAAAAAAAA&#10;AAAA/wAAAAAAAAAAAP8A/wD+AOkA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mACHn&#10;AAwA/wD/AP8A/wD/AAAAAAAAAAAAAAAAAAAAAAAAAAAAAAAAAAAA/wAAAAAAAAAAAAEAHQD+AO0A&#10;/gAAAP8AAgD+AP8AAgAAAAEAAgD+AAEAAQABAAAAAQABAAEAAAABAAAAAAABAP8AAAAAAP8AAAAA&#10;AP4AAAD/AP8A/wAAAP4A/wD/AP4A/gD/AP8A/gD/AP4A/gD/AP8A/gD/AP8A/gD/AP8A+wD5ABwA&#10;AAAAAAAAAAAAAAAAAAAAAAAAAAAAAAAA/wAAAP8A/wD/AP8A/gD/APwA9QAA++r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AAA2gD+AP4A/gD+AP8A&#10;/wD/AAAAAAAAAAAAAAAAAAAAAAAAAAAAAAAAAAAAAAD/AP8A/wAAAAcABwD8APcA/wD/AP8A/gAA&#10;AP8A/wD/AP8A/wD/AP4A/wD+AP4A/wD/AP8A/gD+AP4A/wD+AP4A/gD/AP8A/wD+AP8A/gD/AP4A&#10;/gD+AP4A/gD+AP8A/wD/AP4A/wD/AP8A/wD/AP8A/wD/AP8A/wAAAPoAAAAsAAAAAAAAAAAAAAAA&#10;AAAAAAAAAAAAAAAAAAAA/wAAAP4A/wD/AP4A/gDVAAAAAM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q3AP7qAPwA/wD+AP8A/gD/AAAA/wAAAAAAAAAAAAAAAAAAAAAAAAAAAAAAAAD/AP8A&#10;AAD/AP8A/wAnAP4A3wD+AP4A/wD+AP0A/wD+AP0A/gD9AP0A/gD9AP4A/gD+AP0A/QD+AP4A/gD+&#10;AP8A/gD+AP4A/QD+AP4A/QD+AP0A/gD9AP4A/gD+AP8A/gD+AP4A/gD+AP8A/gD+AP4A/wD/AP8A&#10;/gD/AP4AywAAAC4AAAAAAAAAAAAAAAAAAAAAAAAAAAAAAAAA/wD/AP8A/wD/AP4A/gD+ANcA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v8A4AD8AP4A/QD/AP4A/gD+AP8AAAAA&#10;AAAAAAAAAAAAAAAAAAAAAAAAAAAAAAD/AAAA/wD/AD8A/ADWAP8A/wD9AP4A/gD9AP4AAAD+AP4A&#10;/gD+AP4A/gD9AP0A/gD+AP4A/gD+AP0A/QD+AP4A/QD+AP4A/gD+AP0A/gD9AP8A/gD/AP8A/gD+&#10;AP4A/gD/AP8A/gD/AP8A/wD/AP4A/gD/AP8A8wDpACQAEAAAAAAAAAAAAAAAAAAAAAAAAAAAAAAA&#10;AAAAAP8A/gD+AP0A/gD+APoA7AAA/e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y&#10;AADMAP4A/QD+AP0A/gD/AAAA/wAAAAAAAAAAAAAAAAAAAAAAAAAAAAAAAAAAAAAA/wAAAAAAJQAC&#10;APMA9gD/AAAA/wD/AP8A/wD+AP8A/wD+AP4A/gD+AP4A/gD+AP4A/gD+AP4A/wD/AP4A/gD/AP4A&#10;/gD+AP4A/wD+AP8A/gD/AP4A/gD/AP8A/wD/AP8A/wD/AP8A/gD/AP8A/wAAAP8A/wDXAAAAQAAA&#10;AAAAAAAAAAAAAAAAAAAAAAAAAAAAAAD/AP8A/wD+AP8A/gD+AP0A3AD/AAD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6ADo+wDgAPwA/QD+&#10;AP0A/QD9AP4A/wD/AAAAAAAAAAAAAAAAAAAAAAAAAAAAAAAAAAAA/wD/AAAATAD9ANsA+wD+AP8A&#10;/wD/AP4A/wD9AP4A/gD+AP4A/wD/AP4A/gD9AP4A/gD+AP0A/QD+AP4A/QD+AP4A/wD+AP8A/gD+&#10;AP0A/gD+AP4A/gD/AP4A/QD+AP4A/wD/AP8A/gD/AP8A/gAAANgA9gBBAA0AAAAAAAAAAAAAAAAA&#10;AAAAAAAAAAAAAP8A/wD+AP4A/gD9APwA/QD4AN8AAP8A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gAAMQA/AD9APwA/QD+AP8A/wAAAAAAAAAAAAAAAAAAAAAAAAAAAAAAAAAA&#10;AAAAAAAAAAAA/wAPAC4A/gDKAP4A/gD+AP4A/wD+AP8A/gD+AP8A/wD+AP4A/wD/AAAA/wD/AP8A&#10;/wD/AP8A/wAAAP8A/wD+AP8A/gD+AP4A/wD+AP8A/wD/AP8A/wD/AP8A/wD/AP8A/gD/AP8A/wAB&#10;AP0AzQACAFAAAAAAAAAAAAAAAAAAAAAAAAAAAAAAAP8A/wD/AP8A/gD9AP4A/QD9ANYA/wAA2er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D/3AD5AP4A/gD+AP4A/gD/AP4A&#10;/wD/AAAAAAAAAAAAAAAAAAAAAAAAAAAAAAAAAAAA/wD/AP8AXQD7ANYA9AD+AP4A/gD9AP4A/gD+&#10;AP0A/QD9AP4A/QD9AP0A/QD9AP0A/QD+AP4A/QD9AP0A/gD9AP0A/QD9AP0A/gD9AP4A/gD+AP4A&#10;/QD+AP4A/gD+AP4A/QD/AP4A/QD/AAAAzwD0AD8AGAAAAAAAAAAAAAAAAAAAAAAAAAAAAAAAAAAA&#10;AP4A/gD/AP8A/QD+AP4AvwAAAAC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xAM//AMoA/AD9AP0A/QD9AP0A/wD/AAAAAAAAAAAAAAAAAAAAAAAAAAAAAAAAAAAAAAAAAAAA&#10;/wAQAEIA/AC5AP8A/gD+AP8A/gD+AP4A/wD/AP4A/gD+AP4A/gD9AP4A/gD+AP0A/QD+AP4A/gD9&#10;AP4A/gD+AP4A/wD+AP8A/gD+AP4A/QD+AP4A/wD/AP8A/gD/AP4A/wABAAAA8QDNAAoAXAAAAAAA&#10;AAAAAAAAAAAAAAAAAAAAAAAAAAD/AP4A/wD+APwA/AD9AP0A6ADsAAD56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mCxn0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yAADCAPsA/QD9AP0A/gD+AP4A/gD/AAAA&#10;AAAAAAAAAAAAAAAAAAAAAAAAAAAAAAAAAAAAAAAA/wBbAAcA7QDSAP8A/wD+AP8A/wD/AP4A/gD/&#10;AP8A/wD+AP4A/wD+AP4A/gD/AP8A/gD+AP4A/wD+AP8A/wD/AP4A/wD+AP8A/gD+AP8AAAD/AP4A&#10;/gD+AP8A/wD/AAAAAAD+ALwA/QBaAA8AAAAAAAAAAAAAAAAAAAAAAAAAAAAAAP8A/wD+AP0A/QD9&#10;AP0A/QD7AL0AAAAAq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sEA&#10;6PkA1gD8AP0A/gD9AP4A/gD/AP8A/wAAAAAAAAAAAAAAAAAAAAAAAAAAAAAAAAAAAAAAAAAAAAIA&#10;dAD7AMYA7QD+AP4A/QD9AP0A/gD9AP4A/QD9AP4A/gD+AP4A/gD+AP0A/QD+AP4A/gD+AP4A/gD9&#10;AP4A/gD9AP4A/QD+AP4A/gD9AP4A/gD+AP8A/gD/AAAAAAAAAMgA6QAwAEcAAAAAAAAAAAAAAAAA&#10;AAAAAAAAAAAAAP8A/wD/AP4A/wD/AP4A/QD9APIA1QAA/gB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wA6vUA0wD8AP0A&#10;/QD8AP4A/gD+AP4A/wD/AAAAAAAAAAAAAAAAAAAAAAAAAAAAAAAAAAAAAAAAAAAAXQAnAPgAqQD5&#10;AP4A/gD+AP8A/wD/AP4A/gD+AP8A/wD+AP4A/gD/AP8A/gD+AP4A/wD+AP4A/gD+AAAA/wD/AP4A&#10;/wD+AP8AAAD/AP4A/wAAAAAAAAAAAOAAvwAGAHYADQAAAAAAAAAAAAAAAAAAAAAAAAAAAAAA/wD/&#10;AP4A/QD9APwA/QD8AP0A8ADUAAD/A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vhAFXdADYABAAAAAIAAQAAAAEAAQAAAAEAAQAAAAAAAAAAAAAAAAAAAAAA&#10;AAAAAAAAAAAAAAAAAAAAAD4A3QDgAN8AJgADAAAA/wAAAAAA/wAAAP8A/wD/AAAA/wD/AP8A/wD/&#10;AP8A/gD/AP8AAAD/AP8A/gD/AP4A/wD+AP8A/wD+AP8AAAAAAAAAAAAAAN4AugABAHcAKwAAAAAA&#10;AAAAAAAAAAAAAAAAAAAAAAAA/wD/AP0A/gD9APwA+wD7APoA+wCpAO4AALbq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dYLXv0R/AAiAAEAAgABAAAAAQAB&#10;AAEAAQABAAEAAAAAAAAAAAAAAAAAAAAAAAAAAAAAAAAAAAAAAAAAAQA2AN4A3gDtACIAAQAAAP8A&#10;AAD/AP8AAAD/AAAA/wD/AP8A/wD/AP8A/wAAAP8A/wD/AP8A/wD/AP8AAAD+AAAA/wAAAAAAAAAA&#10;AAAAAAAAANUAvgABAG8ANgAAAAAAAAAAAAAAAAAAAAAAAAAAAAAA/wD/AP4A/gD9AP0A+wD9APsA&#10;+gDhALsAAPwAOPX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RAP/HAOwA/AD9AP4A/gD+AP4A/gD+AP8A/wAAAAAAAAAAAAAAAAAAAAAAAAAAAAAAAAAA&#10;AAAAAAAAAAYAeAA/AOAAoADlAP0A/wD/AP8A/wD+AP8A/gD+AP4A/gD/AP8A/gD+AP4A/wD/AP4A&#10;/wD/AP8A/wD+AP8A/wAAAAAAAAAAAAAAAAD8AL8AwQAHAHoAOgAAAAAAAAAAAAAAAAAAAAAAAAAA&#10;AAAA/wD/AP8A/wD+AP8A/QD9AP0A/AD8AKcAAAAAjur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ekLKwAr2QA0AAEAAQAAAAEAAQABAAAAAAAAAAEA&#10;AQAAAAAAAAAAAAAAAAAAAAAAAAAAAAAAAAAAAAAAAAACADYAAQDSANcA+gAYAAEA/wAAAP8AAAD/&#10;AP8A/wD/AP8A/wD/AP8A/wD/AP8A/wD/AP4A/wD/AAAAAAAAAAAAAAAAAAAAAADrALUA4wAXAHwA&#10;KAAAAAAAAAAAAAAAAAAAAAAAAAAAAAAA/wD/AP4A/gD8APwA+wD7APsA/AD6AL0A2wAA6up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DAO0A&#10;DzwARQAIAAQABgAGAAMABQAEAAIAAgACAAEAAAAAAAAAAAAAAAAAAAAAAAAAAAAAAAAAAAAAAAAA&#10;AAAAANYAjgDwAA0AOwAiAAAAAAAAAAAAAAAAAAAAAAAAAAAAAAAAAAAAAAAAAAAAAAAAAAAAAAAA&#10;AAAAAAAAAAAA+QDJANUA/wA4AGoACgAAAAAAAAAAAAAAAAAAAAAAAAAAAAAA/wD/AP4A/gD9APwA&#10;+wD8APoA+wD6AOQAlwAA/wA46s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f8LxQBg4gEhAA8AAgABAAEAAQABAAEAAQABAAEAAAABAAAAAAAA&#10;AAAAAAAAAAAAAAAAAAAAAAAAAAAAAAAAAAAAFQBCAPUA2ADcAOEACQARAAAAAAAAAAAAAAAAAAAA&#10;AAAAAAAAAAAAAAAAAAAAAAAAAAAAAAAAAAAAAPgAzAC8AOcAEgBqAFcABQAAAAAAAAAAAAAAAAAA&#10;AAAAAAAAAAAAAAD/AAAA/QD9AP4A/AD8AP0A/AD7APcAlwD7AACv6o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iCwwAOtQAMAAEAAEA&#10;AQAAAAAAAQAAAAAAAAAAAAAAAAABAAAAAAAAAAAAAAAAAAAAAAAAAAAAAAAAAAAAAAAAAAYANAAy&#10;AOgA3wDcANoA+wANAAcAAAAAAAAAAAAAAAAAAAAAAAAAAAAAAAAAAAAAAAAA/wDjAMoAwQDlAAUA&#10;TgBxACEAAAAAAAAAAAAAAAAAAAAAAAAAAAAAAAAA/wD/AP8A/QD9AP0A/QD7APsA/AD6APkApwDp&#10;AAAAASEL8wvK9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bSAC0MAGwACwAIAAMABgAFAAMABQADAAMAAwAAAAEAAQAAAAAAAAAAAAAA&#10;AAAAAAAAAAAAAAAAAAAAAAAAAAAAAAAAAADaAK0AzgD/AAAAFAAaABwAEQAOAAEAAAAAAAAAAAAA&#10;AAAA+wDwAOkA5QDlAPgAAAAPAEcASwALAAAAAAAAAAAAAAAAAAAAAAAAAAAAAAAAAAAA/wD/AAAA&#10;/AD9AP0A/AD8APoA+wD7APoAxAC6AAMAVwCt//kBAL0AYer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ZYAZb/EQAAGgBkAAgABQAFAAYAAwAF&#10;AAQAAwACAAIAAQABAAEAAAAAAAAAAAAAAAAAAAAAAAAAAAAAAAAAAAAAAAAAAAAAAAAAAADwAMQA&#10;xADdAP8AAAAAAAIADwAFAAUABAD7APoA9gD2AAAAAAAAAAsAMABAAC8AAgAAAAAAAAAAAAAAAAAA&#10;AAAAAAAAAAAAAAAAAAAAAAD+AP8A/gD9AP0A/AD7AP0A+gD6APsA2wChAAAAdQA2AOgAlADZAAHy&#10;/2vq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EgCV&#10;AFgDAEsAuAD6AB8AXwAGAAYABgADAAUABQADAAQAAQADAAEAAQABAAEAAAAAAAAAAAAAAAAAAAAA&#10;AAAAAAAAAAAAAAAAAAAAAAAAAAAAAAAAAPYA1QDZAOUA5gDrAPoAAAAAAAAAAQANABgAGgAfACsA&#10;IQABAAAAAAAAAAAAAAAAAAAAAAAAAAAAAAAAAAAAAAAAAP8AAAD/AP4A/gD+APwA/QD7APsA/AD5&#10;APoA5gCZAP8ATwBcAAAAAAD+ALEAqgD8AACsAGjq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RwGf/xkbAG4AIgDlAHQA/AAhAFwABgAHAAQABQAFAAQABAACAAIA&#10;AwABAAIAAQAAAAEAAAAAAAAAAAAAAAAAAAAAAAAAAAAAAAAAAAAAAAAAAAAAAAAAAAAAAAAAAAAA&#10;AAAA/wD2AP4ABgAHAAAAAAAAAAAAAAAAAAAAAAAAAAAAAAAAAAAAAAAAAAAAAAAAAAAAAAAAAAAA&#10;/gAAAP4A/gD9AP0A/AD8APoA+wD8APkA6QCYAP0ANwB0AAAAAAAAAAAAAADgAJMA4gAB6f9h6r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oLkQCRAQ1LAHMAFAAAAA4AMADB&#10;AO4A3AAuAAIAAQAAAAEAAAAAAAAAAQAAAAAA/wABAAAAAAABAAAAAAAAAAAAAAAAAAAAAAAAAAAA&#10;AAAAAAAAAAAAAAAAAAAAAAAAAAAAAAAAAAABAAYABwAEAAAAAAAAAAAAAAAAAAAAAAAAAAAAAAAA&#10;AAAAAAAAAAAAAAAAAAAAAAAAAP8AAAD/AP4AAAD9AP0A/gD8APwA+wD8APsA6wCYAP0AIgB/AAAA&#10;AAAAAAAAAAAAABAAQgD7ANoMAFkL1PX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jgBuwBGEwB1AEYAAwAAAAAAAAASAB0AxgDzANEAKgADAAAA/wD/AAAA/wD/AP8A/wAAAP8A/wD/&#10;AAAA/wAAAAEAAAAAAAAAAAAAAAAAAAAAAAAAAAAAAAAAAAAAAAAAAAAAAAAAAAAAAAAAAAAAAAAA&#10;AAAAAAAAAAAAAAAAAAAAAAAAAAAAAAAAAAAAAAAAAAAAAAAAAAD/AP8A/wD+AP4A/gD9AP0A+wD8&#10;APsA+wD6APoA6wCWAPwAAAArADgAAAAAAAAAAAAAAAAAAAADAC8AJADGAQBTC8X13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mC&#10;xn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ioBuABWDQFvAFEA&#10;BQAAAAAAAAAAAAAAAADGALMAAMMALgBQ/hbOAAQAHAAAAAEAAAAAAAAA/wAAAAEA/wD/AAEAAAD/&#10;AAEAAAAAAAAAAQAAAAAAAAAAAAAAAAAAAAAAAAAAAAAAAAAAAAAAAAAAAAAAAAAAAAAAAAAAAAAA&#10;AAAAAAAAAAAAAAAAAAAAAAAAAAAAAAAA/wAAAP8A/wD+AP8A/gD+AP0A/AD9APwA/AD9APwA+wDR&#10;AKcA/wAAu+o+C+EAWOMAQgABAAAAAAAAAAAAAAAAAAAAAAAdAA8AzQcBUwuw9e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iQBxf8WXQBOAAAAAAAAAAAAAAAAAAAAAAAA&#10;AK4ApwAAn+piAAAAAAAAFkoAqwAKAgBGADUABQAGAAIAAwAEAAMAAwADAAIAAwABAAIAAQADAAEA&#10;AAABAAEAAQAAAAAAAQAAAAAAAQAAAAAAAAAAAAAAAAAAAAAAAAAAAAAAAAAAAAAAAAAAAP8AAAD/&#10;AAAAAAD/AP8A/wAAAP8A/gD+AP8A/wD9APwA/gD9APwA/QD7APsA8wCfAOsAAP4AceqSAAAAAAAA&#10;Fi0B0BECkgAHAAAAAAAAAAAAAAAAAAAAAAAAAAAAnwC2AAHX/z3q7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oAuAA0OQBqAAEAAAAAAAAAAAAA&#10;AAAAAAAAAAAA3QCdAAHgAFz1/QAAAAAAAAAAAAAAAAAA9dv1igsIADbzA8wA2wAVAAoA/QD+AP4A&#10;/gD9AP4A/gD+AP4A/gD+AP4A/gD/AP4A/wD+AP8A/wD+AP8A/wD/AP8A/wD/AP8A/wD/AP8A/gD/&#10;AP4A/QD+AP0A/gD9AP0A/QD8AP4A/AD8APwA/QD7APoA/AD7APoA+wD5AMsAoQDtAAD8AHLqZfX7&#10;AAAAAAAAAAAAAAAAAAD19gv6/kfVADwABQAAAAAAAAAAAAAAAAAAAAAAAAACADYA1QDtIwAnC6/1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AHE/xNnAEQAAAAAAAAAAAAAAAAAAAAAAAAAAAAAAM0AiwD++P9F6s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VwCmCQGAASIAAAAAAAAAAAAAAAAAAAAAAAAAAAAAAKUAsAAB3v846u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HAHD/xdZAEsAAAAAAAAAAAAAAAAAAAAAAAAAAAAAANgAiP/9&#10;/v9S6r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XVC+z8S8kANgANAAAAAAAAAAAAAAAA&#10;AAAAAAAAAAAALQDtAN8RAUYLp/X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Cxn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VAcD/IUsAWQAA&#10;AAAAAAAAAAAAAAAAAAAAAAAAAAAA4QCCAPkBAGDq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XLC//6QcwAOAAKAAAAAAAAAAAAAAAAAAAAAAAAAAEAMwDiAOUYADkLqfX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MALoALj8AZQABAAAAAAAAAAAAAAAAAAAAAAAAAAAA6QCAAPQAAHHq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1wQsT9jfRADsABgAAAAAAAAAAAOUArQDe&#10;AOYA8AD4ADcA3wDrIAAsC6v1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GALYAQzMAdQADAAAAAAAAAAAAAAAAAAAA&#10;AAAAAAAA8AB8AOkAAITq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EApQBZJQB/AAcAAAAAAAAAmwC6AAAAAAAAAAAAAAAAAAAAAAAAlep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DAKUA&#10;QygAcQADAAAAAAAAAAAAAAAAAAAAAAAAAAAA9gCEAOkAAJvqf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/xZgABHbSIwAdwAEAAAAAAAEAAAAAHkA8gAcABgAGgAY&#10;ARr/FQ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YAVB8AeQAHAAAAAAAAAAAAAAAAAAAAAAAAAAAA+QCHAOEAAKw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voWUwC80DmT&#10;AHAAAQAAAAAAAAAAyOrAAAAAAAAAAAAAABYF6v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oMAZhcAeQD5AOYA8ADuAPIA&#10;NAAgAAAAAAAAAAAA/QCPANgAAL0AW+r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r2FksBw8YrDgBjAAAAAAAAAAAAAAAAAAAAAAAAAAAA6v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mcAfAAA7wBpAP8AAAAAAAAAAADhAHMAAAAAAAAA/wCXAM0AAMsAUO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7xZHAcW4Hw0AVg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gAAAP776//kAOkA5QDoAPkAhP0AAAAAAAAAAACh&#10;AMEAAdn/S+r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uUWRAHHqxQNAA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EFhgWAwAA&#10;AAAAAAAAAAAWIBb/S//B/8H/wf9v/xb/F+UWH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jEX8hf/OP8W/xZ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vzq6Or9AAAAAAAAAAAAAAAAAAAAAAAAAAC8AKcAAe3/Q+r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z/9NAPn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DIAJoAAfb/Sur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sH/W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gAABgDTAJAAAPz/T+r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wAGAA&#10;2wD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wFv84/x7+Fv0WV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4AAAEAaOq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X&#10;FuwW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mCxn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XcBb7Fm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wWqRb/Fv8W+hY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gxb/Fv8W/xb/&#10;FuUW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IAMYAMQAAAAAAAADAAETq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vgAUwDvAAAAAAAAAE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koW/hb/Fv8W/xb/Fl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12wsCAD8AAAAAAAAASQut9e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IA&#10;tgBHAAAAAAAAANQAOOr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/gBbAOIAAAAAAAAALA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KFs8Y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NRb5Fv8W/xb/&#10;Fv8W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BFs8W/xb/FsIWP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mYW/xb/Fv8W/xb6Fj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lgW/xb/Fv8W/x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fFv8W/xb/Fv8W4xY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QW2hb/Fv8W&#10;/xb8Fi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kWzxb/Fv8W/xb/FrwWAwAAAAAAAAAAFgEWeBY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AAlAAAAAAAAAJzq3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9wBUAPAAAAAAAAAAQwCDAAAAAAAAFg8ArwCH&#10;A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Cxn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JFuIW/xb/Fv8W9x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ZNFv8W/xb/Fv8W/xZPAAAWLRbbFv8W/xbqFg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20AVgAAAAAAAACR6q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doLBQA+AAAAAAAAAEkL/QCkABcAAAAAAAsA2vX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wA4AATAAAAAADyACPq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DALgA&#10;RAAAAAAAAAAAAAAAAAAAAAAAAADJ6j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TAAAA&#10;AAAAAI7q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0AWQDjAAAAAAAAAAAAAAAAAAAAAAAAADcWN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FACnAAcAAAAAAO0AV/X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2C/sASgAAAAAAAAAA&#10;AAAAAAAAAAAAAAAH9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AA4AAAAAAAAAhOr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BFnsAkQAAAAAAAAAAAAAAAAAAAAAAAAAAAFgW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bAKQABAAAAAAA4wBf9f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RAKoAaAABAAAAAAAAAAAAAAAAAAAAAAAAAAAA&#10;BADu9c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4ACAAAAAAAAACC6v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vAMwATAAA&#10;AAAAAAAAAAAAAAAAAAAAAAAAAAAAAAAAAGkW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iQAYwAAAAAAAADb&#10;AK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AGgAAAAAAAAAAAAAAAAAAAAAAAAAAAAAAAAAAAAAAHwB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wADAAAAAAAAAH3q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oQA3ANwAAAAAAAAAAAAAAAAA&#10;AAAAAAAAAAAAAAAAAA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MADOAAEAAAAAANAAMur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DQCdAFUAAAAAAAAAAAAAAAAAAAAAAAAAAAAAAAAAAAAo6t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b&#10;ACcAAAAAAAAAYur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69asL7QBEAAMAAAAAAAAAAAAAAAAAAAAA&#10;AAAAAAAAAP71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6AMUAAAAAAAAAw+o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jUAqgAgAAAAAAAAAAAAAAAAAAAAAAAAAAAA8wAa6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YAAAAAAAAAAAB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ywAyALIAAAAAAAAAAAAAAAAAAAAAAAAAAAANAF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kgAPwAAAAAAAAC36s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u8AUAB1&#10;APw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EAzQAxAAAAAAAAADLqz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PACoABsAAAAAAAAAAAAAAAAAAAAAAEHq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xAAAA&#10;AAAAAKnqz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rEADAAuw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mCxn0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EANMAKAAAAAAA/QAp6t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IAewCAAAIAAAAAAAAAAAAAAP0AIOr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0AKAAAAAAAAACf6t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/uqDAEYA6QAAAAAA&#10;AAAAAAAAAwBn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YA3AAdAAAAAAD4ACfq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ZAKgAPgAAAAAAAAAAAOoAHer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dAAAAAAAAAJjq4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ucAQgCHAAAAAAAAAAAAFgB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DBbqFv8W&#10;/xb/FvQWF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SRbtFv8W/xb/Fs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BUAAAAAAAAAjOr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q3ADEAyAAAAAAAOBY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SFvAW/xb/Fv8W7BY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FFpAW/xb/F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okW/xb/Fv8W/xZ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RF/IX+BY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hkW9xb/Fv8W/xbkFg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IxnQHn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gAIAAAAAAAA&#10;AIPq9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rdFjgPfWsClf4AAAAAAAAAAAAAAAAAAAAAAAAAAAAAAAAA&#10;AAAAAAAAAAAAAAAAAAAAAAAAAAAAAAAAAAAAFgYARABFADEAGQASAA0AAwADAAAAAQD/AP8A/QD4&#10;APMA6wDbANEAvOr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JADWAAUAAAAAAN0AKOr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oAYwBTAC8AEAAAAAAA&#10;AAAAAAAAAAIAAwACAAIA/AAAAPwA/wAAAAAAAAAAAAAAAP8A7QDVAK0An+r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kAFsAAAAAAAAAWuq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CgB3AFgAJQABAAAAAAYAFAAcAB8AEQAQAAoAAQAAAAAAAAAAAAAAAAD6APUA7gDpAOcA5wDt&#10;AP4AAAAAAAAAAOsAvACL6s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s&#10;ANIAAQAAAAAA0QAy6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jwAigA3AAIAAAIAHgArACcAEQACAAEAAQABAAEAAQAAAAEA&#10;AAAAAAAA/wAAAP8A/wD/AP4A/wD+AP8A7QDdANcA4gD8AAAAAAAA9AC1AH3q2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rAATwAAAAAAAABN6r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ZAIkAHQAAAQAhADoAJAAG&#10;AAIAAgACAAEAAQACAAEAAAABAAAAAQAAAAAAAAAAAP8A/wAAAP4A/wD/AP4AAAD9AP0A/wD9AOgA&#10;zwDTAPUAAAAAAADmAJcAhur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gAxwAAAAAAAADG6j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UACYABcAAAYAOwA5AAoAAwADAAIAAgABAAIAAgACAAAAAQABAAAAAQAAAAAAAAAAAAAA/wAA&#10;AP8A/wD/AP4A/wD/AP0A/wD+AP0A/QD/AP0A7ADHANIA+wAAAAD6ALIAbur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vwBAAAAAAAAAAEHq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iwAqwAoAAAJAEgAMgAEAAMAAwACAAIAAgACAAIAAgABAAEA&#10;AQABAAEAAAAAAAAAAAAAAAAAAAAAAAAAAAD+AP8A/gD/AP8A/gD+AP8A/QD+AP4A/QD9AP0A/ADc&#10;AL4A6AAAAAD/AMYAYur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RQC6AAAAAAAAALnq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CAJ4AXgABBABLADQABgAE&#10;AAEABAADAAEAAwACAAEAAgACAAIAAQABAAAAAQD/AAAAAAAAAAAAAAAAAAAA/wAAAP8AAAD+AAAA&#10;/wD9AP8A/gD+AP4A/gD9AP4A/QD9APwA/ADuAL8A1AD/AAAAAMEAWer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mCxn0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B&#10;AMoANAAAAAAAAAAz6s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jwAsgARAAA3AEYACgADAAMABAADAAIAAwAGAAQAAwABAAEAAQABAAAAAAAAAAEA&#10;AQAAAAAAAAD+AP8A/wD/AAAAAAD/AP8A/wD/AP8A/gAAAP4A/gD+AP4A/QD+AP4A/AD9APwA/AD9&#10;APIAvgDSAP8AAP4AoABl6v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lEArgAAAAAAAACs6l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pAAbgABEABdABgABQAEAAMAAwAGAAcABAAC&#10;AAEAAQACAAEAAQAAAAEAAAAAAAEAAAAAAP8AAAAAAAAAAAAAAP8A/wD/AP4A/wAAAP8AAAD+AP8A&#10;/wD+AP8A/gD+AP0A/gD9AP0A/QD8AP0A/AD7APQAtwDXAAAAAPIAWuq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IA1AApAAAAAAD9ACzq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MAMsAKAAA&#10;PgBEAAYABQAEAAQACQAEAAIAAQADAAIAAQABAAEAAQAAAAEAAQAAAAAAAAAAAP8AAAAAAAAAAAAA&#10;AP8AAAAAAAAA/wD/AP8A/wAAAP8A/wD/AP8A/wD/AP4A/gD+AP0A/QD9APwA/gD9APwA/AD7AOkA&#10;qQDvAAAAALQAUer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YACfAAAAAAAAAJ/q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wAMMADAYAYAAeAAQABQAFAAwABAABAAMAAgADAAEAAgAAAAEAAAABAAAA&#10;AAAAAAAAAAAAAAAAAAAAAAAAAAAAAP8AAAAAAP8AAAAAAP8AAAAAAP4AAAD/AAAA/gD/AAAA/gD+&#10;AP8A/QD9AP0A/QD+APwA/QD9APsA/AD9AMgAuwD/AADvAEDq0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BgDaAB8AAAAAAPsAJOr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ZUAKgAAxYAYwANAAYAAwANAAUAAgAE&#10;AAIAAgADAAAAAQACAAAAAAAAAAAAAAABAAAAAAAAAAAAAAAAAP8AAAAAAAAAAAAAAP8AAAAAAP8A&#10;AAAAAP8AAAD/AP4AAAAAAP8A/wD/AP8A/wD+AP4A/QD+AP0A/QD8AP0A/QD7AP0A+wDtAKIA8QAA&#10;/gBq6p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tqAFkA&#10;AAAAAAAAlOq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Zw&#10;AJwAAi8AYAAMAAYACwALAAQAAwAEAAMAAwADAAEAAgACAAAAAAABAAEAAQABAAAAAQABAAEAAQAB&#10;AAAAAQABAAEAAQAAAAAAAQABAAAAAQABAAAAAQAAAAEAAQAAAAEAAQACAAEAAQACAAEAAgACAAEA&#10;AgACAAIAAwACAAIAAwACAAgANQDyAOgBAEwLHPW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MANsAGAAAAAAA9QAi6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EAHsAAEIAQQAHAAMADgAEAAQAAwADAAIAAwABAAEAAQAAAAEA&#10;AAAAAAAAAQAAAAAAAAAAAAAAAAAAAAAAAAAAAAAAAAD/AAAAAAAAAP8AAAAAAP8AAAD/AAAA/wAA&#10;AP8AAAD/AAAAAAD/AAAA/wD/AP4A/gD+AP4A/QD+APwA/AD9APsA/AD8APoA0ACyAAAAAL3q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4AGAAAAAAAAACP6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EAHsAAFMAMQAGAAgACgAD&#10;AAUABAADAAIAAgABAAEAAQAAAAEAAAAAAAEAAAAAAAAAAAAAAAAAAAAAAAAAAAAAAAAAAAAAAAEA&#10;AAD/AAAAAQAAAP8AAQD/AAEA/wABAP8AAQD/AAAAAAD/AAEAAAAAAAAAAwABAAIA/gABAP8AAgAC&#10;AP0AAgADAAMAAQAyABQAoAD+QxbH6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hAA4AAPAAAAAADuACPq8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EAHsAAFcAMAAEAAoABwACAAYABAACAAQAAQABAAIAAAABAAAAAAABAAAAAAAAAAAAAAAA&#10;AAAAAAABAAAAAAAAAP8AAAAAAAAAAAAAAAAAAAD/AAAAAAD/AAAA/wAAAP8AAAD/AP8AAAD/AP8A&#10;AAAAAAAAAAD/AAAA/wD/AP4A/wD9AP0A/gD7APwA/AD7APsA+wDoAJoA/AAAy+o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PAAAAAAAAAInq8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ZzAHsAAFcAMAAGAAoABQAFAAMABAAEAAIAAgABAAEA&#10;AQAAAAAAAQAAAAAAAAAAAAAAAQD2ANoA5ADqAPYA/gAHAAsAHwAiABoAAQAAAP8AAAAAAAEAAAD/&#10;AAEAAAAAAP8AAQD/AAEAAAD/AAEAAAD/AAAAAAAAAAEAAAD7AOoA+QAPAA4AAQD+AAAAAQACAAEA&#10;AQADABkAZwCZAPw1FsDq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GQDcAAoAAAAA&#10;AOgAIur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ZaAKQAAVMANQAF&#10;AAwABAAEAAYAAgADAAMAAgABAAEAAAABAAAAAAAAAAEAAAABAN4AwwDZAP4AAQAAAAAAAQAAAAAA&#10;AAD/AAAAAAAhAEsAGwAAAP8AAAD/AAAAAAAAAP8AAAD/AP8AAAD/AAAA/wD/AAAA/wD/AP8AxwC7&#10;ANYA/QAAAAAAGQBDAEUAAgD9APwA/AD7APwA+wD4AOkAlwD+AACi6l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UAGsAAAAAAAAAauq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zAMkAA0YAQgADAAwABgADAAUABQACAAIAAwABAAEAAAABAAAAAAAAAAEA+wC9&#10;AMQA/gABAAAAAwARABMAEAAJAAIA+gD2AOsA7AD4AAEAAAAOAFsAGwAAAP8A/wAAAAAAAAD/AAAA&#10;/wAAAP8A/wAAAP8A/wAAAOIAkADgAAAAEAAVAAIA8gDpAP4AHQB1ABEA/QD7APwA/AD6APsA+ADi&#10;AJ8A/wAAcuq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hANkABQAAAAAA3QAq6v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WAOAACTEAVQAHAAkABgAFAAQABAAEAAEA&#10;AgACAAEAAAABAAAAAAABAP0AtwDEAAEAAgAGACQAIwAHAAAAAQAAAAEAAAAAAP8AAAAAAPwA2wDY&#10;AP4AAAAvAFMAAgD/AAAA/wAAAAAAAAD/AP8A/wAAAP8A/wAAANcAggD6AB0ANQAWAAAAAAAAAPUA&#10;xADdABYAhAAKAPwA/AD8APoA+gD6APkA1QCsAAD/ADnq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qEAXgAAAAAAAABd6q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uAA&#10;HxoAawAHAAoABgAFAAYAAwADAAIAAgABAAEAAQAAAAAAAQABAM0ArAAAAAEAEQA1AA8AAAABAAEA&#10;AAABAAAAAAAAAAAAAAAAAP8AAAD/AAAA2ADWAAAADABwAAYAAAAAAP8A/wAAAAAA/wD/AAAA/wD/&#10;AOMAewD8ACoANQABAAAAAAAAAAAAAAAAAMAA1gA/AGgA/QD8AP0A+wD6APoA+AD8ALYAygAA8QAV&#10;6v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ioA1AABAAAAAADUAC/q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0AUggAdwALAAcACwADAAUABgACAAIAAwABAAEAAQAAAAAAAQD1&#10;AJwA6QACAAwAOwANAAAAAgAAAAEAAQAAAAAAAQAAAAAAAAAAAP8AAAAAAP8AAAD/APUAvQD+AAQA&#10;dAAIAP8AAAD/AP8AAAAAAP8A/wAAAPwAbgD0ACoAMgD/AP4AAQAAAAAAAAAAAAAA/QCnAPMAkQAU&#10;AP0A/QD6APsA+gD6APsA9wCWAO8AALrqR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mgApAAAAAAAAAGbq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l0AegEAawAUAAUADAAEAAUA&#10;BQADAAIAAgACAAEAAAABAAAAAQDaAJEA9gACADoAMAAHAAIAAgACAAIAAQACAAEAAgABAAEAAQAB&#10;AAEAAgABAAEAAQABAAEABgAlAOAA/ADOADkAAgAAAAEAAAAAAAAAAAABAAAAsADYAA8AQQABAAAA&#10;AAAAAAAAAAAAAAAAAAACAP8A4gATACcAAQAAAAEAAAAAAP8AAQD/ACQAzAD/Iwve9d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NgBQAAAAAAAAAMnqs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hcAnQAAUQAaAAUACwADAAUABAADAAMAAwACAAEAAQABAAAAAQC2AJ4AAwAVAFEAGwADAAMA&#10;AwACAAMAAgADAAIAAgACAAIAAgACAAIAAgACAAIAAgADAAIAAwACAAUASQAEAPkAqgABAAEAAQAB&#10;AAEAAQABAAEA/wC+AAIAQwABAAEAAQABAAAAAAAAAAAAAAAAAAAAHgAAANsAAgACAAQAAwAFAAUA&#10;BgAFAAYAEwBNAAAAAJgW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Cxn0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YAAAAAAAA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BAAUjADMABAAFAAUABAADAAMAAgACAAEA&#10;AQABAAAAAAD/AJsAwwACADAAQAAEAAIAAQABAAEAAgABAAEAAQACAAIAAQACAAIAAgACAAIAAQAC&#10;AAIAAQABAAEAAgABAAMARQAAANwA3gABAAAAAQABAAAAAAAAANYAAgASAA0AAQABAAAAAQABAP8A&#10;AAAAAAAAAAAAAA8AAADvAAEAAgABAAIAAgADAAIAAwADAAMALwAWAAAKAK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IAQwAAAAAAAAC86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5ACcG&#10;AFoABgAFAAoAAwAEAAMABAADAAEAAQAAAAAAAAD+AI0A3QABAEMAJQACAAIAAQACAAMAAQABAAIA&#10;AgACAAIAAgACAAIAAgADAAMAAgADAAIAAgACAAIAAgABAAIAAgAKADEAAgCoAAAAAgABAAEAAQAB&#10;AAAAzwABACQAAQABAAAAAgABAAEAAQAAAAAAAAAAAAAAAAAAAP8AAQABAAIAAwADAAMABQAFAAUA&#10;BQAEAFUAAAAAWBY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EAhgAAAAAAAAAAAH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bAIMAAFwACwAFAAcAAgADAAIAAgAAAAAAAQAAAAEAAAD+AIsA7gAD&#10;AEwAEwACAAIAAgADAAMAAQADAAMAAgADAAIAAwADAAMAAwADAAIAAgADAAMAAwADAAIAAwACAAMA&#10;AgACAAIAIQAHAAAAywAAAAEAAQABAAEAAQDmAAMAGgACAAEAAgABAAEAAQACAP8AAAAAAAAAAAD0&#10;AAAADgAAAAEAAQACAAMAAwAEAAQABAAFAAYAFAAzAAABAK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wA3AAAAAAAAAK/q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UAAyoAIgAEAAMABwADAAMA&#10;AwACAAIAAQAAAAEAAAD/AI4A8AAEAE0ACgABAAIAAgABAAEAAAABAAEAAQACAAIAAgABAAIAAgAC&#10;AAIAAgACAAIAAQACAAEAAgACAAIAAQABAAEAAQABADUAAwC/AAEAAAAAAAAAAAABAPoAAQAKAAEA&#10;AQAAAAEAAQAAAAEAAQAAAAAAAAAAAOkAAAAhAAAAAAABAAEAAQACAAIAAgADAAIAAwADAEAAAgAA&#10;MhY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gCEAAAAAAAAAP4Af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lkALwQAUwAFAAQABwACAAQAAwADAAIAAQABAAEAAAAAAJgA6wADAEsABwABAAIAAQABAAIA&#10;AQACAAMAAgACAAIAAgACAAIAAgACAAIAAgADAAIAAgACAAIAAwACAAIAAgADAAMAAgACAAEAFAAC&#10;AP8A4QABAAEAAQABAAAABQACAPwAAQABAAEAAAABAAEAAAABAP8AAAAAAAAA2gAAADIAAAAAAAAA&#10;AQABAAIAAgADAAMABAADAAQACwA4AAAAAJ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ACsAAAAAAAAAo+r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IAmgAATwAMAAUABQAHAAMAAgACAAAAAQAAAAAAAAAA&#10;ALEA4QACAEoABwADAAIAAgACAAIAAQACAAIAAgADAAMAAgACAAMAAwADAAMAAwADAAIAAwADAAMA&#10;AwADAAMAAgADAAIAAgADAAIAAgACACUAAwDDAAEAAAABAAEAAQAYAAIA7AABAAEAAgABAAEAAgAB&#10;AAEAAQAAAAAA7ADhABsAJQAAAAAAAAABAAIAAgAEAAMABAAEAAQABAAEAD0AAgAAMBY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GAIAA&#10;AAAAAAAA+w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MEwAzAAQA&#10;BAAEAAEAAgADAAEAAgAAAAEAAAAAANEAxQAAAEYACQABAAEAAQABAAEAAQABAAEAAQABAAEAAQAC&#10;AAIAAgACAAEAAgACAAIAAgACAAIAAgACAAEAAgACAAEAAQABAAEAAQACAAEAIgACAOYAAAABAAAA&#10;AAAAAC8AAwDdAAEAAQABAAEAAQAAAAEAAAABAP8A/gDAAAAAVgABAAAAAAAAAAAAAAACAAEAAwAD&#10;AAMABAAEAAQACQAxAAAAAJ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QAIgAAAAAAAACZ6u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EgBoAABYAAQABQAEAAkABAAEAAEAAQAAAAEAAAABAPEAogABADgAEAABAAIA&#10;AQABAAEAAAABAAIAAgACAAIAAgACAAIAAgACAAIAAwACAAIAAgADAAIAAgACAAIAAgACAAIAAgAD&#10;AAIAAgACAAEAAgAGAAAAAgDyAAEAAQABAAEAMgABAPEA8AABAAAAAQAAAAEAAQABAAEAAADCAOoA&#10;MgA7AAAAAAAAAAAAAAABAAAAAgACAAIAAwADAAMABAAEADwAAAAARhY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iH18AAAAAAAAAAAFgkArgAMAAAAAAD1AFb1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mAComAD0ABgAGAAQACAADAAIAAwAC&#10;AAAAAQABAP8AhwD8AB8ALAACAAIAAgACAAIAAQACAAIAAgACAAIAAgACAAIAAgACAAIAAwACAAIA&#10;AgACAAEAAgACAAEAAgABAAAAAQACAAAAAAABAAAAAAABAP8A8AD4AAkAHAAAAAAAAAACAAMA3QDd&#10;ACAABQAAAP8AAQD/AAAA+ACuAOEAGQB8AAYAAAAAAAAAAAAAAAAAAAAAAP8AAAD/AP8A/QD+AP8A&#10;AgDdAPMCAP71w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ha9FjcA&#10;AAAAAAAAbwAYAAAAAAAAAJLq5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X&#10;AE8AAE8ABQAEAAMABQACAAIAAgABAAAAAQAAAAAAsgD2AAcANwABAAEAAQABAAEAAQABAAEAAQAB&#10;AAEAAQABAAEAAgACAAIAAgABAAEAAgABAAIAAgACAAIAAgABAAIAAgACAAEAAQACAAIAAQABAAEA&#10;AgAWAAIA5QABAAEAAQABAAAAQgAgAAIAtgDUAPsAAgAAAPMAyACnAPEAFwCDAAsAAAAAAAAAAAAA&#10;AAAAAAAAAAAAAgABAAIAAgADAAMAAwAEAD0AAAAA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GQAgACAAyBaxAHoA5gB2AAAAAAAAAPEAi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EAAS0AFAAEAAQABAAFAAIAAwACAAEAAAAAAAEA6AC/AAQA&#10;RQABAAAAAQABAAEAAQAAAAEAAQABAAEAAQABAAIAAgACAAIAAQABAAEAAQABAAEAAAAAAAAAAAD/&#10;AP8AAAAAAP8A/wAAAP4AAAACAP8AAAABABQA2wDsAAAAAAAAAAAAAQD/AGsApgDLANgA1QD8APwA&#10;/AD9AAAAPQBkAAUAAAAAAAAAAAAAAAAAAAAAAAEAAAAAAAIAAgADAAMAAwD+AAMAIQACAP4eFhLq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7AAAAAAAAAE8ATgDUABEAAAAA&#10;AAAAiOr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hIARQAASgADAAMAAgAC&#10;AAMAAQAAAAAAAAABAAAAAACYAAIAKAAMAAEAAQABAAEAAQABAAEAAQACAAIAAgACAAIAAQACAAIA&#10;AgABAAEAAgABAAAAAgAAAAAAAAAAAP4AAAD/AAAA/wD/AAAAAAD/AP8AAgD/AAAADgAAAPYAAQAA&#10;AP8AAQD/AAEAAABaAEMAswDYAPYAAQAQAC8ARwAQAP8A/wAAAAAAAAAAAAAAAAAAAAAAAAABAAAA&#10;AQABAAEAAgACAAEAAwAFACUA2QAAewB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kAAAAAAAAAAAABAC0AAAAAAAAA6AC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AACKAAQAAMAAwAEAAMAAQACAAEAAQAAAAAAAQDJAPAABgAvAAAAAQABAAEAAAAB&#10;AAAAAQABAAEAAAAAAAEAAQABAAEAAQABAAEAAQABAAEAAQABAAEAAAAAAP8AAgAAAP4AAgD+AAAA&#10;AQABAAAAAQACAP4AAAABAP8A/wAAAAAAAQD/AAAAAAAAAAAAFgBiAAAA/wD/AP8A/wD/AP8AAAAA&#10;AAAAAAAAAAAAAAAAAAAAAAAAAAAAAAABAAIA/gACAAIAAwACAAIANQDZAABSAH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gAAAAAAAAAAAAAAAAAAAAAAAADT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BABQAABLAAQABAAEAAMAAgADAAEAAQAAAAAA&#10;AAD+AKgAAQA9AAEAAQAAAAEAAAABAAAAAQABAAEAAQABAAEAAQAAAAIAAQABAAEAAQACAAIAAgAC&#10;AAIAAgACAAIAAwADAAIAAwACAAIAAQACAAEAAQACAAAAAQABAAEAAQABAAAAAQAAAAAAAQAAAAEA&#10;AQAAAAAAAAAAAAAAAQAAAAAAAQAAAAAAAAAAAAAAAAAAAAAAAAAAAAAAAAABAAEAAQACAAIAAwAD&#10;AAMAAwAfAAEAAB4W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CAAyAAAAAAAA&#10;AAAAAAAAAAAAAAAAAEUA4BZ6Fg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UZ&#10;ABIAAgACAAIAAgADAAAAAQAAAAAAAQAAALgA/gANABcAAAAAAAEAAQABAAEAAQABAAEAAQABAAEA&#10;AgABAAIAAQACAAIAAgACAAIAAgADAAMAAwADAAMAAwADAAIAAgACAAIAAgACAAEAAgACAAEAAgAB&#10;AAEAAQABAAMAAQAAAAAAAQAAAAAAAAAAAAAAAAAAAAAAAQAAAAAAAQAAAAAAAAAAAAAAAAAAAAAA&#10;AAAAAAAAAAAAAAAAAAABAAIAAQACAAEAAQACAAQAFwAAAgB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AAYAAAAAAAAAAAAAAAAAAAAAAAAAAAAPAIUA2xZtF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AAAAAAAAAAAAAAAAAAAAAA&#10;AAAAAAAAAAAYAJIA6w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j4AEwcAKQAEAAMABAADAAIA&#10;AwABAAAAAAAAAAAAvgD+ABMADwAAAAAAAAABAAEAAAABAAAAAQABAAAAAQABAAEAAQAAAAEAAgAB&#10;AAIAAQABAAIAAQACAAEAAQAAAAAA/wACAP8AAAAAAAAAAAD/AAEAAQABAAEAAAABAAAAAQD+AAAA&#10;AAABAP8AAAAAAAAAAAAAAAAAAAABAP8AAAABAP8AAAABAP8AAAAAAPAArADAAPgAAAAAAAAAAAAt&#10;AGAAHQAAAAIAAgADAAIAAgADACcAvwA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Cxn0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5AAAAAAAAAAAAAAAAAAAAAAAAAAAAAAAAAAAAAAB46q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EAAA5AAMAAgACAAEAAQABAAEAAAAAAAAAAAD/ALYAAQA2AAAAAAAAAAAAAAAA&#10;AAAAAAABAAAAAAABAAAAAAABAAAAAQAAAAAAAAAAAAEAAQABAAEAAQABAAEAAQAAAP8A/gAAAAEA&#10;AAAAAAEAAQABAAEAAAABAP8AAAABAAEAAAAAAAAAAAAAAAAAAAAAAAAAAAAAAAAAAAAAAAAAAAAA&#10;AAAAAAAAAAAAywCTAPYACAAqABYABADyAN4A0wB3AG8ANQAAAAIAAQABAAEAAQATAAEA/x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sAAAAAAAAAAAAAAAAAAAAAAAAAAAAAAAAA&#10;AACN6o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kAADwAAwADAAMAAgACAAIAAAAAAAAA&#10;AAAAANMA+QAOABEAAQAAAAAAAQAAAAAAAQAAAAAAAQAAAAAAAAAAAAAAAAAAAAEAAAABAAEAAAAA&#10;AAAAAQAAAAIAAQABAP8AAAABAP8AAQABAAEA/wAAAAAAAAABAAAAAAABAP8ABQD8AAAAAAAAAAAA&#10;AAAAAAAAAQD/AAAAAAAAAAAAAAAAAAAAAAAAAAAAywCKAAEANQAxAAQAAAAAAAAANADYAMAAkACC&#10;ACAAAAABAAIAAgACAAIADQDyAxYo6t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iIAFgAA&#10;AAAAAAAAAAAAAAAAAAAAAAAAAAAAAACeAH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lwA&#10;BBUADAADAAMAAwADAAIAAQABAAEAAAAAAAEAtAAAAC4AAAAAAAAAAAAAAAAAAAAAAAAAAAAAAAAA&#10;AAABAAAAAAABAAAAAAABAAAAAAABAAEAAQABAAEAAQACAAIAAgABAAEAAQAAAAEAAAAAAAEAAAAA&#10;AAAAAAAAAAAA+QABAAcAAAABAAAAAAABAAAAAAAAAAAAAAAAAAAAAAAAAAAAAAAAAAAAyQCOAAUA&#10;TQA1AAQAAAAAAAAAAAAAACgARAD9AJsAAAACAAIAAgACAAMAAwAbAA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gAAAAAAAAAAAAAAAAAAAAAAAAAAAAAAAACvAGbq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6AAAAAAAAAAAAAAAAAAAA&#10;AAAAAAAAAAC/AFjq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0AAAyAAIAAgADAAIA&#10;AwABAAEAAAD/AAAAAADDAAAAGwABAAAAAAAAAAAA/wAAAAAA/wAAAAAA/wAAAAAA/wAAAAAA/wAA&#10;AAAA/wD/AP8A/wD/AP8A/wD/AP4A/gD+AP0A/gD+AP8A/wD/AP8AAAD/AAAAAAD/AAAAAAD/AO4A&#10;AAAYAAAA/wAAAAAA/wAAAAAAAAAAAAAAAAAAAAAAAAAAAAAAAAChAPwAIAAdAAAAAAAAAAAAAAAA&#10;AAAAAAAAAAAAKwAAAM0AAQABAAIAAgACAAMAFwAAAAA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oAAAAAAAAAAAAAAAAAAAAAAAAAAADLAFDq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UAAQWAAoAAgACAAIAAQABAAIAAQAAAAAAAAAAAMAA/wArAAAAAAD/AAEAAAAAAAAA&#10;AAAAAAAAAAAAAAAA/wAAAAAA/wAAAAAA/wAAAAAAAAD/AP8A/wABAP8A/gABAAAAAAD/AP8A/wAA&#10;AP8AAAD/AP8A/wAAAAAA/wAAAAAA7wD/AB4AAAAAAAAAAAAAAAAAAAD/AAAAAAAAAAAAAAAAAAAA&#10;AAD7AMQAAQA+AAAAAAAAAAAAAAAAAAAAAAAAAAAAAAAZAAAA4AABAAEAAAACAAEAAAARAAAAAB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wALQAAAAAAAAAAAAAAAAAAAAAAAADYAEvq8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sAAC0AAwACAAIAAQACAAAAAQAAAAAAAAAA&#10;APsA6AAAABYAAAAAAAAAAAAAAAAAAAD/AAAAAAD/AAAAAAAAAAAA/wAAAAAA/wAAAP8A/wD/AAAA&#10;AAD/AP8A/wAAAP8A/wD/AAAA/wD/AP4A/wD/AAAAAAAAAP8AAAAAAP8AAAD3AP8AHQAAAAAAAAAA&#10;AAAAAAAAAAAAAAAAAAAA/wAAAAAA/wAAAMwA/QAaAAsAAAAAAAAAAAAAAAAAAAAAAAAAAAAAAAcA&#10;BADzAAEAAQACAAEAAQACAA8A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AACAAAA&#10;AAAAAAAAAAAAAAAAAADkAEXq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AAA&#10;LAACAAIAAgADAAEAAQAAAAAAAAAAAAAA1AAAABUAAAD/AP8AAAD/AP8AAAD/AAAA/wD/AAEA/wD/&#10;AP8A/wAAAP8A/gACAP4AAQD/AP4AAAAAAAAA/wACAP8AAQAAAAAA/wD/AP4A/wD/AP4A/wD/AP4A&#10;/wD+AP8A/wD5AAUA+wAFAP8AAAD/AAAAAAAAAAAAAAAAAAAAAAAAAAAAAAAAAAAA0QAAACUAAAAA&#10;AAAAAAAAAAAAAAAAAAAAAAAAAAAAAAD9AAUAAQABAAEAAQACAAEAAgADAP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6AAAAAAAAAAAAAAAAAAAAAADsAETq5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kAAAAAAAAAAAAAAAAAAADy&#10;AEnq2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UAAEbAAMAAgACAAIAAQAB&#10;AAEAAAAAAAAAAAD/ANoA/wAdAAAAAAD/AAAAAAAAAAAA/wAAAAAA/wAAAP8AAAD/AAAA/wD/AP8A&#10;AAD/AP8A/wD/AP8A/wD/AP4A/wD+AP8A/wD/AP4A/gD+AP4A/gD/AP8A/wD/AP8A/wAAAP8A4gD/&#10;AC8AAAD/AP8AAAD/AP8AAAD/AAAAAAAAAAAAAAD/AP8AAAD/APgAAAACAAAAAAAAAAAAAAAAAAAA&#10;AAAAAAAAAAAAAOUAAAAjAAAAAQAAAAEAAAACAAAACgA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IAOQAAAAAAAAAAAAAAAAD5AFDqz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AAPAAAAAAAAAAAAAAD+AFjq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QAAHQACAAAAAQAAAAAAAQABAAAAAAAAAP8A&#10;7QD+AAkA/wAAAAAA/wAAAP8A/wAAAAAA/wAAAP8A/wAAAP8A/wD/AP8A/wD/AP8A/wD/AP4A/wD/&#10;AP4A/gD9AP0A/QD9AP4A/QD9AP0A/gD+AP4A/gD+AP4A/wD/AP8A/wDjAAMADgACAAAAAAAAAP8A&#10;AAAAAAAAAAAAAP8AAAAAAAAAAAAAAAAAAAAgAP8A3QAAAAAAAAAAAAAAAAAAAAAAAAAAAAAA4gDo&#10;ACgAHgAAAAAAAQAAAAAAAAABAAcAAAA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8AAAAAAAA&#10;AAAAAAAAAGTq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EAAgABAAEAAQAAAAAAAAAAAAAAAADhAP4AEQAAAP8A/wAAAP8AAAAAAAAA/wD/AP8AAAAAAP8A&#10;/wD/AP8A/wD/AP8A/wD/AP8A/wD+AP8A/wD+AP8A/wD+AP8A/gD/AP8A/wD+AP4A/wD/AP4A/gD/&#10;AP8A/wD/ANsA/gA5AP8A/wD/AP8AAAD/AP8A/wD/AAAAAAAAAAAA/wD/AAAA/wD/AD8A/gDoAAAA&#10;AAAAAAAAAAAAAAAAAAAAAAAA+ADBAAAAWwAAAAAAAAAAAAAAAAABAAAAAgAAAAA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kAAAAAAAAAAAAAAHTqn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gAAAAAAAAAAAIbq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gAAQABAAAAAQAAAAEA&#10;AQAAAAAAAAAAAAAA6gD/AAwAAAAAAP8A/wAAAP8A/wD/AP8A/wAAAP8A/gD/AP8A/wD/AP8A/wD/&#10;AP4A/gD+AP4A/gD+AP4A/QD+AP0A/gD+AP4A/gD+AP4A/QD+AP4A/gD+AP4A/gD+AP4A0wAAACMA&#10;AQAAAP8AAAD/AAAA/wAAAP8AAAAAAAAAAAAAAAAAAAAAAAAAAAD/AHsABADBAN4AAAAAAAAAAAAA&#10;AAAA6QCrAOoANABeAAAAAAAAAAAAAAAAAAAAAAAAAP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FAAmAAAAAAAAAJsAf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HgAACQAAAAAAAAABAAEAAAAAAAEAAAAAAAAAAADiAP4ACwD/AP8AAQAAAP8AAAD/AAAA&#10;/wABAP8AAAAAAP8AAAD/AP8AAAD+AAEAAAD+AAEAAAD/AAAA/wACAP8AAQD+AAAAAAAAAAAA/wAA&#10;AP8A/wD/AP8A/gD/AP8A/gDqAAAAQwD/AP8A/wD/AAAA/wAAAP8AAAD/AP8AAAD/AP8A/wD/AAAA&#10;/wAAAAAAFABtAJIAuAAgACYADwAAAO0A3ADiAAAAQQBnAAMAAAAAAP8A/wAAAP8A/wD/AAAA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4AAAAAAAAAKwAaer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AHAAIAAQABAAEAAAABAAAAAAAAAAAAAAAA&#10;AAYA/wAFAP8AAAD+AAEA/wAAAP8A/gACAP8A/gACAP4AAAABAAEA/gABAAIA/gABAAIA/QACAP8A&#10;AQABAP8AAQAAAAEAAAAAAAAAAAD/AAAA/wD/AP8A/wD/AP8A/gDVAAIADwAKAP8AAAAAAAAA/wAA&#10;AP8AAAD/AP8AAAD/AAAAAAAAAAAA/wAAAP8A/wAAADsAEwCZAOAA4AAAAAAAAAAAAB0AWgA1AAAA&#10;AAAAAAAAAAAAAP8AAAAAAAAA/wD+AAAAAP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mCxn0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wAA&#10;AAAAvABb6v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AAAAAAAAAAAAAAAAAAAAAAAAAAAAAAAAAAAAARAP4AAwD/AP8AAQD/AP8AAQD/AP8A/wD/AAEA&#10;/wD+AAEAAAD+AAIAAAD+AAAAAQD/AAMA/QACAAEAAQABAAAAAQABAAAAAAAAAAAA/wD/AAAA/wD/&#10;AP8A/wD/AP0A4AACAEwAAAAAAP8AAAD/AAAAAAAAAP8AAAAAAAAAAAD/AAAA/wAAAAAAAAAAAAAA&#10;AAAAACgAjgDUANQA7QADABcALAAmAAAAAAAAAAAAAAAAAAAAAAD/AAAA/wD/AP4A+AAAAAD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5AAAAygBP6v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EATcA1v9K6v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uQWAPkA/wAAAP8A&#10;AAAAAAAA/wAAAAAAAAAAAAAACgAAAAIA/wAAAP8AAQD/AAAA/wD/AAAA/wD/AP4AAgD+AAIA/gAB&#10;AAAA/gACAAAA/QACAAEA/wABAAEAAQAAAAEAAAAAAAEAAAD/AAAAAAD/AP8A/wAAAP4A+QDiAAAA&#10;TgAAAP8A/wAAAP8AAAD/AP8AAAAAAAAAAAD/AAAA/wAAAP8AAAAAAAAAAAAAAAAAAAAAAAAAAAAA&#10;AAAAAAAAAAAAAAAAAAAAAAAAAAAAAAAAAAAAAAAAAAAA/wAAAPgAAADq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EB7P5H6u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8WxxYzAAAAAAAA&#10;AAAAAAAAAAAAAAAAAAAAAAAAAAAAAAAAAAAAAAAAAAAAAAAAAAAAAAAAAAAAAAAAAAAAAAAAAAAA&#10;AAAAAAAAAAAAAAAAAAAAAAAAAAAAAAAAAAAAAAAXMgdD6u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z8AAAAAAD/AAAAAAAAAAAAAAAA&#10;AAAAAAAAAA4AAADoAP8A/wD+AP8AAAD+AP8A/gD/AP4A/gD+AP4A/wD+AP4A/gD+AP4A/QD9AP8A&#10;/gD/AP0A/gD9AP0A/gD9AP0A/QD9AP0A/QD9AP0A/gD+AP0A/QDnAPMA+wBOAP8A/wD+AP4A/wD/&#10;AAAA/wD/AP8AAAD/AAAA/wD/AP8AAAD/AAAA/wAAAAAAAAAAAAAAAAAAAAAAAAAAAAAAAAAAAAAA&#10;AAAAAAAAAAAAAP8A/wAAAAAA/wAAAP8A/AD+AAD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AA4AbkWKAAAAAAAAAAAAAAAAAAAAAAAAAAAAAAAAAAAAAAAAAAAAAAWNBaM&#10;FgsAAAAAAAAAAAAAAAAAAAAAAAAAAAAAAAAAAAAAAAAAAAAAAAAAAAAAAAAAAAAAAAAAAD6d4d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/8A8wD/AAAA/wD/AAAAAAD/AAAAAAAAAAAAGQAAAO0A/wD/AAAA/gD/AAAA/gD/AP8A/wD/&#10;AP8A/gD/AP8A/wD+AP4A/QD+AP4A/QD+AP4A/wD+AP8A/gD+AP4A/QD+AP4A/gD9AP4A/gD9AP4A&#10;/wD9AMkA/QBLAAYAAAD/AAAAAAD/AP8A/wD/AP8AAAAAAAAA/wD/AP8AAAD/AAAA/wD/AAAAAAAA&#10;AAAAAAAAAAAAAAAAAAAAAAAAAAAAAAAAAAAAAAAAAP8AAAAAAP8A/wAAAP4A/wDzAAAAAP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AAD/EwG9Fh4AAAAAAAAAAAAAAAAA&#10;AAAAAAAAAAAAAAAAAAAAAAAWQgHAAHMAKgAAAAAAAAAAAAAAAAAAAAAAAAAAAAAAAAAAAAAAAAAA&#10;AAAAAAAAAAAAAAAAAAAAAAAAlf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AAAC4A/xoBvxYVAAAAAAAAAAAAAAAAAAAAAAAAAAAAAAAAAAAWTwG4/wsAAAD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4AAOkA/wD/&#10;AP8A/wAAAAAAAAAAAAAAAAAAABUACADpAAAA/wD+AP8A/gD+AP8A/gD9AP8A/gD+AP8A/gD+AP4A&#10;/wD+AP4A/QD9AP0A/gD+AP4A/QD+AP4A/QD9AP4A/gD+AP4A/gD9AP0A/gD9ANwA8AD8AF0AAAAA&#10;AAAA/wD/AP8AAAD/AP8AAAD/AAAA/wD/AAAA/wAAAP8AAAD/AAAAAAAAAAAAAAAAAAAAAAAAAAAA&#10;AAAAAAAAAAAAAAAAAAAAAAAAAAAAAAAAAAD/AP8A/gD/AP4A6gAAAAD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xYWFpMATCAAewBBAP8iAbwWDwAAAAAAAAAAAAAAAAAAAAAAAAAA&#10;AAAWXwCuAgUdAAAAAC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wwA8AAAAABMAcgACAGgA9gDJ&#10;LgC1Fkbq9gAAAAAAAAAAAAAAAAAAAAAWbwCQBf92APsAigAAkBZF6u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uAHjgAP4A/gD+AP4AAgD+AAIA&#10;/wABAAAAAAAAAC4AzQDjABIAAAD/AP8AAAAAAP8AAQD+AAEAAAAAAP8A/wABAAAAAQABAAIAAQD/&#10;AAAAAAAAAP8AAQAAAAEAAAABAP8AAAAAAAAA/wAAAPkAvgABADkAIQD+AAAA/wAAAP8AAAD/AAAA&#10;AAD/AAAA/wD/AAAA/wD/AAAAAAD/AP8AAAAAAAAAAAAAAAAAAAD3ALYAvwDoAAAAAAAAAB0ASwBD&#10;AAEAAAAAAP8AAAD+AP4A/gD+AP4A/gD9AOcAAAAAt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EwAjAAZAAAAAgBwAC4AADsArRYGAAAAAAAAAAAAAAAAAAAWgACQCQB+ATAANAA1&#10;AAAzAdwWpRaYF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ssA/u4A/QD/AP4A/gD/AP8AAAAAAAAAAAAAAAAAMgAAANsAAAAAAAAA/gD+AP8A/QD+AP8A&#10;/QD9AP4A/gD/AP8A/gD+AP4A/QD9AP4A/gD+AP0A/gD9AP4A/QD9AP0A/QD9AP0A/QD9APoAuAAA&#10;ABsARwD/AP8A/wAAAP8AAAD/AAAAAAAAAAAA/wD/AAAA/wD/AAAA/wD/AP8AAAAAAAAAAAAAAAAA&#10;AADNAGsApwDqABsALAAqABkA5ACYAIIA9gAAAAAAAAAAAP8A/wD+AP4A/wD+AP4A8gAA/ur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7YAMQAnBQBAAAMAAAAAAAIAOADTAO4kACcLr/X/&#10;AAAAAAAAFgELkgB2DgCAACQAAAABADcA/QDfCf0tADQAyvX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toAA0vAA0AAwAEAAIAAwACAAAAAQAAAAAAAAAN&#10;ANAA4gAhAAoAAAAAAAAAAQAAAAAAAAABAAAAAAAAAAAAAAABAP8AAAAAAAAAAAAAAAAAAAD/AAAA&#10;/wD/AP8A/wAAAP8A/wD+AP0AuAD7AAsAbAABAAAAAAD/AAAA/wAAAAAAAAD/AAAA/wAAAAAA/wAA&#10;AAAA/wAAAP8AAAAAAAAAAAAAAAAAAAC1AJMA+gAvAEkALAAfACAAKQAmAOwA3QDZAD4AAgD/AP8A&#10;/gD+AP4A+wD7APwA6wDKAADs9Y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/QBWAL/V&#10;AI8A/QAAAAAAAAAHAHsAHgAAVgCWFgEAAAAAFgMAoQBtFACFACAAAAAAAAAABAA5AAYAAAAAjw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AAANcA&#10;/QD+AP4A/gD/AP4AAAD/AAAAAAAAAAAASAAAAM8AAAAAAAAAAAD+AP8A/wD/AP8A/wD/AP8A/wD+&#10;AP4A/wD/AP8A/wD+AP4A/gD+AP4A/gD/AP8A/wAAAP8A/wD/AP0AtwD4AAQAcQABAP8A/wD+AP8A&#10;/wAAAAAA/wD+AP8A/wD/AP4A/wD/AP4A/wD/AP4AAAAAAAAAAAAAAAAAAADDAJ8ABgBPADsACQAA&#10;AAAAAAAAAA8ATwAbANYAtgD/AAAA/gD+AP4A/QD+AP8A/gDiAAAAAN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gAUAHLzACVAP8AAAAAAAAACwB8ABcAAGYAiAAAFgcArgBdGwCE&#10;ABgAAAAAAAAAAADWAID/8wAAfepy6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5C7ABTOEV8wAyAAAA&#10;AAAAAAkAMwDIAPc7CwEAewBIIgB/ABEAAAAAAAAAAADNAIn/+QEAbOq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vWAH31ATwABgACAAMAAgAC&#10;AAAAAQABAAAAAAAAAAIAEADIAOsAKQABAAAAAAAAAAAAAAABAP8A/wAAAAAAAAAAAAAAAAAAAAAA&#10;/wAAAAAA/wAAAP8AAAD/AP8A/wAAAPIAtQD8AAoAeAAIAAAAAAAAAAAAAAD/AAAAAAD/AAAA/wAA&#10;AP8AAAD/AP8AAAD/AP8AAAAAAAAAAAAAAAAAAAAAAJgA4QA7ACMAAAAAAAAAAAAAAAAAAAAAAAAA&#10;BgDxAOUAKgAUAP4A/QD8APwA/AD5AP0AtgD8AABa9f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6/9GAeG4AKkAAAAAAAAAAAAXAHsADP8AfwBBKwB/AA4AAAAAAAAAAADDAIv/&#10;/P0AXOq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vwA3f8A2QD9AP4A/QD+AP8AAAD/AAAAAAAAAAAAAAA7ADAA6gDLAAAAAAAAAAAAAAD/&#10;AP8AAAD/AP8A/wD/AP8A/gD+AP4A/gD/AP8A/gD/AP8A/wD+AP4A/wD/AN8AtAD8ABgAfAAIAAAA&#10;/wD/AP8A/wD+AP8A/wD+AP8A/wD/AP8A/wD+AP8A/wD/AP8AAAAAAAAAAAAAAAAAAAAAAOcAyAAP&#10;AC0AAAAAAAAAAAAAAAAAAAAAAAAAAAAAAB0AAADcAAAA/wD+AP4A/wD9AP4A9AD3AAD16u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uT/RAHqrAC0AAAAAAAAAAAAHgB6&#10;AQoANgB5AAoAAAAAAAAAAAC5AJMA/vn/Uuq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oAADMAP4A/gD+AP8A/wD/AAAA/wAAAAAA&#10;AAAAAAAAagAOAMwA3AAAAAAAAAAAAAAA/gD9AP8A/gD9AP0A/gD+AP4A/gD+AP0A/QD+AP4A/QD9&#10;AP4A/gD7AL8AxQD+ADcAcgADAP8A/wAAAP8A/wD/AP8A/wD/AP8A/wD/AP8A/wD/AAAA/wD/AP8A&#10;AAAAAAAAAAAAAAAAAAAAAAAAxwD/AC0AAQAAAAAAAAAAAAAAAAAAAAAAAAAAAAAADgAAAO8A/wD/&#10;AAAA/wD9AP8A/wDYAAAAAN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mCxn0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tz/RAHzoQC/AAAAAAAAAAAAJQCeAHUABwAAAAAAAAAAAK4AnAAA8/9J6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wD/3AD3AP0A/QD9AP0A/QD/AP8A/wAAAAAAAAAAABIAdgADALwA3AAAAAAAAAAAAAAAAAD9&#10;AP4A/wD/AP4A/gD+AP8A/gD/AP4A/QD9AP4A/gD+AOIAqQDjAP0AZABXAAAA/wD/AP8A/wAAAP8A&#10;/wAAAAAA/wAAAAAA/wD/AP8AAAD/AAAAAAAAAAAAAAAAAAAAAAAAAAAAAAAAANUAAAAhAAAAAAAA&#10;AAAAAAAAAAAAAAAAAAAAAAAAAP8AAAAAAP4A/gD9AP0A/gD8AP0A1AAAAAC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rT/0cB+JcAyQAAAAAAAAAAAAMAAAAA&#10;AAAAAAD/AKEApwAB7f9C6s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x/9PAPyPANMAAAAAAAAAAAAAAAAAAAD+AJgAtAAB5v886s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QAAvwD+&#10;AP4A/gD+AP4A/wD/AP8A/wAAAAAAAAAAAAAANQCAAA0AzACsAOgAAAAAAAAAAAAAAP8A/gD9AP4A&#10;/gD+AP0A/gD+AP0A5wCxALEA7gAFAGYAegALAP8A/wD/AP8A/wD/AAAA/wD/AP8AAAD/AP8AAAD/&#10;AP8A/wD/AAAAAAAAAAAAAAAAAAAAAAAAAAAAAAAAAAAAAAD1AAYAAAAAAAAAAAAAAAAAAAAAAAAA&#10;AAAAAAAAAADnAAAAIAD/AP4A/gD/AP4A/QDiAP4AAODq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rr/Wf3+iP/bAAAAAAAAAAAAAAD8AI8AvgAB3v85&#10;6t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jAPTwAOIA/AD9AP0A/QD9AP4A/wAAAAAAAAAAAAAAAAAAACgAjQAy&#10;AOsArgCvANsA+wAAAAAAAAABAAAA/gD+AP4A/wDrAMQAoACyAOkA/wBOAJEAMQD/AP8AAAAAAP8A&#10;/wD/AP8A/wAAAP8A/wD/AAAAAAD/AAAA/wAAAAAAAAAAAAAAAAAAAAAAAAAAAAAAAAAAAAAAAAAA&#10;AAYA/AAAAAAAAAAAAAAAAAAAAAAAAAAAAAAAAAD+AN0ABgAoAP0A/QD9AP0A/AD9AMwAAAAAp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WC+b9&#10;Tsj/SAEEAAAAAAAAAIsAygAB0v8+6u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GwA26QAyAAIAAwACAAIA&#10;AgAAAAEAAQAAAAAAAAAAAAAAAAAJAD0AIQDqAOEA3gDRAOIA6gDuAO0A6wDmAN4A4QC7ANMA6QD8&#10;ABQAWABrACgAAQAAAAAAAAD/AP8AAAAAAAAAAAAAAP8AAAAAAP8A/wD/AAAAAAAAAAAAAAAAAAAA&#10;AAAAAAAAAAAAAAAAAAAAAAAAAAAAAAAAywDnACsABQAAAAAAAAAAAAAAAAAAAAAAAAAAANQA3QA+&#10;ADMA/QD9APsA+wD8APcAswD//wBQ9f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nBZM9U/vABkAAAAAAPYAzAAA3P8+6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0AGfiBOwAGgD+AP0AAwD+AAEA/wD/AAEAAAAAAAAAAAAAAAAAAAA1ADUA2gDGAMsA&#10;6ADoAAAAAAAAAAAAAAAAAA0AKQAZAEkAGQAAAAEA/wAAAAAAAAAAAAAAAAAAAAAAAAAAAAAA/wAA&#10;AAAAAAAAAAAAAAAAAAAAAAAAAAAAAAAAAAAAAAAAAAAAAAAAAAAAAAAAAAAAAAAtANcA3AAuAAAA&#10;AAAAAAAAAAAAAAAAAAAAAPMAyQAEAE4A/wD/AP4A/gD+AP0A2QD+AADb6v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9wAAAADV6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vgWqwBZrQBoAAMAAAACAAIAAAABAAEAAAAB&#10;AAAAAAAAAAAAAAAAAAAAAAAmACYAYAD1AOEA8QD2AAAACAARABgAEgAAAAAAAAAAAAAA/wAAAAAA&#10;AAAAAAAAAAAAAAAAAAAAAAAAAAAAAAAAAAAAAAAAAAAAAAAAAAAAAAAAAAAAAAAAAAAAAAAAAAAA&#10;AAAAAAAAAAAAAAAAAEAArADOACcABwAAAAAAAAAAAAAAAAAAAPcAtwD6AFkAFAD7APwA/QD9APsA&#10;/QDGAAAAAJ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AACQAAAAAAAAD+AAAAAP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i&#10;AFThBeQAIAABAAMA/QAAAAIAAQACAAEAAAAAAAAAAAAAAAAAAAAAAAAAAAAAAAsAKgAAAAAAAAAA&#10;AAAAAAAAAAAAAAAAAAAAAAAAAAAAAAAAAAAAAAAAAAAAAAAAAAAAAAAAAAAAAAAAAAAAAAAAAAAA&#10;AAAAAAAAAAAAAAAAAAAAAAAAAAAAAAAAAAAAAAAAAAAAAAAAFgBKALQAuABKAAUAAAAAAAAAAAAA&#10;AO0AuQDwADcASgD+AP4A/QD8APwA/gDvAOkAAPsAl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AAADAAAAAAAAAPUAAAAA9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vgAmAAApgD8AP0A/QD+AP8A/gD/AP8A/wAAAAAAAAAAAAAA&#10;AAAAAAAAAAAAAAAAAAAAAAAAAAAAAAAAAAAAAAAAAAAAAAAAAAAAAAAAAAAAAAAAAAAAAAAAAAAA&#10;AAAAAAAAAAAAAAAAAAAAAAAAAAAAAAAAAAAAAAAAAAAAAAAAAAAAAAAAAAAAAAAAAAAAAAAAAAAA&#10;AAAAAFwAKwDlAKgA2QD4AAAA/gDnAL8AqgDwAEEAbQAAAP8A/gD+AP4A/gD9AMQAAAAAter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kAAAAAAAAA/gAAAAD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AF7vD8sANwAC&#10;AAIA/wAAAAEAAAABAAAAAQAAAAAAAAAAAAAAAAAAAAAAAAAAAAAAAAAAAAAAAAAAAAAAAAAAAAAA&#10;AAAAAAAAAAAAAPkA2ADqAPwAFAApAAwAAAAAAAAAAAAAAAAAAAAAAAAAAAAAAAAAAAAAAAAAAAAA&#10;AAAAAAAAAAAAAAAAAAAAAAAAAAAAAAAAAAAABAB6AJ8AvAC9AAAABAD8AAAAAAARAFwAOwD9APwA&#10;/QD8APwA/AD8APYA0QAAAAB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MAAAAAAAAAAAD3AAAAA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v4WZwCosAApABAAAgAAAAIAAgABAAEAAgAAAAEAAAAAAAAAAAAAAAAAAAAA&#10;AAAAAAAAAAAAAAAAAAAAAAAAAAAAAAAAAAAAAADrAKsAxAD6AAAAAAAAAAMAPABdABAAAAAAAAAA&#10;AAAAAAAAAAAAAAAAAAAAAAAAAAAAAAAAAAAAAAAAAAAAAAAAAAAAAAAAAAAAAAAAAAAAAAcAaABJ&#10;AMEA2QDxAAoAHQAyADUAAwD+AP0A/gD9AP0A/QD9APwAzAD+AADT6t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PBwAAAAAAAAAA&#10;APwAAAAA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qpFnD+OKQAZgABAAAAAQABAAEA&#10;AQAAAAIAAAABAAAAAAAAAAAAAAAAAAAAAAAAAAAAAAAAAAAAAAAAAAAAAAAAAAAAAAC9AJwA+wAK&#10;ACUAFAAAAPAA3QDBAM8AfAAiAAAAAAAAAAAAAAAAAAAAAAAAAAAAAAAAAAAAAAD9AM4AywDgAPMA&#10;DQAiAD4AKgAAAAAAAAAAAAAAAAAAAB8AXgAAAAAAAAAAAP8A/wD+AP4A/gD8APwA/AD8APsA+QDF&#10;AAAAAG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UGAAAAAAAAAAAA+QA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QDp4QbKADkAAQACAAIAAQABAP8AAAACAAAAAQAAAAAAAAAAAAAAAAAAAAAAAAAAAAAA&#10;AAAAAAAAAAAAAAAAAACoAKwABAA7AC0AAgAAAAAAAAA5AMoAzgCEAIwAEgAAAAAAAAAAAAAAAAAA&#10;AAAAAAAAAAAAAADOAJ8A5wAAAAAABQDrAN4AvAAyAGwADgAAAAAAAAAAAAAAAAAAAAAAAAAAAAAA&#10;AAAAAP4A/QD9AP0A/QD8APwA/ADMAPsAAODq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QUAAAAAAAAAAAD6AAAAAP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rwFmAAprIAIwAXAAIAAwACAAIAAAABAAEAAAAA&#10;AAEAAAAAAAAAAAAAAAAAAAAAAAAAAAAAAAAAAAAAAAAAAAC9AKwACgBMABQAAAAAAAAAAAAAAAIA&#10;OAACAMwAoQBxAAAAAAAAAAAAAAAAAAAAAAAAAAAA/wCoAK0AAAAjACwAGAADAPsA5QDLAM4AewCG&#10;AA0AAAAAAAAAAAAAAAAAAAAAAAAA/wD/AP4A/gD+AP0A/gD9AP0A/QD5AMEAAAAAZ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CQAAAAAAAAAAAPwA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pwCx&#10;/wCXAPQA+wD6APsA/AD8AP0A/QD+AP8A/wAAAAAAAAAAAAAAAAAAAAAAAAAAAAAAAAAAAAAAAADq&#10;AJ0ABQBMABQAAAAAAAAAAAAAAAAAAAAAADQADwDGAOwAAAAAAAAAAAAAAAAAAAAAAAAAAACjAK0A&#10;CgBQAEcAGwADAAAABQAgAFMAJwDnAJQAAAAAAAAAAAAAAAAAAAAAAAAAAAD/AP4A/gD+AP0A/QD7&#10;APwA/AD7AMUA/AAA3Oq9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gCAAAAAAAAAAAA9gAAAAD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IA4/cAnwD5APsA+wD7APwA/AD9AP4A/gD/AP8AAAAAAAAA&#10;AAAAAAAAAAAAAAAAAAAAAAAAAAAAAKUA+gA3ABQAAAAAAAAAAAAAAAAAAAAAAAAAAgAqAP8AywAA&#10;AAAAAAAAAAAAAAAAAAAAAADFALIADABSABoAAAAAAAAAAAAAAAAAAgBBABUAzQDVAAAAAAAAAAAA&#10;AAAAAAAAAAD/AP8A/gD9AP0A/AD8AP0A/AD8APQAxQAAAAB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oAAAoAAAAAAAAA&#10;AAD+AAAAAP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/gA0APjkAKwA/QD9&#10;AP0A/AD9AP0A/QD+AP4A/wD/AAAAAAAAAAAAAAAAAAAAAAAAAAAAAAAAAO4AxwAOACwAAAAAAAAA&#10;AAAAAAAAAAAAAAAAAAAAABoAAADfAAAAAAAAAAAAAAAAAAAAAAD1AJwAAgBIAA4AAAAAAAAAAAAA&#10;AAAAAAAAAAIANgAAAL0AAAAAAAAAAAAAAAAAAAD/AP8A/wD+AP8A/gD+AP0A/QD8AP0AtgD/AADF&#10;6s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mCxn0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DAAAAAAAAAAAA9gA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6gA+AP3RALsA+QD6APsA+wD8APsA/AD9AP0A/gD+AP8AAAAAAAAA&#10;AAAAAAAAAAAAAAAAAADJAP4AKgACAAAAAAAAAAAAAAAAAAAAAAAAAAAAAAALAAAA8wAAAAAAAAAA&#10;AAAAAAAAAAAAuQDzAC4AFgAAAAAAAAAAAAAAAAAAAAAAAAAAAB0ABgDTAAAAAAAAAAAAAAAAAP8A&#10;/wD+AP0A/QD8APsA+wD8APsA+wDiANoAAP0AU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AAAgAAAAAAAAAAAD9A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ssAVgD/vQDAAPoA+gD6&#10;APoA+wD8AP0A/QD9AP8A/wD/AAAAAAAAAAAAAAAAAAAAAAAAANkAAAAeAAAAAAAAAAAAAAAAAAAA&#10;AAAAAAAAAAAAAP4AAAAEAAAAAAAAAAAAAAAAAAAAAAC9AAMAMQAAAAAAAAAAAAAAAAAAAAAAAAAA&#10;AAAAAgARAO8A+QAAAAAAAAAAAAAA/wD+AP4A/QD9AP0A/QD8APsA+wD5AKsAAAAAjer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BQAAAAAAAAAAAPgAAAAA+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quAGQA/7kAwAD8APsA/AD9APwA/QD9AP4A/gD+AP8A/wAAAAAAAAAAAAAAAAAA&#10;AAAA6QAAABIAAAAAAAAAAAAAAAAAAAAAAAAAAAAAAAAA8QAAABEAAAAAAAAAAAAAAAAAAADkAOkA&#10;HAAJAAAAAAAAAAAAAAAAAAAAAAAAAAAAAAAAAAQAAAD8AAAAAAAAAAAA/wD/AP8A/gD+AP4A/QD8&#10;AP0A/QD9AL0A9gAA6Op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AAAGAAAAAAAAAAAA+w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nhYCAJq4AfMASwAAAP0A/gD/AAMA&#10;/gD+AAIAAwACAAEAAQAAAAEAAAAAAAAAAAD7AAIAAgAAAAAAAAAAAAAAAAAAAAAAAAAAAAAAAADk&#10;AAAAJAAAAAAAAAAAAAAAAAAAAOEAAAAYAAAAAAAAAAAAAAAAAAAAAAAAAAAAAAAAAAAA+gAAAAgA&#10;AAAAAP8A/wD/AP0A/QD+APwA+gD9APwA+wD6AOMAywAA/wB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IADsAOgAgABsAFAAUAA0AAMQA&#10;xgAAAAAAAQD9AAAAALkW7QDvAOwA4wDSAMjq0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pwW+wCfxQHwAFcABwD+AP8AAwAEAP8AAgD/AAMAAQACAAEAAAABAAAAAAAAAAYA/gD7AAUA&#10;AAAAAAAAAAAAAAAAAAAAAAAAAAD+ANsAAwAyAAAAAAAAAAAAAAAAAAAA7wAAAAwAAAAAAAAAAAAA&#10;AAAAAAAAAAAAAAAAAAAA/QDuABgAAwAAAAAA/wD/AP4A/gD9APwA/AD8APwA+gD7APUApgAAAACS&#10;6t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JgBdAEIA&#10;IQATAAYAAAAAAAAAAAAAAAAAAAAA/AAAAAAAAAAAAAAAAAAAFAAUAAAAAAAAAAAAABYAAPgA5gDT&#10;AMAAp+r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qhFuwAsdUDlABnAAwAAQD+AAAAAQD+AAAAAAAC&#10;AAAAAgAAAAAAAAABAAAAHQDaAOoAGwAAAAAAAAAAAAAAAAAAAAAAAAAAANYA9AA/AAwAAAAAAAAA&#10;AAAAAAAAAAAAAAAAAAAAAAAAAAAAAAAAAAAAAAAAAAAAAAAAAADjAP0AKgAAAAAA/wD/AP4A/gD9&#10;AP0A/gD8APwA/QD8APwAqQD6AADZ6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IADOryAAAAAAAAAAAAAAAAAAAAAAAAAAAAAAAAAAAAAAAAAAAA&#10;AAAAAAAAAAAAAAAAAAAAAAAAAAAAAAAAAAAAAAAAAAAAAAAAAAAAAAAAAAAAAAAAAAAAAAAAAAAA&#10;AAAAAAAAAAAWNQBpAD4AHgAFAAAAAAAAAAAJABEAGAASABAADgAOAAsAAwAFAAUAAAAAAAAA+gD8&#10;APoA8wDzAPMA7gDqAOwA8QD6CAAiACIATwCPFvQA1ACyAJXq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tRYw&#10;AMfqDIoAZAAcAAQA/gD9AAQA/gAEAAIAAgADAAIAAQABAAEAAQAvAL0A2QAbAAAAAAAAAAAAAAAA&#10;AAAAAAAAAPEAyAAEAFUAAAAAAAAAAAAAAAAAAAAAABIAAADyAAAAAAAAAAAAAAAAAAAAAAAAAAAA&#10;AAAAANEAAAA9AP8A/wD/AP4A/QD9APwA/AD8APsA+wD8APsAvADkAAD5AD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owBTACDq6gAAAAAAAAAA&#10;AAAAAAAAAAAAAAAAAAAAAAAAAAAAAAAAAAAAAAAAAAAAAAAAAAAAAAAAAAAAAAAAAAAAAAAAAAAA&#10;AAAAAAAAAAAAAAAAAAAAAAAAAAAAAAAAABZSAG4ANwAIAAAAAAAADgAhACYAHgASAAMAAgABAAEA&#10;AQAAAAEAAAABAAAAAQAAAAAAAAAAAP8A/wAAAP8AAAD+AAAA/gD/APkA6ADgAN8A4QD3AAAAAAAA&#10;/wDhAKsAgur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EADMACMAAEsAOQAFAAQAAwAEAAQAAwACAAMAAwADAAEA&#10;AQACAPwAbADvAFIAFwAAAAAAAAAAAAAAAAAAAPQAsQDxAGAATAAAAAAAAAAAAAAAAAAAAAAA6gBq&#10;ABkAUQAAAAAAAAAAAAAAAAAAAAAAAAAAAN8AtwAjAIgA/wD+AP8A/QD8AP4A+wD7APwA+gD6APwA&#10;0wCtAAD/AEHqw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aAOvq&#10;uwAAAAAWPwG+/wIAaeqYAAAAAAAAAAAAAAAAAAAAAAAAAAAAAAAAAAAAAAAAAAAAAAAAAAAAAAAA&#10;AAAAAAAAAAAAAAAAAAAAAAAAAAAAAAAAAAAAAAAAAAAAAAAAAAAAAAAAFi4AhQBEAAgAAAAADgAr&#10;AC0AHQAHAAEAAgABAAIAAQACAAEAAQAAAAEAAAABAAAAAQAAAAAAAAAAAAAAAAD/AP8AAAD/AP8A&#10;/wD/AP4A/wD/AP4A/wD9APMA2wDPAN0A/gAAAAD+AMoAd+r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oABfAAAZ&#10;AF0ADwAEAAQABAACAAQAAwADAAMAAgACAAIAAgDKAI4ACgBLABUAAAAAAAAAAAAAAOIAvgD2AEQA&#10;aAAAAAAAAAAAAAAAAAAAAAAAAAAAAHcA3QBTABcAAAAAAAAAAAAAAAAAAAAAAPEArQD5AIQAJAD+&#10;AP4A/gD8APwA/QD7APsA/AD6APkA4wChAP8AAHjqi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lIApQAIAgBPADAABQAEAAMAAwAEAAMABAABAAMAAwABAAIArwCs&#10;AAIAKAAiAA4A/ADrANoA5QAAAFEAWgABAAAAAAAAAAAAAAAAAAAAAAAAAAAAywCJABAAUwAHAAAA&#10;AAAAAAAAAAAAAO0AtAD1AFkATwD/AP0A/QD+APsA/AD9APsA+gD8APkA5wCeAP4AAJ7q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rQBSAAAAAAAADQBkAK0A&#10;4v8AHOrmAAAAAAAAAAAAAAAAAAAAAAAAAAAAAAAAAAAAAAAAAAAAAAAAAAAAAAAAAAAAAAAAAAAA&#10;AAAAAAAAAAAAAAAAAAAAAAAAAAAAAAAWfAB1AA4AAAQANgA7ABIAAgADAAIAAwABAAIAAwABAAEA&#10;AgACAAEAAAACAAAAAQAAAAAAAQAAAAAAAQAAAAAAAAD/AAAAAAD/AAAAAAD/AP4AAAD/AP8A/wD+&#10;AP4A/wD9AP8A/QD+AP4A/QD1AMYAwQD8AAAAAMEATur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KALsAOgAAFABbABUA&#10;BAAEAAMAAwAEAAIAAwAEAAEAAgACAMcApADxAAAAAAAAAAAAAAAjAF4AKwAAAAAAAAAAAAAAAAAA&#10;AAAAAAAAAAAAAAAAAJUAvwAQAEIAGAAAAAAAAAD5ANMAzQD9AE4AWQAAAP4A/QD9AP0A+wD8APwA&#10;+wD6APwA5gCcAP4AALfq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ZAJsACwAALgBKAAsABAAEAAQAAgADAAQAAgADAAIAAgD8ANAA2gDvAAkA&#10;GgAvACIAAAABAAAAAAABAAAAAAAAAAAAAAAAAAAAAAAAAAAA/ACYAMAAAAAUABMABQDxAOYA/QAI&#10;AGAAPwD+AP0A/gD9APwA/QD7APsA/QD6APoA5gCfAP4AAMLq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wB7BAHmQABAAAAAADlAHAAAMTqPQAAAAAA&#10;AAAAAAAAAAAAAAAAAAAAAAAAAAAAAAAAAAAAAAAAAAAAAAAAAAAAAAAAAAAAAAAAAAAAAAAAAAAA&#10;AAAAABY+AKkAGAAAEgBPACQABAACAAQAAgADAAIAAwACAAMAAQABAAIAAQAAAAIAAgAAAAAAAQAA&#10;AAEAAAAAAAEAAAAAAAAAAAAAAAAAAAAAAAAA/wAAAAAA/gAAAAAA/wAAAP8A/gD/AP4AAAD+AP0A&#10;/gD+AP0A/QD9AP0A/QDxAKYA4QAAAADIAEPq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ACgAFoAAQIAPAA9AAgABQAD&#10;AAIABAADAAIAAwACAAIAAwABAAEAAgACAAEAAAABAAIAAAAAAAEAAAAAAAEAAAAAAAAAAAAAAAAA&#10;AAAAAAAAywCvANoAAAAAAAAAEwA9AEkADAD+AP4A/QD+APsA/QD8APsA+wD8APoA3QCoAP8AAMDq&#10;Q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t&#10;AFKCACkAAAAAAAAAcwDi/wAc6uYAAAAAAAAAAAAAAAAAAAAAAAAAAAAAAAAAAAAAAAAAAAAAAAAA&#10;AAAAAAAAAAAAAAAAAAAAAAAAAAAAAAAWCACyAEUAAAoAUwApAAMABAADAAIABAADAAEAAwACAAIA&#10;AgACAAEAAAABAAEAAAACAAEAAAAAAAAAAAABAAAA/wAAAAAAAAAAAAAAAAAAAAAAAAAAAAAAAAD/&#10;AAAAAAD/AAAA/wAAAP8A/gD/AP8A/gD+AP8A/QD9AP4A/AD8AP4A+wDSAKoA/QAA9gBH6s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HQCqADgAAAMAOgA+AAkABQADAAIABAADAAEAAwADAAEAAgACAAEAAgABAAEAAQAA&#10;AAEAAgAAAAAAAAAAAAEAAAAAAAAAAAAAAAAAAAD/AAAA9QDnAP4AEQASAP8A/gD+AP4A/QD9AP4A&#10;+wD8AP0A+wD6AP0AxgC8AAAAAKvq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y9Z0LuAA6/xXiAMUA7gAVAAUA/QD+AP4A&#10;/gD9AP4A/gD+AP4A/wD+AP8A/gD+AP8A/wD+AP8A/gD/AAAA/wD/AP8A/wD/AP8A/wD/AP8A/gAE&#10;AA8AEQAHAP0A/QD9AP0A/AD8APsA/AD7APoA+wD5APYAqgDMAAAAAIf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MACfADAAAAAAHQBAACMABAAEAAIAAwABAAMAAwACAAIAAQACAAIAAQABAAEAAQABAAEA&#10;AAAAAAEAAAAAAAEA/wAAAAAA/wAAAP8A/wD/AAAA/QD/AP4A/QD9APwA/QD+APsA+wD9AOUApQD4&#10;AAD8AFrqq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wCUAEgABAAABgAzADcAFAAEAAIAAgAC&#10;AAIAAwACAAEAAgABAAIAAQABAAEAAQABAAAAAAABAAAAAAAAAAAAAAD/AAAA/wD+AP8A/wD+AP4A&#10;/gD9AP0A/QD8AP0A/AD3ALsAzQAAAADiADrq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mCxn0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fH1pwuJAAEAJf0N5ADIAMsA9QANAAUA/QD+AP4A/AD9AP0A/gD9AP4A/QD9AP0A/QD9AP4A&#10;/QD9AP0A/QD9AP0A/AD9APwA/QD8APwA/AD8APwA+wD7APoA+gD7ANAAogDkAAD/AJjqRfX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iwAhQBCAAwAAAAACQAnADAAHwAF&#10;AAIAAgACAAEAAgABAAEAAgAAAAAAAgAAAAAAAQAAAAAA/wD/AP8AAAD+AP8A/wD9AP4A/gD9AP0A&#10;/ADWALkA9QAAAADcAE3q2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OAB+ADsADgAAAAABABQAJwApABwAAwAEAAAAAgABAAEAAAABAAEAAAAAAAAAAAAA&#10;AP8AAAD/AP4A/wD/AP0A/QD/APQAygDIAPkAAAAA7QBu6qYAAAAAAAAAAAAAAAAAAAAAAAAAAAAA&#10;AAAAAAAAAAAAAAAAAAAWQAAb6q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lAHEASQAeAAIAAAAAAQANAB4A&#10;IgAfABIAAwABAAEAAAABAAEAAAAAAAAA/gAAAP8A/gD/AP4A7wDZAM8A6wAAAAAAAOkAfOqcAAAA&#10;AAAAAAAAAAAAAAAAAAAAAAAAAAAAAAAAAAAAAAAAAAAAFgEIeviBAPwAPOr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SgBcADsAGgAEAAAAAAAAAAAKABUAGQAVABIACgAGAAEA/gD5APUA7wDpAOUA&#10;6wD8AAAAAAAA/ADJAHbqxgAAAAAAAAAAAAAAAAAAAAAAAAAAAAAAAAAAAAAAAAAAAAAAAAAAFg0A&#10;oQBRAAAAAADhADLq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iYAVwBBACcAFAAGAAAA&#10;AAAAAAAAAAAAAAAAAAAAAAAAAAAAAAAAAADuAM0AoOqmAAAAAAAAAAAAAAAAAAAAAAAAAAAAAAAA&#10;AAAAAAAAAAAAAAAAAAAAAAAAAAAWCwDJACsAAAAAAAAAtwBM6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AASQA3ACQAHAAMAAkAAgD+APcA8gDkANoAvAC86vwAAAAAAAAA&#10;AAAAAAAAAAAAAAAAAAAAAAAAAAAAAAAAAAAAAAAAAAAAAAAAAAAAAAAAAAAAFiYAzAANAAAAAAAA&#10;AIDq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TAKwAAAAAAAAA/wBK6r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jABzAAAAAAAAAO8AMur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EALwAPwAAAAAAAADNADzq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GADOABkAAAAAAAAAm+p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0C8gA&#10;XgACAAAAAAAzC+L1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4wvzAEgAAAAAAAAARwu29e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qgBVAAAAAAAA&#10;AN8AM+r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MAMoAKQAAAAAAAAC2AEzq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QDKAAwAAAAAAAAAfuq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lUAqgAAAAAAAAD+AEjqu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mCxn0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o8AcAAAAAAAAADtADLq4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BQC+ADwAAAAAAAAAywA96v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hkAzwAXAAAAAAAAAJn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19AvKAF4A&#10;AgAAAAAANAvf9d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eEL9ABHAAAAAAAAAEgLs/X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AK0AAAAAAAAACQCu&#10;Fh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v8WYQAtACYAAAAAACMAoRZQ6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rzFlIAyQALAAAAAABOAHkA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1QBkAAAAAAAAAAAAgxZ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qgAkgAAAAAAAAACAKcWH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0AMcA&#10;AAAAAAAAFQCsF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vsAVQDqAAAAAAAAADc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lAFgA/gAAAAAAAABr&#10;Fl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wAAIQAAAAIAAQABAAEAAAAAAAEAAAAA&#10;AAAAAAAAAAAAAAAAAAAAAAAAAAEAAAAAAAEAAAAAAP4AAQD+AAIAAAABAAAAAQAAAAAAAQAAAAEA&#10;AAABAAEAAQABAAAAAQACAAEAAQABAAEAAQAAAAEAAQABAAAAAAAAAAAAAAABAAEAAAABAAEAAAAA&#10;AAAAAAAAAAAAAAAAAAAAAQAAAAAAAQAAAAAAAQAAAAAAEQAAAOUAAAAAAAAAAAAAAAAAAAAAAAAA&#10;AAAAAAAAAQAAAAEAAQABAAEAAQAAAB0AAAAAK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vwB5AAAAAAAAAAAAmRY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AAAfAAIAAQABAAEAAAABAAEAAAAAAAAAAAAAAAAAAAAAAAAAAAAAAAAAAAAAAAAAAAAAAAAA8wAC&#10;AAQAAAAAAAAAAQAAAAEAAQAAAAEAAQABAAAAAQAAAAAAAQADAAMAAwABAAAAAQABAAEAAAAAAAAA&#10;AQAAAAEAAQAAAAAAAAABAAAAAAABAAAAAAABAAAAAAABAAAAAAAAAAAAAAAAAAAAAAAAAAAAAAAO&#10;AAAA6wAAAAAAAAAAAAAAAAAAAAAAAAAAAAAAAAAAAAEAAAABAAAAAQABAAIAFwAAAAA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sArwAAAAAAAAAKAK4W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/wBgANwAAAAAAAAAJQCgF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gQACAYABAAAAAEAAQAB&#10;AAEAAQAAAAAAAAAAAAAAAAAAAAAAAAAAAAAAAAAAAAAAAAAAAAAAAAAAAPgAAAAFAAAAAAAAAAAA&#10;AAAAAAAAAAAAAAAAAAAAAAAAAAAAAP8AAAD/AP8A/wD/AAAA/wD/AAAAAAAAAAAAAAAAAAAAAAAA&#10;AAAAAAAAAAAAAAAAAAAAAAAAAAAAAAAAAAAAAAAAAAAAAAAAAAAAAAAAAP8ABQAAAPgAAAAAAAAA&#10;AAAAAAAAAAAAAAAAAAAAAAAAAAAAAAEAAQABAAAAAQABAAEADQAAABY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vIAUgD2AAAAAAAAAFEAd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mCxn0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tMAZwAAAAAAAAAAAIcWQ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AABQAAQABAAEAAQABAAEAAQAB&#10;AAAAAAAAAAAAAAAAAAAAAAAAAAAAAAAAAAAAAAAAAAAAAAAAAAgAAAD+AAAAAAAAAAAAAAD/AP8A&#10;AAD/AP8A/wAAAP8AAAAAAP8A/gD/AP8A/wAAAP8A/wD/AAAAAAAAAP8AAAD/AP8AAAAAAAAA/wAA&#10;AAAA/wAAAAAA/wAAAAAAAAAAAAAAAAAAAAAAAAAAAAAAAAAAAAAA+gAAAAgAAAAAAAAAAAAAAAAA&#10;AAAAAAAAAAAAAAAAAAAAAAAAAQAAAAEAAQABAAEAEAAAAAA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qkAJUAAAAAAAAAAgCoF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gDJAAAA&#10;AAAAABYAqxY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RAAEAAQAAAAAAAQAAAAEAAAAAAAAAAAAAAAAA&#10;AAAAAAAAAAAAAAAAAAD/AAAAAAAAAAAAAAAKAAAA+gAAAAAA/wD/AP8A/wAAAP8A/wD/AP8A/wD/&#10;AP4A/gD+AP8A/gD/AP4A/wD+AP8A/wD/AP8A/wD/AP8AAAD/AAAA/wD/AP8A/wAAAP8AAAD/AAAA&#10;AAD/AAAAAAAAAAAA/wAAAAAA/wAAAAAA/wAAAPcAAAANAAAAAAAAAAAAAAAAAAAAAAAAAAAAAAAA&#10;AAAAAAAAAAAAAQAAAAAAAAAAAAkAAAAA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r6AFQA7AAAAAAAAAA6AI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cAAA8AAgAB&#10;AAEAAAAAAAAAAAAAAAAA/wD/AAAAAAD/AAAAAAD/AAAAAAAAAAAAAAAAAAAAAAD/AAsA/gD/AP8A&#10;/wAAAP8AAAD/AP8A/wAAAP8A/wD/AP4A/wD+AP4A/gD/AP4A/gD+AP8A/wD/AP4AAAD/AAAA/wD/&#10;AP8A/wD/AAAAAAAAAP8AAAD/AAAA/wD/AAAAAAAAAP8AAAAAAP8AAAAAAP8AAAAAAAAA8AAAABgA&#10;AAAAAAAAAAAAAAAAAAAAAAAAAAAAAAAAAAAAAAAAAAAAAAAAAAABAAEACAAAAAA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5ABZAP4AAAAAAAAAbhZ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rwAfQAAAAAAAAAAAJwW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AAAEAAAAAAAAAAAAAAAAAAAA&#10;AAAAAAAAAAAAAP8AAQD/AAAAAQAAAP8AAQAAAP8AAQD/AAAAAQD/ABIA8ADpABsA/wAAAP4AAQAA&#10;AP8A/wAAAP4AAAABAP8AAgAAAAEAAAAAAAAA/wD/AP8A/wD+AP4A/wD/AP8A/wD/AP8A/wD/AAAA&#10;/wAAAP8AAAD/AAAAAAAAAP8A/wD/AAAAAAD/AAAA/wAAAAAAAAAAAOoAAAAfAAAAAAAAAAAAAAAA&#10;AAAAAAAAAAAAAAAAAAAAAAAAAAAAAAAAAAAAAQAAAAUAAAAA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DcATgAAAAAACwCtFjXq8wAAAAAA&#10;AAAAAAAAAAAAAAAAAAAAAAAAAAAAAAAAAAAAAAAAAAAAAAAAAAAAAAAAAAAAAAAAAAAAAAAAAAAA&#10;AAAAAAAAAAAAAAAAAAAAAAAAAAAAAAAAAAAAAAAAAAAAAAAAAAAAAAAAAAAAAAAAAAAAAAAAAAAA&#10;AAAAAAAAAAAAAAAAAAAAAAAAAAAAAAAAAAAAAAAAAAAAAAAAAAAAAAAAAAAAAAAAAAAAAAAAAAAA&#10;AAAAABYEADgAPgAkAB0AGgASAA0AAgAFAAEAAgAAAAAA/wD+AP4A/AD2APAA7ADpANcAxAC/6vY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AcAAAAAAAAAAQABAAAAAAAAAAAAAAAAAP8AAQAAAAAAAAAAAAAAAAAAAP8AAQAAAAAA&#10;AAAAAAAAKADHAOMAGwD/AAAA/wD/AAAA/wD+AAIAAAD/AAAAAAD+AAEA/wABAP8AAAD/AP8A/wD/&#10;AP4A/wD/AP4A/wAAAP8A/wAAAP8A/wD/AP8AAAD/AAAA/wD/AAAA/wAAAAAA/wD/AAAA/wAAAP8A&#10;AAAAAP4A5wASABgAAAAAAAAAAAAAAAAAAAAAAAAAAAAAAAAAAAAAAAAAAAAAAAA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gAAAAAAAAAAAAAAAAAAAAAAAAAAAAAAAAAA&#10;AAAAAAAAAAAAAAAAAP8AAQAAAAAAAAAAAP8AAQApAMUA7gD+AAAAAgD/AP4AAQAAAAAA/wACAAAA&#10;AAABAAEAAQAAAAEA/wAAAAAA/wD/AP8A/gD/AP4A/wD+AP8A/wD+AP8A/wD+AP8A/wD+AP8A/gD/&#10;AP8A/wD/AP8A/wAAAP8A/wD/AP8A/wD/AP8A6QD7ACsAAAAAAAAAAAAAAAAAAAAAAAAAAAAAAAAA&#10;AAAAAAAAAAAAAAAAAAAAAP8AAAD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AAAAAAAAAAAAAAAAAAAAAAAA/wABAP8AAAABAP8AAAAAAAEAAAAAAP8AAAAAAAAAAQD/AA4A/gAD&#10;APQADQD/AP4AAQAAAP4AAQAAAP4A/wABAAEAAQABAAAAAAAAAAAA/wD/AAAA/wD+AP8A/wD+AP4A&#10;/wD+AP8A/wD+AP8A/wD/AP8A/wAAAP8AAAD/AAAA/wD/AP8AAAD/AAAAAAAAAAAA/wDbAAAAMwAA&#10;AAAAAAAAAAAAAAAAAAAAAAAAAAAAAAAAAAAAAAAAAAAAAAAAAP8AAAAAAAAA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+QAAAAAAAAAAAAAAAAAA&#10;AAAAAAAAAAAA/wABAAAAAAAAAAAAAAAAAAAAAAAAAP8AAQD/AAEA/wABADoA0gDpAP0AAgAAAAAA&#10;/wACAAAAAQABAP8AAQABAP8AAAAAAAEA/wAAAAAA/wD/AAAA/gD/AP8A/wD+AP8A/gD+AP8A/wD+&#10;AP8A/wD+AP4A/gD/AP8A/gD/AP8A/wD+AP8A/wD/AP8AAAD/AN0A+ABBAAYAAAAAAAAAAAAAAAAA&#10;AAAAAAAAAAAAAAAAAAAAAAAAAAAAAAAAAAAAAP8A/wD4AAAAAP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sAAPIAAAAAAAAAAAD/AAAA/wAAAAAAAAAAAAAA&#10;/wAAAP8AAAAAAAAAAAD/AAAA/wD/AP8A/wAAAAAAAAAAAE0A/wDaAP4A/wD/AP4A/wD+AP4A/gD/&#10;AP4A/gD/AP4A/gD/AP4A/gD+AP4A/gD+AP4A/wD/AP8A/wD/AP8A/gD/AAAA/wD/AP8A/wD/AAAA&#10;/wD/AP8A/wD/AP8A/wD/AP8A/wD/AAAA5ADtADAAIQAAAAAAAAAAAAAAAAAAAAAAAAAAAAAAAAAA&#10;AAAAAAAAAP8AAAAAAAAAAAAAAP8A9AAAAAD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7wD+&#10;AP8A/gD/AAAA/wD/AP8AAQAAAAAAAAAAAAAAAAAAAP8AAQD/AAEAAAAAAAAAAAAAAP8AAQD/AAAA&#10;GgAKAPYA1AAtAP4AAQD/AAIAAQABAP8AAQAAAAEAAAAAAAEA/wAAAAAA/wAAAP8A/wD/AP8A/wD+&#10;AP8A/wD/AP8A/gD+AP8A/gD+AP8A/wD+AP8A/wD/AP8A/wD+AP8A/wD/AP8A/QDAAAAAVgAAAAAA&#10;AAAAAAAAAAAAAAAAAAAAAAAAAAAAAAAAAAAAAAAAAAD/AAAA/wD/AP8AAADxAAAAAO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EAAOkA/wD+AP8A/wD/AP8A&#10;/wAAAAAAAAAAAAAAAAAAAAAAAAD/AAAA/wAAAP8AAAAAAAAA/wD/AP8AAAAAAP8AEwAqAAEAwwAA&#10;AP8A/wD+AP4A/wD+AP4A/gD+AP4A/gD/AP8A/gD+AP4A/gD+AP4A/gD/AP8A/gD/AP8A/wD/AP8A&#10;/gD/AP8A/wD/AP8A/wD/AAAA/wD/AP8AAAD/AP8AAAD7AL8ACgBeAAAAAAAAAAAAAAAAAAAAAAAA&#10;AAAAAAAAAAAAAAAAAAAAAAAAAAAAAAAAAP8A/wD/AP8A8gA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P0A8AD+AP8A/gD/AAAA/wD/AP8A&#10;AAAAAAAAAAAAAP4A/wD/AP8A/wAAAP8A/wD/AAAA/wD/AP8A/wD/AP8A/wACAGQA+wDjAOQA/gD/&#10;AP4A/wD+AP4A/gD+AP4A/gD9AP0A/gD+AP0A/gD9AP4A/gD/AP4A/wD+AP4A/gD+AP4A/wD/AP4A&#10;/wD+AP8A/wD+AP8A/wD/AP8AAAD+AP4AwwDfAEIAPgAAAAAAAAAAAAAAAAAAAAAAAAAAAAAAAAAA&#10;AAAAAAAAAAAAAAAAAAAAAAD/AP8A/wAAAPUA/wAA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YAADgAP8A/gAAAP4A/gD/AP8AAAAAAAAAAAAAAAAAAAAAAAAAAAAAAP8A/wAAAAAAAAAAAP8A&#10;/wAAAAAA/wAAAAAAEwBLAP4AzwDsAP4A/wD+AP8A/wD/AP4A/gD+AP8A/wD+AP4A/wD/AAAA/gD/&#10;AP4A/wD+AP4A/gD+AP4A/gD/AP8A/wD/AP8A/wD/AP8A/wD/AP8A/wD/AAAAuwDWACIAZAAAAAAA&#10;AAAAAAAAAAAAAAAAAAAAAAAAAAAAAAAAAAAAAAAAAAAAAP8AAAD/AAAAAAD/AP4A6A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3QD9AP4A&#10;/gD+AP4A/wD/AAAAAAAAAAAAAAAAAAAAAAD/AAAA/wAAAAAA/wD/AP8AAAD/AAAA/wD/AP8A/wAA&#10;AP8AAABAADAAAADGAOMA/gD+AP4A/QD+AP4A/QD9AP0A/gD+AP0A/gD+AP4A/gD9AP0A/QD+AP4A&#10;/wD/AP4A/gD+AP4A/wD+AP8A/wD+AP8A/wD+AP0ArgDcABMAfgAOAAAAAAAAAAAAAAAAAAAAAAAA&#10;AAAAAAAAAAAAAAAAAAAAAAAAAAAAAAAAAP8A/wD/AP8A/wD+AOUAAAAAx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OwAnBwAjAAIAAgAEAAEAAgAB&#10;AAEAAAABAAAAAAAAAAAAAAAAAAAAAAAAAAAAAAAAAAAAAAAAAAAAAQAAAAAAAAAAAAAA/wD/ACIA&#10;CwDXAPEA4AAaAAMA/wD/AP8A/wD/AP4A/wD/AP4A/wD+AP8A/gD/AP8AAAD+AP8A/wD/AP4A/wD/&#10;AP4A/wD+AP8A/wD+ANwAswD3ACQAgAAPAAAAAAAAAAAAAAAAAAAAAAAAAAAAAAAAAAAAAAAAAAAA&#10;AAAAAAAAAAD/AP8A/gD+AP0A/gD8APsA+AC5AAD76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vjAGLsADsAAgACAAMAAQACAAMAAQABAAEAAAAAAAAAAAAAAAAAAAABAAEAAAAAAAAAAAAA&#10;AAAAAAAAAAEAAAAAAAAAAAABAAAAAAAbACsAygD6ANsA/AAUAAAA/wD/AP8A/wD/AP8A/wD/AAAA&#10;AAD/AP8A/wD+AP8A/wD/AP8A/wD/AP4A/wD+AAAA/wDxALQA1AD9AEIAdQAGAAAAAAAAAAAAAAAA&#10;AAAAAAAAAAAAAAAAAAAAAAAAAAAAAAAAAAAAAAAAAAAAAAD+AP4A/QD9APsA+wDjAMwAAOP1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8AAPawAcAAcACAAFAAUABgABAAMAAgAAAAAA&#10;AAAAAAAAAAAAAAAAAQABAAAAAQABAAAAAQABAAEAAAAAAAEAAAAAAAEAAAAAAAEAAAD8AKwA0wAB&#10;AAAAKwAjAAEAAAAAAAAAAAAAAP8A/wAAAP8A/wD/AAAA/gAAAP8A/wD/AP8A/gD/AP8A9QDFAOEA&#10;/AAFAF0AQQAAAAAAAAAAAAAAAAAAAAAAAAAAAAAAAAAAAAAAAAAAAAAAAAAAAAAAAAAAAAAA/wD/&#10;AP0A+wD6APwA+AD4AL4AugAArup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oADD3&#10;ACoAAwADAAEAAgABAAEAAQABAAEAAAAAAAAAAAAAAAAAAAAAAAAAAAAAAAAAAAAAAAAA/wAAAAAA&#10;AAAAAAEAAAAAAAAA/wD/AAIALAAsANYA9gDqANgA9QAPAAMA/wD/AP8A/gD/AP4A/wD+AP8A/gAA&#10;AP8A/wD/AP4A/wD9AOMAwwDIAO4A/gBFAHkAIwAAAAAAAAAAAAAAAAAAAAAAAAAAAAAAAAAAAAAA&#10;AAAAAAAAAAAAAAAAAAAAAAAAAAD/AP4A/wD9AP0A/QD7APoAuQDxAACH9d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bKADU/AEYACQAEAAcA&#10;BwADAAMABAABAAEAAAAAAAAAAAAAAAAAAAAAAAAAAQABAAAAAQAAAAEAAAABAAAAAQAAAAEAAAAA&#10;AAEAAAAAAAAAAAAAAAAAAADtAL0AzgD7AAAAAAD+AAAACAAHAAQABQD9APoA+AD0APkA/QD+AP8A&#10;/QAZAEUAOwAEAP8AAAAAAAAAAAAAAAAAAAAAAAAAAAAAAAAAAAAAAAAAAAAAAAAAAAAAAAAAAAAA&#10;AAAAAAAAAAAA/gD9AP0A+gD6APoA+ADiAJQAAOjq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jcAyAMAeQANAAYABgAHAAQABAAEAAIAAQABAAAAAAAAAAAAAAAAAAAAAAAAAAAA&#10;AQABAAAAAQAAAAEAAAABAAAAAAABAAAAAAABAAAAAAAAAAAAAAAAAAEAAAD/AOsAzwDQAOoA+gD+&#10;AAAA/wD+AP8A/gD+AP8A/wAOACAANQAvAAYAAAD/AAAAAAAAAAAAAAAAAAAAAAAAAAAAAAAAAAAA&#10;AAAAAAAAAAAAAAAAAAAAAAAAAAAAAAAAAAAAAAAA/wD9AP0A/QD6APkA+wD3ALsAvgAAsOp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bVACpAAEUABgAGAAcABAAFAAUAAgAC&#10;AAIAAAAAAAAAAAAAAAAAAAAAAAAAAAAAAAEAAAABAAAAAQABAAAAAAABAAAAAAABAAAAAAAAAAAA&#10;AQAAAAAAAAAAAAAAAAAAAP8AAAD/AOwA9ADzAPYAAwAHAA0AFQAJAAAA/wAAAP8AAAD/AAAAAAAA&#10;AAAAAAAAAAAAAAAAAAAAAAAAAAAAAAAAAAAAAAAAAAAAAAAAAAAAAAAAAAAAAAAAAAAAAAD/AP0A&#10;/AD9APkA+QD7APYAkgDqAABT6q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8wAZeIANwAGAAMAAwABAAIAAgABAAEAAQABAAAAAAAAAAAAAAAAAAAAAAAAAAAAAAABAAAAAQAA&#10;AAAAAAAAAAAAAAAAAAAAAAAAAAAAAQAAAAAAAAAAAAAAAAAAAAAAAAAAAAAACgAQABcAGwAaABYA&#10;DwAFAP8AAAAAAP8A/wAAAAAAAAAAAAAAAAAAAAAAAAAAAAAAAAAAAAAAAAAAAAAAAAAAAAAAAAAA&#10;AAAAAAAAAAAAAAAAAAAAAAD/AP8A/gD+AP4A/AD7AP0A9QC3AAD86l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MA/tUA5wD7&#10;APwA+wD8AP0A/QD+AP8A/wD/AAAAAAAAAAAAAAAAAAAAAAAAAAAAAAAAAAAA/wAAAP8A/wD/AP8A&#10;/wAAAP8A/wD/AP8AAAAAAAAA/wD/AP8AAAAAAAAA/wD/AP8A/wAAAP8A/wAAAP8A/wD/AP8AAAAA&#10;AAAAAAAAAAAAAAAAAAAAAAAAAAAAAAAAAAAAAAAAAAAAAAAAAAAAAAAAAAAAAAAAAAAAAAAAAAAA&#10;AAAAAP8A/wD+AP4A/wD/AP4A/gD9AM4AAAAA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lAJcAAKMA+wD9AP0A/QD+AP4A/gD+AP8A/wAAAAAAAAAAAAAA&#10;AAAAAAAAAAAAAAAAAAAAAAAA/wD/AP8A/gD/AAAA/wD/AP8AAAAAAP8A/wD/AP8A/wD/AP8A/wD/&#10;AAAA/wD/AP8A/wD/AP8A/gD/AP8AAAAAAAAAAAAAAAAAAAAAAAAAAAAAAAAAAAAAAAAAAAAAAAAA&#10;AAAAAAAAAAAAAAAAAAAAAAAAAAAAAAAAAAAAAAAAAAAAAAAA/wD/AP4A/gD+AP4A+wDgAAD/AJ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bADr9AC5APoA+wD7&#10;APoA+wD9AP0A/QD/AP8AAAAAAAAAAAAAAAAAAAAAAAAAAAAAAAAAAAAAAAAAAAAAAP8A/gD+AP8A&#10;/wD+AP4A/gD+AP8A/wD/AP8A/gD+AP4A/gD/AP8A/gD+AP8A/wAAAAAAAAAAAAAAAAAAAAAAAAAA&#10;AAAAAAAAAAAAAAAAAAAAAAAAAAAAAAAAAAAAAAAAAAAAAAAAAAAAAAAAAAAAAAAAAAAAAAAAAP8A&#10;/gD/AP4A/QD9AP0A/QDbAP0AAODq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YAzscBKgAhAAIAAgAAAAIAAQAAAAEAAQAAAAEAAAAAAAAAAAAAAAAAAAAA&#10;AAAAAAAAAAAAAAAAAAAAAAAAAAAA/wAAAAAAAAAAAAAA/wAAAAAAAAAAAAEA/wAAAAAAAAAAAAAA&#10;AAAAAAAAAAAAAAAAAAAAAAAAAAAAAAAAAAAAAAAAAAAAAAAAAAAAAAAAAAAAAAAAAAAAAAAAAAAA&#10;AAAAAAAAAAAAAAAAAAAAAAAAAAAA/wD/AP4A/gD+AP4A/gD8AMcAAAAAo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6AsNADrTADMABQAAAAAAAQABAAAA&#10;AQAAAAAAAQABAAAAAAAAAAAAAAAAAAAAAAAAAAAAAAAAAAAAAAAAAAAAAAAAAAAAAAAAAAAAAAAA&#10;AAAAAAAAAAAAAAAAAAAAAAAAAAAAAAAAAAAAAAAAAAAAAAAAAAAAAAAAAAAAAAAAAAAAAAAAAAAA&#10;AAAAAAAAAAAAAAAAAAAAAAAAAAAAAAAAAAAAAAAAAAAAAAAAAAAAAAAA/gD/AP4A/gD8APwA/AD6&#10;APcAsQAA/wBL9f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nQA0fwAnQD4APwA+wD7APsA/AD9AP0A/gD/AP8AAAAAAAAAAAAAAAAAAAAAAAAAAAAAAAAA&#10;AAAAAAAAAAAAAAAAAAAAAAAAAAAAAAAAAAAAAAAAAAAAAAAAAAAAAAAAAAAAAAAAAAAAAAAAAAAA&#10;AAAAAAAAAAAAAAAAAAAAAAAAAAAAAAAAAAAAAAAAAAAAAAAAAAAAAAAAAAAAAAAAAAAAAAAAAAAA&#10;AAAAAAAA/wAAAP4A/gD+AP0A/QD9AP0A1wD/AADb6v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8APPsAKsA+wD8AP0A/QD8AP0A/gD+AP4A/wD/&#10;AAAAAAAAAAAAAAAAAAAAAAAAAAAAAAAAAAAAAAAAAAAAAAAAAAAAAAAAAAAAAAAAAAAAAAAAAAAA&#10;AAAAAAAAAAAAAAAAAAAAAAAAAAAAAAAAAAAAAAAAAAAAAAAAAAAAAAAAAAAAAAAAAAAAAAAAAAAA&#10;AAAAAAAAAAAAAAAAAAAAAAAAAAAAAAAAAAAA/wD/AP8A/wD+AP4A/gD9AP4A/QC/AAAAAJ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vQWOQDQ&#10;1wS9AEIAAAAAAAQAAAAAAAAAAAD/AAIAAQABAAEAAAAAAAAAAAAAAAAAAAAAAAAAAAAAAAAAAAAA&#10;AAAAAAAAAAAAAAAAAAAAAAAAAAAAAAAAAAAAAAAAAAAAAAAAAAAAAAAAAAAAAAAAAAAAAAAAAAAA&#10;AAAAAAAAAAAAAAAAAAAAAAAAAAAAAAAAAAAAAAAAAAAAAAAAAAAAAAAAAAAAAAAAAAAAAP8A/QD9&#10;APwA/QD8APwA+wDrAO0AAPjql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VAFUA/8AAxwD6APoA+gD7APoA+wD9AP0A/QD/AP8A/wAAAAAA&#10;AAAAAAAAAAAAAAAAAAAAAAAAAAAAAAAAAAAAAAAAAAAAAAAAAAAAAAAAAAAAAAAAAAAAAAAAAAAA&#10;AAAAAAAAAAAAAAAAAAAAAAAAAAAAAAAAAAAAAAAAAAAAAAAAAAAAAAAAAAAAAAAAAAAAAAAAAAAA&#10;AAAAAAAAAAAAAAAAAAD/AP4A/gD+AP4A/gD8AP0A/QD8ALoAAAAA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sABqAAC3AMwA+wD8&#10;APwA/QD9AP0A/QD+AP4A/gD/AP8AAAAAAAAAAAAAAAAAAAAAAAAAAAAAAAAAAAAAAAAAAAAAAAAA&#10;AAAAAAAAAAAAAAAAAAAAAAAAAAAAAAAAAAAAAAAAAAAAAAAAAAAAAAAAAAAAAAAAAAAAAAAAAAAA&#10;AAAAAAAAAAAAAAAAAAAAAAAAAAAAAAAAAAAAAAAAAAAAAAD/AP8A/wD+AP8A/gD9AP4A/QD8AO0A&#10;2AAA/g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cwL9wBF2QALABcAAAABAAAAAAD/AAAAAAAAAAAAAAAAAAAAAQAAAAAAAAAA&#10;AAAAAAAAAAAAAAAAAAAAAAAAAAAAAAAAAAAAAAAAAAAAAAAAAAAAAAAAAAAAAAAAAAAAAAAAAAAA&#10;AAAAAAAAAAAAAAAAAAAAAAAAAAAAAAAAAAAAAAAAAAAAAAAAAAAAAAAAAAAAAAAAAAAAAAAAAAAA&#10;AP8A/wD+AP0A/QD8APsA+wD6APsApwDxAACq6q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qKAJwAALMAvwD6APkA+gD6APoA&#10;+gD8APwA/QD+AP0A/gD/AP8AAAAAAAAAAAAAAAAAAAAAAAAAAAAAAAAAAAAAAAAAAAAAAAAAAAAA&#10;AAAAAAAAAAAAAAAAAAAAAAAAAAAAAAAAAAAAAAAAAAAAAAAAAAAAAAAAAAAAAAAAAAAAAAAAAAAA&#10;AAAAAAAAAAAAAAAAAAAAAAAAAAAAAP8A/wD+AP0A/QD9APwA+wD8APsA3gDhAAD9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kIBiQEEAADgAO4AKAABAAAAAAAAAAIAAAAAAAAAAQAAAAEAAAAAAAEAAAAAAAAAAAAAAAAA&#10;AAAAAAAAAAAAAAAAAAAAAAAAAAAAAAAAAAAAAAAAAAAAAAAAAAAAAAAAAAAAAAAAAAAAAAAAAAAA&#10;AAAAAAAAAAAAAAAAAAAAAAAAAAAAAAAAAAAAAAAAAAAAAAAAAAAAAAD/AAAA/wD+AP0A/gD8APwA&#10;/AD8APwA9gCZAP0AAQAAy/X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kIBtQAIbQA6AMoA6ADZACsAAwD+AAAA/wD/AP8AAAD/&#10;AP8AAAAAAAAAAAD/AAAAAQAAAAAAAAAAAAAAAAAAAAAAAAAAAAAAAAAAAAAAAAAAAAAAAAAAAAAA&#10;AAAAAAAAAAAAAAAAAAAAAAAAAAAAAAAAAAAAAAAAAAAAAAAAAAAAAAAAAAAAAAAAAAAAAAAAAAAA&#10;AAAAAAD/AP8A/wD+AP0A/QD7APsA/AD7APoA+wCtAOgADwD7AQBVC9H12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k4BsgAHbQA9AB0A&#10;MQDDAPAAygAnAAcA/wD/AP4A/wD/AP8AAAAAAP8AAAD/AAEAAAAAAAAAAQAAAAAAAAAAAAAAAAAA&#10;AAAAAAAAAAAAAAAAAAAAAAAAAAAAAAAAAAAAAAAAAAAAAAAAAAAAAAAAAAAAAAAAAAAAAAAAAAAA&#10;AAAAAAAAAAAAAAAAAAAAAAAAAAAAAAAAAAD/AP8A/gD/AP0A/QD7APwA/AD7APsA+QDQAMIAAgCN&#10;ACsAxwIAVQva9d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k4BrQAFbQA9AAAAAAASAEYAxADzAMoADAAZAAEAAAAAAAAAAAAAAAEA/wAAAAEA&#10;AAAAAAEAAAAAAAEAAAAAAAAAAAAAAAAAAAAAAAAAAAAAAAAAAAAAAAAAAAAAAAAAAAAAAAAAAAAA&#10;AAAAAAAAAAAAAAAAAAAAAAAAAAAAAAAAAAAAAAAAAAAAAAAAAAAAAAAAAAAAAAD/AP8A/wD+AP4A&#10;/gD9APwA/AD8AP4A+wDlAKUAAABiAC8AGgAgAMcC/1IL3fX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k4BrQIDcgE6AAAAAAAAAAAA+QDGAPEAAADZ&#10;AN4AJQACAP4A/wD9AP8A/wD+AAAA/gD/AP8A/wAAAAAAAAAAAAAAAQAAAAAAAAAAAAAAAAAAAAAA&#10;AAAAAAAAAAAAAAAAAAAAAAAAAAAAAAAAAAAAAAAAAAAAAAAAAAAAAAAAAAAAAAAAAAAAAAAAAAAA&#10;AAAAAAAAAP8A/wD/AP8A/gD9AP0A/AD9APsA/AD7APsA+wDrAJgA/gA9AFsAAAAAABoAIADKAP5R&#10;C9310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k4BrQID&#10;dAE2AAAAAAAAAAAA7wCDAOIAAKYAhwBN8APHABIAEwD/AP8A/wD+AP8A/gAAAP8AAAD/AP8AAQD/&#10;AAAAAAD/AAAAAQAAAAAAAAAAAAAAAAAAAAAAAAAAAAAAAAAAAAAAAAAAAAAAAAAAAAAAAAAAAAAA&#10;AAAAAAAAAAAAAAAAAAAAAAAAAAAAAAAAAAAAAP8A/wD/AP4A/gD9AP0A/QD9APwA+wD7APsA+wDu&#10;AJUA+wAFAHcACgAAAAAAAAAaACcBxgD+UQvd9d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WwCnAwN0ADQAAAAAAAAA&#10;AADtAH8A6QAApgBe6v0AAPX39ZkL5gBH8gPHAPkAGgABAP0A/gD+AP4A/gD/AP8A/wD/AP8A/wD/&#10;AP8AAAD/AAAAAAD/AAAAAAAAAAEAAAAAAAAAAAAAAAAAAAAAAAAAAAAAAAAAAAAAAAAAAAAAAAAA&#10;AAAAAAAAAAD/AAAAAAD/AP8A/gD/AP0A/gD8AP0A/AD7APwA+wD7APsA+gD6ANYAnwD9AADNACYA&#10;FvU0yQA1AAwAAAAAAAAAFgAnAccB/VAL6/X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WwCiAwJ0ADQAAAAAAAAAAADtAH8A6QAAmABk6v4AAAAAAAAAAPXOC48AMAAk4wHHAAcA&#10;FgD+AP8A/gD/AP4A/wD/AP4A/wD/AP4A/wD/AP8A/wD/AAAAAAAAAAAA/wAAAAAAAAABAAAAAAAA&#10;AAAAAAAAAAAAAAAAAAAAAAAAAAAAAAAAAP8AAAD/AAAAAAD+AP4A/wD+AP4A/gD8AP0A/QD7APwA&#10;/AD7APsA+wD4ALgAtwAAAACu6kT1/wu2ABH3N8kANQAMAAAAAAAAABYAJwDHAf1LC+r1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LjAADUwAHAAUABAACAAMABAACAAIA&#10;AAABAAEAAAABAAEAAAABAPwAxQCsALQAygDbAOQA6gDpAOUA3QDOAMQA1wABABgAAgAAAAEAAQAA&#10;AAEAHgDTAAAA5wAgAAEAAQABAAEAAgABAAIAAQABAAEAAQABAO4AyAD2ADQA7QDsADYAAgABAAAA&#10;AADiABIA/QDyACAA/wDAAAMAIwDwAAoAIQDEAMYAIAAOAAAAAAABAAAAAAABAAAAAAAAAAAAAAAA&#10;AAEAAAAAAAEAAAAAAAEAAAAAAAEA/wAAAP8A/wD+AP4A/QD9APYA2QAAA/Wi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b6AAWJAAgABwAHAAIABwACAAMAAwAA&#10;AAEA4ACNAAMAFwA/AAQAAgABAAMAAAABAAIAAQACAAIAAQABAAIAAAACAAIAAQACAAEAAgD+AMUA&#10;AgD9AFoAEgABAAAAAQD9ALMA9AACAPoALAAUAAAAAAABAAAA/wD/ANcA7AAKACwABQAAAP8A/wD/&#10;ALsAOQAHAP4A9gDHAGwA/wD/AP8AAAD3ALgA6QAjAEAAAQD/AAAA/wD/AAAA/wD/AAAA/wD/AP8A&#10;AAAAAP8A/wAAAP8A/wAAAP8A/wAAAP8A/wD+AP0A/AD8APgA+AD7AMEAtQAAs+pO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EAABUAAQABAAEAAQABAAIAAADyAK0A&#10;AwBDAAIAAAAAAAAAAAABAAEAAAAAAAEAAAAAAAEAAAAAAAAAAAAAAAAAAAABAAAAAAAAAAEAAAAA&#10;AAAAAAAFACwA4ADGACMABQABAAAAAQAAAAEAAAAAAAEABAAXABcAAAD/AAAAAAD/AAAA/wAAAAAA&#10;AAAAAP8AAQAAAAAAAAD/AAEA/wAAAAEAAAD/AAAAAAAAAAAAAAAAAAAAAAABAP8AAAAAAAEA/wAB&#10;AP8AAAAAAAAAAAAAAAAAAQD/AAAAAAAAAAAAAQABAAEAAQABAAEAAQABAAoA9QAAKgDQ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AIMAAAAA&#10;AAAADAAEAAAAAAAAAAAAAAAAAAAAPACD/gAAAAAAAAAAAPkAAAAAAAAAAAAAAAAAAAAAAAAAAAAA&#10;AAAAAAAAAAAAAAAAAAAAAAAAAAAAAAAAAAAAAAAAAAAAAAAAAAAAAAAAAAAAAAAAAAAAAAAAAAAA&#10;AAAAAAAAAAAAAAAA6s0Az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vUA0AAAAAAAAAAAAAAAAAAAAAAAAAAAAAAAABYQAAAAAAAAAAAA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jAAAKAAEAAAAAAAAAAAAAAM8A&#10;/gAVAAYAAAAAAAAAAAAAAAAAAAAAAAEAAAAAAAEAAAAAAAEAAAAAAAAAAAAAAAAAAAAAAAAAAQAA&#10;AAAAAQABAAAAAQABAAAAAAALAPYADQDpABgAAQAAAAAAAAAAAAAAAQAAAAAAAAD/AAEA/wAAAAAA&#10;AAAAAAEA/wAAAPgAswD0AP0A+gAUACQABwD/AP0A/wD/AAAAAAAAAAEA/wADABQAEgArAP0A3ADX&#10;APoArgCzAGEAIQAAAAAAAAAAAAAAAAAAAAAAAAAAAAAAAAAAAAAAAAAAAAAAAQABAAU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AAAAAAAAAAAAAGAP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AAAAAAAAAAAAAAAAU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AABwAAAAAAAQAAAAAAAADaAAAAHgAAAAAAAAAA&#10;AAAAAAAAAAAAAAAAAAAAAAAAAAAAAAAAAAAAAAAAAAAAAAAAAAAAAAAAAAAAAAAAAAAAAAAAAAAA&#10;AAAAAAAAAAAhAAAA6wAAAAAAAAAAAAAAAQAAAAAAAQAAAAAAAAAAAAAAAQAAAAAAAAD+ALQA0QAD&#10;AAYAQQAkAAEAAAAAAAAAAAAAAAAAAAAAAAAAAAAAAAAAAAAAAAAAAAAAAAAAAAAWAEwALwD/ANQA&#10;fQDvAAAAAAAAAAAAAAAAAAAAAAAAAAEAAAAAAAAAAAABAAAAAAAEAAAAAAE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AAAAAAAAAAAH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9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AA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gAAAAAAAAAAAAAAAA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BgAAAAAAAAAAAAAA4gAA&#10;ABUA/wAAAAAA/wAAAAAAAAAAAAAAAAAAAAAAAAAAAAAAAAAAAAAAAAAAAAAAAAAAAP8AAAAAAAAA&#10;/wAAAAAA/wAAAAAA/wD/AP8AAAD/AAwAAADqAAAAAAD/AP8AAAD/AP8A/wD/AP8A/wAAAP8AAAD/&#10;AKwABgD1AD4ABQD/AP8AAAAAAP8AAAAAAAAAAAAAAAAA/wD/AAAAAAAAAAAAAAAAAAAAAAAAAAAA&#10;AAAAAAAAAAAAAP8APgAiAP8AhwDqAAAAAAAAAAAAAAAAAAAAAAAAAAAAAAD/AAAAAAD/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AAAAAAAAAAAA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AM4A6QAJADU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e&#10;AN4ABg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wAAAAB8/8M4AE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YAAPUAAAAAAAAAAQAAAPEAAAANAAAAAAAAAAAA&#10;AAAAAAAAAAD/AAEAAAD/AAEAAAAAAAAAAAAAAP8AAQAAAAAA/wABAAAA/wAAAAAA/wD/AAEAAAD/&#10;AAAAAQAAAAAA/wALAOwA8wAAAAAAAAAAAP8AAAABAAAAAAAAAP8AAAD/ANkA9AD2ADgAAgD/AAAA&#10;AAD/AP8AAAAAAP8A/wAAAAAA/wAAAAAAAAAAAAAAAAD/AAAAAAAAAAAAAAAAAAAAAAAAAAAAAAAA&#10;AAAAAAA8APAA7ACQAHYAAAAAAAAAAAAAAAAAAAAAAAAAAAD/AP8A9wAAAAD6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APUAAAAAAAE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dj/WunPFhUAjwB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UAAMwAcAB5AO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2AHz/RerPAADq6wBfALv/0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PgAAAD/AAAA/wAAAAEA&#10;AAD8AAIA/wABAP8A/wABAAAA/wAAAAEAAAD/AAEAAAD/AP8AAQAAAP8AAAAAAAEA/wAAAP8A/wD/&#10;AAAAAAD/AAAA/wD/AAAAAQD/AAAAAAD/AP4AAQAAAP8AAAABAP8AAAABAAAAAAAAAP8A7QD4APYA&#10;OgD/AP8A/wD/AP8A/wD/AP8A/wAAAAAAAAD/AP8AAAAAAP8A/wAAAAAA/wD/AAAAAAAAAP8AAAAA&#10;AAAAAAAAAAAAAAD/AAAAAAD/AP8AGQAWAOYAqQBcAAAAAAAAAAAAAAAAAAAAAAAAAAAA9gAAAADt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GgAX+r9AAAAAOrx6Tfq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vbqmer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rfAAD2AP8A/wD/AAAAAAAKAAAA9gAAAAAAAAAA&#10;AAAAAAD/AAAAAAAAAP8AAAAAAAAA/wD/AAAA/wD/AP8AAAAAAP8A/wD/AAAAAAAAAP8A/wD/AP8A&#10;/wD/AP8AAAD/AP8A9gD+AAYAAAAAAAAA/wAAAP8A/wD/AP8A/wD0APwA9gAkAP4A/wD/AP4A/wD/&#10;AP4A/wD/AP8A/wD/AP8AAAAAAP8A/wD/AP8AAAD/AP8A/wD/AAAA/wD/AAAAAAAAAP8AAAAAAAAA&#10;AAD/AAAAAAAAAAAACgAaAP4AtgAAAAAAAAAAAP8AAAAAAP8AAAAAAPYAAAAA5w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GBY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DANAAsxY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cAAOUA/wD+AP8A/wACABgA/ADs&#10;AAAAAAAAAP8AAAD/AAAAAAAAAAAA/wAAAAAA/wD/AAAA/wD/AP8A/wD/AP8A/wD/AP4A/wD/AP8A&#10;/wD/AP4A/wD/AP8A/wD/AOUAAQAMAAAA/wD/AP8A/wD/AP8A/wD/AP8A4QD9ABYA/gD+AP4A/QD+&#10;AP8A/gD+APoA1gDVAPoA/gD+AP8A/gD+AP8A/gD+AP8A/wAAAP8A/wD/AP8A/wAAAP8A/wD/AAAA&#10;AAAAAP8A/wD/AAAA/wD/AP8AAAAAABIA/wDqAAAAAAAAAP8AAAAAAP8A/wD1AP8AAPU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AxaAALoAFwAXA6kW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GAC6AH8AAgAAAAD9PgB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QADQAEIAAAAAAAAAAADtAM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IWfAC9ABcAAAAAAAAAAADFADDqt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hYAuACDAAIAAAAA&#10;AAAAAACJAEDq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cAANMA/gD+AP0A/gD9ACkA&#10;FQD3ANsA/wD/AP8A/wD/AP8A/wD/AAAA/wD/AAAA/wD+AAAA/gD+AP8A/gD/AP8A/gD/AP8A/wD/&#10;AP4A/gD/AP0A/gD/ANYABQAJABQA/gD/AP8A/wD/AP8A/wD/AP8A/wDtAAUAPwAiADkAAwDcAP4A&#10;/gD/AP4AOADlAOkA4wDmADoA/gD/AP8AAADfAAUAOwAjAEQA8wDzAP4A/wD/AP4AAAD/AP8AAAAA&#10;AP8A/wD/AP8AAAD/AP8A/wD/AP8AAAD/APQAAAD8AP4A/wD/AP8A/wD+AP4A6wAAAAC/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j8A0ABFAAAAAAAAAAAA7QBK6njq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CFnwAvgAZAAAAAAAAAAAAxQAw6r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rdAPb1APMA/wD/AP4A/wD/ACUALAD8AL8A/wD/&#10;AP8A/wAAAAAAAAAAAP8A/wD/AP8A/wD/AAAA/wD/AP8AAAD/AAAAAAD/AP8A/wD/AP8A/wD/AP8A&#10;xQABAB8AEgAAAP8A/wAAAAAA/wD+AP4A/gD+AP4AGwD+AOYA/gD/APMACgD/AP8A/wD/AP8A/gD/&#10;AP8A/wD/AP8A/wD/AP8ACgDvAP8A/gDlAPoAEwD/AP8AAAAAAAAAAAAAAAAAAAAAAAAA/wD/AP8A&#10;/wAAAAAA/wD/AP8AAAD6AAAADAD/AP8A/wD/AP8A/wDtAP8AAOo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WALgAgwAC&#10;AAAAAAAAAAAAiQBA6u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/ANAARQAAAAAAAAAAAO0ASup46v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AhZ8AL4AGQAAAAAAAAAAAMUAMOq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q4A/OsA9QD9APwA/QD+&#10;AP0A/wAnAFgA/wC3AOwA/wAAAP8A/wD/AP8A/wAAAP8A/wD/AP8A/wD/AP8AAAD/AP8A/wD/AAAA&#10;/wD/AP8A6ADPAP8ARQAWAP8A/wAAAP8A/wAAAAAAAAD/AP8A/wD/AP8A/wAeAP8ACAD4AOYAMgDg&#10;APkA/wD/AP4A/QDwAPEA/AD+AP8A/wD5AN0ANgDmAPgALAD/AAAA/wAAAP8A/wD/AP8AAAD/AP8A&#10;/wD/AP8AAAAAAAAAAAAAAP8A/wD/AAAA8QD4ACAA/wD+AP8A/gD+AP4A/QDjAAAAALI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FgCk&#10;AEUAAAAAAAAAAAAAAIkAfOr8AAAAAAAAAAAAAAAAAAAAAAAAAAAAAAAAAAAAAAAAAAAAAAAAAAAA&#10;AAAAAAAAAAAAAAAAAAAAAAAAAAAAAAAAAAAAAAAAAAAAAAAAAAAAAAAAAAAAAAAAAAAAAAAAAAAA&#10;AAAAAAAAAAAAAAAAAAAAAAAAAAAAAAAAAAAAAAAAAAAAAAAAAAAAAAAAAAAAAAAAAAAAAAAAAAAA&#10;AAAAAAAAAAAAAAAAAAAAAAAAAAAAAAAWJABsBQT7/AAAAILq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AucYAQQD+AP4A/wD/AP4AAwD/AFkA&#10;BQC1AL0AKQA3AAIAAAD/AAAAAAABAP8AAAABAP8A/gACAAAAAQD/AP4AAgD/AAAAygDvAAAAQgA7&#10;AP8AAQAAAAAA/wABAAAA/wCxAOYAQgAAAMIAtQBNAAAAGAD7AAEAGQDXANMA+QDzAO8ABgAZAA0A&#10;EgD/AO4A8ADlAOAA/wAOANIABgAaAAAA/wD+AP8A/wDLAPMATgD+ALwAxwA4AP8AAAAAAP8A/wD/&#10;AAAAAAD/AAEAAAAAAN8AAAAsAP8AAAD/AP8A/wD/AOkA/wAA5g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IAegCBAAIAAAAAAAAAAADFAFjq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hYAuACDAAIAAAAAAAAAAACJAEDq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j8ApwAZAAAAAAAAAAAA7QBd6r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Bh2gLzAAYA&#10;/QACAP8A/gD9AAEAAgD/ABMAiwDFAKUA8QC/AAMAGAAdABYADgAGAP8A+wD1AOoA5gDzAAIAAQAG&#10;AFcAKwABAP8AAQAAAP8AAQAAAAAA/wAAAAEA/wBDALQAJwD/APYALgD5AMkAzwBMAP8AAQAGAEkA&#10;BQAEAAIAAgABAAIAAAAAAP4AAAD8AP4AAQATAFkAsADMAAUA+ADOAAsARwAHAM8ACwAAAM4AMwAA&#10;AP8A/wD/AP8AAAD/AP8A/wABAAAA/ADRAAUARAD/AP8A/wD+AP8A/wD+AOUAAAAAq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CAHoAgQACAAAAAAAAAAAA&#10;xQBY6u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YApABFAAAAAAAAAAAAAACJAHzq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ANnKAEIABQAAAAQA&#10;/QABAP0AAQABAP8AAQD/AAEANAA1APoA0QDZAOMA9AD8AAEACAAPAB4AKAAsAAQAAQAAAP8AAAAB&#10;AP8AAAAAAAAAAAAAAP8AAQAAAAAAAAAAACgAKAAAAAAA3wCoANkANQAFAPwASgACAAIAAgADAAEA&#10;AwADAAEAAgD/AP8A/wAAAAEAAAD/AAAAAwBNAKcABwADALMA/AA/ABQA/wD/AP8A/wD/AP8A/wAA&#10;AP8A/wAAAAEAAAAAAPQAzAAIAFIA/wD/AAAA/gD+AP4A/QDZAAAAAMw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j8ApwAZAAAAAAAAAAAA7QBd6r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CFnwAvgAZ&#10;AAAAAAAAAAAAxQAw6r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cAADLAPIA+wD8APsA/AD9AP4A/QD+&#10;AAAA/wAAAAAAAAAAAAAAAAD/AAAA/wAAAAAAAAAAAAAAAAD/AAAA/wAAAAAAAAAAAP8AAAAAAP8A&#10;/wD/AAAAAAD/AP8A/wD/AAAAAAAAAAAAAAA7ABkA+wApAAIAAwADAAMAAwAEAAUABgAGAAUABQAG&#10;AAUABAAEAAUABQAEAAIAAwAwAP4ADwAmAP8A/wD/AP8A/wD/AAAA/wD/AAAA/wD/AAAAAAAAAAAA&#10;zgDiACYASQD/AP8A/wD+AP4A/QD9APwA5QAA/wCl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WALgAgwACAAAAAAAAAAAAiQBA6u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toAxf8AsgD8APwA/QD9AP0A/QD+AP4A/gD/AP8A/wD/AP8A/wD/AP8A/wD/AP8A/wD/AP8AAAAA&#10;AAAA/wD/AP8A/wD/AP8A/wD+AP8A/wD/AAAA/wD/AP8A/wD/AAAA/wD/AP8A/wD/AP0A4gAfAAIA&#10;AAABAAEAAQACAAIAAgADAAMABQAFAAUABQAFAAUAAwACAAIAAgABAAMAIADqAP0A/wD/AP8A/wD/&#10;AP8A/gD/AP8A/gD/AP8AAAAAAAAA3gDJAAsAcgACAP4A/wD+AP4A/gD+AP0A5wD+AADp6vo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/AKcAGQAAAAAAAAAAAO8AW+q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AgB6&#10;AIEAAgAAAAAAAAAAAMgAV+r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ucWnABmpwBw&#10;AAMA/wACAAIAAAABAP0AAgABAAAAAAAAAAAAAAAAAAEA/wABAP8AAAAAAAAAAAAAAAAAAQAAAAAA&#10;/wAAAAAAAAAAAAAAAAAAAAAA7gCKABYAEACkACUAIQAAAAAAAADgAP0AEAAAAAAAAQABAAEAAgAD&#10;AAMAAwACAAcAAAD/APsA/gAAAPwAAgACAAEAAQABABcA/QDQABMA/wD/AP8A6ADlAC0A7wCmAFcA&#10;DgAAAAAA3gC7AP4AcAAuAP8A/gD+AP4A/wD+APwA/QD+ANUAAAAAjQ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FgCkAEUAAAAAAAAAAAAAAI0Aeer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PwCnABkAAAAAAAAAAADvAF/q&#10;s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v4WXQCvtgAqABMA/QD9AAEA&#10;AgACAAEA/wD/AP8AAAAAAAAAAAABAAAAAAD/AAEAAAD/AAEA/wABAAAA/wABAAAAAAAAAAAA/wAA&#10;AAEAAAD/AO8AEAD/AP8ABwAwAAAAAAAAAAAAzwD1AP8A/wAAAAAAAAAAAAEAAQAAAAAAAAAEAAUA&#10;AQD8AAAAAQABAAAAAAAAAAAAAQD/AP8AEwAxAP8A/wD+AAAABgD+AAAADQDzAPMAwADjAAsAcwAu&#10;AAAA/wAAAP8A/wD/AP4A/gD/AP4A1gAAAADL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IAegCBAAIAAAAAAAAAAADIAFfq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qwFrz/RKMAaQABAAEA/wABAAEA/wAEAAEA/gACAAEA/wABAP8AAAAAAAAAAAAAAAAA&#10;AAAAAAAAAAAAAAAAAAAAAAEAAAAAAAAA/wAAAAAAMwC0AB4ABwDSANsAAwAAAAAAAAD8AAAA/gD+&#10;AP4A/QABAP4A/QACAP8A/gD+APwAAAD9AP4A/gD+AP4A/gD+AP4A/gD9AP4A/ADbANoA/gD+AP8A&#10;/AAvADEA+QDTABAApwD8ACYAcgAUAAAA/wD/AP8A/gD9AP4A/gD9AP0A/ADQAAAAAJw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hYApABFAAAAAAAAAAAAAACNAHnq+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QDt6ArBAEIAAgD/AAIAAgAAAAAAAQAB&#10;AAAAAgABAP8AAQD/AAEAAAAAAAAAAAAAAAAA/wABAAAA/wABAAAA/wAAAAEAAAAAAAAAAAA9AN4A&#10;swAAAAoAfAARAAAAAAAAANIAnwD1AA4A/wD+AP8A/wD+AP4A/gD+AP0A+wD9AP8A/QD+AP0A/gD+&#10;AP4A/gD+AP4A8AD9AEIAHgD/AP8AAADyALUA1gD7AAIA6wAIAF0ASAADAAAAAAAAAAAA/gD+AP8A&#10;/QD9AP4A/AD2AOgAAP0Apg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8ApwAZAAAAAAAAAAAA&#10;7wBf6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4&#10;FlAAub4BJQAfAP8AAQAAAAQAAAABAAIAAAAAAAEAAgD/AAEA/wAAAAAAAAABAP8AAAABAP8AAAAB&#10;AP8AAAABAAAA/wAAAAEAAAAAAAAAXwBbAPoACgAAAAAAAAAAAAAAJAD9AOQAKQD+AP4A/wD+AP4A&#10;/gD9APwAAAABAPwA/wD+APwA/QD9AP4A/gD+AP8A/wDaAP4AFgAAAP8A/gD3AO8ADADvAP8ABQBL&#10;AFAAEQAAAAAAAAAAAP8A/QD/AP4A/AD9AP0A/QD8AM8AAAAAy+r+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CAHoAgQACAAAAAAAAAAAAyABX6u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WAKQARQAAAAAAAAAAAAAAjQB56v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mkWQfonmwBr&#10;AAMAAwAAAAIA/AAEAAEAAgD/AP8AAQD/AAEA/wABAAAA/wABAP8AAAABAAAA/wABAAAA/wAAAAAA&#10;AQD/AAAAAAABAAAAAAAAAAAA/wAAAAAAAAAAAPwAEwDdAOkAGAD7AP4AAQABAP8AAAD9APwAAwAA&#10;AP4A/gD7AP0A+QD7APwA+gD8AOUA7gD/AOIA/gD9ABIAKwAsAC4AIAAAAAAAAAAAAAAAAAAAAAAA&#10;AAD/AP4A/wD/AP4A/gD9AP4A7ADxAAD26rM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/AKcAGQAAAAAA&#10;AAAAAO8AX+q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0AOXtDqwAVwAAAAUAAAAAAP4ABQAAAAMAAAABAAEAAAABAP8AAQAA&#10;AP8AAAABAP8AAQAAAP8AAAABAAAAAAD/AAAAAQAAAP8AAAAAAAAAAAABAAAAAAAAAMoAowAKAP8A&#10;vgBYAP0AAAD8AAIA/wAAAP8A/QACAAAA/wD9APwA/QD8APwA+wD8APsAtQAAABMA8wBVAEUABwAA&#10;AAAAAAAAAAAAAAAAAAAAAAAAAP8A/wD/AP4A/QD9APwA/AD8APwA/QC4AAAAALI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AgB6AIEAAgAAAAAAAAAAAMgAV+r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vQWOwDQ1gO9AEMA/wAAAAEA&#10;/gAAAAEAAAABAAEAAgAAAAAAAAAAAAAAAAABAP8AAAD/AAEAAAAAAAAAAAAAAAAAAAAAAAAAAAAA&#10;AAAAAAAAAOYAAgD8AJUA8gA6ABgAxQDkAMwANQD9AAEAAAD9AP0AAwACAAIAAAD/AP4A/AD9APwA&#10;+gD8APsAxwDnACQAPgDpALcAzABkAAQA/wAZAAAAAAAAAAAAAAAAAAAAAAAAAP4A/gD+AP0A/QD9&#10;AP0A/QDwANwAAP8AbQ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FACmAEUAAAAAAAAAAAAAAI0Aeer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rUFlQArsIBDgA1AAIAAgAAAAIA/AABAP0AAwD+AAIAAAABAP8AAAABAP8AAAABAAAA&#10;/wABAAAA/wAAAAEAAAAAAP8AAAAAAAEAAADzAH8A9wD/AP0ALgBBAPAAsAABABUAxgAYABoAAAD8&#10;AAQABAACAAEAAgAAAP4A/wD9AP4A+gD8AP0A4QC+ABMA9QC5ADYATQDaAHwACQABAA0AfQAMAAAA&#10;AAAAAAAAAAD/AP4AAAD+AP4A/gD9AP4A/QD9AL8AAAAAwurs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PACoABsA&#10;AAAAAAAAAADvAF/qs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ARZ4AMAAGwAAAAAAAAAAAMgAMOq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mACCAACrANQA+QD6APsA+gD7APwA/QD9AP0A/gD+AP8A/wAAAAAA/wD/AP4A/wD/AP8A&#10;/wD/AP8A/wD+AP8A/wD/AP8A/wDdAC8A/wD/APwAqwAbAJMARwAAAAMAhgAbALUAqgDxAPgA+AD4&#10;APcA9gD2APcA9wD4APcA8wDLAKwAKwB/AAYAAQBCAJQAIACuAP0AAAAAACgA1wAAAAAAAAAAAP8A&#10;/wD+AP0A/QD9APwA+wD8APwA/ACuAAAAALjq4Q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FACjAEgAAAAAAAAAAAAAAI0A&#10;eer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n8WAwB7qwD8ADAAAQABAAIA/AD/AAAAAQD/&#10;AAAAAwD/AAAAAQAAAAAAAAD/AAAAAQD/AAAAAQAAAAAA/wAAAAAAAAABAA0A5AAkAAAA3wAWAGgA&#10;AAD/AAAAAAAGADAA5wDfAJMAJAA6ABUAAAABAAAAAAAAAPgA0gC+AAEAEAAwAAcAAAAAAAAACQBf&#10;AOIA5QAhAAAA6wAVAAAAAAAAAP8A/wD+AP4A/wD+AP0A/QD9AP0A/QDfAOQAAPwAX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PACoABsAAAAAAAAAAADvAF/qs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p8&#10;FgAAe68A8gA9AP8A/wD/AAMA/gD/AAIA/wD/AAIAAQABAAEAAAABAAAAAAD/AAAAAAAAAAAAAAAB&#10;AAAAAAAAAP8AZwCCAOMAAADiAIEA/wAAAAAAAAAAAPUArQBRAOgAzQDaANgAAQAIAAwAEAACAOYA&#10;7wANAAcAOQATAKsAPQALAAAAAAAAAAAAXQCCAOwAAADeAHwAAAAAAP8A/wD+AP4A/QD8APwA+wD7&#10;APwA+wD2AKoAAAAAheru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ELeACiAA8AAAAAAAAAAADIAETq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sgAGAAAAAAAAAAkfX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1vgvyAEbfAfMAIwABAP8A/gAAAAAA/wAAAAAA/wAAAAAA&#10;AQAAAAEAAAAAAAAAAAAAAAAAAAAAAP8AAAAAAAAAAAASAD4A8wAWAGsAGgAAAAAAAAAAAAAAjwAH&#10;ACUAtgBwAGkAGgD/AO8AAgD1APYARwBUAGIAJACzAC4A9wDfADMAAAAAAAAAAAAQAD0A+gAZAGIA&#10;GwAAAP8A/wD+AP0A/gD8APsA/QD7APsA+gD6ALIA5wAA4OpR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hQAowBIAAAAAAAAAAAA&#10;AACNAHnq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o8W6ACkzQLq&#10;AF4ADAAAAAEAAQD/AAAAAAD/AAAAAQD9AAIA/wAAAAEAAAAAAAAAAAAAAAAAAAD/AAAAAAAAAAAA&#10;EgBYAAAAAQAAAAAAAAD/AAAA8ADUAFIA3wAiADEAAAA8ADwAjwARAPkA9gBSAAAAAAAuAB0A2AAv&#10;AK8ASQAcAAAAAAAAAAAAEgBNAAAAAAAAAP8A/wD+AP4A/gD9AP0A/QD9APwA+wD9ANcA1AAA/gBG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jwA0ABIAAAAAAAAAAAA7wBO6nTq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nAD8A+OMAkADpAPgA+QD5APkA+gD6APsA+wD7AP0A/QD9AP4A/gD/&#10;AP8AAAAAAAAAAAAAAAAAAAAAAAAAAAAAAAAAAAD/AP8A/wD/AP8AwgCAADQAAQDKAGwAAAAAAAAA&#10;AAAAAAAAAAAAAAAAAAAAAAAAZADSAP8AMACOAMMA/wAAAAAAAAAAAAAAAAD/AP4A/gD+AP0A/AD7&#10;APsA+wD7APoA+wD6AOoArQAAAABx6ts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BYMABIAEgAKAPkA6wD16u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BAHcAhAADAAAAAAAAAAAAyABX6u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xBYgAM/1GZIAUgAsAP4A&#10;BAD+AP4AAgAEAAQAAwACAAMAAgABAAIAAAAAAAEAAAAAAAAAAAAAAAAAAAAAAAAAAAAAAAAAAAAA&#10;AAAAkQDiACYAIgDIAEEAFgAAAAAAAAAAAAAAAAAAAAAAAAAAAAAAAAAXAEAAzwA3AAQArwDOAG8A&#10;AAAAAAAAAAD/AP8A/wD+AP4A/QD8APwA/AD7APsA/AD5APIAnAD/AAC16pI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WEABNAEMALgAVABAACQADAAAAAAAAAAAAAAAAAAAWAAD+APcA9QDnANYAyAC3&#10;6t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UAKMASAAAAAAA&#10;AAAAAAAAjQB56v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8AKgAGwAAAAAAAAAAAO8AX+q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AQB3AIQAAwAAAAAAAAAAAMgAV+r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FACjAEgA&#10;AAAAAAAAAAAAAI0Aeer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kAAvwAA&#10;AAAAAAAh6u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PACoABsAAAAAAAAAAADvAF/qs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QAC/AAAAAAAAACHq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EAdwCEAAMAAAAAAAAAAADIAFfq4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AAL8AAAAAAAAAIer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QA&#10;owBIAAAAAAAAAAAAAACNAHnq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kAAvwAAAAAAAAAh6u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jwAqAAbAAAAAAAAAAAA7wBf6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QAC/AAAAAAAAACHq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YBAHcAhAADAAAAAAAAAAAAyABX&#10;6u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AAL8A&#10;AAAAAAAAIer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UAKMASAAAAAAAAAAAAAAAjgB46v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kAAvwAAAAAAAAAh6u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jwAqAAbAAAAAAAAAAAA8ABi6q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ZAAL8AAAAAAAAA&#10;Ier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BAHcAhAADAAAA&#10;AAAAAAAAywBX6t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kAAvwAAAAAAAAAh6u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YUAKMASAAAAAAAAAAAAAAAkQB26v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QAC/AAAAAAAAACHq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8AKgAGwAAAAAAAAAAAPAAYuq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AAL8AAAAAAAAAIer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AQB3AIQA&#10;AwAAAAAAAAAAAMsAV+r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kAAvwAAAAAAAAAh6u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FACjAEgAAAAAAAAAAAAAAJEAdur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PACoABsAAAAAAAAAAADwAGLqr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AAL8AAAAAAAAAIer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FhQAuAABPAA1AAYABAAFAAQABQADAAYABQADAAIAAgABAAIAAQACAAEAAgABAAEA&#10;AgABAAEAAQABAAEAAAAAAAAAAAAAAAAAAAABAAEAAQABAAEAAgABAAEAAgABAAIAAQACAAEAAgAB&#10;AAEAAgABAAAAAAAAAAAAAAABAAEAAgADAAMABAAEAAUABQAFAAsAaAACAABBFm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gEW&#10;eADAABsAAAAAAAAAAADLADLq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xwAIHQBHAAYABQAGAAUABgAEAAUAAwAB&#10;AAIAAgAAAAEAAAABAAEAAQABAAEAAQAAAAAAAAABAAEAAQABAAEAAQACAAEAAQABAAEAAQABAAAA&#10;AAAAAAEAAQABAAEAAQABAAAAAQAAAAEAAQABAAEAAAAAAAAAAAAAAAEAAQABAAIAAwADAAQABAAF&#10;AAUABAATAFkAAAAAjxY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hQAtgCHAAMAAAAAAAAAAACRADzq3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WjgAk&#10;BwBhAAUABAAEAAMABAADAAYAAwACAAIAAQAAAAEAAAABAAEAAAABAAAAAAAAAAAAAQABAAEAAQAB&#10;AAEAAQABAAAAAQABAAEAAQABAAEAAQABAAAAAAAAAAAAAQAAAAEAAQAAAAEAAAABAAAAAAACAAEA&#10;AAAAAAAAAAAAAAEAAAACAAEAAgACAAMAAwAEAAQAKQAuAAAC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jwA0ABIAAAAAAAAAAAA8ABS&#10;6nDq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WLABwAABfAAsABQAEAAQABQAEAAYAAwADAAIAAQABAAEAAQACAAEA&#10;AQABAAAAAQABAAIAAgABAAIAAQABAAIAAgACAAIAAgACAAIAAgACAAEAAQACAAEAAgACAAEAAQAA&#10;AAEAAQABAAIAAQABAAEAAQABAAEAAQABAAAAAAAAAAAAAAABAAAAAwADAAQAAwAEAAQABAAFAFEA&#10;BgAAIx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BFnYAwAAbAAAAAAAAAAAAywAy6q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C0AAE3ACEABQAFAAUABQAE&#10;AAUAAgACAAEAAQABAAAAAQABAAAAAQAAAAAAAQABAAEAAAABAAEAAQABAAEAAAAAAAEAAQABAAEA&#10;AQAAAAAAAQABAAEAAQABAAAAAQABAAEAAAAAAAEAAAABAAEAAAABAAEAAAABAAEAAAAAAAAAAAAA&#10;AAEAAgABAAIAAwAEAAUABQAFAAUACwBcAAAAAH8W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SALIAiQADAAAAAAAAAAAAkQA86t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BZ5AB8IAEkABAAEAAQABAADAAYAAwACAAEAAQABAAEAAQABAAEAAQAAAAEAAQABAAAAAQAB&#10;AAEAAQAAAAEAAQABAAEAAAAAAAAAAAAAAAEAAQABAAEAAAABAAEAAQABAAAAAQABAAEAAAABAAEA&#10;AQABAAEAAQABAAAAAAACAAAAAAAAAAAAAAAAAAEAAgACAAIAAwAEAAMABAAEACQAJQAAB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5ANAATAAAAAAAAAAA&#10;APAAUupw6v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BYGAH8AAFoACQAFAAUABQAEAAYABAADAAIAAQABAAEA&#10;AQABAAEAAAAAAAEAAQABAAEAAgABAAEAAQABAAIAAQABAAIAAgACAAIAAgACAAIAAgACAAEAAQAC&#10;AAEAAQACAAEAAgABAAEAAQABAAAAAAABAAEAAQABAAEAAQABAAEAAgAAAAAAAAAAAAAAAAAAAAEA&#10;AwADAAMABQAEAAQABQBTAAEAAEQW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RZ0AMIAHQAAAAAAAAAAAMsAMuq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JsABxoAJQAD&#10;AAMAAgADAAQAAgACAAEAAQABAAAAAAAAAAEAAAAAAAEAAQABAAEAAQAAAAEAAQABAAEAAQABAAEA&#10;AAABAAEAAQABAAEAAQABAAAAAQABAAEAAQABAAAAAQAAAAEAAQABAAEAAQABAAAAAQAAAAAAAQAB&#10;AAEAAAAAAAEAAAAAAAAAAAAAAAEAAQABAAIAAQABAAMAAwADAA4APAAAAAC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EgCyAIsABAAAAAAAAAAAAJEAPO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FgwAWwAAVgAEAAMABAAEAAQAAwACAAEAAgAAAAAAAQABAAEAAAAAAAEAAQAB&#10;AAAAAQAAAAEAAAABAAEAAQAAAAEAAQABAAEAAQABAAEAAQABAAEAAQABAAEAAAABAAEAAQAAAAEA&#10;AAABAAAAAQABAAAAAAAAAAEAAQAAAAAAAAABAAEAAQABAAAAAAAAAAAAAAABAAEAAQADAAQABAAD&#10;AAMABABDAAMAACoW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OQDQAEwAAAAA&#10;AAAAAADwAFLqcOr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mgADIwAXAAQABQADAAMABQADAAIA&#10;AgABAAAAAQABAAEAAAABAAAAAQABAAEAAQAAAAAAAgAAAAAAAQAAAAEAAAAAAAEAAAAAAAAAAAAA&#10;AAAAAAABAAAA/wABAP8AAAAAAAEAAAD/AP8AAQD/AAAAAAAAAAAA/wABAAAAAQD+AAAAAAAAAAAA&#10;AAD/AAAAAAAAAAAAAQACAAAAAgADAP8A/QD9AAoAPwC+AACdA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EAcwCHAAQAAAAAAAAAAADLAFfq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EgChAEwAAAAAAAAAAAAAAJEAdur6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OQCpAB0AAAAAAAAAAADwAGLqr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gEAcwCHAAQAAAAAAAAAAADLAFfq3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QAC/AAAAAAAAACHq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hIAoQBMAAAAAAAAAAAAAACR&#10;AHbq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jkAqQAdAAAAAAAAAAAA8ABi6q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kAAvwAAAAAAAAAh6u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BAHMAhwAEAAAAAAAAAAAAywBX6t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SAKEATAAAAAAAAAAA&#10;AAAAkQB26v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5AKkAHQAAAAAAAAAAAPAAYuq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AQBzAIcABAAAAAAAAAAAAMsAV+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EgChAEwAAAAA&#10;AAAAAAAAAJEAdur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OQCpAB0AAAAAAAAAAADwAGLqr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EWdADCAB0AAAAAAAAAAADMADLq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hIAoQBM&#10;AAAAAAAAAAAAAACVAHPq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kA0ABMAAAAAAAAAAAA8gBV6mzq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BFnQAwgAdAAAAAAAAAAAAzgAy6q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S&#10;AKEATAAAAAAAAAAAAAAAlQBz6v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5AKkAHQAAAAAAAAAAAPIAY+q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BFnQAwgAdAAAAAAAA&#10;AAAAzgAy6q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SAKEATAAAAAAAAAAAAAAAlQBz6v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GGgAAAAAAAAAvowr9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cAAAAAAAAAAAAOU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dg+UfABAAAElEQV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WARZwAMQAIAAAAAAAAAAAAM4AMuq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4AKQAAAAAAAPnQAP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+QAAAAAAAAAAAAAAAAAAAAAAAAAAAA3AG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AAAAAAAAB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YAAAAA&#10;AAAAAAAAAAAAAAAAAAAAAADBAJ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YAUQAA&#10;AAAAAADMAB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EB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gBRAAAAAAAAAMwAH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QF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0AU4K/gAAAAAAAAD1AAACAAAAAAAA&#10;WP4FAAAAAAAAAAr/tPY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P8AAAAAAAAAAAAAAAAAAAAAAAAA&#10;AAD9/x4AAAAAAAAAAAAAAAAA+gH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QDXAAAAAAAAAAAAAAAAAAAAAADcAgAAAAAAAAAAQwAC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cA4QAAAAAAAAAAAAAAAADRA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ANQAAAAAAAAAAAAAAAAAAAAAAAAAAAAAAAAAAAA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lQAAAAAA&#10;AAAAAAAAAAAAAAAAAAAAAAAAAA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wAGAAAAAAAAAAAAAAAAAAAAAAAAAAAAAAAAABU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ADYAxAAAAAAAAAAAAAAAAAAA&#10;AAAAAAAAAAAAPw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ADEAAAAAAAAAAAAAAAAAAAAAAAAAAAAAAA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+AAAAAAAAAAAAAAAAAAAAAAAAAAAAAAAAAD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0AEAAA&#10;AAAAAAAAAAAAAAAAAAAAAAAAACUA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+AAAAAAAAAAAAAAAAAAAAAAAAAAAA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8AsgAAAAAAAAAAAAAA&#10;AAAAAAAAAAA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gAAAAAAAAAAAAAAAAAAAAAAAAAEAD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AHwDhAAAAAAAAAAAAAAAAAAAA&#10;Mw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AAAAAAAAAAAAAAAAAAAAAAA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4AAAAAAAAAAAAAAAAAAA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AACAP4A&#10;AAAAAAAAAAAAAA0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AC4A0AAAAAAAAAAAAAAAOg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AAAAAAAAAAAAA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AAAAAAAAAAAAAA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UACAAAAAAAAAAAABoA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gA6&#10;AAAAAAAA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4AvgAAAAAAAAA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MAB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gUAFAAAAAAAADzp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D+AAAAAAAAAAAAAAAAAAAAAAAAAAAA&#10;+ADnAAAAAAAAAAAAAAAAAP//4AAAAAAAAAAAAAAAAAAAAAAAdAG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8AAPAAAAAAAAAN0AIwAAAAAAAAAAAAAAAAAAAN0AIwAAAAAAAAAAAAAAAAAAAAAAAAAAAAAA&#10;AAAAAMsAN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CwA7AAAACsA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CsAAAAAAAAAAAAAAAAA3QAjAAAAAAAAAAAAAAAAAAAA&#10;AAB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PgCu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+AAAAAAB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AAAAGAD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kABc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0A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9AB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FgYAwAA5AAAB&#10;ABIADQD1AO0A/gAAAADdADjq7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8AAPAAAAAAAAAN0AIwAAAAAAAAAAAAAA&#10;AAAAAN0AIwAAAAAAAAAAAAAAAAAAAAAAAAAAAAAAAAAAAMsAN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CsA&#10;AAAAAAAAAAAAAAAA3QAjAAAAAAAAAAAAAAAAAAA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Dq+uo6AEQA1v/+7QDgAOsA/v8A4QBi6iTq7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QAAuADxAP0A+wD8&#10;AP0A/QD+AP4A/wAAAAAAAAAAAAAA/wAAAP8A/wD/AP8A/wD/AAAA/wAAAP8A/wAAAAAA/wD/AP8A&#10;/wD/AP8A/wAAAAAAAAAAABoAZgCZAHgAKQABAAAMAHYA+QAAAAAAAAAA6v7qmOorAA4AhwDk7QCo&#10;AJYA/AD9AP4A/wD+AP8A/wD/AP8A/wD/AAAA/wD/AP8A/wD/AP8A/wD/AAAAAAAAAP8A/wD/AAAA&#10;/wAAAP8A/wD/AAAAAAD/AP8A/wAAAAAA/wD/AP4A/QD9APwA+wD7APsA+gD5AJ8A8gAA8AA3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Dqveor6gMAJgBIACwABuog&#10;6p8AAAAAAAAAABZ9FuMW+Rb7FuwWohY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Orb6rnq1er8AAAAAAAAAAAWFBbjAIIAHAEGAgQAEwBdAO4WN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wD54wDMAPsA+gD8APwA/QD9AP4A&#10;/gD/AAAAAAAAAP8AAAAAAAAAAAD/AAAAAAAAAP8AAAD/AAAA/wAAAAAAAAAAAP8A/wD/AAAAAAAA&#10;AAAAAAAAAAAAAQACAAAA/wA4AA0AAAAAAAAAAAAAAAAAAAAAAAAAAAAAAOrjAP7/AP0A/QD9AP4A&#10;/gD/AP8A/wD/AP8A/wD/AAAA/wD/AP8A/wD/AAAAAAD/AAAA/wD/AP8A/wAAAP8AAAD/AP8A/wAA&#10;AAAA/wAAAP8A/gD9AP0A/AD7APsA+wD6APoA+wD5AKwA1gAA/QBG6t0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DNABwK&#10;AFgAJQABAOoAqADmCQDBFh7q6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xAB4JAHMAKAAFAAQAGQBrACAAAAcAp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GsAAFIACwADAAMAAwADAAYA&#10;WQAAAAA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sA8u4A&#10;sAD6APsA+wD8AP0A/AD9AP8A/wD/AAAAAAD/AAAA/wAAAP8AAAD/AAAA/wAAAAAAAAD/AP8AAAD/&#10;AAAAAAAAAP8A/wD/AP4A/wD+AP8A/wD/AP8AAAAAAAAAAAAAAAAAAAAAAAAAAAAAAAAAAAAAAAAA&#10;AAD/AP8AAAD+AAAA/wD/AP8A/wD/AP4A/wD/AAAAAAAAAP8A/wD/AP8A/wD/AP8AAAD/AP8A/wD/&#10;AP8A/wAAAP4A/gD9AP8A/gD8AP0A/AD7APsA+gD6APoA+gD0AJYA1wAA/QBG6q4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JgABAAAAAQABAAAAAAALAA0AAAYW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P8AAAD+AP4AAAD/AP4AAQ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s8AdAAAqADmAP0A/AD9&#10;AP0A/gD9AP8A/wD/AP8AAAAAAAAAAAD/AP8A/wD/AP8AAAAAAP8AAAAAAAAAAAD/AAAA/wD+AP8A&#10;/QD9AP4A/gD9APwA/gD+AP4A/wAAAAAAAAAAAAAAAAAAAAAAAAAAAAAAAAAWBgABAAACAAEAAQAA&#10;AAAAAAD/AP8AAAAAAAAAAAAAAP8AAAAAAP8AAAD/AAAAAAD/AAAAAAAAAAAA/wD/AP4A/wD+AP8A&#10;/gD+AP0A/QD8APwA/AD8APwA+wDWAJEA9QAA6gAi6s4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OsAAN8A&#10;+wD8AP0A/QD8APsA9gDyAAD86v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qPAKn/AJcA7QD6APsA+gD7APwA+wD8AP4A/gD/AAAAAAD/AAAAAAAAAAAAAAD/&#10;AP8AAAD/AAAA/wD/AAAA/gD/AP8A/gD+AP4A/QD9AP4A/gD8AP0A/gD+AAAAAAAAAAAAAAAAAAAA&#10;FhIWXxaiFtQW8wD5AAP/AAEAAAAAAP8AAAAAAAAAAAAAAP8A/wD/AP8A/wD/AP8A/wD/AAAA/wD/&#10;AP8A/wD/AP4A/QD+AP0A/QD8AP8A/QD7APsA+wD6APoA+QD5APkA9gCvAKMA/gAAwwAa6ug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wB7rwBrAP4AAwAAAP4A/QCyAAAAAM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WBYo+y+RAHMAAQAAAAAAAQADAAAA&#10;AQABAAAAAgAAAAEA/wAAAAAAAAAAAAAAAAAAAAAAAAAAAAEA/gAAAP8A/QD9AP0A+wD9AP0A+wD8&#10;APwA/QD8AAEAAAAAABYjAFAAPgAtABoABwAAAAAAAAEADgAfADYAAgACAAAAAAAAAP8AAQAAAP8A&#10;AAAAAAAA/wAAAAAA/wAAAAAA/wAAAAAAAAD/AP8A/wD+AP4A/gAAAP8A/gD+AP0A/gD7AP0A/QD7&#10;APwA5wCfAPIAAP8AgeqB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B+AGnxEpkAWQASAAAA9wCz&#10;ANgAAP0AW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/hY2AM3tD5QABgACAPgAAAAA/QBU6t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r7FioA3PIXkABwAA0A/wADAP4A/wACAAMA&#10;/wACAAEAAQABAAAAAAABAP8AAQD/AAEAAAD/AAAA/wD+AP4A/QD9AP0A/AD5AP0A/gDzAN4A2ADf&#10;AO0A/wAAAAAABQBUABkADwAGAAMAAwAEAAMAAgACAAEAAQAAAAAAAAD/AAAAAAAAAAAA/wAAAAAA&#10;AAD/AAAAAAAAAP8A/wD/AP8A/wD9AP8A/gD+AAAA/wD9AP4A/QD8AP0A/QD8APsA5QCkAPAAAAAA&#10;qwBZ6v0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6t0WGACaAFD6DQAAAPkAyABd6u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9BYkAOHxEo4AbwAQAAMA/gD/AAQA/wAAAP4AAgADAAAAAAABAP8AAAAAAAAAAAAAAAAA/wD+AP4A&#10;/QD8APsA5gDWANUA4ADyAAAAAAAAAAAAAP4A7QDbABf7I+4AKAAEAAMAAQACAAIAAgABAAEAAQAA&#10;AAAAAAD/AP8AAAABAP8AAAAAAAAAAAD/AAAAAAD+AP8AAAD/AP0AAAD9AP4A/wD/AP8A/gD9AP0A&#10;/QD+APsA/QD9APMAsQDTAAAAAO8AU+q/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WIQApACMAGgASAAMADQAG&#10;AAAAAADtAPoAnADmANwA3gDc6v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QWHwDb8xiLAGwAFQD+AP8A/QAEAP8AAQADAP8AAQAC&#10;AP8AAQABAP8AAQD/AAAAAAAAAP4A/QD+AP0AlwDMAAAAAAAAAAD6AOkA1gDEALDq1AAAAAAWJgDY&#10;wQEqABMAAAABAAEAAQAAAAEAAAAAAP8A/wD/AP8AAAD/AAAAAAAAAP8AAAAAAP8AAAD+AAAA/wD/&#10;AP0A/wD/AP0A/gABAP4A/QD+AP0A/QD8AP4A/AD6AMMAuwD9AAD+AJcAber/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WLABIADYA&#10;JgAcABAAAwAAAAAAAAAAAAAAAAAAAAAAAAAAAAAAAAAAAAAAAAAAAAAW/QD0AOwA4QDJALLqy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0Fh8A0/km&#10;jwBgACQA/wACAP4A/wADAP4A/wACAP8AAgAAAAEAAgD/AAEA/wAAAP8A/gD+AP4A/ABhANEA+wAA&#10;sQBn6ukAAAAAAAAAAAAAAAAAAOraFqD4YbkAWQD+AAEA/wD/AAAA/wD/AP8A/wD+AAAAAAD/AAIA&#10;AAABAP8AAAD/AAAA/gAAAAAA/QD/AP8A/QD+AP0AAgD+AP4A/gD9APwA/gD9APwA/ADRALAA+QAA&#10;AADNAE/q5Q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FgYAUQBQADgAHAAEAAAAAAAAAAABAAcACwAMAA8ADwAGAAQACAACAAMA+wD+APcA+wDy&#10;APIA9AD2APUA/gAAAAAAAAAAAAD/AO4A0ACuAKLq9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/AADwAAAAAAAADdACMAAAAAAAAAAAAAAAAAAADdACMAAAAAAAAAAAAAAAAAAAAAAAAA&#10;AAAAAAAAAADLAD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1QArAAAAAAAAAAAAAAAAAN0AIwAAAAAAAAAAAAAA&#10;AAAAAAAAYQG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roARQAARgBBAAQABAAFAAIABAAEAAIAAgACAAIAAQAAAAAA&#10;AQD+AAAA/wD+APwA/gD6APkAzgCiAAD4ABHq+AAAAAAAAAAAAAAAAAAAAAAWAgDuAQ9TADEABAAF&#10;AAQAAwADAAUAAgAEAAIAAQACAAMAAAAAAAAAAAD/AAAAAAD+AP4A/wD+AP4A/wD9AP8AAQD+AP0A&#10;/QD+APwA/QD+APsA0gC0APUAAAAA5ABg6r0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WHQB6AEoAHQABAAAAAAEADwAdAB0AGwAXAA8AAQABAAEA&#10;AAAAAAEAAQAAAAAAAAAAAAAAAAD/AP8AAAD/AP8A/wD3AOsA6ADeAOMA7QH9EwBDAEMAlRbmALMA&#10;her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qRhaEAHq6AdcAXgAN&#10;AP0AAwD9AP0AAwADAAIAAQACAAEAAQAAAAAAAAD+AP0A/QD+AP0A/QAwALwA5ggAqwBNAAAAAAAA&#10;AAAAAAAAAAAAAOr+Fl3/srwAJwAMAP0AAgABAAIA/gAAAP0AAAACAP4A/wABAAAAAAAAAP8AAAD/&#10;AP4A/wD/AP0A/gAAAAAA/wD8AP4A/QD9AP4A/QD6AM0AuQD1AAAAAO4Ac+qg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BYQAIIAVgAXAAAAAAIAGgAn&#10;ACgAHQAEAAIAAgABAAIAAQABAAAAAQAAAAEAAQAAAAAAAAAAAAAAAAAAAAAA/wD/AP8AAAD+AP8A&#10;/gD/AP8A/gD/AO4A0wDVAOMA/AAAAAAAAOYAkgCL6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AA8A&#10;AAAAAAAA3QAjAAAAAAAAAAAAAAAAAAAA3QAjAAAAAAAAAAAAAAAAAAAAAAAAAAAAAAAAAAAAywA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UAKwAAAAAAAAAAAAAAAADdACMAAAAAAAAAAAAAAAAAAAAAAGEB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RQCwAAoEAFUAKwAEAAQABQACAAMAAwACAAIAAgABAAAAAAAAAP4AAAD9&#10;APsA+wD8APsA9gCDAP8AADvqxgAAAAAAAAAAAAAAAAAAAAAAABbEADs1AE4ABQAFAAIABAAFAAIA&#10;AgADAAEAAQACAP8AAQAAAP8A/wD/AP8A/gD+AP8A/wACAP0A/gD9AP0A/gD9APwA9wDDAMQA+wAA&#10;AADtAIHqkw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WSwCHACwAAQAABgApADcAIAAFAAEAAgACAAEAAgACAAEAAgABAAAAAgAAAAEAAAAAAAAAAQAA&#10;AAAAAAAAAP8AAAAAAP8AAAD/AP4AAAD+AP8A/wD+AP4A/gD/AP4A/QDhAMgA1AD7AAAAAPsAogBs&#10;6v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AADwAAAAAAAADdACMAAAAAAAAAAAAAAAAAAADdACMAAAAAAAAA&#10;AAAAAAAAAAAAAAAAAAAAAAAAAADLAD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QArAAAAAAAAAAAAAAAAAN0A&#10;IwAAAAAAAAAAAAAAAAAAAAAAYQG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4AugA3AAAjAFcADQAFAAIA&#10;BAADAAIAAQADAAEAAAAAAAAAAAD+AP0AAAD8APcA+wD7AL8AwQAA6eoYAAAAAAAAAAAAAAAAAAAA&#10;AAAAFhAA6gIFYQAhAAUABAADAAMAAgACAAIAAgAAAAIAAAAAAAAA/wD+AP8A/wD+AAIAAAD9AP4A&#10;/QD+AP4A/QD9AOMAvADcAP8AAAAA5AB46qU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FnAAfAATAAACACYAQQAgAAMAAgACAAIAAgACAAIAAQABAAMA&#10;AQAAAAIAAAABAAAAAAABAAAAAAABAAAAAAAAAAAA/wAAAAAA/wAAAP8A/wD/AP8A/wD/AP4A/wD+&#10;AP4A/gD/AP0A/QD9ANgAuwDlAAAAAPoAiOp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8AAPAAAAAAAAAN0AIwAA&#10;AAAAAAAAAAAAAAAAAN0AIwAAAAAAAAAAAAAAAAAAAAAAAAAAAAAAAAAAAMsAN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ACsAAAAAAAAAAAAAAAAA3QAjAAAAAAAAAAAAAAAAAAAAAAB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l0AmwAHAgBAAD8ABgADAAMAAgADAAIAAQABAAEAAAD/AP8A/gD9AP0A/gABAPcA&#10;AQCGAPYAAIvqdgAAAAAAAAAAAAAAAAAAAAAAABZ5AIYaAGQACAADAAQAAgACAAIAAwABAAAAAQAA&#10;AAAA/wD/AP8AAQADAP0A/wD9AP4A/QD+AP4A8gDGAMkA9gAAAAD/AMsAcOrH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BZxAIIADAAACgBBADkACAAC&#10;AAMAAwABAAMAAgACAAEAAgABAAEAAgAAAAEAAQABAAAAAQAAAAAAAAAAAAAAAAAAAAAAAAAAAAAA&#10;AAAAAP8AAAD/AP8A/wD/AP8A/wD/AP8A/QD/AP4A/gD9AP4A/QD9AOgArADhAAAAAOUATer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AA8AAAAAAAAA3QAjAAAAAAAAAAAAAAAAAAAA3QAjAAAAAAAAAAAAAAAAAAAAAAAA&#10;AAAAAAAAAAAAywA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UAKwAAAAAAAAAAAAAAAADdACMAAAAAAAAAAAAA&#10;AAAAAAAAAGEB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OAKwARQAABwBLAC8ABQACAAMAAgAB&#10;AAIAAQAAAAAAAAD+AP4A/gD8APsA/gD+AOIAoAAA/QAd6ucAAAAAAAAAAAAAAAAAAAAAAAAW4AAf&#10;PwBBAAMABAAEAAAAAgACAAAAAQAAAP8AAQAEAAEA/gD+AP8A/gD+AP4A/QDzAM4AywDtAAAAAAAA&#10;8QCpAHfq8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WTQCeABQAABEATAArAAMAAwADAAMAAgADAAIAAgACAAEAAQACAAAAAQACAAEAAAAAAAEAAQAA&#10;AAAAAQAAAAAAAAAAAAAAAAAAAAAAAAAAAP8AAAD/AP8AAAD/AAAA/wD+AP8A/wACAP4A/gD/AAIA&#10;/gACAAIAGwBrAN0AowD2GwDNFpXq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vIARhYuAKv5Jq4AtgBGADMABAADAAIAAQACAAEAAAD/AP8A/wD+AP4A/wD/APwAFQAnANkDALYA&#10;MQAAAAAAAAAAAAAAAAAAAAAWfQAdAP7HAi4AEgD+AP0AAQABAAIABAADAAIA/wD9AP0A/gAAAP8A&#10;/QD9AOYA0gDTAPEAAAAAAAD5AMQAgerD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FhcAtAA0AAAMAFQAJwAFAAMAAwADAAMAAgADAAIAAQACAAIA&#10;AQAAAAIAAQAAAAEAAQAAAAAAAAABAAAAAAAAAAAAAAAAAAAAAAAAAAAAAAAAAAAAAAAAAP8AAAAA&#10;AP8AAAD/AAAA/wD/AP8A/gD/AP4A/gD/AP0A/QD9AP0A/AD6ALYAwwAAAADiADjq5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8AAP&#10;AAAAAAAAAN0AIwAAAAAAAAAAAAAAAAAAAN0AIwAAAAAAAAAAAAAAAAAAAAAAAAAAAAAAAAAAAMsA&#10;N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CsAAAAAAAAAAAAAAAAA3QAjAAAAAAAAAAAAAAAAAAAAAAB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ZNAJMAHwAABAAyAD0ADwACAAIAAQAAAAAA&#10;/wAAAP4A/gD9AP4A/AD9APcAlgD9AABd6qQAAAAAAAAAAAAAAAAWRQC5AAEAAAAAHwBkAAQAAgD/&#10;AP8AAAABAAAAAQD/AAAA/wD9AOsA1wDVAOcA/gAAAAAAAPkAzACO6q4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FnEAigAEAwBNADgABQAC&#10;AAQABAACAAMAAwABAAIAAgACAAEAAQABAAEAAAABAAAAAAABAAAAAAAAAAAAAAAAAAAAAAAAAAAA&#10;AAAAAAAAAAAAAAAAAAAAAAAAAAAAAAAAAAD/AAAA/wAAAAAA/gD/AAAA/gD+AP8A/gD9AP8A+wD9&#10;AP0A+wDhAJsA+AAA+gBU6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AA8AAAAAAAAA3QAjAAAAAAAAAAAAAAAAAAAA3QAjAAAAAAAA&#10;AAAAAAAAAAAAAAAAAAAAAAAAAAAAywA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UAKwAAAAAAAAAAAAAAAADd&#10;ACMAAAAAAAAAAAAAAAAAAAAAAGEB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ZBAJQAKgAAAAAVADcALAAIAAEAAAAAAAAA/wD+AP4A/gD+AP0A/gDXALYAAPUAEur6AAAAAAAA&#10;AAAWGQDgAAY3AOwA3QAAAAQAPgA6AAIAAQABAAAA/gDuAOUA3gDjAO8A/wAAAAAAAAAA6gDAAJPq&#10;x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BYMAMIAMQAAJgBZAAoABAAEAAMABAAEAAEAAwACAAIAAgABAAEAAQABAAAAAQABAAAAAAAA&#10;AAAAAAAAAAAAAAAAAAAAAAAAAAAAAAAAAAAAAAAAAAAAAAAAAAAAAAAAAAAAAAAAAAEAAAABAP8A&#10;AAACAAAA/wAAAAIA/wD9AAEA/gD/AAEAAQAAACAAfQCeAN0GALIWiep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r8AKxYbAI0ATusJtAC0ABMAKwArABMAAQAAAP0AAAD/&#10;AP8A/wD/ACUAFQDrCwCnAFMAAAAAAAAWAgDNAAYiAF0AAQDjAKIA5gC+AMUAJQD7AO8A8QD5AAAA&#10;AAAAAAAAAP4A6wDPALAAour3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BY+ALYACwQAWgAqAAUAAwAEAAQAAgAEAAMAAQADAAEA&#10;AgAAAAIAAAABAAAAAQAAAAAAAAAAAAAAAAAAAAAAAAAAAAAAAAAAAAAAAAAAAAAAAAAAAAAAAAAA&#10;AAAAAAAAAAAAAAAAAAAAAAAAAAAAAAAAAP8AAAAAAP8A/wD/AP8A/gD/AP0A/QD+APsA/AD9APoA&#10;vQC5AAAAALDqU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8AAPAAAAAAAAAN0AIwAAAAAAAAAAAAAAAAAAAN0AIwAAAAAAAAAAAAAAAAAAAAAA&#10;AAAAAAAAAAAAAMsAN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VACsAAAAAAAAAAAAAAAAA3QAjAAAAAAAAAAAA&#10;AAAAAAAAAAB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oAcwA6AAgAAAAAAQAUAB0AGwAVAAoABwD/AP8A/QDyAKAAAP8AM+rPAAAAABa9AEIMAIcACwAB&#10;AAAA/gDUAJ8A8AAAAAAAAAAAAAD5AO4A3QDEALLqxw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BZtAJEAARgAZQAO&#10;AAQABQADAAQABAABAAMAAwABAAEAAgAAAAEAAQAAAAAAAAAAAAAAAAAAAAAAAAAAAAAAAAAAAAAA&#10;AQAAAAAA/wAAAAAAAAAAAAAAAAAAAAAAAAAAAAAAAAAAAAAAAAAAAAAAAAAAAAAAAQAAAAAAAQD/&#10;AAAA/wACAP4AAgACAP4AAQACAP0AAQBFABwAngD/UBbPADPq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tgC2AAAWNwBpAEH/G+sD6wDOAAAAAAABAAYACAACAAYA&#10;AwD9AQCzABwAABaEAEIDAH4ADwAEAAIA/wAAADIALQDGAKUA9wAAAADD6j4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BaXAGgAADoASQAHAAQABQAEAAMABAADAAEAAwABAAIAAQABAAEAAAAAAAAAAAAA&#10;AAAAAAAAAAAAAAABAAAAAAAAAAEAAAAAAAAAAAABAAAAAAD/AAAAAAD/AAAAAAAAAAAAAAAAAAAA&#10;AAAAAAAAAAAAAAAAAAAAAAAAAAAAAAEAAAAAAAAAAwD9AAMAAQAAAP8AAQD/AAAAKABuAJUA/DAA&#10;0xYt6v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rQANAAAAAAAAAAAAAAFhIADQAZAOkA6+r0&#10;FhsA3gABSQAuAAMAAwABAAEAAAABAAEA/wAAAAcAPgC6APYFFgrq9g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FrgARwEAYgAmAAUABAAEAAYABAADAAIAAgACAAEAAQABAAAAAAAAAAAAAAAAAAAAAQAAAAEAAAAA&#10;AAEAAAAAAAEAAAAAAAAAAAAAAAAAAAAAAAAAAAAAAAAA/wABAAAA/wAAAAIAAAD/AP8AAAAAAAAA&#10;AAAAAAAAAAAAAAAAAAAAAAAAAAAAAAEAAAAAAAMA/wABAAIA/QABAAEAAQABABUAdACMAPoqAMc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7gDuAOEAAAAAFgQAzQAGJQBNAAQAAwABAAEAAAAAAAAAAQADAAAABQAEABIA&#10;9gAAPAC6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FqcARwIAaQAlAAMABQAEAAQAAwACAAMAAgACAAEAAQABAAAA&#10;AAAAAAAAAAAAAAEAAQABAAEAAAABAAEAAAABAAEAAAAAAAAAAQABAAEAAQABAP4A6ADTAMgAvgC9&#10;AMYA0gDkAP0AAQAAAAEAAgABAAEAAAAAAAAAAAAAAAAAAAAAAAAAAAAAAAAAAAAAAAEAAQABAAEA&#10;AQADAAMAAwADAAMABAASAHEABAAANh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XAQBmAAIAAQAB&#10;AAEAAAAAAAAAAAAAAAIAAwADAAMAGgAAAAA9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Fo8AWAEAZQAfAAQABgAF&#10;AAMABAAEAAMAAgABAAIAAQAAAAAAAAAAAAAAAAABAAEAAAAAAAEAAAABAAAAAQAAAAAAAAABAAAA&#10;AAAAAOsAywDRAOYA+gAAAP8AAAD+AP8AAAD/AP8A/wADABcAMgA1ABsAAAABAP4AAAAAAAAAAAAA&#10;AAAAAAAAAAAAAAAAAAAAAAAAAAEAAgABAP8AAAAAAAAAAAACAP8AFABsAJEA/1AWiOp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rVFu3/E98ALAD/AP8AAAAAAAAAAAAAAAAAAAAAAAEAAQAbAAAAAC4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FmUAcAAAYgAhAAUABQAFAAUAAwAEAAMAAgACAAAAAQAAAAAAAAAAAAAAAAABAAEAAAAB&#10;AAAAAQAAAAAAAQAAAAAAAQAAAAAA8gC8AMUA+QAAAAAAAAAGAAoACwAGAAcA/wD4APoA9AD0APoA&#10;5gDlALEABQA7AEsAFAD/AP8AAAAAAAAAAAAAAAAAAAAAAAAAAAAAAAAAAAABAAAAAQAAAAEAAAAA&#10;AAIA/wD/ABwAYwCcAAB2FsPqt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B+rQAqAP4A/gACAAEAAAAAAAAA&#10;AAAAAAAAAAABABoAAAAAJQ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Fi4AmAAATwAiAAQABAADAAMAAwADAAIAAgABAAEA&#10;AAAAAAAAAAAAAAAAAQABAAAAAAABAAEAAAABAAAAAAABAAAAAAABAOoApQDeAAEAAAAJABoAIAAW&#10;AAEAAAD/AAAAAAD/AAAA/wAAAP8A/gDrAN8A4gD0AMAAvgAfAGAAIQD/AAAAAAAAAAAAAAAAAAAA&#10;AAAAAAAAAAAAAAAAAQAAAAEAAQACAAMAAAAEAP4AAAAlAEUAuwEArhYi6u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BAHXpCdMAMwAFAAEAAwABAAAAAAAAAP8A/gD+AP4AFwAAAAAZ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FgYAwQACMwA3&#10;AAUABQAFAAMABQAEAAIAAgABAAEAAAAAAAAAAAAAAAAAAQABAAEAAAABAAAAAQAAAAEAAAABAAAA&#10;AADzAJwA4AABAAMAHwArAAwAAQAAAAAAAAD/AAEAAAAAAP8AAAD/AAAA/wABABcAFgA2APYA0wDY&#10;AOEAfwAdAHEAEwAAAAAAAAAAAAAAAAAAAAAAAAAAAAAAAAAAAAAAAQACAAAAAAAAAP8A/gAAAP4A&#10;QgDfANwGAMIAI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/MTrxPvdBeUI7wf5&#10;BP0B/QIAAAb9Av8N+Rf4Hfo6/z0RIgw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4WgACJogApAAUAAAAAAAQAAAAAAP8A/QD8APsA/AAG&#10;AAEA/w0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uQAQEQBQAAYABAAFAAUABAADAAMAAgABAAIAAAAAAAAAAAAAAAAAAQAB&#10;AAAAAAABAAAAAQAAAAEAAQAAAAAAAAC5ALgAAQAEACcALAADAAAAAAAAAAAAAAAAAAAAAAAAAP8A&#10;AAD/AP8AAAD/AAAA/wD+AAAADAA3ADYA1wDLAOQAcABHAFoAAgAAAAAAAAAAAAAAAAAAAAAAAAAA&#10;AAAAAAABAAAAAgD/AAEA/wAEAAEA/wD/AF8AhQD4IhaL6n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9qfttgvfD/sEABkAAAAAAAAAAAAAAQABAP8A/AP/APMH5g7PALIAAAABABrzP/FbCTQ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KFm33HKUA&#10;ZAAAAAEAAQABAAAA/gD8APwA/AD7AMsA/wAA/Q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WVwBAAgBkAAUAAwAEAAQAAwACAAIA&#10;AgABAAEAAAAAAAAAAAAAAAEAAAABAAEAAAABAAAAAQABAAAAAQAAAAEA9QCSAOsABAAbADYAAwAB&#10;AAAAAAABAAAAAAAAAAAAAAD/AAAAAQD/AAAAAQD/AAAAAAAAAAIA/wAAAAIA/gAqACgAywDSALkA&#10;ygCAABIAAAAAAAAAAAAAAAAAAAAAAAAAAAAAAAAAAQD/AAIA/gACAAQAAAADAAMACABhAJcAAHMW&#10;o+r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bxkPS8FfUKAAoBAAAAEAAaACEAFQASABAABQAAAAEAAAD/AP4A&#10;9ADuAO0A4QDkAOoA5Q2mDaYAB/076nQHMx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wDTywIvADUAAQAAAAEAAAD+APwA+wD6AOYArgAAAABp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W&#10;CACgAABNABEABQAEAAQAAwADAAMAAwABAAEAAQAAAAAAAAAAAAEAAQAAAAEAAQAAAAEAAQAAAAEA&#10;AAABAAAA4QCTAAAABQBEAA4AAQABAAEAAAAAAAAAAAAAAAAAAAAAAAAAAAD/AP8A/wAAAP8A/wD/&#10;AAEA/wD/AP8A/wABAP8AAAA2ACoAswDvAG8AcwAwAAAAAAAAAAAAAAAAAAAAAAAAAAAAAAAAAAEA&#10;AAACAAMAAAAAAP4A/gD/AB8AOADIAQCxAC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f+T5ZoU8Q8BD/8AEQAqACwAHQAD&#10;AAEAAwD/AAEAAQABAAAAAAAAAAEAAAAIABQAAAA3AP8A/gDqANUAzwDqA74ZvgAR+GrtaBs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rWFncAi50ACgAoAAUAAQAA&#10;AP4A+wD7AOgAlAD/AACx6p4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BauAFEaAGwABQAHAAYABAAFAAUAAQADAAIAAAAAAAAAAAAA&#10;AAEAAAABAAEAAAABAAEAAQAAAAEAAQAAAAAA1gCeAAIAFAA/AAIAAQABAAAAAAAAAAEAAAAAAAAA&#10;AAAAAAAAAAD/AAAAAAD/AAAA/wD/AP8A/wD/AP8A/wD/AP8A/wD+AP8A/gD+AMMA2AD8AGUAQQAA&#10;AAAAAAAAAAAAAAAAAAAAAAAAAAAAAAAAAP8A/QD+AP0A+wD6AP0A+AD2AIQA+QAAbeq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1QArAAAAAAAA&#10;AAAAAAAAAN0AIwAAAAAAAAAAAAAAAAAAAAAAYQG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eAGECAGgAJQACAAAA/gD8AOYAlQD6AADT6i4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BYqANQAAXIAGAAEAAcA&#10;BgAEAAQABAACAAEAAgAAAAAAAAAAAAAAAQABAAEAAAABAAEAAAABAAEAAAABAAAAzwCnAAIAJQAu&#10;AAEAAQAAAAEAAAABAAAAAAABAAAAAAAAAAAAAAD/AAMAAQAAAP0A/QAAAP4A/wAAAP4A/wD/AP8A&#10;/wD/AP4A/wD+AAAA/gDXAMIA/QBbAEsAAAAAAAAAAAAAAAAAAAAAAAAAAAAAAAAA/wD+AP4A/gD7&#10;APwA+wD5APoA0wCjAAD4ABHq+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CsAAAAAAAAAAAAAAAAA3QAjAAAAAAAAAAAAAAAAAAAAAAB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sQBOAABJAD4AAwD2AMEAwAD/AADV&#10;AC7q/g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KYAATcAFAAEAAQAAwAEAAMAAwACAAEAAQAAAAAAAAAAAAAAAQABAAEAAQAAAAEA&#10;AQABAAAAAQAAAAAA3ACnAAIALwAlAAEAAAABAAEAAQAAAAEAAQAAAAAAAQAEAA8AEgALAAUAAQAA&#10;AAAA/wD/APsA9ADuAO0A+QD/AP8A/wD+AAEAAQD+AAAA/gACACkACAC5AKUACwBAAAAAAAAAAAAA&#10;AAAAAAAAAAAAAAAAAAABAAIAAAAAAAMA/wD/AP0A/gAsABsA5QgAlAB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f9156oZABgBADcAQQAHAAAA/QD+&#10;APwA/QD+AP4A/AAAAP8AAAAAAAAAAQAAAAAAAgACAAQABAACAAUAAwAFAAUAAgADAAEABAD+AP8A&#10;/QAhAGIA7AC0ANgCkRuf+ZzxPx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pPFpQAa7cAuAAHAPkA/wAAAACn6lo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FjgAxwMAegANAAcABQAHAAUAAwADAAIAAgAA&#10;AAAAAAAAAAAAAQABAAEAAAABAAEAAAACAAAAAQAAAAAA6gCOAAMAKQApAAEAAQABAAEAAAACAAAA&#10;AQAAAAEADgAbAA0AAAAAAAAAAAAAAP8AAAAAAP8AAAAAAP8AAAD1AOIA7AD+AP8A/wD+AP8A/gD+&#10;AP8A/wD+AN4AuwD8AHIANQAAAAAAAAAAAAAAAAAAAAAAAAAAAAAAAAD+AP8A/QD8AP0A+QD6APsA&#10;4wCQAAD7AA7q+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QArAAAAAAAAAAAAAAAAAN0AIwAAAAAAAAAAAAAAAAAAAAAAYQG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FAJgAIQABAPwA1gBr6sQ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nQAA&#10;PwAJAAQABQAEAAIAAgACAAEAAQAAAAAAAAAAAAAAAAAAAAAAAAABAAEAAAABAAAAAQAAAAAA/QCV&#10;AAQAHwApAAEAAQABAAEAAgAAAAEAAQABAAsAJAAHAAAAAAAAAAAAAAAAAP8AAQAAAP8AAQAAAP8A&#10;AQD/AAsAKAD7ANoA7QAAAAEAAAABAAIA/gD/AAEAIgA6AMQAkwCPABMAAAAAAAAAAAAAAAAAAAAA&#10;AAAAAAAAAAEAAAACAAIA/wAEAP4A/wAZAB4A4gUAlAB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j3VPncGgEAJgBPAAkA/gD6APsA+wD8APoA+wD9AP0A/gD/AP8A&#10;/wABAAEAAQABAAEA/wABAAAAAQABAAEAAgADAAMABQAHAAUABwAIAAUABQAEAAIABgD+AAMABAAb&#10;AG4A0wCsAMcVKPyi7D8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rsAIw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WKAAqAwA9AAUABAADAAMAAwADAAIAAQABAAAAAAAAAAAAAQAAAAEA&#10;AQABAAEAAQAAAAEAAQAAAAEAAACeAP0ACgAyAAIAAQABAAEAAgABAAAAAQADACEAEgAAAAAAAQAA&#10;APwA6QDnAPMA+QD7AP8AAwAGAA0AFwAXAAYA/wABAAUAKwDyANUA+gD+AAIA/gACAAAA/gAAACwA&#10;4wDgAIcAjAAAAAAAAAAAAAAAAAAAAAAAAAAAAAAAAQAAAAEAAwAAAP4AAwD/AAQAUgCQAABeFmfq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HleRr+CQoAWwAaAP8A+gD5&#10;APsA+gD7APwA+wD+AP4AAAAAAAEAAgAIAAYABQADAAEAAAAAAP0A/AD5AP8A/wD8APsAAQACAPgA&#10;BAAGAAkABgAJAAgABAAEAAUAAwD+AP0AAwAxACYApQDdBFYWX+aJG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CWAAA2AAkAAgABAAIAAgAC&#10;AAAAAQABAAAAAAAAAAAAAAAAAAEAAQABAAAAAAAAAAEAAAAAAAAAAADXAOIAAQBEAAMAAQACAAEA&#10;AQABAAEAAQAIACgABQABAAAAAADuANkA8AAAAAAAAAD/AAMA/wD/APgA9gDoAP8ADgApABYAAQD/&#10;AA4ANgDRAPMA/gACAP8A/wACAP4AAgBGAKMA5QCtAFMAAAAAAAAAAAAAAAAAAAAAAAAAAAAAAAEA&#10;AQAAAAIAAgADAP4AAwAYABsA5QUAeQ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4/lXuyxsBADkARAACAPwA/QD4APcA/AD6APsA/wD9AAEADQAGAP4A+QD6AP0A+QD8AAMAAAAA&#10;AAAAAAD/AAEABgAGAAMA+wD3AP4A/AD9AP4A/gD6AP8AAAAGAAAABgACAAEAAgAAAAAADQBiANEA&#10;qwChGsXxugwL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P0LfvLFAgAYwBHAAEA+AD1APMA8gD0APQA+AD/&#10;AA4AEAAEAPkA9wD9AAcAEQASABMAFQAUABYAFgAWABYAFAASAAwAAQD7APsAAwAPABEABQD7APcA&#10;9ADwAO8A8AD1APkA/gACAAQABgAGAAUABwAwAHAACgDcDy795v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eQACIQAOAAMAAwADAAMAAgACAAEAAQAB&#10;AAAAAAAAAAAAAAAAAAAAAQAAAAEAAAAAAAAAAAABAAEAuAD/AAsAHgACAAEAAgABAAEAAQABAAkA&#10;KgACAAAAAQDdAN4A/wADAAEAAAD/AAAAAAD/AP8A/gACAP8AAgD9AP8A/wAAAPcAvwAiACwAAQAC&#10;ACsA1ADsAP8AAgD+AAEAAQAAABUAIQDcAJkAdwAAAAAAAAAAAAAAAAAAAAAAAAAAAAAAAQABAAIA&#10;AgADAP4AAwACACgACAD4FxY86s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7pXBX+AhoA&#10;YQAEAPsA+gD3APcA+gD6APwACwAGAPMA9gAEAAsACAAGAAYABAAFAAUAAwAEAAQAAQABAP8A/wD+&#10;APwA/gD6APwA+QD6APwA+QD/ABAA/AD3APgA/AD4APwA/QALAAgAAwAEAAMA/QACAAEAGQB0AJ8A&#10;4wY2A7juL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Bj&#10;AAA9AAIAAgACAAIAAgACAAAAAQABAAAAAAAAAAAAAQAAAAEAAAAAAAAAAAABAAEAAAAAAAEA/ADG&#10;AAIAOwACAAIAAgABAAIAAgACAAYAKwADAAEAAADPAOAAAgADAAMAAwADAAMAAwADAAQAAwAEAAMA&#10;AwABAAMAAwADAAIAAwADAN4AwwAAAAAAAQArAAwAAgABAAIAAgACAAEAAgBAAAMAzwDqAAAAAAAA&#10;AAAAAAAAAAAAAAAAAAAAAAAAAAEAAQABAAEAAwACAAMAAwA4AAAAAH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XmWhf+AjYAZwAGAP0A+QD4APgA+AD6AAsADAD4APMABwAKAAwADwAPABAA&#10;EQAQAA8AEAAPAA8ADQANAA0ADgAOAA4AEAAPABAAEAAQAA8ADwAMAAoA+gD4AAkADAD9APsA9wD2&#10;APgA+gD8AAAAAgAEAAQABAAEAAoAZAAuAPsDRRHD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7liRsBAE8AMwD+APwA9gD1APkA+AAG&#10;AAYA8wAFAAsABgAKAAoABgAJAAkABQAGAAMAAwACAAEAAgACAAAAAAAAAAAA/wD+AP8A/gD9APsA&#10;+gD9APgA9wD6APcA+AD5AA0AAAD4APUA/gD+AAgAAAAGAAMAAAABAP0AAAABAFYAEgDAAVUUq+s9&#10;F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HYAACkABAADAAMAAwAC&#10;AAMAAgABAAEAAAAAAAAAAAABAAEAAAABAAAAAAAAAAAAAQAAAAEAAQABAMYAAAA0AAEAAgABAAIA&#10;AQABAAIAGAAKAAAAAQDSAPMAAwABAAEAAAAAAAEAAAD/AAAA/wD/AP8A/wABAP8A/gAAAP4AAgAA&#10;AAAA/gACAP8A8gDGADsA/wAFACUA1wABAAAAAQABAP8AAQA2ANcAzAD8AAQAAAAAAAAAAAAAAAAA&#10;AAAAAAAAAAABAAAAAQADAP8AAwACAAMAEAAQAPAKFkHq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Pl&#10;iRsCAFoAKQD9APkA+QD1APUA/QAOAO8ABAAJAAkADQAJAAsACgAGAAcABgAEAAMAAAACAAEAAQAA&#10;AAAAAAAAAAAAAAAAAAAAAAD+AP8A/QD+AP4A+gD5APsA9QD2APkA9wD7AA4A9QD3AAAA+wABAAQA&#10;AQAEAAEAAwAAAAEAAgBFAAUAuwFVFKvrPR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TwAANAADAAEAAQABAAEAAQABAAEAAAAAAAAAAAAAAAAAAAABAAAAAQAAAAEAAAAA&#10;AAAAAAAAAOMA/wAFAA8AAgABAAIAAQABAAMABgAcAAEAAgDnAO4AAgADAAMAAwAEAAQABAAEAAQA&#10;AwAEAAQAAwADAAIAAgADAAMAAwACAAIAAgADAAIAAwACAOsA3QABAAEAFgANAAEAAQABAAIAAQAB&#10;AAoAFwD+AL0AAAAAAAAAAAAAAAAAAAAAAAAAAAAAAAAAAQAAAAEAAQABAAIAAgACADQAAAAA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lhBsCAF4AKAD/APsA+gD5APgABgADAO8ABAAHAAoADQAOAA8A&#10;DQANAAsACQAHAAQAAwAEAAIAAgACAAIAAgACAAIAAgACAAIAAQABAAIAAwAFAAUABQAJAAsACwAO&#10;AA4ADgAMAAgA9gAEAAgA+gD4APgA+QD+AAAAAwADAAQABAAEAAQAPQBEAP8BVhTT7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WCAAcAgAgAAIAAwADAAIAAgAAAAEAAAAAAAAA&#10;AAAAAAAAAQAAAAAAAAAAAAEAAAABAAAAAQABAAEAvwADACQAAQABAAEAAQABAAIAAQAaAAEAAQD9&#10;ANwAAQADAAIAAwACAAIAAgACAAIAAgACAAIAAgACAAIAAgABAAEAAQACAAIAAQACAAEAAQABAAIA&#10;AgDUAPkAAAABACUAAQABAAEAAQABAAEAAAAxAAIAwAAAAAAAAAAAAAAAAAAAAAAAAAAAAAAAAAAA&#10;AAEAAAACAAIAAgABAAIALgAAAA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vpfxsAAF4AJAD/APoA9gD0&#10;APQACQD0APwABwANABMAFAAWABUAEQAQAAwACgAHAAQABAADAAIAAgABAAAAAAABAAEAAQAAAAAA&#10;AAABAAEAAgACAAIABAAFAAYACQALAA8AEwATABMAEAAOAAEA9wAKAPoA9gD3APgA/QACAAMABQAG&#10;AAYABgAHAD4APwD+AUkQ5P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BcAAEb&#10;AAUAAwACAAIAAgACAAIAAAABAAAAAAAAAAAAAAAAAAEAAAABAAAAAAABAAAAAAABAAAAAADgAAAA&#10;JAABAAEAAQABAAEAAQAFABUAAQAAANgAAAADAAIAAQABAAAAAQABAAAAAAAAAP8A/wD/AAEA/wAB&#10;AAEA/gAAAP4AAgD/AP4AAQACAP8AAAABAP8AzQA5AAAADQALAPQAAAAAAAEAAAABAB8AAgDgAP4A&#10;AgAAAAAAAAAAAAAAAAAAAAAAAAAAAAAAAQACAAAAAQACAAMAAgAWAAUA+xIWDOr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nxXhYBAFUAJgD/APsA9wD1APUACwDtAAQACAAJAA4AEAAJAAwACgAEAAQAAgAAAAEAAQAA&#10;AAAAAAAAAAAAAAAAAAAAAAAAAAEAAAAAAAAAAAAAAAAAAAAAAAEA/wABAAMABAAFAAgABwAIAPcA&#10;BQD2APYADQD5APcAAAAEAAMABAABAAEAAgAAAAAAAABDAO8A0gI+BtD7Dg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b+SAr+AT4ALwAAAP0A+AD1APkACwDwAAIABQAKAAsA&#10;DgANAAwACQAGAAQAAgABAAIAAQAAAAAAAAAAAAAAAQABAAEAAQABAAEAAQABAAAAAAAAAAAAAAAB&#10;AAEAAQABAAIAAQACAAQABQAIAAoADAAMAAoABgD3AAgA/gD5APgA/AD9AAIAAwAEAAUABgAFAAcA&#10;VQAdAPUFQvj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MwAAKAACAAIAAgACAAEA&#10;AgAAAAAAAAAAAAAAAAAAAAAAAAAAAAAAAAAAAAEAAAAAAAEAAAAAANYAAwATAAEAAQABAAEAAQAB&#10;AAEAFQAAAAAA5AABAAIAAAACAAIAAQABAAEAAAABAP8AAQD/AAAA/wAAAP4AAQACAAAA/wD/AAAA&#10;AgD/AAEAAAABAAEAAAACAP4A2QAvAP8AFgDaAAEA/wABAAEA/wABAB4A6gDOAC0AAAAAAAAAAAAA&#10;AAAAAAAAAAAAAAAAAAAAAAAAAAIAAgACAAIAAQArAN0AAF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/D2EiIASAAA&#10;APwA+QD3APkABQDwAAEABwAOAA8ACwAQAAwABgAFAAMAAQAAAAEAAAAAAAAAAQAAAAAAAAABAOoA&#10;4ADkAO4A+QD8AAMACAARABwAIgATAAAAAAAAAAEA/wABAAAAAQABAAEAAQAGAAMABAAEAPgA+gAL&#10;AP4A+wD7AAMAAwAEAP4AAAAAAP8AAAACAGIAjQDjDWTonh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TAgAUAAIAAgACAAEAAgABAAEAAQAAAAAAAAAAAAAAAAABAAAAAAABAAAAAAAAAAAA&#10;AAABAAAA4QAAABgAAQAAAAAAAQAAAAEABAAJAAAAAQDrAAIAAQABAAMAAgABAAEAAQABAAEA/wAA&#10;AP8A/gAAAAAAAQAAAP4AAgD/AP8A/wD/AAEAAgD+AAEAAQABAAEAAADiAC8AAAACAAoA9AABAP8A&#10;AAAAAAAAHQDNAOEAAAAAAAAAAAAAAAAAAAAAAAAAAAAAAAAAAQD/AAIA/gACAAIAAgACACMAAAA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leXSGwcAXAABAP4A/QD7APoABADxAAAABgAOABEAEQALAAsACAACAAMAAQAA&#10;AAAAAQAAAAAAAQAAAP0AzgDIAOkAAgABAAAAAAAAAP8A/wD/AOAAzgAAAP4AGgA4ADEAAgABAAAA&#10;AQD/AAEAAQACAP4AAgAEAAMABAD5APwACQD/AP0A/QAFAAEAAwD+AAQA/gD+AAAACABmAJEAtRik&#10;5l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BY4AAETAAEAAQACAAEAAQABAAAAAAAAAAAAAAAA&#10;AAAAAQAAAAAAAQAAAAAAAQAAAAAAAAAAAAAAAQDpAAEAEwABAAEAAQACAAIAAgAJAAEAAAD7APsA&#10;AQACAAIAAwACAAEAAQACAAEAAAAAAAAA/gACAP8AAAD+AAAAAAD/AP8A/wD+AAEAAwD9AAIAAAAA&#10;AP4AAQACAP0A9gAKAP8AEgD1AP8AAQABAAEAAAATAAEA6AAAAAAAAAAAAAAAAAAAAAAAAAAAAAAA&#10;AAAAAAEAAAAAAAAAAAABAAEAFQA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6fiEGgAAZAALAAAA/QD3APcABwDrAAAA&#10;BAAJAAoACwALAAkABgADAAIAAQAAAAAAAQAAAAEAAAD0ALMA1wACAAEAAwAHABEAEgAOAAYABAD5&#10;APcA9ADsAPAA+gDoAK8ArQAtAE0ADAAAAAEA/wABAAAAAgAEAAcA/QD+AAIA+QD8AAsA/wD/AAAA&#10;AQAAAAQAAAAEAP8AAQD/ABQAXgCfAHUZPPQg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FIAAB4A&#10;AgACAAEAAgABAAEAAQAAAAAAAAAAAAAAAAAAAAEAAAAAAAEAAAAAAAEAAAABAAEAAAAAAPMAAQAO&#10;AAEAAQABAAAAAQABAAoAAAABAPIAAQACAAIAAgABAAIAAQABAAIAAQAAAAAAAAAAAP4AAQD/AAAA&#10;/wACAP4AAgD/AP8AAQD/AAEAAQAAAAEAAQABAAAAAADtAAoAAQAMAAEAAAAAAAEAAAAAAAYAAgDx&#10;AAEA/wAAAAAAAAAAAAAAAAAAAAAAAAAAAAAAAAAAAAAAAQABAAEAAQADAAsA9QUWFOr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T&#10;+P4IOAAcAAIA/wD6APgABADtAAAABgAIAA4AEQAQAAwABQAFAAIAAQAAAAAAAQAAAAEA+gCxANUA&#10;AgAEAAwAJwAZAAIAAAABAAAAAAD/AAAAAAD/AAAA/wD9AOYA2QDxANYA0wAvAFIABQABAP8AAQAA&#10;AAQAAQD/AAEABQAEAPwA/AANAAIAAQACAAAA/wACAAIAAwD/AAUA/wAnADwAxAFKA9MA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66dsXCQBIAAIAAQD8AP0ABgDpAP0AAwAKAAsAEAAQAA0ACAAD&#10;AAEAAQAAAAEAAQAAAAEA1gCqAAEAAgAaAC4ABwABAAAAAQAAAAAAAAAAAAAA/wAAAAAA/wAAAAIA&#10;HgAdAPkAzgDlANMA0QBdACkAAQAAAAAAAAADAAcAAQAFAAQA+gAAAAAABwABAAEAAAAAAP4A/wAA&#10;AAMA/gADAP8ARgDWAO0JbueV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hAAAXAAEAAgABAAAAAQAA&#10;AAAAAAAAAAAAAAAAAAAAAAAAAAAAAAAAAAAAAAAAAAAAAAAAAAEAAAAAAAAAAQAAAAEAAQABAAEA&#10;AQAFAAEAAAD6AAMAAQADAAMAAwADAAIAAwADAAMABAAEAAQAAwACAAMAAgACAAIAAgACAAAAAQAC&#10;AAIAAQABAAEAAgABAAEAAAAAAAEA9wAAAAAAAwABAAAAAAABAAAAAAABAAMAAQD9AAAAAAAAAAAA&#10;AAAAAAAAAAAAAAAAAAAAAAEAAAAAAAEAAAABAAEAAAAXAAAAA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+AGsQAABVAAgAAgD9APsA&#10;/QDzAP4AAAAEAAgACgALAAgABQACAAEAAQABAAEAAQABAP8AqACrAAQADgBJADYACQADAAIAAwAC&#10;AAIAAgADAAMAAgADAAMAAgADAAIAAgADAAMACAA5AE0AEAADAKQAqQD/AAAAAQABAAIAAgAEAAUA&#10;BwAIAAcABQAAAAMAAAD/AP4A/AD7APwA/gACAAQABAAGAGAAAgCsGcr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rl8gcXACsABQABAPwA+QD+APkAAAADAAoADQANAAwACQAEAAIAAQABAAAAAQAAAPsA&#10;kwDbAAEAMQBCAAgAAgABAAEAAgABAAIAAgACAAEAAQACAAIAAQACAAEAAgACAAEAAQACAAIACABD&#10;ADQAAQDTAI8A+wAAAAEAAAACAAQABQAIAAoACQAHAAUAAQABAAAA/wD9APoA+gD7AP8AAgAFAAUA&#10;FABPAAAAWgz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CgMACAABAAIAAgABAAEAAQAAAAAAAAAAAAAA&#10;AAAAAAAAAAAAAAAAAAAAAAAAAAAAAAAAAAAAAAAAAAABAAEAAAABAAEAAAABAAEA/wAAAAAAAwAB&#10;AAEAAgABAAEAAQABAAIAAwACAAMAAwADAAIAAQABAAEAAQABAAAAAAABAAEAAQABAAAAAQABAAAA&#10;AAAAAAAAAAAAAAIAAAAAAP8AAAAAAAAAAAAAAAAAAAAAAAAABgAAAAAAAAAAAAAAAAAAAAAAAAAA&#10;AAAAAAAAAAEAAAABAAAAAAAAAAEAEw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jBUAAFQAAQAAAP8A/AADAPIA/gADAAkADAAP&#10;AA8ACgAGAAMAAQABAAEAAgABAP0AkADzAAIARgAdAAIAAgACAAIAAgABAAIAAQACAAIAAgACAAIA&#10;AQACAAEAAgABAAIAAgACAAIAAgACAAIAHwBJAAIA7QCKAPwAAAABAAEAAgADAAUABwAHAAYAAwAE&#10;AAAAAAD/AP0A/QD9APwA/gACAAEAAwAEADMAGADzB3X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p&#10;5vMGFQAbAAMAAQD+APwA8AD7AAAABgAIAAwADAAKAAYAAwABAAEAAQAAAAAA/gCSAPkABABKAAwA&#10;AgACAAIAAgACAAMAAwACAAMAAgACAAMAAwACAAMAAwADAAIAAwACAAIAAwACAAIAAgADAAMADABM&#10;AAcA9gCOAP4AAAAAAAEAAQACAAIAAwACAAIAAAD/AAAAAAAAAP0A+gD6APsA/gABAAMABAAFAFsA&#10;AQCnGtv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kNAABNAAQAAQABAP0AAgD4AP4AAgAIAAsADAAKAAgABQAB&#10;AAEAAQABAAEAAQCjAPgAAwBHAAQAAQACAAEAAgABAAIAAQACAAIAAgACAAIAAgACAAIAAgABAAIA&#10;AgABAAEAAQABAAIAAgACAAEAAQACAAYASQAEAPIAogABAAEAAQABAAEAAQACAAEAAgABAAEA/wAC&#10;AAMAAQD+APwA/AD9AAEABAAEAAUAEwBDAP8AW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LAAADgABAAEAAQAB&#10;AAAAAAAAAAAAAAAAAAAAAAAAAAAAAAAAAAAAAAAAAAAAAAAAAAAAAAAAAAAAAAALAAIA9gAAAAAA&#10;AAAAAAAAAAD4AAAAAAAOAP8AAAD/AP8AAAD/AP8A/wD/AP8A/gD/AP8A/wAAAAAAAAAAAAAAAAAA&#10;AAAAAAAAAAAAAAAAAAAAAAAAAAAAAAAAAAAAEgAAAAAA9QABAAAAAQABAAAAAQD+AP4ACgAAAAAA&#10;AAAAAAAAAAAAAAAAAAAAAAAAAAAAAAAAAAAAAAAAAQABAAEAAAAC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L15g0IACIAAgACAP8A&#10;/wDzAP0A/wADAAUABwAHAAYABAABAAAAAAAAAAAAAQDJAOUA/gBGAAUAAgABAAEAAgACAAIAAgAD&#10;AAIAAwACAAMAAwACAAIAAwACAAMAAgADAAMAAgACAAIAAQABAAEAAgABAAEAAgAFAEgAAADbAMsA&#10;AAAAAAAAAAABAAAAAQAAAAAAAgD/AAEAAwACAP4A/QD9AP4A/wABAAIAAwADADwACwDkDaz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fAAADgABAACAAAA/gACAPoA/gABAAYACgAKAAkABQADAAEAAQABAAEAAQDzALkA&#10;AQA8AAgAAgABAAIAAgACAAIAAwADAAIAAwACAAMAAgACAAMAAwACAAMAAwADAAIAAgADAAMAAgAC&#10;AAIAAgACAAMAAgACAAMACgA8AAIArAD0AAAAAQABAAAAAAAAAAAAAQAAAAMAAgADAAMAAgD/APsA&#10;/AD8AAAABAADAAQABgBVAAAAdBT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gAAAUAAQABAAAAAAAAAAAAAAAAAAAA&#10;AAAAAAAAAAAAAAAAAAAAAAAAAAAAAAAAAAAAAAAAAAAAAP8AHAAAAOwA/wAAAAAA/wAAAAAA/AD8&#10;AAAAAAAOAP8AAAAAAAAA/wD/AP4A/gD+AP4A/gD+AP8A/wD/AP8A/wD/AP8A/wAAAP8AAAAAAP8A&#10;AAAAAP8AAAAAAP8AAAAVAAEAAAD/APQAAAAAAAAAAAAAAAAA6QD/AB4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FAAAOAADAAIAAAD/APMA/AD/AAMABwAK&#10;AAkABwADAAIAAQABAAEAAQAAAKYABAAYABQAAQAAAAIAAgACAAIAAgACAAEAAgABAAIAAgACAAIA&#10;AgACAAIAAgABAAEAAgACAAEAAgACAAIAAQABAAAAAQACAAEAAQACABgAGAAEAKUAAAAAAAAAAQAB&#10;AAEAAQAAAAEAAgABAAIABAABAAAA/AD6AP0A/wACAAQABAAEACQAHQD3BYD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FAAABgABAAEAAQAAAAAAAAAAAAAAAAAAAAAAAAAAAAAAAAAAAP8AAAAAAP8AAAAAAP8A/wAAAAAA&#10;AAAoAP8A6gAAAAAA/wAAAAAA/wAAAO8A/wAAABwA/gD+AP4A/gD+AP4A/gD9AP0A/QD9APwA/QD+&#10;AP4A/gD+AP4A/wD/AP8A/wD+AP8AAAD/AP8AAAAAAP8A/wD/ACUAAAAAAPIA/wAAAAAAAAAAAAAA&#10;AADhAAAANAAAAAAAAAAAAAAAAAAAAAAAAAAAAAAAAAAAAAAAAAAAAAAAAAAAAAAAAAAAAAE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e9PQH&#10;DwAQAAIAAAABAAIA/AD/AAIAAwAFAAYABgAEAAMAAAAAAAAAAAAAAOUA7AD/ADIAAQABAAIAAgAC&#10;AAIAAgACAAIAAwACAAMAAgACAAMAAwACAAIAAgACAAMAAwACAAIAAwABAAIAAgACAAIAAgAAAAEA&#10;AgABAAEAAQA3AAAA4gDnAAAAAQAAAAAAAAAAAAEAAAABAAIAAgACAAIAAAD+AP0A/QAAAAEAAgAC&#10;AAMABABTAAAAnxr1/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IAAAJAAAAAAAAAAAAAAAAAAAAAAAAAAAAAAAAAAAAAAAA&#10;AAAAAAAAAAAAAAAAAAAAAAAAAAAA/wAAABkA/QD7AP8A/wAAAAAA/wAAAP8A7wAAAP8ADAAHAP4A&#10;/gD+AP4A/gD9AP0A/QD8APwA/gD9AP0A/gD/AP8A/wD/AP8A/wAAAP8A/wD/AAAAAAD/AAAA/wAA&#10;AAkAEwAAAAAA5gD/AAAAAAAAAAAAAAAAAOkA/wAr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/vAAAuAAIAAQACAP8A+AD9AAAAAwAEAAgACAAHAAQAAAAAAAEA&#10;AQABAAEArwADACoABAABAAIAAgACAAIAAgACAAIAAgACAAMAAgADAAMAAgACAAMAAwADAAMAAgAC&#10;AAMAAwACAAMAAgACAAMAAgACAAIAAQABAAIAAQACAAUAKgACAKoAAAAAAAAAAQAAAAEAAAABAAAA&#10;AQD/AAMAAwABAP0A+wD7AP0AAAACAAQAAwAEABMALAD9AXH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UAAAEA/wD/AAAA&#10;AAAAAAAAAAAAAAAAAAAAAAAAAAAAAAAAAAAAAAAAAAAAAAAAAAAAAAAAAAAAAAAAAAAUAAIA5gAA&#10;AP8A/wD/AP8A/wD6APYAAAAAACUA/wD/AP8A/gD+AP4A/gD9AP4A/gD9AP4A/gD+AP4A/gD+AP8A&#10;/gD/AP4A/wD/AAAA/wD+AP8A/wAAAAAAMQAAAAAA+wDvAAAA/wD/AAAA/wD/AO4A/QATAAcA/wAA&#10;AAAAAAAAAAAAAAAAAAAAAAAAAAAAAAAAAAAAAAAAAAAAAAAAAAAAAAD/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gwAACwAAgADAAIAAQD5&#10;AP8AAAADAAcABwAHAAYAAgABAAIAAAABAAAA7wD0AP8AJAABAAEAAQABAAEAAQABAAEAAgACAAIA&#10;AQACAAEAAQACAAIAAgABAAIAAQACAAIAAQABAAEAAgABAAEAAQACAAEAAQABAAEAAQABAAEAAQAp&#10;AP8A6gDyAAAAAQAAAAEAAAABAAAAAQACAAEAAgADAAEA/gD8APsA/gABAAIABAAFAAQABQBLAAEA&#10;shnt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8wAA9wAAAAAA/wAAAAAAAAAAAAAAAAAAAAAAAAAAAAAAAAD/AAAAAAD/AAAA&#10;AAD/AAAA/wD/AAAAAAD/ADkA/wDZAP8AAAD/AAAA/wD/AP8A5gD/AP8ADAAQAP4A/QD9AP0A/QD8&#10;AP4A/QD9AP0A/QD9AP4A/QD+AP4A/gD/AP8A/wD+AP8A/wD+AP8AAAD/AP4AFQATAAAA/wDfAP8A&#10;AAAAAAAAAAAAAAAA0QAAAE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DwEAGQABAAEAAAACAAAAAAABAAMAAwAFAAQAAwACAAEAAAAAAAAAAQDAAAEAHQAC&#10;AAEAAgABAAEAAgABAAIAAwABAAEAAgACAAIAAwADAAIAAwACAAMAAgADAAIAAgACAAIAAwABAAIA&#10;AgABAAEAAgACAAEAAQABAAEAAQABAAIAHwABAL0AAAAAAAEAAAAAAAAAAAABAAAAAwABAAEAAAAA&#10;AP0A/gD9AAEAAgACAAIAAgACAAsANAD/AW7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D6AAD/AP4A/wD/AAAA/wAAAP8AAAAA&#10;AAAAAAAAAAAAAAD/AAAAAAD/AAAA/wD/AAAAAAAAAAAAAAD/AAAALQD8APYA/QD/AP8A/wAAAAAA&#10;/wD4APEAAAD/ACYAAwD9AP0A/QD9AP4A/AD8APwA/QD9AP0A/QD9AP0A/gD+AP8A/gD+AAAA/gD+&#10;AP8A/wD/AP8ABwA2AAAAAAD3AOsAAAD/AAAA/wD/AAAA/gDhAP4ARQAAAAAAAAAAAAAAAAAAAAAA&#10;AAAAAAAAAAAAAAAAAAAAAAAAAAD/AAAA/wAAAPsAAAAA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+fwCEgAEAAEAAAAAAP0A/AD/AAAAAwAGAAYA&#10;BQADAAEAAAAAAAEAAAAAANgAAQAoAAEAAQABAAIAAgABAAIAAgABAAMAAwACAAMAAwACAAMAAwAC&#10;AAMAAgADAAMAAwADAAMAAwABAAIAAgACAAIAAgABAAIAAgACAAEAAgABAAEAAgArAAEA0QABAAAA&#10;AAABAAEAAAABAAAAAAABAAAAAAAAAP4A/AD7AP0A/gD/AAIAAwAEAAQABABFAAEAvRjw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OwAAPQA/wAAAAAA/wAAAAAAAAAAAAAAAAAAAAAAAAAAAAAAAAD/AAAAAAAAAAAAAAAAAAAAAAD/&#10;AAAAAAACACIAAADQAP8A/wD+AP4A/gD+AP4A5gD9AAAAAQAvAAEA/wD+AP4A/QD+AP4A/gD9AP4A&#10;/gD+AP4A/wD+AP8A/wD/AP8A/gAAAP8AAAD/AP8AAgA9AAEAAAD+ANgAAAD/AP8A/wAAAP8A/wDW&#10;APwAIwAKAAAAAAAAAAAAAAAAAAAAAAAAAAAAAAAAAAAAAAAAAAAAAAAAAAAA/wAAAAAA9wAAAAD3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jtAAAZ&#10;AAEAAgABAAAA+QD/AP4AAgAEAAUABAAEAAIAAQABAAEAAAABAO8AAQAAAAgAAQABAAIAAQABAAEA&#10;AgABAAIAAQABAAEAAQABAAIAAQACAAIAAQACAAIAAQABAAEAAQABAAIAAgABAAEAAQABAAEAAQAB&#10;AAAAAAAAAAEAAQABAAsAAwD7APIAAAAAAAAAAAAAAAAAAAABAAAA/wAAAAAA/gD+AP4A/gD/AAEA&#10;AQAEAAMABAAFAAsAMgD/AHT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P0AAB4AAQAAAAIAAgD/AP8A/gD/AAIAAgAEAAEAAgAAAAAAAAAB&#10;AAAA2AABABMAAQABAAEAAAABAAEAAQABAAEAAQABAAIAAwACAAIAAgADAAIAAwADAAMAAgADAAMA&#10;AgACAAIAAgABAAEAAgABAAEAAgAAAAEAAQABAAEAAQABAAAAAQAVAAEA1AAAAAAAAAABAAEAAAAB&#10;AAAAAAAAAAQA/wD+AP4A/QD9AP4A/gD/AP8AAgADAAMABABEAAEAtRj1/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DWAADzAP4A/wD/&#10;AP4A/wD/AP8A/wAAAAAAAAAAAAAAAAAAAP8AAAD/AP8AAAD/AAAA/wAAAAAAAAAAAAAA/wANABkA&#10;AQDQAP8AAAD/AP8A/wD/AP8A9wDkAP8A/wAIADIABQD8AP0A/QD9AP0A/QD9AP0A/QD+AP4A/gD9&#10;AP0A/gD/AP8A/gD/AP8ACQBAAAoA/wAAAOgA6gAAAAAAAAD/AAAA/wAAANUA+wAaAB8AAAAAAAAA&#10;AAAAAAAAAAAAAAAAAAAAAAAAAAAAAAAAAAAAAAAA/wAAAAAA/wD/APMAAAAA8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cBgAAGAACAAAAAQACAP4A&#10;/gD/AAIAAwAEAAMAAwABAAEAAAAAAAAAAADdAAEAFgABAAEAAQACAAEAAgACAAIAAgACAAIAAgAB&#10;AAIAAwADAAIAAwACAAMAAgADAAIAAgACAAIAAgACAAIAAwABAAIAAgABAAIAAQACAAEAAQAAAAEA&#10;AQABABoAAQDdAAEAAAAAAAAAAAAAAAAAAAABAAAAAQAAAAAA/wD/AP8A/AD8APwA/wAAAAIABAAE&#10;AA4ALAD+AX3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sGAAANAAAAAQAAAAEAAAAAAAEAAQACAAQAAwACAAEAAAABAAEAAAABAO0AAQAYAAEA&#10;AAABAAAAAQAAAAEAAAABAAEAAQABAAEAAgABAAEAAgABAAIAAQACAAEAAgACAAIAAgABAAEAAQAB&#10;AAEAAQABAAEAAQABAAEAAQAAAAEAAAABAAAAFgABAOgAAAAAAAEAAAAAAAEAAAAAAAAAAAAAAAAA&#10;AAAAAP8A/gD9APoA+wD8AP4AAAADAAIAAgBFAAAAqhj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Dq8gD89wD/AP8A/wD/AAAA/wAAAAAA&#10;AAAAAAAAAAAAAAAAAAAAAP8AAAD/AAAAAAD/AAAA/wAAAP8A/wD/AP8A/wANADUAAADEAP8A/wD/&#10;AP8A/gD+AP4A/gDsAOIA/wD/AAAAIAAzABAA/gD9AP0A/QD9APwA/QD9AP0A/QD+AP4A/gD+ABQA&#10;PwApAAAA/wD/AOUA3QD/AP8AAAD/AAAA/wD/AP8AvgD/ADYAHAAAAAAAAAAAAAAAAAAAAAAAAAAA&#10;AAAAAAAAAAAAAAAAAAAAAAD/AAAA/wAAAP8AAADrAAAAAN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ggAAA0AAAABAAAA/wABAAAAAQACAAMAAQAB&#10;AAEAAAAAAAAAAAAAAAAA9wAAAAoAAAABAAEAAQABAAEAAQABAAEAAQABAAEAAgABAAEAAgACAAMA&#10;AgADAAMAAwACAAEAAgABAAEAAQABAAEAAQABAAAAAQAAAAEAAAABAAEAAAABAAAAAQAKAAAA9QAA&#10;AAAAAAAAAAAAAAAAAAAAAAAAAP8AAAAAAAAAAAD/AP0A/QD5APoA/AAAAAAAAwAEABAAHgD7A5/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7AwAA&#10;BQABAAEAAQAAAAIAAwADAAIAAAABAAEAAAAAAAAAAAAAAAEAAAD+AP4AAQABAAEAAQABAAAAAQAB&#10;AAEAAQABAAIAAQACAAIAAgACAAIAAgADAAIAAgACAAIAAwABAAIAAgACAAEAAQABAAEAAQABAAEA&#10;AQABAAAAAQABAAAAAQAAAAMA/wD8AAAAAAAAAAAAAQAAAAAAAQAAAAEA/wAAAAAA/wAAAAAA/wD+&#10;AP0A+gD7AP0AAgACAAMABQBGAAAAjR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sCAQAAAAAAAAAAAAEAAwAFAPwA/gADAAIAAQAAAAEAAQAAAAAA&#10;AAAAAAEAAAAAAAAAAAAAAAAAAQABAAAAAQABAAEAAAABAAAAAQABAAEAAgAAAAAAAQAAAAAAAAAA&#10;AAIA/gABAAEAAQD/AAEAAAABAAAAAQD/AAAAAQD/AAAAAQD/AAAAAAAAAAAAAQAAAP8AAAAAAAAA&#10;AAAAAAAA/wD/AP4A/wAAAAAAAQACAAAA/gD/AAEAAgACAAEAAwADAB0ADwDvCcbsOh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QEAAAAAAAAA&#10;AQAAAAIAAgACAAEAAQAAAP8AAAAAAAAAAAAAAAAAAAAAAAAAAAABAAEAAAABAAEAAAAAAAAAAAAA&#10;AAEAAQABAAEAAQACAAAAAQADAAMAAgACAAEAAQABAAAAAQAAAAEAAQAAAAEAAAAAAAAAAAABAAAA&#10;AAABAAAAAAABAAAAAQAAAAAAAAAAAAAAAAAAAAAAAAAAAAAA/QD8AP0A/wAAAAEAAgACAAAA/AD5&#10;APsA/wABAAIAAwADAEE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AAAAAD/AAEABAADAAIAAgABAAAAAAABAAAAAAABAAAAAAAAAAEA&#10;AQABAAAAAAABAAAAAAABAAEAAQAAAAEAAAAAAAEAAAABAAAAAQACAAIAAwADAAEAAQABAAEAAQAA&#10;AAEAAAAAAAEAAAAAAAEAAQABAAAAAQABAAAAAAABAAAAAQADAAMAAAAAAAAAAQAAAAAAAQAAAP8A&#10;/AD9APwA/AD+AP4AAQADAAMAAAD8APsA+wD9AP8AAgADAAQALQACANIU8/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OrUFvvxBfcABwADAP4A&#10;/gD+AP8A/wAAAAEAAAAAAAAAAAAAAAAAAAD/AAEA/wAAAAAAAQAAAAAA/wABAP8AAAAAAAEA/wAA&#10;AEsA8ADiAL0AOwATAP8AAQABAAEAAQACAAAAAAABAP0A8ADwAAAABAAFAAQAAgD/AP0A+wD5APoA&#10;/wD/AP8A/gD/AP4A/gD+AP8A/wD/AP4A/wDyALIA+wAgAGoAAAD/AAAA/wAAAAAAAAAAAAAAAAAA&#10;AAAAAAAAAAAAAAAAAAAAAAAAAP8AAAAAAAAA/wD/AP8A5wAAAAD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f37AwAAAAAAAAEAAgACAAQABAD/&#10;AP8A/wD/AP8AAAAAAAAAAAAAAAEABQAAAP4AAgAAAAAAAAAAAAAAAAAAAAEAAAABAAEAAAABAAEA&#10;AAABAAEAAQABAP8AAQAAAAAAAAAAAAEAAAAAAAEAAAABAAEAAAAAAAAAAAAAAAAAAAAAAAAAAAD6&#10;AAAABwAAAAAAAAAAAAAAAAAAAP8A/gD8APwA/AD+AAIAAAABAAIAAQAAAP8A/gD8APwAAwABAAIA&#10;AgAEAC0A0QCM6IE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/wAAAAD/AAAAAAACAAMABAADAAEA/wD+AP4A/gD/AAAAAAAAAAAAAAANAAAA8AAAAAAA/wAA&#10;AAAA/wAAAAAA/wAAAP8A/wAAAP8A/wAAAP8A/wD/AP4A/wD/AP8AAAD/AAAA/wAAAAAA/wAAAP8A&#10;/wAAAP8A/wAAAP8A/wAAAAAA/wAAAOsAAAARAAAAAAAAAAAAAAAAAP8A/wD9APsA+gD7APwA/wAA&#10;AAEAAQABAAIA/wD9APsA/QD9AAEAAwAEAAQAPwAAAKM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CpAADPAP0A/QD+AP0A/gD+AP8A/gAA&#10;AAAAAAAAAAAAAAAAAAAAAAAAAP8AAAD/AAAA/wD/AP8AAAAAAAAAAAD/AAAAAAD/AAAAVgAyAP8A&#10;0ADHAP4A/wD/AP4A/gD/AP4A/wD/AP4A/wD/AP4A/gD/AP8A/gD+AP8A/wD/AP8A/wD/AP8A/wD+&#10;AP8AAAD/AP8A/wDLALsA/AA0AHMAAgAAAAAAAAD/AAAAAAAAAAAAAAAAAAAAAAAAAAAAAAAAAAAA&#10;AAAAAAAAAAAAAP8A/wD+AP4A/gD+ANwAAAAAu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JUA/98A+gD9APwA/QD9AP4A/wD/AP8AAAAAAAAAAAAAAAAAAAAAAP8A/wD/AP8A/wD/AAAA/wD/&#10;AP8A/wD/AP8A/wD/AP8A/wD+AEYAUgD7AOkAswDpAP4A/gD+AP0A/QD9AP0A/QD9AP0A/gD9AP0A&#10;/gD+AP4A/QD+AP4A/QD9AP4A/QD9AP8A/wD+AP4A7QCtANkA/gBbAGIAAAD/AP8A/wD/AAAAAAAA&#10;AAAAAAAAAAAAAAAAAAAAAAAAAAAAAAAAAAAAAAAAAP8AAAD+AP8A/wD+AP4A5gAAAAC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vgAAPQAAAD/&#10;AP8AAQACAAQABAACAAAA/gD+AP8A/wD/AAAAAAAAAAAAKQD/AOcA/wD/AAAA/wD/AAAAAAAAAAAA&#10;AAAAAP8AAAD/AP4A/wAAAP8A/gD+AP4A/wAAAP8A/wAAAP8AAAD/AAAAAAD/AAAAAAAAAAAA/wAA&#10;AAAA/wAAAAAA/wDqAP8AKQAAAAAAAAAAAAAAAAAAAP8A/QD7AP8A/AD/AAEAAwACAAMAAQACAAEA&#10;AAD9AP0A/wAAAAMAAQACAAIAOQAAAIn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+QAA7QD/AP8A/wABAAMABQAGAAQAAQD+AP0A/QD+AP8AAAAAAAAAAAAi&#10;AP4A9QAAAP8A/wAAAP8A/wD/AP8A/wD/AP4A/wD+AP4A/wD+AP4A/wD+AP4A/gD/AP0A/gD+AP4A&#10;/wD+AP8A/gD/AP8A/wD/AP8A/wAAAP8A/wAAAP8AAAD/APYA/gAhAP8AAAAAAAAAAAAAAP4A/QD6&#10;APgA/QD9AAAABAAEAAUAAgAEAAIAAAAAAP0A/AD8AP4AAQAEAAMABAAuAAEAyBb7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JYAAMMA/AD9&#10;APwA/QD9AP4A/gD/AP8A/wAAAAAAAAAAAAAAAAAAAAAA/wD/AAAA/wAAAP8AAAAAAP8A/wAAAAAA&#10;/wD/AP8A/wAAAP8ADQBxAEgA/ADxAL0AvQDsAP4A/wD/AP4A/gD/AP4A/gD/AP4A/wD+AP8A/gD+&#10;AP8A/wD+AP8A/wDvAL4ArgDlAP0ATACIABcAAAD/AP8AAAD/AAAAAAAAAAAAAAAAAAAAAAAAAAAA&#10;AAAAAAAAAAAAAAAAAAAAAAAA/wD/AP8A/gD9AP8A/gDhAAAAAN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T8AADtAP8AAAD/AAEAAwAFAAUA&#10;BwACAAEA/QD9AP4A/wAAAAAA/wAAAAQADQAEAOgAAAAAAP8AAAAAAAAA/wD/AP8A/wD/AP8A/wD+&#10;AP4A/QD+AP4A/wD+AP0A/gD+AP4A/wD/AP8A/wAAAP8AAAD/AAAA/wAAAP8AAAAAAP8AAAD/AOQA&#10;AQAXAAIAAAD/AAAAAAD/AP8A/gD7APkA+gD+AP4AAgAEAAUABAAEAAIAAwABAAAA/QD8APwA/wAB&#10;AAIAAwADAAoAHwD9Aaz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AQAAOYA/wD/AAAA/wABAAIABAACAAIAAAD/AP0A/gAAAAAAAAAAAAAAAAA5AL4A1gAZAP8A&#10;/wD/AP8A/wD/AP8A/wAAAP8A/wD/AAAA/gACAP4AAAABAP8AAAD/AP8A/wD/AP4A/wD/AP8A/wD/&#10;AAAA/wAAAP8AAAD/AAAAAAD/AAAA1gD/AD4AAAAAAAAAAAAAAAAA/wD+APwA+wD6AAEA/gAFAAQA&#10;BQADAAEAAAD/AAAA/wD+AP4A/gAAAAAAAQACAAIAAgA6AOAAlAl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Or+FrAAVr8AVQD9AAEA/gD9AAEA&#10;/gD+AAIAAAABAAAAAAAAAAAAAAAAAAAAAAD/AAAAAAABAP8AAAABAAAA/wABAP8AAQAAAP8AAAAA&#10;AAEA/wAAAAUASABFAMUAxwD4AOMA5AD+AAcADgARAA0ABwAGAAAA+AD5APMA7QDvAPMAAAD+AP0A&#10;CAA6AEQABwD/AP8AAAD/AP8AAAAAAP8AAAAAAAAAAAAAAAAAAAAAAAAAAAAAAAAAAAAAAAAAAAAA&#10;AAAAAAD/AAAA/wAAAP8A/gD/AP4A3AAAAAC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bgBV1QFIAAUAAQD8AAMAAQACAP4AAAACAAEAAAAAAAAAAAAAAAAAAAAAAAAA/wABAP8A&#10;AQAAAP8AAAAAAAAAAQD/AAEAAAAAAP8AAAAAAAAAAAAAAAMAPgA+AO4AxwDXAPAA/QD2AOcAAAD/&#10;AP8A/wD/AP8A/gD/AP4A/QAQACkAOwAZAAAA/wD/AAAAAAD/AP8AAAD/AP8AAAAAAAAAAAAAAAAA&#10;AAAAAAAAAAAAAAAAAAAAAAAAAAAAAAAAAAAAAAAA/wD+AP0A/QD+AP0A9gD0AAD36t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UFBP7xAv4A&#10;/wD+APwABQAEAAIABwD8AP4A/wD8APwA/gD/AAAAAQAAAAAAAgAwANIAzAA/AP8A/wAAAP8A/wAA&#10;AP4AAAACAP4AAAABAAEAAQABAAAAAQD/AAAA/wD/AP8A/wD/AP4A/wD/AP4A/wD/AP8AAAD/AP8A&#10;/wAAAAAAAADIAAAAOQACAP4A/wAAAAAA/wD/APwA+QD2APYA+gD6AAEABgAIAAcABAACAP0AAQAA&#10;AAAA/gD/AP8AAQABAAMA/QADAAMABAAjANoApeZj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OrpFsL/P7wAUQABAAMAAwAAAAIAAgABAP8A/wAB&#10;AAAAAAAAAAAAAAAAAAAAAAAAAP4AAQD/AAEAAQAAAAAAAAD/AAEA/wABAAAAAQD/AAAAAAD/AAEA&#10;/wAAAAAAEQBKAEoA/gDrAOMA5ADtAPcA+QD/AAUACAAQAB0AHAAZAAIAAAD/AP8A/wAAAP8AAAD/&#10;AP8A/wAAAP8AAAAAAAAAAAAAAAAAAAAAAAAAAAAAAAAAAAAAAAAAAAAAAAAAAAAAAP8A/wD/AP8A&#10;/wD+AP4A/gDZAAAAAN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Z9OMO7QAIAAAA/wACAAEAAQAEAAUA+wAAAP4A/QD/AP8AAQD/AAEA&#10;/wABAEMAzwD1AO4AFAD/AAEA/gABAAAA/wD/AP4AAgD/AP8AAQABAAEAAAABAP8AAAD/AAAA/gD/&#10;AP8A/gD/AP8A/wD/AP8A/wD/AP8AAAAAAP8A/wDrAPMA/wBGAAAAAAAAAAAAAAD/AP8A/AD5APoA&#10;+gAEAPgABQAEAAUABAACAAEAAQD/AAAAAAAAAP8AAAD/AAIAAAADAP0AAgACADcA2gCeCm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XwDf&#10;0QFCABIA/QD+AP4A/gD+AAEAAQD/AAAAAQAAAAAAAAAAAAAAAAAAAAAAAAD/AAEAAAD/AAAAAQD/&#10;AAEA/wABAP8AAQD/AAEAAAAAAAAA/wAAAAAAAAAAAAAAAAABABYAFgAzAAAA/wAAAAAAAAAAAAAA&#10;AAD/AAAAAAD/AP8AAAAAAP8AAAD/AP8AAAAAAP8AAAAAAAAAAAAAAAAAAAAAAAAAAAAAAAAAAAAA&#10;AAAAAAAAAAAAAAAAAAAAAAAAAP8A/wD/AP8A/QD/AM0AAAAAq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Pz4w7aABkA/QD+AP4AAgAC&#10;AAUABwABAP0A/wD9APwABAABAAEA/wABAP8ABABBAMMAyABJAAAAAAACAP4AAQAAAAAAAQAAAP8A&#10;AQABAAEAAAABAAAAAAD/AAAA/wD/AP8A/wD+AP8A/gD/AP0A/wD+AP4A/gD+AP4A/wD+AMUA/wBL&#10;AAQA/wAAAAAAAAD/AP4A+wD4APUA9AD3AAUAAgAGAAgABgAGAAIAAAAAAP8AAAAAAP8AAAAAAAEA&#10;AAABAAEAAgADAAQAIgACAN0R+P8I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AYAANUA/QD+AP4A/AD/AAAABQAHAAYABAACAAAA/gAAAP8A/wAAAAAAAAAAADcACAAB&#10;AMgA/wD/AP4A/gD/AP4A/gD+AP0A/gD+AP4A/gD+AP0A/gD9AP4A/gD+AP4A/gD+AP4A/gD/AP4A&#10;/wD/AP8A/wD/AP8AAAD/AMMA/gAPADYA/wAAAP8AAAAAAP8A/AD5APUA9QD0APkA+gAFAAcACQAI&#10;AAUAAwABAP8AAAD+AP4AAAAAAAAAAAABAAEAAwADAAIAAwAFACQA/wCt5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WQD73wDhAPsA/AD7&#10;APwA/QD9AP0A/gD/AP8AAAAAAAAAAAAAAAAAAAAAAAAAAAAAAP8A/wD+AP8A/wD/AP4A/wD+AP8A&#10;/wD+AP8A/wD+AP8A/wD/AP8A/wD/AP8AAAD/AP8A/wD/AP8A/wD/AP8A/gD/AP8A/gD/AP4A/wD/&#10;AP8A/wD/AP8A/wD+AP8AAAAAAAAAAAAAAAAAAAAAAAAAAAAAAAAAAAAAAAAAAAAAAAAAAAAAAAAA&#10;AAAAAAAA/wD+AP8A/gD9AP4A4QD9AADl6v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6FQL/4wD8AP4A/QD7AAAAAQABAAMABQAFAAIA&#10;AgABAP8AAAAAAAAA/wAAAP8AAABiAPwA8ADbAP4A/wD/AP4A/wD/AP8A/wD+AP4A/gD+AP4A/wD+&#10;AP8A/gD+AP4A/gD+AP8A/wD/AP4A/gD/AP8A/wD/AP8A/wD/ANcA7gD+AGYAAAAAAP8AAAAAAP8A&#10;/gD9APoA+AD2APkAAQD3AAcACgAJAAcABAABAP8A/gD9APwA/QD+AP8AAAAAAAEAAQABAAIAAgAC&#10;AAMAMgAAAKI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OryAIcAAKkA+QD9AP4A/QD8AP0A/gD/AP4AAAAAAAAAAAAAAAAAAAAAAAAAAAAA&#10;AAAAAAD/AAAA/wD/AP8AAAD/AAAA/wD/AAAA/wD/AAAA/wD/AP8A/wAAAAAAAAD/AAAAAAAAAAAA&#10;/wD/AP8A/wAAAP8A/wAAAP8AAAAAAP8A/wD/AP8A/wD/AAAAAAAAAAAAAAAAAAAAAAAAAAAAAAAA&#10;AAAAAAAAAAAAAAAAAAAAAAAAAAAAAAAAAP8A/wAAAP4A/gD+AP4A/gDMAAAAAL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HfH+&#10;AOcA/QD+AP4A/QD+AAAABAAHAAgABwAFAAIAAAAAAAAA/wAAAP8A/wD/AAoAVwD+ANsA4QD+AP4A&#10;/gD+AP0A/gD+AP4A/gD9AP0A/QD9AP0A/QD9AP0A/gD+AP4A/QD9AP0A/gD/AP4A/gD+AP4A/gD/&#10;AN0A2AD+AGEACwD/AP8AAAAAAP8A/gD7APYA9QDzAPUA+AAKAAYACwAKAAkABQADAAAA/wD+APsA&#10;/AD8AP0A/gD/AP8A/gD+AP8AAAACAAEAAwAjAAEA1BP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DqfwDk9wC3APoA+gD7APwA/AD9APwA&#10;/gD+AP4A/wAAAAAAAAAAAAAAAAAAAAAAAAAAAAAA/wD/AAAAAAD/AP8A/wD/AAAA/wD/AP8A/wD/&#10;AP8A/wAAAP8A/wD/AP8A/wD/AP8A/wAAAP8A/wD/AP8A/wD/AP8A/wD/AP8A/wAAAP8AAAD/AAAA&#10;AAAAAAAAAAAAAAAAAAAAAAAAAAAAAAAAAAAAAAAAAAAAAAAAAAAAAAAAAAAAAAAAAAD+AP4A/gD9&#10;AP0A/QD8ANQAAAAA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P9AAAywD+AP4A/gD6AP4AAgADAAUABwAIAAYABAACAAAA/wD/&#10;AP8A/wAAAAAAAAAgAEEA/gDUAN0A/gD/AP4A/wD9AP0A/gD+AP4A/gD+AP0A/gD9AP4A/gD9AP0A&#10;/QD+AP4A/gD+AP0A/gD+AP4A/gAAANsA0QD+AFAAIQAAAAAAAAD/AP8A/gD8APgA9ADyAPMA9wD5&#10;APcABQAHAAgABgADAAEA/wD/AP0A/AD8AP0A/gAAAAAA/wD/AP0A/gD/AAAAAQABAAYAFwD8Asr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xYAANIA/QD+&#10;AP4A+wAAAP4AAQABAAQAAwADAAIAAAAAAAAAAAAAAAAAAAD/AP8AAAA0AEAA/wDYAM0A/gD+AP4A&#10;/wD/AP4A/gD+AP4A/wD/AP4A/wD+AP4A/gD/AP8A/gD/AP8A/wD/AP8A/wD/AP8AyADVAP4ATwAw&#10;AP8AAAD/AP8AAAD/AP4A+wD5APcA9wD5APwADgAAAAwADAAKAAYAAgABAAAA/AD7APsA+wD8AP4A&#10;AAD/AP8A+QD5APgA+wD+AAIAAgADAC8AAACb+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OrYAIwAAKQA8gD7APsA+gD6APsA/AD9AP0A&#10;/gD/AP8AAAAAAAAAAAAAAAAAAAAAAAAAAAAAAAAAAAD/AP8A/wD/AP8A/wD/AP8A/wD/AP8A/wD/&#10;AAAAAAAAAP8A/wAAAAAAAAD/AP8A/wD/AAAA/wD/AAAA/wD/AAAA/wAAAAAAAAAAAAAAAAAAAAAA&#10;AAAAAAAAAAAAAAAAAAAAAAAAAAAAAAAAAAAAAAAAAAAAAAAAAAD/AP8A/gD9AP0A/AD9AP4A/ADI&#10;AAAAAK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Bhvz+gDjAPwA/QD+APsA/gD/AAAAAQACAAIAAQAAAAAA/wD/AP8A/wD/&#10;AP8A/wD/AP8ANQBPAP0A6QC4APQA/gD9AP0A/QD9AP4A/QD9AP0A/QD9AP4A/QD+AP0A/QD+AP0A&#10;/QD9AP4A/QD9APIAtADoAPwAXAAxAAAA/wD/AAAAAAD/APwA+AD3APIA8QDzAPcA/QAAAAsADQAM&#10;AAoABgACAAEA/wD+APsA+gD7AP0AAAAAAAIA/gD7APgA+QD5AP4AAAABAAMAKgAAAMU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Dq&#10;dgDQ/ACjAPkA+gD8APwA/AD8APwA/QD9AP4A/wD/AAAAAAAAAAAAAAAAAAAAAAAAAAAAAAAAAAAA&#10;AAD/AP8AAAD/AP8AAAD/AP8A/wAAAAAA/wD/AP8A/wD/AP8A/wD/AAAA/wD/AP8A/wAAAP8A/wAA&#10;AP8A/wAAAAAAAAAAAAAAAAAAAAAAAAAAAAAAAAAAAAAAAAAAAAAAAAAAAAAAAAAAAAAAAAAAAAAA&#10;AAAAAP8A/wD+AP4A/gD9APwA/AD8ANYAAAAA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fAAAMgA/gD+AP4A+wD/AP0A&#10;/wD+AP8A/wD+AP8AAAAAAAAA/wAAAP8AAAAAAP8AAAAAACYAZgAAAP0AvwDKAPsA/gD+AP4A/QD+&#10;AP0A/QD+AP4A/QD+AP4A/gD+AP0A/gD+AP4A/gD8AMgAvAD8AAQAcQAkAAAA/wAAAP8A/wD/APwA&#10;+QD0APAA8ADxAPQA+gAOAP0ACAAHAAcABQABAAEA/wD/APwA/AD8AP4A/gAAAAMAAQABAP8A/QD7&#10;APwA/QD/AAAAAgAPAAgA7gnz/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D0A9eoAswD9APwA/AD9APwA/gD9AP4A/gD+AP8AAAAA&#10;AAAAAAAAAAAAAAAAAAAAAAAAAAAAAAAAAAAAAAD/AP8A/wD+AP4A/wD/AP4A/gD+AP4A/gD/AP8A&#10;/gD+AP4A/gD/AP8A/wD+AP4A/wD/AP8AAAAAAAAAAAAAAAAAAAAAAAAAAAAAAAAAAAAAAAAAAAAA&#10;AAAAAAAAAAAAAAAAAAAAAAAAAAAAAAAAAP8AAAD+AP8A/wD+AP4A/gD+ANgA/AAA5Or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mGwEA1QD5AP0A/AD9APoA/gD8APwA+wD8AP4A/wD/AAAA/wAAAP8AAAD/AP8AAAD/AP8A&#10;AAARAHMALAD9AOkAtgDJAPUA/gD+AP4A/wD/AP4A/gD/AP4A/gD+AP4A/wD+AP8A9QDHALMA6AD+&#10;ADUAdwAQAAAA/wAAAP8AAAD/AP0A/QD5APYA9gD1APkA+gAAAAEACwAOAAwACAAFAAIA/wD/AP0A&#10;+wD6APoA+wD/AAIAAwAFAAIAAAD+APkA+QD6AP4AAQABAAIAIgAAALH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Dq9BY9AMvRAxkA&#10;NwABAAEABAAAAP8A/gD/AAMAAAAAAAAAAQABAAAAAAAAAAAAAAAAAAAAAAAAAAAAAAAAAAAAAAAA&#10;AAAAAAD/AAAAAAAAAAEAAAAAAP8AAAAAAAAAAAD/AAAAAAAAAAAAAAAAAAAAAAAAAAAAAAAAAAAA&#10;AAAAAAAAAAAAAAAAAAAAAAAAAAAAAAAAAAAAAAAAAAAAAAAAAAAAAAAAAAAAAAAA/wD+AP8A/QD9&#10;APwA/AD9APwAvQAAAA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CMuvNFc0APAACAPwA/AADAP8A/gAAAAEABgAH&#10;AAIAAwACAP8AAAAAAAAAAAAAAAAAAAAAAAAAAQBIADwAsADmAOwAvwAAABkAGwAUAAIAAAAAAAAA&#10;/wAAAP8A/wDuAOEA5QD/AP8A/wAgAFIACwD/AP8A/wD/AAAAAAD+APwA+QD5APEA7gD1APMA9wD+&#10;ABMA/gANAA0ACwAFAAMAAQD/AP8A+wD4APgA+QD9AP8AAwAEAAQABQAAAPgA/wD8AAAAAwABAAEA&#10;AQAtANYAqgZ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6s8WXgCluAAKAC4AAQD+AAAAAAD+AAAAAAAAAP8AAgAAAAAAAQAAAAAA&#10;AAAAAAAAAAAAAAAAAAAAAAAAAAAAAAAAAAAAAAAAAAAAAAAA/wAAAAAAAAAAAAAAAAAAAAAAAAAA&#10;AAAAAAAAAAAAAAAAAAAAAAAAAAAAAAAAAAAAAAAAAAAAAAAAAAAAAAAAAAAAAAAAAAAAAAAAAAAA&#10;AAAAAAAAAAAAAAAA/wD/AP4A/QD9APwA/QD9APwA6wDpAAD6AJ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IBEUA&#10;wQA5AP0A/gD+APgAAgD7APwAAgD8AP8ABQABAAEAAQD/AAAAAQAAAP8AAQAAAP8AAAAAAAEADABd&#10;APUAvQDVAAIA5QDmAP8A/QADAAQAAgAAAPoA/AABAAAA/wD+AP8ALwBCAAoAAAD/AAAA/wD/AAAA&#10;/wD+AP0A+QD0APYA7wDwAPYA+AD9AAcA/gAKAAsACAAFAAIAAAD/AP8A/gD8APoA+QD7AP4AAgAD&#10;AAUABAAFAP4AAwAAAP4A/QD9AAQAAQADACIAAADT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OqmFiAAha4ACQAnAAYA+wAB&#10;AAAAAQABAAAAAQD+AAIAAAAAAAEAAAAAAAAAAAAAAAAAAAAAAAAAAAAAAAAAAAAAAAAAAAAAAAAA&#10;AAAAAAAAAAAAAAAAAAAAAAAAAAAAAAAAAAAAAAAAAAAAAAAAAAAAAAAAAAAAAAAAAAAAAAAAAAAA&#10;AAAAAAAAAAAAAAAAAAAAAAAAAAAAAAAAAAAAAAAAAAAA/wD/AP4A/gD+AP8A/QD9AP0A/QCyAAAA&#10;AK7q/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4RFPbsCuEAIQAEAPwAAwABAPsA+gAAAPsA/QAIAP8ABwADAAEA&#10;/wAAAAAAAAAAAP8AAQAAAAAA/wABAP8ACgBNAE0A6QDPAN0A8QABAP4A+QAAAP8AAAD/AP4ADgAk&#10;ADIAFgAAAP8A/wAAAP8A/wAAAP8A/wD+APwA+AD1APAA9ADxAPMA+wD9AAUAEwAFAA0ADQAJAAUA&#10;AQABAP8A/gD7APgA9QD2APoA/wACAAYABwAGAAQA/wAEAAEA/QD+AAIA/wAEAAIACAAMAPQF8PsQ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DqhhYUAHGlAFcAKQAGAAAA/QD+AP8ABAD/AAIAAwACAAEAAgAAAAEAAAAAAAAAAAAA&#10;AAAAAAAAAAAAAAAAAAAAAAAAAAAAAAAAAAAAAAAAAAAAAAAAAAAAAAAAAAAAAAAAAAAAAAAAAAAA&#10;AAAAAAAAAAAAAAAAAAAAAAAAAAAAAAAAAAAAAAAAAAAAAAAAAAAAAAAAAAAAAAAAAAAAAAAA/wD+&#10;AP8A/gD9AP0A+wD8APwA+wDmAN4AAPw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z73kKtABpAPwABAAB&#10;AAEABQD5APsA+gD9APsA/wACAAAAAwABAP8AAAAAAAAAAQD/AAEA/wABAP8AAAAAAAAAAQAXAEgA&#10;AAAAAP4A9QD1APwABQAKAAwAAAAAAAAA/wAAAAAAAAAAAP8A/wAAAP4A/wD+APwA9wD1APAA8AD1&#10;APUA+QD+AAUAFgAEABEACgAMAAYAAQABAAAA/wD8APoA9gD2APcA+wABAAMABgAHAAYABAD+AAMA&#10;AgAAAP0A/AACAAIAAAADACAA1AC16ls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6nIAlwAAqQDSAPkA+AD6APoA+gD6APsA&#10;/AD8AP0A/gD+AP8A/wD/AAAAAAAAAAAAAAAAAAAAAAAAAAAAAAAAAAAAAAAAAAAAAAAAAAAAAAAA&#10;AAAAAAAAAAAAAAAAAAAAAAAAAAAAAAAAAAAAAAAAAAAAAAAAAAAAAAAAAAAAAAAAAAAAAAAAAAAA&#10;AAAAAAAAAAAAAAAAAAAAAAAA/wD+AP4A/gD8AP0A/AD8APwA/AD7AK0AAAAAner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bCvvnAOUA/gD+AP4A/wABAAYAAAD8APgA+AD3APkA/AD+AP8A/wD/AAAA/wD/&#10;AP8A/wAAAP8A/wAAAP8A/wD/AP8A/wD/AP8AAgANABcAGwAWAAwAAAAAAP8A/wD/AP8A/wD/AP8A&#10;/wD/AP4AAAD9APoA+AD1APQA8wD0APcA+gD/AAMADwD+AAsACgAKAAUAAwABAAAA/wD+AP0A+gD5&#10;APkA+wD+AAIABQAFAAQABAACAAMAAwACAAEA/gD9AP0A/wAAAAEAJwAAALI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OpqAIsAAK4AxAD8APsA/AD7APwA/AD9AP0A/QD9AP0A/wD/AP8AAAAAAAAAAAAAAAAAAAAAAAAA&#10;AAAAAAAAAAAAAAAAAAAAAAAAAAAAAAAAAAAAAAAAAAAAAAAAAAAAAAAAAAAAAAAAAAAAAAAAAAAA&#10;AAAAAAAAAAAAAAAAAAAAAAAAAAAAAAAAAAAAAAAAAAAAAAAAAAAA/wD/AP8A/wD9AP4A/QD9AP0A&#10;/QD8AM0A6QAA9gB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36gAAsgD7APwA/AD+AAEABwAHAP8A&#10;+QD0APIA8QD0APkA+wD+AP8A/wD/AP8A/wD/AP4A/wD/AP4A/wD/AP4A/gD/AP8A/wD+AP4A/wD/&#10;AP8A/wD+AP4A/wD/AP8A/wD+AP8A/gD+AP4A/AD4APUA8ADvAO0A6wDvAPQA+AD+AAUADQAOABEA&#10;EAANAAgABAABAAEA/wD/APwA9wD2APUA9gD5AAAABQAGAAkABwAEAAMAAgADAAQAAgD+APsA+wD9&#10;AAEAAgAiAAAA0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DqdgB7AP+9AK4A9wD4APoA+gD6APkA+gD7APsA/AD8&#10;APwA/gD+AP4A/wAAAAAAAAAAAAAAAAAAAAAAAAAAAAAAAAAAAAAAAAAAAAAAAAAAAAAAAAAAAAAA&#10;AAAAAAAAAAAAAAAAAAAAAAAAAAAAAAAAAAAAAAAAAAAAAAAAAAAAAAAAAAAAAAAAAAAAAAAAAAAA&#10;AP8A/wD/AP4A/QD8AP0A/AD7APsA+wD7AO8AtAAAAABg6v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YbCvvnAOYA/AD9AP0AAAADAAsABgD/APoA9QDxAPIA9AD2APoA/QD+AP8A/wD/AP8AAAD/AP8A&#10;AAD/AP8AAAAAAP8A/wD/AP8A/wD/AP8A/wD/AAAAAAD/AP8A/wD/AP8A/gD+AP0A+QD2APQA8ADu&#10;AOsA7ADvAPMA+gD/AAQADQATAA4AEAANAAcABQACAAEAAAAAAP4A+gD2APUA9QD6AP0AAgAHAAoA&#10;CAAGAAQAAQACAAQAAwACAP8A+wD8AP0AAAABAAsABgDxCf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6oYAWQD9&#10;0gCYAPEA+QD5APkA+QD6APoA+wD7APwA/QD9AP0A/gD/AP8A/wAAAAAAAAAAAAAAAAAAAAAAAAAA&#10;AAAAAAAAAAAAAAAAAAAAAAAAAAAAAAAAAAAAAAAAAAAAAAAAAAAAAAAAAAAAAAAAAAAAAAAAAAAA&#10;AAAAAAAAAAAAAAAAAAAAAAAAAAAAAP8A/wD/AP0A/QD9APwA/AD7APsA+wD6APgAngD+AADB6q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OqpADQA9O0AkgDiAPsA/AD8APsA/AD8APwA/QD9AP0A/gD/AP0A&#10;/wD/AP8AAAAAAAAAAAAAAAAAAAAAAAAAAAAAAAAAAAAAAAAAAAAAAAAAAAAAAAAAAAAAAAAAAAAA&#10;AAAAAAAAAAAAAAAAAAAAAAAAAAAAAAAAAAAAAAAAAAAAAAAAAAAAAAAAAP8A/wD/AP0A/gD+AP0A&#10;/QD8AP0A/QD9AP0ArgDtAADzAE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0bDPrpANcA&#10;+wD8APwA/gACAAYAEAAJAAAA+QDzAO8A7gDvAPEA8wD4APkA+wD9AP4A/gD/AP4A/wD+AP4A/wD/&#10;AP8A/wD+AP4A/wD/AP8A/gD+AP4A/gD9APwA+gD4APUA8wDvAO0A7ADqAOsA7wDyAPYA+wABAAcA&#10;DQAYAA0AEAANAAgABAABAAEAAAD/AP4A+wD3APUA8wDzAPkA/wACAAgACAAJAAcABAABAAAAAAAB&#10;AAAAAAD+APsA/AD8AP4AAAACACEAAAC3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Dq0BYZAMf7LJ0AOgBD&#10;AAUABQD+AAMABAD+AAMAAwD+AAEAAwD/AAEAAQACAAAAAQAAAAEAAAAAAAAAAAAAAAAAAAAAAAAA&#10;AAAAAAAAAAAAAAAAAAAAAAAAAAAAAAAAAAAAAAAAAAAAAAAAAAAAAAAAAAAAAAAAAAAAAAAAAAAA&#10;AAAAAAD/AP8A/wD/AP4A/gD9AP0A/AD7AP0A+wD6APwAxQDUAAD+AEHq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CU72AXrgAkAAMAAwABAAEABAAJAAIAAwDzAPoA+wACAPgA+AAGAAgA&#10;CAAEAAUABAACAAEAAwD/AAEAAAD/AAAAAAAAAAAAAAAAAAAAAAAAAP4A/wD+AP4A+wD6APwA+AD3&#10;APkA9QD2APoA+AD8APwAAAADAAcAEQAOAAwACAAJAAYAAwABAAEAAAD/AP8A/AD3APYA8gDzAPUA&#10;+gABAAYACQAMAAoABgACAAEAAAABAAEAAgAAAP4A/QABAP0A/wD/AAIAIQDCAMU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6vQALRaPAG/GAdYAWgAVAP0ABAD9AP4AAgADAAUAAQD+AAMAAQACAP8AAQAB&#10;AAEAAAAAAAEAAAAAAAAAAAAAAAAAAAAAAAAAAAAAAAAAAAAAAAAAAAAAAAAAAAAAAAAAAAAAAAAA&#10;AAAAAAAAAAAAAAAAAAAAAAAAAAAAAAAA/wD/AP8A/wD/AP4A/QD+AP0A+wD8APsA/QD6APsAzQC4&#10;AAAAAF/qz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kXIfHfD8UAPwADAP8AAgD/&#10;AAMACQAFAAIA7gD8APwA/gD9AAYA+gD6AAUABwAGAAMABAD9AAIAAQABAAEAAAABAAAAAAAAAP8A&#10;/wD/AP8A/gD/APsA+wD6APkA+wD3APcA+gD2APgA/QD6AP8AAQADAAYAFAAPAAsACwAFAAUAAgAB&#10;AAEAAAAAAP8A/QD4APMA9ADxAPUA+QAAAAYACQAMAAsACQAEAAEAAAAAAAAAAAAAAAAAAAD+APwA&#10;/QD+AAMAAQAaAAAA3g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6nEWqQC38BCWADwAQQD/AP8A&#10;AAACAP8AAAACAP8AAAABAP8A/wACAAEAAgAAAAAAAAAAAAEAAAAAAAAAAAAAAAAAAAAAAAAAAAAA&#10;AAAAAAAAAAAAAAAAAAAAAAAAAAAAAAAAAAAAAAAAAAAAAAAAAAAAAAAAAP8A/wAAAP8A/gD/AP4A&#10;/gD9AP0A/AD9APsA/AD9APwAygC1AAAAAHfqp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lAToAvgAwAAQAAQD8AAIAAgAEAAQAFAAHAOgA/AD6APsAAwD0AAYABQAHAAcABQAF&#10;AAUAAgAEAAEAAwABAAEAAAAAAP8A/gD9AP8A/QD9APwA+wD5APgA+AD8APgA+QD8APsA/QD/AAEA&#10;BAADAAgAGQAMAAgACAAGAAIAAgABAAAAAAAAAP4A/QD5APUA8wDyAPMA+AD+AAUACgAMAAwACwAJ&#10;AAQAAgAAAP8AAAAAAAEAAQAAAP4AAQD9AP8AAAACAAYABgD0B/0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OrIFhMApQBXxAHMAFQAIwD9AAMA/QD9AAIAAwD8AAMAAwACAAIAAQADAAAAAgABAAEA&#10;AQAAAAEAAAAAAAAAAQAAAAAAAAAAAAAAAAAAAAAAAAAAAAAAAAAAAAAAAAAAAAAAAAAAAAAAAAD/&#10;AAAAAAD/AAAA/wD/AP8A/gD+AP4A/gD9AP0A/QD8APwA+wD7APsAtwDKAAAAAHjqi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MOSOi4GK0AYgACAP0A/gD/AAAAAQAFAAwA&#10;HADxAPAA+QD7AAAA9gADAAUABgADAAYABQAEAAQAAgAEAAIAAgAAAP8A/wD8AP0A/QD9APwA/QD5&#10;APkA+QD6AP4A+gD8AAAA/wAEAAAABgAJAAwAEAAIAAoABAAGAAMAAQABAAAAAAAAAP8A/wD9APkA&#10;9gD1APcA+QD9AAEABQAIAAkACQAGAAMAAQAAAAAAAAAAAAEAAAAAAP8AAAD/AP8AAAAAAAEAAgAU&#10;AOYA2/Io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oXJfzfBNoAJgACAAIAAQABAAQAAQAFAAAA/QAFAOsA+wD7AP0A/AD7APoAAwAEAAQAAwAE&#10;AAIABAADAAAAAAABAP8A/AD8AP4A+wD+APwA+wD6APwA+wAAAPwAAAABAAQABAAFAAsAFQAJAAoA&#10;BgAFAAEAAwAAAAEAAAAAAP8A/wD9APwA9gDyAPEA8gD2APsAAQAGAAoADQAOAAoABQADAAEAAAAA&#10;AAAAAAD/AAAAAAD/AP4AAQAAAAAAAQAAAAEAGwDmAMXxKA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OrJAB0WdACE5weXACQASgATAAMABAD/AAIA/gD/AAEAAwD/AAEAAgD/AAIAAQACAP8A&#10;/wAAAAEAAQABAAAAAAAAAP8AAQAAAAAAAAAAAAAAAAAAAAAAAAAAAP8AAAAAAAAA/wD/AP8AAAD+&#10;AP8A/wD+AP8A/gD9AP0A/QD9APwA/QD7APsA4gCjAPoAAPoARer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GV7GQYqABzAAMAAwACAAMAAQACAAAAAQABAAIA&#10;FAD/AO0A+gD8AP4A+QAAAAEAAQACAAIAAQADAAEAAQAAAAAA/wD9AP0A/wD9AP8A/QD+AP4A/gD/&#10;AAEAAwAFAAMABgAKABIADAAHAAYABQACAAIAAAABAAAAAAAAAP8A/wD7APoA+ADzAO8A8QD0APsA&#10;AAAHAAoADgAPAAsACQAEAAEAAQAAAAAAAAAAAAAA/wD/AAAAAAABAAEAAQABAAEAAgAdAMsAxQJ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OqMFpAAmQBf3AOSACIARwAWAAQAAwAD&#10;AAMAAgADAAMAAgACAAMAAgACAAEAAQABAAEAAQABAAAAAAABAAEAAAABAAAAAAAAAAAAAAAAAAAA&#10;AAAAAAAAAAD/AP8A/wAAAP8A/wD/AP8A/gD/AP0A/gD+AP0A/AD+APwA/AD9APYAuADPAAAAANoA&#10;Pur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0YMezP&#10;FLAAWgD9AP0A/QABAAAAAAD+AAAA/gD/AAAAFQAAAPMA9gD7AP4A/QD9APwA/wAAAAEAAAD/AAAA&#10;AAD/AP8A/wD/AAAAAAAAAAAAAAAFAAIAAwAEAAcACAARAAUACAAIAAMABAACAAEAAQAAAAAAAAAA&#10;AP8A/gD+APsA9gD4APMA9QD3APwA/gAEAAYACAAKAAkABwAEAAEAAQAAAAAAAAAAAAAAAAAAAAAA&#10;AAABAP8AAAABAAEAAAABABgAAAD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Dq/ABjFnUAlwBT3gOXABUARAAkAAMABAACAAQAAwABAAMAAwACAAIAAQACAAEAAgABAAEAAAAB&#10;AAEAAAABAAAAAQAAAAEAAAAAAAAAAAAAAP8A/wAAAAAA/gAAAP8A/wD/AP4A/wD9AP8A/QD+AP4A&#10;/QD8AP4A+wD8ANMAtAD7AAD/AJHq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rECr92APXACsAAQACAP8A/wACAAEAAQAAAP4AAAACAAQAEwAT&#10;APYA8gD6APwA/QD+AP8A/QAAAAAA/wAAAAAAAAAAAAEAAgABAAIAAQACAAMABQAEABAACgAHAAcA&#10;BAAEAAMAAgABAAAAAQAAAAAAAAD/AP8A/gD7APoA9ADyAPcA8QD0APkA/QACAAgADQANAA0ACQAG&#10;AAIAAQAAAAAAAAAAAAAA/wD/AP4A/gD+AP4AAQD/AAAAAQAAAAIAEgAAAOk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Dq7gBXFgwAlgBW6wenAAYANAA5AA4A/QAFAAIA&#10;/gD9AAMAAgACAAEAAgABAAEAAgAAAAEAAQABAAAAAQAAAAAAAQAAAAEAAAAAAP8AAAD/AAAA/wD/&#10;AP4AAAD+AP8A/wD9AP8A/gD9AP4A/gD8AP0A/ADUALcA9QAAAADWAE7q3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EmulgF6oAcgADAAIA&#10;AAABAAEA/wACAAIAAAD8AP0A/wAHAAcACwAUAP0A+AD1APYA/AD8AP4A/gAAAAAAAAAAAAAAAQAD&#10;AAMAAgAFAAoACgAGAAUABQADAAMAAwACAAAAAQABAAAAAAAAAAAAAAD/AP4A/gD5APcA+ADxAPEA&#10;9wD1APkA/gAFAAYADQAQAAwADAAHAAMAAQAAAAAAAAAAAAAAAAAAAP8A/wD/AP8AAAAAAAEAAgAB&#10;AAEAAgAGAAQA9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Dq&#10;9ABeFmAAdQBw+hjGAMYAEwA1AC4ACgADAAMAAgADAAEAAgACAAEAAQABAAEAAQABAAEAAQABAAAA&#10;AQAAAAEAAAAAAAAAAAD/AP8A/wAAAP4A/wD/AP8A/gD/AP4A/gD+AP0A/QD+APcAzADEAPcAAAAA&#10;7AB06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JF0bpuheiAGsABAABAAIAAgABAAMAAwACAP4A/gD9AAAABAADAAYAAQAJABAA&#10;/gD7AP0A/QD9AP8A/wAAAAAAAQACAAQAAwADAAIAAgADAAEAAwADAAEAAQACAAAAAAABAAAAAAAA&#10;AAAA/wAAAP4A/AD8APcA9QD2APMA9AD5APoA/wACAAYACQAKAAoACQAGAAMAAQABAAAAAAAAAAAA&#10;AAAAAAAA/wD+AP4A/gD/AAAAAAABAAAAAQAAAAEADQDvAfD9E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Dq/gCJAIkWMQCJAD/tBrgAuAASAC4ALAATAAIAAgAC&#10;AAMAAQABAAIAAQAAAAEAAQABAAEAAAABAAIAAAAAAAEA/wAAAP8A/gAAAP8A/gD/AAAA/gD+AP8A&#10;/gD+AP0A/ADbAMsA3gD/AAAAAOwAeeq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hcq+ekHvwBEAP8AAQABAAMAAQAF&#10;AP8A+wD6AP4A/AD9AAcACgAIAAUAAgAAAAgA/wD/AP8AAAAAAP8AAQAAAAAAAQACAAIAAQABAAEA&#10;AAABAAEAAAAAAAEAAAAAAAAAAAD/AAAA/wD+AP4A+gD4APkA8wDzAPcA9AD3AP0A/wADAAkADQAK&#10;ABEADgAHAAUAAgABAAAAAAAAAAAAAAAAAAAA/gD8APsA+wD+AP8AAAACAAEAAQAAAAAAAQASAO8A&#10;1u46F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OrP&#10;AEYAABZZAG4AM+4FwADAAAQAHgAnACIAFQACAAIAAQACAAEAAQABAAEAAQABAAAAAQAAAAAAAAAA&#10;AAAAAAD+AP8AAAD+AP8A/wD9AP8A/gDyANkA1QDhAP4AAAAA/wDPAHjqu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Lf5PAa/ASQAHwABAAEAAAACAAQAAAD7APoA/QD3APsABgD7APsACgAHAAMAAwADAP8AAAAB&#10;AAAAAAAAAAAAAAAAAAEAAAAAAAAAAQAAAAAAAAAAAAAAAAAAAAAA/wAAAP8A/gD9APsA/AD1APUA&#10;+ADyAPQA+gD5AP4AAAAFAAoADQAQAAoADgALAAMAAwABAAAAAAAAAAAAAAAAAAAA/wD+APsA+wD7&#10;AP0AAAACAAIAAwADAP8AAgABABQA3QDa+D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6qcApwAAFkoAagA4/BPeAN4AAAABABAAGQAeABcA&#10;EgANAAEAAQACAAEAAQABAAAAAAAAAAAAAAD/AP8A/wD/APwA8QDsAOIA4QDpAPoAAAAAAAD/AOAA&#10;pQCL6v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A6F5XoboAByAAMAAwACAAIAAQADAAUABQD9APwA&#10;+wD9AP8A/wD/AP8ABQAFAAAAAgAAAAAAAAABAAAAAAAAAAEAAAAAAAAAAAAAAAAAAAAAAAAAAAD/&#10;AAAA/wD/AAAA/QD8APoA+gD5APUA9QD3APQA9wD8AP4AAQAEAAgADAANAAwACQAHAAMAAwABAAAA&#10;AAAAAAAAAAAAAAAAAAD/AP4A/QD8APwA/gAAAAEAAwABAAEAAAABAAAAEAAAAN3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Dq&#10;tgC2AAAWDgBgAEsAL/8V7wLvANYAAAAAAAAABgAJAAoACQAJAAoAAAAAAAAA/gD4APoA9AD1APgA&#10;+gAAAAAAAAAAAAAAAPIA0ACsAJ/q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MbturE&#10;FpwAbAACAP4AAAAFAAIABwD/AAQAAAD4APsA/AD5APcA9wAHAAcABwADAAQAAwABAAEAAgAAAAAA&#10;AAAAAAAAAAAAAAAAAAD/AAAAAAD/AP8A/wD9AP0A/gD5APkA+AD3APkA9gD2APoA+QD9AAAABAAH&#10;AAcADQAPAA0ADAAGAAUAAwABAAEAAAAAAAAAAAAAAAAAAAD/AP8A+wD5APgA+gD9AAQABAAEAAIA&#10;AQAAAAAAAQASAAAA3g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OryAJIAkgAAAAAWKgBMADgAIwAaAA76BfoB8QAA&#10;AAAAAAAAAAAAAAAAAAAAAAAAAAAAAAAA+ADwAOUA0gC2ALTq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Fi/37QmxAFIABgACAAIAAgAEAAoABQAAAAAA+gD5APsA+QD4&#10;AAQACQAIAAMABwAFAAQABAACAAEAAQABAAEAAQABAP4AAAD/AP8A/wD/AP0A/gD9APwA+gD8APgA&#10;9gD4APcA+wD5APoA/QAAAAMABAAIAA0ACAAPAA4ACQAHAAMAAgABAAAAAAAAAAAAAAAAAAAAAAAA&#10;AAAA/QD6APgA+AD6AP4AAgAEAAQABAADAP0AAQABAA4AAADm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OrWANYAAAAAAAAAAAAAFhQAKAAZABkACQAQAAAAAADtAPwA7QDbANzq7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vgAz/tACHgA2AAIA&#10;AwAEAAQAAgAEAAkA/wACAP4A+QD8APYAAwD7APkABAAHAAcAAwAEAAUAAgABAAMAAgABAAEA/wD+&#10;AP8A/QD/AP4A/AD8AP0A/AD5APsA9wD4APgA+gD8APwA/gAAAAMABwAFAAwADQAKAAwACQAGAAMA&#10;AQABAAAAAAAAAAAAAAAAAAAAAAAAAP8A/wD9APsA+gD8AP4AAAACAAIAAwACAAEAAAAAAAEADAAA&#10;AO8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Dq7A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CavrUhWyABQAIgACAP8AAQADAAYAAwADAAcABAD1APgA/AD7APgAAwACAAUA&#10;BgADAAYABAACAAMAAgAEAAMAAQD+AP0A/QD+AP0A/gD8APsA/QD7APoA/AD6APoA/QD9AP8AAgAF&#10;AAMACAAKAAkADAANAAcACQAHAAIAAQABAAAAAAAAAAAAAAAAAAAAAAAAAP8A/wD+APsA+AD3APkA&#10;+wACAAQABgAFAAMAAQACAAAAAAAHAAAA9w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hV95YIboQBtABYA/wABAAEAAgAE&#10;AAQACAAFAAYA9QD3APsA+QD5AAAA9wACAAIABAADAAEAAwADAAMAAwABAP4A/QD9AP0A/QAAAPsA&#10;/AD+AP0A/QD+AP0A/wAAAAMAAgAGAAcABQALAAwACQAKAAoABAAEAAIAAQAAAAAAAAAAAAAAAAAA&#10;AAAAAAAAAAAAAAD/APsA+AD2APcA5QDNADEAFAAHAAUAAwAAAP0AAAAAAAMAAQD5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sbzei1GJgAcwANAP0A/gD9AAQAAgACAP8AAQACAAMA+QAAAPoA/QD9AP0AAQD7AAEAAgAA&#10;AAIAAwAEAAAA/gD9AP0A/gD+AP8A/gD9AP4A/wD/AP8AAAACAAMABQAFAAgACQAHAAoACgAHAAgA&#10;BgACAAIAAQAAAAAAAAAAAAAAAAAAAAAAAAAAAAAAAAD/AP0A/AD5APgA8QDCAPcAvAD3AEcABAAC&#10;AP4AAAAAAAAAAAACAPs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dGELv1hGXAGwAAAABAAQAAAAEAAMACAAFAAYA&#10;CQD4AAkA9gD7APoA+wD+AP0A/QABAP8AAAABAAAA/wD/AP4A/wD+AAAAAAAAAAAAAAABAAMAAgAE&#10;AAQABwAIAAYACQAJAAYABwAIAAMABAACAAEAAQAAAAAAAAAAAAAAAAAAAAAAAAAAAAAAAAD/AP4A&#10;+gD3APUA8gC4APcAPADQAMQA7wBmAAIA/wAAAAAAAAAAAAUA+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uhEw&#10;9uwKnwBkAAEA/wAAAAIAAQADAAYABQAHAAoA9wAKAPoA+QD6APwA+wD8AP8A/AD/AP4A/wD/AP4A&#10;AAAAAAMAAgACAAEAAgACAAIABAADAAYABwAIAAkABQAHAAcABAAEAAMAAQABAAEAAAAAAAAAAAAA&#10;AAAAAAAAAAAAAAAAAAAAAAD/AP8A/AD3APYA9AC9AOwAMABtAO0AjADVAIYAbgAWAAAAAAAAAAAA&#10;Ag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mCxn0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xwUw+uMGqwBWAP4AAAABAAQAAAABAAIABQADAAAA&#10;AgAGAAgA/QD+APwA/QD9APwA/QD+APwA/gD+AP4AAQABAAMAAwADAAMAAgADAAYAAwAFAAYABgAH&#10;AAQAAwAEAAEAAQABAAAAAQAAAAAAAAAAAAAAAAAAAAAAAAAAAAAAAAAAAP8A/wD8APcA9ADzAMoA&#10;2AAWAG8AAgAVAIQAmgDAAIIAYgAs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BcT0NgPU&#10;AwoASwAAAAAA/gAAAAEAAAACAAAAAQACAAMAAgACAAMAAAD/AP4A/QD9AP0A/AD+AP0AAAAAAAEA&#10;BAACAAQAAwACAAMAAwADAAQABAADAAMAAgAAAAEAAQAAAAAAAAAAAAAAAAAAAAAAAAAAAAAAAAAA&#10;AAAAAAAAAAAA/wD8APoA9gDzAN4AwgAGAHUADAAAAAAABQBrACQAnwCXAEQARwAAAAAABAAAAPc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y+8UAOygEKAEMAAwAAAAIAAgABAAAA/wD+AP4A/AABAAMAAwAD&#10;AAIAAQD9AP8A/QD9AP4A/QAAAAAAAgADAAIAAwACAAEAAgACAAIAAwACAAEAAgAAAAAAAQAAAAAA&#10;AAAAAAAAAAAAAAAAAAAAAAAAAAAAAAAAAAAAAAAA/wD+APsA+QD3APcA4gD9AAcA8QAAAAAAAAAA&#10;AAAARwAhAIwAvADgAFkAAAAAAAAA+g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YPte8B/8AAwQD5APoA&#10;+gD6APsA/AD8AP8A/AD8APkA+AD5AP8ABAAGAAoADAANAA4ADwARABEAEQAQAA4ADQAMAAsACgAJ&#10;AAgABwAEAAMAAgABAAEAAQAAAAAAAAAAAAAAAAAAAAAAAAAAAAAAAAAAAAAAAAAAAP8A/gD9APoA&#10;9gDzAPEA8wAgAC0A9wCFAK4A/wAAAAAAAAAAACYAigAoANwAkwDn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xEqvsAQC8AMgA+QD6APoA+gD8AP4A/gABAP8A+wD3APYA9wD7AP4AAQADAAYA&#10;CAAIAAkACQAJAAgACAAHAAUABAAEAAQAAwACAAIAAQABAAAAAAAAAAAAAAAAAAAAAAAAAAAAAAAA&#10;AAAAAAAAAAAAAAAAAAAA/wD9APsA9QDxAPAA8QD1APkAKgBEAAcApwCMAPcAAAAAAAAAAAAQAIAA&#10;SQDwAKAA+AAAAA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RWd6AEAtQDMAPsA/QD8AP0A/gAB&#10;AAEAAwAAAP0A+QD4APgA+QD9AP8AAAABAAIAAQABAAEAAQABAAEAAQABAAEAAAAAAAAAAAAAAAAA&#10;AAAAAAAAAAAAAAAAAAAAAAAAAAAAAAAAAAAAAAAAAAAAAAAA/wD+APwA+QD3APUA9QD3APsA/gAC&#10;ACAAYAAaAMoAeADlAAAAAAAAAAAAAwBiAG0AAgD4AAAA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sYnegBALMAxwD4APoA+gD7AP4AAgADAAIA/QD6APMA8QDyAPUA+QD8AP4A/wAAAAEAAQAB&#10;AAAAAAAAAAAAAAAAAAAAAAAAAAAAAAAAAAAAAAAAAAAAAAAAAAAAAAAAAAAAAAAAAAAAAAAAAP8A&#10;/QD8APgA8wDxAO4A7gDxAPcA/QACAAgADAAdAHgAOgDmAHgAyQAAAAAAAAAAAAAAPgCFABYAAABP&#10;AOcAAAAAAAAAAAAAAAAAAAAAAAAAAAAAAAAAAAAAAAAAAAD8AOcA+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LGJ3oYxi2APoAPwAAAAQABQAAAAIABQD7AP0A&#10;+AD7APgA+wD8AAoABwADAAEAAAABAAAAAAAAAAAAAAAAAAAAAAAAAAAAAAAAAAAAAAAAAAAAAAAA&#10;AAAAAAAAAAAAAAAAAAAAAAD/AAAA/QD7APsA9QDyAPYA8ADzAPoA/QADAAcADQAQAA0ADwBtACcA&#10;ogCMAFAAWQACAAAAAAAAACAAiQCRAM0ARQCbADkAAAAAAAAAAAAAAAAA8gDlAOQA5QDkAOQA5QDk&#10;AOkA/QBNAJ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xie&#10;6GIXvAH9AEQAAAABAAMAAgAEAAMAAgD/APoA/AAAAAEAAAAAAAUABAACAAAAAAABAAAAAAAAAAAA&#10;AAAAAAAAAAAAAAAAAAAAAAAAAAAAAAAAAAAAAAAAAAAAAAAAAAD/AP8A/gD7APgA+AD0APMA9gD2&#10;APoA/QACAAcACQAKAAoACAAFAAMASgAiAIwAsADeAHEADAAAAAAAAAAMAHkAqQCuAFMAeAAcAOQA&#10;5ADlAOQA5QDzAAAAAAAAAAAAAAAAAAsA/QAAAE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Yq+tWFL8B9QBMAP8ABQACAAEABwAAAPsA+wD7APwA+wD5&#10;APoABgAJAAYAAgADAAEAAQAAAAEAAAAAAAAAAAAAAAAAAAAAAAAAAAAAAAAAAAAAAAAAAAD/AAAA&#10;AAD/AP0A+wD8APYA9QD3APMA8wD5APkA/QACAAgADQAMABAADQAIAAMAAQABACcAiQCNANIAdgB1&#10;ACEAAAAAAAAAAgBZACMAlACFAAAAAAAAAAAAAwASABwAFAAUABQAFQAUABQA7gBwADoAW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9FbfuShHKAfUA&#10;VQAAAAMAAgADAAYACAD9APoA+gD8APkA+QAGAAsACgAFAAYABQACAAEA/wABAAAAAQAAAAAAAAAA&#10;AAAAAAAAAAAAAAAAAAAA/wAAAP8A/wD9AP4A+gD3APkA9ADyAPgA9QD4APwAAAAEAAYADgARAAsA&#10;DwAMAAQAAgABAAAAAAAQAHsAowC9AHsAZwA/AAAAAAAAAAAANgCIALsADwAVABQAFAARAAIAAAAA&#10;AAAAAAAAAAAAAADoAAAAN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BLB8UIM1QPxAGUABwAEAAEAAwAFAAYA/wD+APwA/gD+AAUA/QD9AAYA&#10;CAAIAAMAAwACAAEAAQAAAAAAAAAAAAAAAAAAAAAAAAAAAAAA/wD/AP8A/gD+APwA+gD4APYA+QDz&#10;APQA+QD4APwAAAADAAcACAAKAAsACgAIAAMAAgABAAAA/wAAAAAABABcAB4ApACUANwAXwAEAAAA&#10;AAAAABoAXwAAAAAAAAAAAAAAAAAAAAAAAAAAAAAAAAAAAA4AAAD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UPyfU9BeQGkABoAAwABQAB&#10;AAUACgAEAAIA+AD7APYAAQD4APYABgAKAAkABQAGAAUAAgACAAIAAgAAAAEAAAAAAAAAAAAAAP8A&#10;/wD+AP4A/AD7APwA+QD5APYA9gD5APcA+AD9AP4AAgAEAAkADAAKABAADgAIAAcAAwABAAAAAAAA&#10;AAAA/wD/AP8AOAAUAJwAuADgAHIAEQAAAAAAAAAAAAAAAAAAAAAAAAAAAAAAAAAAAAAAAAAAAAAA&#10;IwAUALgAtwB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8/7O/bqCo8AaAAUAAQAAgAGAAQAAwADAPYA+QD9APQA9wAFAPUACQAGAAYABwAC&#10;AAQABQACAAEAAgAAAAAAAAAAAP8A/wD9APwA/QD6APkA/AD4APkA9wD5APwA+gD/AAAABQAHAAcA&#10;DQAOAAoADAAKAAQAAwACAAAAAAAAAAAAAAAAAP8A/wD/ABwAbgCkANgAdgBzACgAAAAAAAAAAAAA&#10;AAAAAAAAAAAAAAAAAAAAAAD/APAA6wDsACAA7ABgAFg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gXOBUbv1hGTAGIAHwAEAAMAAwAFAP8A&#10;/gD/APsA/gD8AP0A/QD9AAMABwAFAAMABQAEAAMAAgACAAAAAAAAAAAA/wD/APwA+wD9APoA+QD7&#10;APkA+gD7APsA/gD/AAIAAwAHAAsACQAOAA0ACAAIAAQAAwABAAAAAAAAAAAAAAD/AAAAAAD/AAAA&#10;/wAJAFwAkADwAIAAjQAbAAAAAAAAAAAA+QDsAOsA7ADsAOwA7ADsAOwA/QAAAAAAAAAAAAAAx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vhFm6LIYmwBNADQABQADAAUAAwADAAQA+gD3APkA/gD6APsAAQADAAMAAgADAAQAAwACAAEA&#10;AAAAAAAAAAAAAP4A/QD8AP0A+gD8AP0A/AD+AP4AAAACAAMABwAGAAsADgAHAAwACwAFAAUAAQAB&#10;AAEAAAAAAAAAAAD/AP8A/wD/AP8A/gD+AP4AAQD8AAAA/QDfABsAAAAAAAAAjgDHAAAAAAAAAAAA&#10;AAAAAAsAIwAcABwAHAAbABsAHAA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JsYLuWFG7MA5QBOAAUABAADAAgABAD7AAcA9wD7&#10;APkA/gD+APoAAAAAAAEAAQAAAAEAAQAAAAAAAAAAAAAA/wD+AP0A/gD9AAAA/wD/AAIABQAFAAQA&#10;BgALAAcADAAMAAcACAAFAAIAAQABAAAAAAAAAAAAAAAAAAAA/wD/AP4A/gD/AP8A/gD7APUABf37&#10;A+wAAAAAAAAAAADpAAAASwAgABsAHAAcABs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mCxn0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0bMutWE84C5ABiAA0AAQACAAQAAgACAAMA+wAEAPsA/AD8AP0A/wD9AP8AAQAAAP8AAAAAAAAA&#10;AAAAAP8A/gD/AAAA/wABAAIAAwAEAAQACAAFAAgACgAIAAkACgAFAAUAAwAAAAEAAAAAAAAAAAAA&#10;AAAAAAD/AAAA/wD/AP8A/wD+AP8A6AAAABn14g7rAAAAAAAAAAAAFADeAH8A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7Fcv1QgPqCI0AZAAbAAUAAwAEAAQABgD9AAoA+wD8&#10;APoA+wD9APsA/QD+AP4AAAD/AAAAAAAAAAAAAAAAAAAAAAACAAMAAwAGAAYABwAIAAUACAAIAAUA&#10;BgAGAAEAAgABAAAAAAAAAAAAAAAAAAAAAAD/AP8A/gD+AP8A/gD9AP4A/QDaAAAAOvTiDuwAAAAA&#10;AAAAAAAUAAAA5QA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vTAFHs&#10;yxSXAEkAOQAGAAIAAwAFAAYAAAD+AP4A+wD8AP0A+gD9AP0A/QD/AP8AAAAAAAAAAAAAAAAAAgAB&#10;AAIABgADAAYABwAGAAcABQAEAAUAAgACAAIAAQAAAAAAAAAAAAAAAAAAAAAAAAD/AP8AAAD/AP4A&#10;/QD+AP0A/gD+ANgAAABmDKsA7AAAAAAAAAAAABQAAAD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tBSO5YobtwDXAFoACQAGAAUAAQACAAQAAQAIAP8A/gD9AP0A&#10;/wD+AAAA/wAAAAAAAAAAAAAAAAABAAEAAwAEAAMABQAEAAUAAwACAAIAAgAAAAEAAQAAAAAAAAAA&#10;AAAAAAAAAAAAAAD/AP8A/wD+AP4A/wD+AP0A/gD8APYA6wAF/isOGADsAAAAAAAAAAAAFAAAAO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IbRO5ODuAEjQBd&#10;AB4A/wADAAQAAgABAAMAAwAAAAAAAAD/AAEAAAAAAAEAAAAAAAAAAAAAAAEAAAACAAIAAgADAAIA&#10;AQACAAAAAAABAAAAAAAAAAAAAAAAAAAAAAAAAAAAAAAAAAAAAAD+AP4A/gD9AP0A/QD9AP4A3AAA&#10;ADLsABYcAOUA9wAJAAAAAAAU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EtUBLu75AJwAuwD5APsA/AD8APwA/wD/AAEAAwADAAYABgAIAAkACAAJ&#10;AAkACQAJAAoACAAJAAcABwAGAAMAAwACAAEAAQABAAAAAAAAAAAAAAAAAAAAAAAAAAAAAAAAAAAA&#10;/wD/AAAA/gD+AP4A/gD+AP8A/QDKAAAAZf4AABwAAADrAAAAAAAAABUAAAD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O7EoLmAv/DAI8A6AD4APgA&#10;+gD5APsA+wD9AP8A/wABAAEAAgADAAMABAAEAAUABAAFAAQABQADAAIAAgDlAPQAAAAAAAAAAAAA&#10;AAAAAAAAAAAAAAAAAAAAAAAAAAAA/wD/AP0A/QD+AP0A/QD9AP0A+wDzAOYABv1LGAAAHAAAAOwA&#10;AAAAAAAADwAEAOQAAAAAAAAAAAAAAAAAAAAAAAAAAAAAAAAAAAAAAAAAAAAAAAAAAAAAAAAAAAAA&#10;AAAAAAAAANI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xrJ9hb18ACTAMAA+AD4APkA+QD6APoA+wD8APwA/QD9AP8A/wD/AAEAAAABAAIA&#10;AgABAAEAAQDpAHMAaACfAO8AAAAAAAAAAAAAAAAAAAAAAAAAAAAAAAAA/wD/AP4A/gD+AP0A/AD8&#10;APwA/AD9AMYAAABI6QIAAAAbAAAA7AAAAAAAAAABABMA5AAAAAAAAAAAAAAAAAAAAAAAAAAAAAAA&#10;AAAAAAAAAAAAAAAAAAAAAAAAAAAAAAAAAAAAAJAARQ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4L0gtm5gAAvQCQAOkA+gD7APsA+gD8&#10;APwA/AD9AP0A/QD9AP4A/gD/AP8A/wD/AAAAAAAAAK8A/QD+ALUAagCZAOwAAAAAAAAAAAAAAAAA&#10;AAAAAAAA/wD/AP4A/wD+AP4A/QD+AP4A/gD9APoAywABAIMRAAAAABwAAADrAAAAAAAAAAAAFQD3&#10;APAAAAAAAAAAAAAAAAAAAAAAAAAAAAAAAAAAAAAAAAAAAAAAAAAAAAAAAAAAAAAAAL8AiQ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IMaw/EW9vAAkwC0APMA+AD5APkA+AD5APkA+gD7APsA/AD8APwA/QD9AP4A/gD+AOsAwAAQ&#10;AJkAWwAKALsAawCUAO4AAAAAAAAAAAAAAP8A/gD+AP4A/QD8AP0A/AD8APsA+wD7APwAwQD+ADPr&#10;GAkAAAAAHAAAAOwAAAAAAAAAAAAUAAAA5AAAAAAAAAAAAAAAAAAAAAAAAAAAAAAAAAAAAAAAAAAA&#10;AAAAAAAAAAAAAAAAAOIAZwD/AAQArQD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D9IKceUC/8kAigDTAPgA9wD5APkA+QD5APkA&#10;+gD6APsA/AD7AP0A/QD9AP4AsQD9AFAADQBQAJYAYAAPAMAArQAAAAAA/wD/AP4A/wD+AP4A/QD9&#10;AP0A/AD7APwA/QD8APwA8QDGAAEAmwsAAAAAAAAbAAAA7AAAAPAA1gDpABQAAADlAAAAAAAAAAAA&#10;AAAAAAAAAAAAAAAAAAAAAAAAAAAAAAAAAAAAAAAAAAAAAPgAYADxAFkAUADwAEgAnwC7AIo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B4&#10;G2L5WfXUEqkAFQBXABYA/gD/AP8A/wADAP8A/wABAAMAAAABAAEA8gC9AA0ARAAAAAAABgBLAMoA&#10;7gA2AP4AAAAAAAAA/wD+AP8A/wD9AP4A/AD8AP0A/QD8APwA/QCsAP8AUOYaGgAAAAAAAAwADgDm&#10;AIMA0gAAAAAACAAAAOQAAAAAAAAAAAAAAAAAAAAAAAAAAAAAAAAAAAAAAAAAAAAAAAAAAAAAAAAA&#10;cwDVADYAUAD/APMAuQB4AAAAAAAu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e9EqbpDfnrAJQApQDtAPcA9wD4APgA+AD4APoA+gD5&#10;APsA+wC0APsATgAHAAAAAAAAANcA1gAkACsA/gD+APwA/AD8AP0A+wD7APsA+gD7APsA+wD6APoA&#10;+wDMAOUAC/qTGgAAAAAAAAAAAAAcAPIA0gAtAGQAPAD4AAAA5QAAAAAAAAAAAAAAAAAAAAAAAAAA&#10;AAAAAAAAAAAAAAAAAAAAAAAAAAAAnACsABsAbAABAAIAZACPAEAAAAAGAI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xfaAI7l&#10;jxnZAtkAMABFAA0AAwAEAAQAAQAEAAMAAQD3AL0ACgBHAAAAAAAAAAAArgAAAE8A/AAAAP8A/wAA&#10;AP8A/gD9AP8A/QD9APsA/AD9APoA+wDkALYAAQCr8wYTAAAAAAAAAAAAABsA1gBoAIAAAQAAALAA&#10;aQD8AAAAAAAAAAAAAAAAAAAAAAAAAAAAAAAAAAAAAAAAAAAAAAAAAAAAyQB+AAgAdQAJAAAAAAAA&#10;ABEA1gAAAIkAM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dBtr/nbmrBnQAdEALgBEAA8A/wACAP8A/gABALsA+QBVAAkA&#10;AAAAAAAA3ADQAB4ALAD8AAAAAAD/AP8A/wD+AP4A/gD9AP0A/AD8APwA/ADnAKAAAAB75TMbAAAA&#10;AAAAAAAAAAAAagAsAHQAAQAAAAAAUAAzABgAAAAAAAAAAAAAAAAAAAAAAAAAAAAAAAAAAAAAAAAA&#10;AAAAAAAA6QBjAP0AcgAbAAAAAAAAAP8AkADqAF0AW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CkxqE+3PstRjR&#10;AdEAIwBGABgAAwADAPoAwAAHAEkAAAAAAAAAAACuAAAASAD7AAAAAAD/AAAA/gAAAP0A/gD+AP0A&#10;/QD7APwA/QDhAKMA/gBZ520bAAAAAAAAAAAAAAAAAAA6ADoAAAAAAAAAAAAAAB0AAAAAAAAAAAAA&#10;AAAAAAAAAAAAAAAAAAAAAAAAAAAAAAAAAAAA+wBiAOsAUQA2AAAAAAAAAAAAqQDQADE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FnBnx+3zqrRndApcAEQA7AC8AyAD4AFAADQAAAAAAAADhAMsAFwAr&#10;APkAAAAAAAAA/gAAAP4A/gD+AP8A/AD8AP0A+wDIAL4AAABc5o0aAAAAAAAAAAAAAAAAAAAAAAAA&#10;AAAAAAAAAAAAAAAAAAAAAAAAAAAAAAAAAAAAAAAAAAAAAAAAAAAAAAAAAAAAAAAAAAB9AMwALgBY&#10;AAAAAAAAAAAAzACtABQAnw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mCxn0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WTG44AkuSY&#10;Fe8HtAC2AAEABQBLAAAAAAAAAAAArgAAAEIA/AABAAAAAAAAAP8A/wD/AP0A/gD+AP0A/QDlAK4A&#10;7wABAIPlZRsAAAAAAAAAAAAAAAAAAAAAAAAAAAAAAAAAAAAAAAAAAAAAAAAAAAAAAAAAAAAAAAAA&#10;AAAAAAAAAAAAAAAAAAAAAAAAAKgAnwAVAHEAAgAAAAAAAADnAJMAAwCb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BzHHMAye2A/s8U/gFHABAAAAAAAAAA5gDHABIAKAD3AAAAAQAA&#10;AAAA/wD/AP4A/wD9AP0A2wDCAOkAAAAU9rL8IxsAAAAAAAAAAAAAAAAAAAAAAAAAAAAAAAAAAAAA&#10;AAAAAAAAAAAAAAAAAAAAAAAAAAAAAAAAAAAAAAAAAAAAAAAAAAAAANEAdgAFAHUADAAAAAAAAAD4&#10;AIoA9gCDAD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3E68ANADuAE4A&#10;AAAAAAAAAACvAP8AEADSABAADgAEAAcA/AD4APoA7ADjAOIA5wD+AAAAC/t56mQbAQAAAAAAAAAA&#10;AAAAAAAAAAAAAAAAAAAAAAAAAAAAAAAAAAAAAAAAAAAAAAAAAAAAAAAAAAAAAAAAAAAAAAAAAAAA&#10;AADvAOEAYwD5AGwAIQAAAAAAAAD/AJUA5ABRA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wDrAEUAEwAAAAAAAADrAMIAAQDeAN4AAAAAAAAAAAAAAAAAAAAAAAAA&#10;AAAC/ynucvtNGAEbAAAAAAAAAAAAAAAAAAAAAAAAAAAAAAAAAAAAAAAAAAAAAAAAAAAAAAAAAAAA&#10;AAAAAAAAAPsA5gDlAOQA5QDkAOUA5ADkAPcAAAAAAEgAPwAAAAAAAAAAALIAyAApAI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wCSAAIATwAAAAAAAAAAAK8A/gBo&#10;9hbtzQLjBusI+gL6BAP+CfwK/Bf5MPtLCjETAxMAAAAAAAAAAAAAAAAAAAAAAAAAAAAAAAAAAAAA&#10;AAAAAAAAAAAAAAAAAADvAOQA5QDkAOUA5QDjAOUA6gD/AAAAAAAAAAAAAAAEABQAIwAUABwASwAA&#10;AAAAAAAAANMApQAOAKA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rAOYAQAAXAAAAAAAAAO4AvgAWAHkKCAoAAAAAAAAAAAAAAAAAAAAAAAAAAAAAAAAAAAAAAAAA&#10;AAAAAAAAAAAAAAAAAAAAAAAAAAAAAAAAAAAAAAAAAAAAhgCaAPcAAAAAAAAAAAAAAAAADgAhABQA&#10;FAAVABQAFAAUABAAAAAAAAAAAAAAAAAAAAAAAO8AjwAAAJcAI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8AJEAAQBQAAAAAAAAAAAAsQD9AGgACAAAAAAAAAAAAAAA&#10;AAAAAAAAAAAAAAAAAAAAAAAAAAAAAAAAAAAAAAAAAAAAAAAAAAAAAAAAAAAAAAAAAAAAAAAAAADR&#10;APcAKAAYABQAFAAUABUAFQAFAAAAAAAAAAAAAAAAAAAAAAAAAAAAAAAAAAAAAAAAAAAA7ADzAAIA&#10;3QB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IA4AA6ABsAAAAA&#10;AAAA8gC7ABEAYAAAAAAAAAAAAAAAAAAAAAAAAAAAAAAAAAAAAAAAAAAAAAAAAAAAAAAAAAAAAAAA&#10;AAAAAAAAAAAAAAAAAAAAAAAAAAAAABsAAABfACQAAAAAAAAAAAAAAAAAAAAAAAAAAAAAAAAAAAAA&#10;AAAAAAAAAAAAAAAAAAAAAAAlAHcAkwB+AM4AjwA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bAIgAfgAAAFEAAAAAAAAAAACzAPsAZgALAAAAAAAAAAAAAAAAAAAAAAAAAAAAAAAA&#10;AAAAAAAAAAAAAAAAAAAAAAAAAAAAAAAAAAAAAAAAAAAAAAAAAAAAAAAAAAAAHAAAAOwAAAAAAAAA&#10;AAAAAAAAAAAAAAAAAAAAAAAAAAAAAAAAAAAAAAAAAAAAAAAAAAAAAAAANACIAB0AsABKAN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QArgCvANYAAAADAEoAIAAAAAAAAAD1ALgADQBjAAAA&#10;AAAAAAAAAAAAAAAAAAAAAAAAAAAAAAAAAAAAAAAAAAAAAAAAAAAAAAAAAAAAAAAAAAAAAAAAAAAA&#10;AAAAAAAAAAAAAAAbAAAA7AAAAAAAAAAAAAAAAAAAAAAAAAAAAAAAAAD/APEA6wDsAOwA7ADsAA8A&#10;XQAJAAAAAAAAABkAhgCWAMcARgCWA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wCxAK4AzQAAAAEAKQA8&#10;ADgADgAAAAAAAAAAALUA+ABnAA8AAAAAAAAAAAAAAAAAAAAAAAAAAAAAAAAAAAAAAAAAAAAAAAAA&#10;AAAAAAAAAAAAAAAAAAAAAAAAAAAAAAAAAAAAAAAAAAAAABwAAADrAAAAAAAAAAAA+gDrAOwA7ADs&#10;AOwA7ADrAO0A/AAAAAAAAAAAAAAAAADVAHYAGwAAAAAAAAAIAHEAJACkAF0AdABz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LUArwDEAP4AAAAiADwAOgATAAAAAAAAAAAAAAAAAAAAtgAIAGgAAAAAAAAAAAAAAAAAAAAA&#10;AAAAAAAAAAAAAAAAAAAAAAAAAAAAAAAAAAAAAAAAAAAAAAAAAAAAAAAAAAAAAAAAAAAAAAAAAAAA&#10;GwAAANQAnwDsAOwA6wDzAAAAAAAAAAAAAAAAAAoAIQAcABwAHAAbABsAFwCPAKsAeABsADcAAAAA&#10;AAAAAQBOACIAjgCLANAAlQ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cAuQCuAL4A+wAAABoAPQA7ABkAAAAAAAAAAAAAAAAAAAAAAAAA&#10;AAAPAOgA/gAAAAAAAAAAAAAAAAAAAAAAAAAAAAAAAAAAAAAAAAAAAAAAAAAAAAAAAAAAAAAAAAAA&#10;AAAAAAAAAAAAAAAAAAAAAAAAAAAAAAAbAAQA4gDiAAAAAQAWACUAHQAbABsAHQAbABwAEAAAAAAA&#10;AAAAAAAAAAAAAJQAMAB/AIwAUABZAAIAAAAAAAAALACKAIwAuwBHAKAA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cAqgD2AAAAFAA8ADsAIAAA&#10;AAAAAAAAAAAAAAAAAAAAAAAAAAAAAAAAADsAqwCyAGIAAAAAAAAAAAAAAAAAAAAAAAAAAAAAAAAA&#10;AAAAAAAAAAAAAAAAAAAAAAAAAAAAAAAAAAAAAAAAAAAAAAAAAAAAAAAAAAAAAAUAowDsABwAGwAa&#10;AAUAAAAAAAAAAAAAAAAAAAAAAAAAAAAAAAAAAAAAAAAAAABkAC0AZACwAN4AcAANAAAAAAAAABQA&#10;gwCcAL4ASQCQAE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tQD2AAAAXwCWAFsAIAAAAAAAAAAAAAAAAAAAAAAA+gDnAAAAAAAAAAAAOwAAAK8AAAAA&#10;AAAAAAAAAAAAAAAAAAAAAAAAAAAAAAAAAAAAAAAAAAAAAAAAAAAAAAAAAAAAAAAAAAAAAAAAAAAA&#10;AAAAAAAAAAAAAAAAAABCAFYAOgAfAAUAAAAAAAAAAAAAAAAAAAAAAAAAAAAAAAAAAAAAAAAAAAAA&#10;AAAANwC8ADUA0gB3AN4AAAAAAAAAAAAFAGIAJwD2AGY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DFAHAAAACzAPsAAAAAAAAAAAAAAAAAAAD9ANAA&#10;kwBkAG4A2gAAAAAAAAAbACIAygDlAAAAAAAAAAAAAAAAAAAAAAAAAAAAAAAAAAAAAAAAAAAAAAAA&#10;AAAAAAAAAAAAAAAAAAAAAAAAAAAAAAAAAAAAAAAAAAAAAAAAAAAAAAAAAAAAAAAAAAAAAAAAAAAA&#10;AAAAAAAAAAAAAAAAAAAAAAAAAAAAAAAAAAAAABcArwBiAOsAfADAAAAAAAAAAOoAcwDZAAAAAAD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AeQBh&#10;AO4AxQAAAAAAAAAAAP8A1wCbAGYAhQDCAP4AAADDAAAAAAAAAAAAOwAAAK4AAAAAAAAAAAAAAAAA&#10;AAAAAAAAAAAAAAAAAAAAAAAAAAAAAAAAAAAAAAAAAAAAAAAAAAAAAAAAAAAAAAAAAAAAAAAAAAAA&#10;AAAAAAAAAAAAAAAAAAAAAAAAAAAAAAAAAAAAAAAAAAAAAAAAAAAAAAAAAAAAAAAAAAAAAAAFAIcA&#10;kgACAJUAnQD8AP8AjwDpAFMAygDhAK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mCxn0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QAAAOIAAAAAAN4AogBpAH4AugD9AFQApgDVAAoA&#10;xgD+AAAAAAAAADoAAACwAAAAAAAAAAAAAAAAAAAAAAAAAAAAAAAAAAAAAAAAAAAAAAAAAAAAAAAA&#10;AAAAAAAAAAAAAAAAAAAAAAAAAAAAAAAAAAAAAAAAAAAAAAAAAAAAAAAAAAAAAAAAAAAAAAAAAAAA&#10;AAAAAAAAAAAAAAAAAAAAAAAAAAAAAAAAAAAAAFcAtAAcALgAfwDKANwAPQCVAB8AC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0AAAA8ACp&#10;AMUA5wAAAAYASwBQAEYACAAAAAAASACuANIAMAAAAAAAFAAoANQA2wAlAAAAAAAAAAAAAAAAAAAA&#10;AAAAAAAAAAAAAAAAAAAAAAAAAAAAAAAAAAAAAAAAAAAAAAAAAAAAAAAAAAAAAAAAAAAAAAAAAAAA&#10;AAAAAAAAAAAAAAAAAAAAAAAAAAAAAAAAAAAAAAAAAAAAAAAAAAAAAAAAAAAAAAAAAAAAAAAuALwA&#10;ZwDBAIwAAABJ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JgAAADEAKwA6gBBAJIA1QCeAE4ACAAAAAAAAABRAAAAxQAAAAAAAAAA&#10;ADwAAACvAAAAAAAAAAAAAAAAAAAAAAAAAAAAAAAAAAAAAAAAAAAAAAAAAAAAAAAAAAAAAAAAAAAA&#10;AAAAAAAAAAAAAAAAAAAAAAAAAAAAAAAAAAAAAAAAAAAAAAAAAAAAAAAAAAAAAAAAAAAAAAAAAAAA&#10;AAAAAAAAAAAAAAAAAAAAAAAAAAAAEQCnAG4AAAAAAP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kAygABADcAiQDSAKgAVwAOAAAA&#10;AAAAAAAAAAAAAEEADwDJAPsAAAAAAAAAOAACALAAAAAAAAAAAAAAAAAAAAAAAAAAAAAAAAAAAAAA&#10;AAAAAAAAAAAAAAAAAAAAAAAAAAAAAAAAAAAAAAAAAAAAAAAAAAAAAAAAAAAAAAAAAAAAAAAAAAAA&#10;AAAAAAAAAAAAAAAAAAAAAAAAAAAAAAAAAAAAAAAAAAAAAAAAAAAAAAAAAAAAAAMAewCfABoAG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gCsACIAGwAAAAAAAAAAAAAAAAAAAAAAAAAAAAAABQBNAKQAzwA2AAAAAAAPAC4A0ADRAC8A&#10;AAAAAAAAAAAAAAAAAAAAAAAAAAAAAAAAAAAAAAAAAAAAAAAAAAAAAAAAAAAAAAAAAAAAAAAAAAAA&#10;AAAAAAAAAAAAAAAAAAAAAAAAAAAAAAAAAAAAAAAAAAAAAAAAAAAAAAAAAAAAAAAAAAAAAAAAAAAA&#10;AAAAAAAAAAAAAAAAAAAAAEoA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0AGwAAAAAAAAAAAAAAAAAAAAAAAAAAAAAAAAAA&#10;AFEAAADFAAAAAAAAAAAAOwAAAK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gAXAMsA+AAAAAAAAAA2AAQAsQD+AAAAAAAAAAAAAAAA&#10;AAAAAAAAAAAAAAAAAAAAAAAAANgA8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8A+wDKAAAA&#10;AAAAAAoAMwDmAMoAAAAAAAAAAAAAAAAAAAAAAAAAAAAAAAAAAAAAAMwAPwAqAFwAqwD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QAAAMUAAAAAAP8A5wAkAAAArgAAAAAAAAAAAAAAAAAAAAAAAAAAAAAA&#10;AAAAAAAAswAAAAYAuwBsACsAWACmAP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AB8A0QD0AMYAqgDxAAAAAAC0&#10;AIUABQAAAAAAAAAAAAAAAAAAAAAAAAAAAAAA/wCyAAQAlwDlAMkAxwC/AL8ArQCtAAAAAAAAAAAA&#10;AAAAAAAAAAAAAAAAAAAAAAAAAAAAAAAAAAAAAAAAjQC1AJUAK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UQD9AIIAmwD1AEUASAAKAO0A5QAAAAAAAAAAAAAAAAAAAAAAAAAAAAAAAADOAOYALwAJ&#10;ACQAWwCUAGAAAAAeAAAAAAAAAAAAAAAAAAAAAAAAAAAAAAAAAAAAAAAAAAAAAAAAAAAAlACKANUA&#10;UQ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AAAA3wAUAMEApAChAM4AsAAgAAAAAAAAAAAA&#10;AAAAAAAAAAAAAAAAAAAAALYAAAA6AAAAAAAAAAAA4gAAAE0AAAAAAAAAAAAAAAAAAAAAAAAAAAAA&#10;AAAAAAAAAAAAAAAAAAAAogCDAAwASwDvAFU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gAKAAA&#10;AHEAJAAAAAAAEQA5AAAAAAAAAAAAAAAAAAAAAAAAAAAAAAAAAAAAswADADQAAAAAAAAA/QDJAA0A&#10;PQAAAAAAAAAAAAAAAAAAAAAAAAAAAAAAAAAAAAAAAAAAAAAArwB3AAgAegBgAGUA9QBbAL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CQATgAAAAAAAAAAAAAAAAAAAAAAAAAAAAAAAAAAAAAAAAAA&#10;AAAA0QDhAC0ACgAAAAAAAADTAPUARwAFAAAAAAAAAAAAAAAAAAAAAAAAAAAAAAAAAAAAAAAAAAAA&#10;uwBsAAQAdwAlAAAARgBuAPsAYgC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kAxQAWAAAAAAAAAAAA&#10;AAAAAAAAAAAAAAAAAAAAAAAAAAAAAAAAAAC2AAAAOQAAAAAAAAAAAMoAAABPAAAAAAAAAAAAAAAA&#10;AAAAAAAAAAAAAAAAAAAAAAAAAAAA8ABkAPwAaQAsAAAAAAAAADwAdAACAGwA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MAAgA2AAAA&#10;AAAAAP4AyQAKAEAAAAAAAAAAAAAAAAAAAAAAAAAAAAAAAAAAAAAAAAAAAAANADMAAAC1APUAAAAA&#10;AAAAAAA0AHkACAB3AJ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cA3QAqAAwAAAAAAAAA1QDyAEUABgAAAAAAAAAAAAAAAAAAAAAAAAAAAAAA&#10;AAAAAAAAAAAAAAMApQBEANwAfgDwAAAAAAAAAAAALAB8AA4AhA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mCxn0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0AAAAOQAAAAAAAAAAAMoA&#10;AABOAAAAAAAAAAAAAAAAAAAAAAAAAAAAAAAAAAAAAAAAAAAAAAAAAAkAoABPAOIAfADrAAAAAAAA&#10;AAAAJQB/ABIAkgB2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QAAQA3AAAAAAAAAP8AyQAIAEQAAAAAAAAAAAAAAAAAAAAAAAAAAAAAAAAAAAAAAAAA&#10;AAAAAAAAAAAFAJcAXADpAHwA5QAAAAAAAAAAAB4AgQAXAKEAawD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sA2AAoAA8AAAAAAAAA2ADvAEMACAAAAAAAAAAA&#10;AAAAAAAAAAAAAAAAAAAAAAAAAAAAAAAAAAAAAAAAAAAAAwCMAGoA7gB9AN4AAAAAAAAAAAAYAIEA&#10;HQCuAGEA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DkA&#10;AAAAAAAAAADKAAAATgAAAAAAAAAAAAAAAAAAAAAAAAAAAAAAAAAAAAAAAAAAAAAAAAAAAAAAAAAA&#10;AAEAfwB4APMAgADXAAAAAAAAAAAAEwCAACQAugBZAP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2AAEAOAAAAAAAAAD/AMcABgBFAAAAAAAAAAAAAAAAAAAAAAAAAAAA&#10;AAAAAAAAAAAAAAAAAAAAAAAAAAAAAAAAAAAAAHEAhgD3AIQAzwAAAAAAAAAAAA4AfQArAMUAVAD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gANIAJgARAAAAAAAAANsA7QBF&#10;AAsAAAAAAAAAAAAAAAAAAAAAAAAAAAAAAAAAAAAAAAAAAAAAAAAAAAAAAAAAAAAAAAAAAABjAA4A&#10;bgCJAG8AOQAAAAAAAAAKAHkAjwDNAE8AqgARAPcA+gD4APgA+QD5APkA9wD6APgA+QD4APoA9wD+&#10;AFU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AAUAAAAAAAAAawD4AAAAAAAAAAAAAAAAAAAA9AD4AAAAAAAA&#10;AAAAAAAAAAAAAAAAAAAAAAAAAAAA9QD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gUABc4AAAAAAAAAAAAygAAAEXlAPAAAAAAAAAAAAAAAAAAAAAAAAAAAAAAAAAAAAAAAAAA&#10;AAAAAAAAAAAAAAAAAAAAAAAAAAAAVQACDW0djwH3AEIAAAAAAAAABwB0AJQAxQAuAAAAAAAAAAAA&#10;AAAAAAAAAAAAAAAAAAAAAAAAAAAAAAAA+el47AAAAAAAAAAAAAAAAAAAAAAAAAAAAAAAAAAAAAAA&#10;AAAAAAAAAAAAAAAAAAAAAAMA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UAAAAAAAAAAP+AACsA&#10;AAAAAAAAAAAAAAAAAADdACMAAAAAAAAAAAAAAAAAAAAAAAAAAAAAAAAAAADLAC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QAAADkAAAAAAAAAAADIAAQAURsAGwAAAAAAAAAA&#10;AAAAAAAAAAAAAAAAAAAAAAAAAAAAAAAAAAAAAAAAAAAAAAAAAAAAAAAAAAAAAFMAFgBcAJcA9gBM&#10;AAAAAAAAAAQAbgATANIACQABAAoAAQAKAAEACgAAAAsAAAALAAAACwDRAMQANQBvFw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5QDOACMAFAAA&#10;AAAAAADeAOkAQQAOAAAAAAAAAAAAAAAAAAAAAAAAAAAAAAAAAAAAAAAAAAAAAAAAAAAAAAAAAAAA&#10;AAAAAAAAAAAAAAAAAAA9AK8AVgChAPUAVwAAAAAAAAACAF0AAAAAAAAAAAAAAAAAAAAAAAAAAAAA&#10;AAAAAAAAAMoAAACH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QB9AAAAOAAAAAAAAAAAAMkAAABOAAAAAAAAAAAAAAAAAAAAAAAAAAAAAAAA&#10;AAAAAAAAAAAAAAAAAAAAAAAAAAAAAAAAAAAAAAAAAAAAAAAAAAAAMgCzABMArACfAP8AAAAAAAAA&#10;AAAAAAAAAAAAAAAAAAAAAAAAAAAAAAAAAAAAAAAA7wAAAC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kAdgA2ALUAEgA9AAAAAAAAAAAAyAADAEoA&#10;AAAAAAAAAAAAAAAAAAAAAAAAAAAAAAAAAAAAAAAAAAAAAAAAAAAAAAAAAAAAAAAAAAAAAAAAAAAA&#10;AAAAAAAAACkAtQAaALYAlgD+AAAAAAAAAAAAAAAAAAAAAAAAAAAAAAAAAAAAAAAAAAAAAAAUAAAA&#10;y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AHwANQCh&#10;AAwAYACTABMAAAAAAAAA5ADmADkAEAAAAAAAAAAAAAAAAAAAAAAAAAAAAAAAAAAAAAAAAAAAAAAA&#10;AAAAAAAAAAAAAAAAAAAAAAAAAAAAAAAAAAAAAAAAAAAhALUAIwDAALoAAAAAAAAAAAAAAAAAAAAA&#10;AAAAAAAAAAAAAAAAAAAAAAAAAD8AAAB1AO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gCOAKIA+QANAFQASgAGAAAAAAAAAAAAAAAAAAAA5gD8AAQAAAAAAAAAAAAA&#10;AAAAAAAAAAAAAAAAAAAAAAAAAAAAAAAAAAAAAAAAAAAAAAAAAAAAAAAAAAAAAAAAAAAAAAAAAAAA&#10;GgCEAFkA8QAAAAAAAAAAANYAyQD8APoA+wD6APsA+gD7APsA+gD7APoA+wAAAN8APwDGAB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lgCdAPYADQBUAEgACAAAAAAAAAAAAAAA&#10;AAAAABwAOgDGAKwAWAAAAAAAAAAAAAAAAAAAAAAAAAAAAAAAAAAAAAAAAAAAAAAAAAAAAAAAAAAA&#10;AAAAAAAAAAAAAAAAAAAAAAAAAAAAAAAAAAgAAAD2AAAAAAAAAAAAqwDUAAAAAAAAAAAAAAAAAAAA&#10;AAANAAAADgABACEAAAAaAA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xAJMAnQD2&#10;AAoAVgBNAAgAAAAAAAAAAAAAAAAAAAAAAAAAAABVAMcAjwBUAAQAAAAAAAAAAAAAAAAAAAAAAAAA&#10;AAAAAAAAAAAAAAAAAAAAAAAAAAAAAAAAAAAAAAAAAAAAAAAAAAAAAAAAAAAAAAAACQAAAP8AAAAA&#10;AAAAAAAFAAAArQAQAA0AAgANAAEADg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QCaAJkA8wAKAFUASwALAAAAAAAAAAAAAAAAAP8A3QAfAAUAAAAAABwAOQDG&#10;AKwAWAAAAAAAAAAAAAAAAAAAAAAAAAAAAAAAAAAAAAAAAAAAAAAAAAAAAAAAAAAAAAAAAAAAAAAA&#10;AAAAAAAAAAAAAAAAAAAFAAAA9wAAAAAAAAAAAAQAAAAfAB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gB+APMACABRAE8ACwAAAAAAAAAAAAAA&#10;AAD/AMsAqwDgAEYAZQAAAAAAAABVAMcAjQBTAAUAAAAAAAAAAAAAAAAAAAAAAAAAAAAAAAAAAAAA&#10;AAAAAAAAAAAAAAAAAAAAAAAAAAAAAAAAAAAAAAAAAAAAAAAAAAkAAAD+AAAAAAAAAAAABw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mCxn0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YA8wAAACQAUwALAAAAAAAAAAAAAAAAANAAeACLAOAABQC9AOoAAAAAAAAAHAA9AOIApgAA&#10;AAAAAAAAAAAAAAAAAAAAAAAAAAAAAAAAAAAAAAAAAAAAAAAAAAAAAAAAAAAAAAAAAAAAAAAAAAAA&#10;AAAAAAAAAAAGAAAA9wAAAAAAAAAAAAQAAAD1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gCpADEA1ACcAAAAAAAAAAAAAADQAHoAhQDeAD8A&#10;tgCBAP0AqwAAAAAAAAAAAFUAAgCQAPsAAAAAAAAAAAAAAAAAAAAAAAAAAAAAAAAAAAAAAAAAAAAA&#10;AAAAAAAAAAAAAAAAAAAAAAAAAAAAAAAAAAAAAAAAAAkAAAD+AAAAAAAAAAAAB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EAArgAd&#10;AMEA8QAAAAAA1QB7AIUA2wA6AK8AqgAzAF4AGgDCAOgAAAAAAAAAGAA+AOYApgAAAAAAAAAAAAAA&#10;AAAAAAAAAAAAAAAAAAAAAAAAAAAAAAAAAAAAAAAAAAAAAAAAAAAAAAAAAAAAAAAAAAAAAAAABQAA&#10;APcAAAAAAAAAAAADAAAA9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AE8A/wDeANUAfwCAANoAOgCvAK8AOgAAAAAABQBwAP4ArQAA&#10;AAAAAAAAAFMAAgCQAPkAAAAAAAAAAAAAAAAAAAAAAAAAAAAAAAAAAAAAAAAAAAAAAAAAAAAAAAAA&#10;AAAAAAAAAAAAAAAAAAAAAAAAAAAKAAAA/gAAAAAAAAAAAAg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gAAAJkAgADWADIA&#10;qACvADoAAAAAAAAAAAAAAFoAGgDCAOcAAAAAAAAAGABAAOYAoQAAAAAAAAAAAAAAAAAAAAAAAAAA&#10;AAAAAAAAAAAAAAAAAAAAAAAAAAAAAAAAAAAAAAAAAAAAAAAAAAAAAAAAAAUAAAD4AAAAAAAAAAAA&#10;AwAAAP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CwAAAA7QAyAKcAtwBBAAAAAAAAAAAAAAAAAAAABQB0AP4AqAAAAAAAAAAAAFUA&#10;AwCTAPgAAAAAAAAAAAAAAAAAAAAAAAAAAAAAAAAAAAAAAAAAAAAAAAAAAAAAAAAAAAAAAAAAAAAA&#10;AAAAAAAAAAAAAAAJAP0AAAAAAAAAAAAI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3APQALACiALcAQgAAAAAAAAAAAAAAAAAA&#10;AAAAAAAAAFcAIADHAOQAAAAAAAAAFABCAOoAogAAAAAAAAAAAAAAAAAAAAAAAAAAAAAAAAAAAAAA&#10;AAAAAAAAAAAAAAAAAAAAAAAAAAAAAAAAAAAAAAAAAAAAAAQA+AAAAAAAAAAAAAMAAAD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2AC9AEcAAAAAAAAAAAAAAAAAAAAAAAAAAAAAAAAABABxAP8AqwAAAAAAAAAAAFIAAwCTAPgAAAAA&#10;AAAAAAAAAAAAAAAAAAAAAAAAAAAAAAAAAAAAAAAAAAAAAAAAAAAAAAAAAAAAAAAAAAAAAAAAAAAA&#10;CwD9AAAAAAAAAAAACQAAAP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AAAAAAAAAAAAAAAAAAAAAAAAAAAAAAAAAAAAAFQA&#10;IADHAOIAAAAAAN4AwgAQAOoAmgAAAAAAAAAAAAAAAAAAAAAAAAAAAAAAAAAAAAAAAAAAAAAAAAAA&#10;AAAAAAAAAAAAAAAAAAAAAAAAAAAAAAAEAPQAlwBkAFgAcwDLAAAA9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B0AP8AqAD8AJMAdwCnAO0AAACcAAAAAAAAAAAAAAAAAAAA&#10;AAAAAAAAAAAAAAAAAAAAAAAAAAAAAAAAAAAAAAAAAAAAAAAAAAAAAAAAAAAAAAoA+gC+AAEAIwDl&#10;AMwAAAD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MAkQDLAIkA0AAi&#10;AHEAFgDHAAQAAAAAAAAAAAAAAAAAAAAAAAAAAAAAAAAAAAAAAAAAAAAAAAAAAAAAAAAAAAAAAAAA&#10;AAAAAAAAAAAAAAAACAAAAG8AdQAFAOQAYgDRAP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0AGcA0AAXALYAEQAAAEAAAAAAAAAAAAAAAAAAAAAAAAAAAAAAAAAAAAAA&#10;AAAAAAAAAAAAAAAAAAAAAAAAAAAAAAAAAAAAAAAAAAAAAAB2AOEAZAAAAAAAHACjAH4A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AAA&#10;AAAAAAAAAAAAAAAA7wAAAAAAAAAAAAAAAAAAAAAAAAAAAAAAAAAAAAAA+QD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4AiR7eBU7wEe0AAAAAAAAAAAAA&#10;AAAAAAAAAAAAAAAAAAAAAAAAAAAAAAAAAAAAAAAAAAAAAAAAAAAAAAAAAAAAAAAAAAAAAAAAAAAA&#10;AEUAAAAAAAAAAAAAABcAmQAAAAAAAAAAAAAAAAAAAAAAAAAAAAAAAAAAAAAAAAAAAAAAAAAAAAAA&#10;AAAAAAAAAAAAAAAAAAAAAAAAAAAAAAAAAAAAAAAAAAAAAAAAAAAAAAAAAAAAAAAAAAAAAAAAAAAA&#10;AA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XAAAAAAAAAAAAAAAAAAAAAP9AAL8AAAAAAAAAAAAAAAAAAAAAAAAA&#10;AAAAAAAAAADuAC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/AGIAQBA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gA4Q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mCxn0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DUAP8AAQAdA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ADB&#10;AAAAAAAAAAAAAAAAAAAAAAAAAAAAAAAAAAAA9g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G7MQAAAAADH1W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QAEAAAAAAAAAAAAAAAAAAAAAAAAAAAAAAAAAAAP+gAE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AAAAAAAACQsA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mC&#10;xn0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o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5b4WQAA&#10;AAAFxeR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2Af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9gD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+gAAAAAAAPv8Af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mCxn0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mCxn0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mCxn0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hAAEAAAAAAAAAAAAAwA&#10;AAAAAAAACBYgAAAAAAAAAAAA9er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WQCmAAAAAAAAAAAAAAAAAAAAAAAAAAAAAAAAAAAAAACE6n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8AAAAAAAAAAAAAAAAAAAAAAAAAAAAAAAA&#10;AAAAAAAAAL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mCxn0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q6wDQAAAAAAAAAAAAAAAAAAAAAAAAAAAAAAAAAAAA9QD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wAAAAAAAAAAAAAAAAAAAAAAAAAAAAAAAAAAADB&#10;6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wAAAAAA&#10;AAAAAAAAAAAAAAAAAAAAAAAAAAAAAL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APkAAAAAAAAAAAAAAAAAAAAAAAAAAAAAAAAAv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vYAxQAAAAAAAAAAAAAAAAAA&#10;AAAAAAAAAAAA5+r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8AAAAAAAAAAAAAAAAAAAAAAAAAAAAAAC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sAAAAAAAAAAAAAAAAAAAAAAAAAAAAAAL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gDu&#10;AAAAAAAAAAAAAAAAAAAAAAAAAAAAv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+AL4AAAAAAAAAAAAAAAAAAAAAAAAA1er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wAAAAAAAAAAAAAA&#10;AAAAAAAAAAC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8AAAAAAAAAAAAAAAAAAAAAAAAAL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3QAiAAAAAAAAAAAAAAAAAPsAEur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8AAAAAAAAAAAAAAAAAAAAyOr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AAAAAAAAAAAAAAAAC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gD+AAAAAAAA&#10;AAAAAA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ruAM4AAAAAAAAAAAAAAPEAy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AAAAAAAAAAAv+r9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mCxn0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wAAAAAAAAAAAAAAL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D3AAAAAAAA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r5&#10;AMMAAAAAAAAA4ur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wAAAAAAAAC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7AAAAAAAAAL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EA6QAVAP8AF+r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/wC8AAAA0er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wAAAC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wAAAL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dQW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7+H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Cxn0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QAEoALACA6v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iEATgVU/DkAA/8AAMQAt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CG9kW/xr9SP59/7D/LfwX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f7Jm0ANwIHAAAAAAA3A7dSFmjq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AAABgAHAAAAAAAAADUA+xQAN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rjBdbMAAAA&#10;AAAAAAAAJgAL/QB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7q8v9/gAAAAAAAAACADUDBV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y9gPYAAAAAAAAAAAANQD7&#10;KBY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8F6swAAAAAAAAAAAAvAAP+AE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//utyf0AAAAAAAAAAAcALgEF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Hq&#10;A+UAAAAAAAAAAAA2Afw8Fg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P4ywAAAAAAAAAAADMA/wMAS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r5ALfL/gAAAAAAAAAA&#10;EQAi/QJ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r9sC8QAAAAAAAAAAADYDAUwWB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1AP/OAAAAAAAAAAAAMwD9CwA9AAAA&#10;AAAAAAAAAAAAAAAAAAAAAAAAAAAAAAAAAAAAAAAAAAAAAAAAAAAAAAAAAAAAAAAAAAAAAAAAAAAA&#10;AAAAAAAAAAAWKBY+F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u4Dx8r/AAAAAAAAAAAgABP9AE8AAAAAAAAAAAAAAAAAAAAAAAAAAAAAAAAAAAAAAAAAAAAAAAAA&#10;AAAAAAAAAAAAAAAAAAAAAAAAAAAAAAAAAAAAFhIezA7KGrIG5R1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yt0f/6AAAAAAAAAAAANwMFVAAAAAAAAAAAAAAAAAAA&#10;AAAAAAAAAAAAAAAAAAAAAAAAAAAAAAAAAAAAAAAAAAAAAAAAAAAAAAAAAAAAAAAAAAAJpCgwVw1L&#10;D1UKBIIWO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+BsH4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vsC&#10;0wAAAAAAAAAAADMA+xoWLgAAAAAAAAAAAAAAAAAAAAAAAAAAAAAAAAAAAAAAAAAAAAAAAAAAAAAA&#10;AAAAAAAAAAAAAAAAAAAAAAAAABYE+0EzAwAAAAAKADELCGMAAAAAAAAAAAAAAAAAABYUFmgWWRY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rcBd3LAAAAAAAAAAAAKwAI/QBNAAAAAAAAAAAAAAAAAAAAAAAA&#10;AAAAAAAAAAAAAAAAAAAAAAAAAAAAABY+HpEciBYpAAAAAAAAAAAAAAAAAAIAAAEAAAAAAAAAAgAC&#10;BAAAAAAAAAAAAAAAABuKBeoZlhKlB/kWP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q8v9/wAAAAAAAAAD&#10;ADMDBVUAAAAAAAAAAAAAAAAAAAAAAAAAAAAAAAAAAAAAAAAAAAAAAAAAAB+RDrcybi92CMscWwAA&#10;AAAAAAAAAADq+gXQ1/8AAAAA+wDR9fakAAAAAAAAAAAAABY3AnRRAUwBUwE3BAi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z8gPcAAAAAAAAAAAAOAD7LxmrFiQAAAAAAAAAAAAAAAAAAAAAAAAAAAAAAAAA&#10;AAAAAAAAABYtAWNTCisAMAFQC/+YFgkAAAAAAAAAAAAA91XL6OAAAADC9/il6rsAAAAAAAAAAAAA&#10;AXImAQ8AAAAAACcAAwUWO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gD78wAAAAAAAAAAAA3AGoADlEB2RiZ&#10;FhkAAAAAAAAAAAAAAAAAAAAAAAAAAAAAAAAAAAAAADwkCQQAAAAAAA0AEPwAKQAAAAAAAAAAAADq&#10;5ACi9AAAAPn6+acAAAAAAAAAAAAAAAACBgIAAAAAAAAAAAAD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/gDc4AAAAAAAAAAAAAEAQQCVA14CCWMC4RaHFhAAAAAAAAAAAAAAAAAAAAAAAAAAAAAAAAAA6/P5&#10;AAAAAAAAAAD1BADtAAAAAAAAAAAAAAAAAPwAAAAABwMADQAAAAAAAAAAAAAAAP243gAAAAAAAADj&#10;APj+AL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//TVCAAAAAAAAAAAAAAAAAAUATACXA1IFBnYD4xZ3FgkA&#10;AAAAAAAAAAAAAAAAAAAAAAAAAAC25fXdAAAAAAD9AP8DABUAAAAAAAAAAAAAAAD67PkAAAAAAAAD&#10;AAAAAAAAAAAAAAAACH0pAAAA4wC6AL3/+lvq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I0j/jYAAAAAAAAA&#10;AAAAAAAAAAAAAAkAVwCWAkYMA4cD4hZmFgQAAAAAAAAAAAAAAAAAAAAA6vb6PsbWoffU/QMAPAkH&#10;pxYDAAAAAAAAAAAAAAD/AAAAAAcEAAkAAAAAAAAAAAAAFk8BGysA/ADAAOGT+xTqq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k/8M1wCAQAAAAAAAAAAAAAAAAAAAAAAAAAAAA8AYgCSATsUAZkF3BZWFgEAAAAA&#10;AAAAAAAAAAAAAOrX4iv6Js328wAgABQbBW8AAAAAAAAAAAAAAPH6+gAAAQEABwAAAAAAAAAAAAAI&#10;ojUABADTAADj6m7q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IEiy7/LAAAAAAAAAAAAM4AxAD/AAAAAAAA&#10;AAAAAAAAABYAbQCMAC0eAKkE0RZFAAAAAAAAAAAAAAAAAAAAAOrk/3zD9gAAPgkBghYZAAAAAAAA&#10;AAAAAP7/AAAGBAAGAAAAAAAAAAAWawUOJgD4ANIA+E8AAAAAAAAAAAAAAAAAABYGFksWXBY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YACf&#10;iQAiAAAAAAAAAPQAaf34Ax79WwMyAAAAAAAAAAAAAAAAAAAAAADYAKH+3AICyv5C6vUAAAAAAAAA&#10;AAAAAAAWAgfWPSchAND+07jiSxYPAE4BPwRIABr8Af8AA/oC3vzI/7sAtQjqPwYeAMYA3NDjMQAA&#10;AAAAAAAAAAAAABYiBsUXDQwF4Pz/kuJ5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gTgNRlyAAAAAAAAAAAAowC19/1TA3n9PSf+XAIoAAAAAAAAAAAA&#10;AAAAAMsAkwACAAL9+ub5R+rXAAAAAAAAAAAAAAAAFjEJw1cLAwCo+PfI/z0AAxT9Ff8RAwkB/wD4&#10;/fH+6gLqAwH/BwFNAAQArP/7IerhAAAAAAAAAAAAAAAAHs83MCYAAAD7AK3280fq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wAY6RARkAAAAAAAAA7QBs&#10;/vyC6oEAABZGBIz8LTP/WgEeAAAAAAAAAPYAZwA5ACQAAADgAMHq+h3q+gAAAAAAAAAAAAAAAB6c&#10;Il0ABtYACwAy+Sj7Df7/A/4JBAL+AAD7A/v+AfMB1gfRAfUADgD3vORFAAAAAAAAAAAAAAAAFhYF&#10;4GAJAAAAAAAA1QDOk+J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YMA4BDARkAAAAAAAAAAACrAP/yAI0AAAAA6rr8LwBX0eJ0AJMA6wAAAAAAsAANACQAAAAA&#10;ACAAEwkASQAAAAAAAAAAAAAAAAAA+J3ZBNoAPgBd/jP/Ev8GAAYCBAAB/gT+Bv8FAgYBDgU2AWIA&#10;OQD0AP0nFikAAAAAAAAAABYBGWAG2y0EAAAAAAAAAAD9AP/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QBDVYAAAAAAAAAAADmAL7//X/q9AAAAAAAAOr/&#10;6qr8JP9oxext/54A8QDnAAj+AAAAAAAAAAAtDQimHqEWFgAAAAAAAAAAFj0CvRAAV/40AAoCAgYD&#10;AwYDCfwN9A3zDPMJ+Qb8Bv8EAQUABgA2AFr9DRsCzBY3AAAAABYpCM4TlU8OMwX+AAAAAAD1ANL2&#10;+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EAD4AGQDM6tkAAAAAAAAAAAAAAAAAAAAAFhUC4k0IXAAA&#10;AAAAAAAAAI0AzOb8Ier6AAAAAAAAAAAAAAAAAAAWCQBuA30DCRIC7f9TAQ0AAAAAAAAA+wDR/NX6&#10;AZP5hOr0FjACxhgFUfcECgMBBAAH+QX8AwAC/gADAP4AAQACAAH9//4B+QT8Bf3/Afz2/60E6vr+&#10;Owhf/2U5CiUAAADlAMH3A/wL/u0EAHHk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ZBsUSFBAG4vz+oOJs&#10;AAAAAAAAAAAAAAAAAAAXkQdrmAMLAAAAAAAAAN0AeAAAX+qiAAAAAAAAAAAAAAAAAAAAAAAAAAAW&#10;EAB3AnP/BQb4KAUAAd74LAgqAgIA9wDM+t73/oj/bQ8XWvYKAQIBAQQJ+gP/AwACAAIBAQABAQAB&#10;/wH/Av4B/v/9/v0A+QL/Avz/9QClBfT/Ifw5BwcA9gDG+OXs+loA7AASANPq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vy4/LgEAAPwAsPbwVum1AAAAAAAAAAAAABYfAd1ZA1EAAAAAAAAAAACB&#10;/9nb+ynq/gAAAAAAAAAAAAAAAAAAAAAAAAAAAAAAABYZAG8AuwIuAf/9zAh4AkA3CyMAAQDyALX9&#10;+ANa9hj+BP8FAAX+AwIEAAP/AwEC/wEBAPsAAQAE/wP+Av0C/P/9APz7+wP7BPkC6gGoAigAOADW&#10;/8z3AIn6h+r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gP2YQcBAAAAAADcAMmp4FgAAAAA&#10;AAAAAAAAGKMKWToDDQBLAA0AAADSAIMAAE/qsgAAAAAAAAAAAAAAAAAAAAAAAAAAAAAAAAAAAAAA&#10;AAAAAAAAAAAAAAAWMQiaCCk6CwgArgA9ADH/BP4L9gf8BAIEAwX/AwACAQMAAf8AAQEB/wD+Af4A&#10;/QD9BPz/+wD8+/YG+wT+AsoAxQAO9/nL+F7q4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ECVwld//n4lui8AAAAAAAAAAAA&#10;AAAAAf/+AAMAAAAAAP0A//oAAAAAAAAAAAAAFigCW/oB3wD6ALMAaAA8AKX+BM3msgAAAAAAAAAA&#10;AAAAAAAAAAAAAAAAAAAAAAAAAAAAAAAAAAAAAAAAAAAAAOrPADUWRL2ZAh4OBDIAAwEDAAX6AwQE&#10;AgX/BP8EAQT/Av8CAAEBAAL/AP4B/QD9/vz8AQIAAQAECfn+BAAAL//PAfLJ6U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JpAxRMAn8AM1GHobihgAAAAAAAAAA6v4fuM1MNgQAAPgAz/X3nQAAAAAAAAAAAAAANgMBUwAL&#10;AAAA5ACZAAMA3gIAcwAAAAAAAAAAAAAAAAAAAAAAAAAAAAAAAAAAAAAAAAAAAAAAAAAAAAAAAAAA&#10;AAAAAOq8FjkB6DH+/wAAAAbxBAADAQQABP0F/wUDAwEEAAICAQAA/f4D/wH8AfwCAfsA+/8H/gD+&#10;AgX2/QsG/TH9xjwWD+rx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MANPTgkgACQATwv+exYQAAAAAAAAAAAAAPdg2NzYAAAA&#10;wff4kerBAAAAAAAAAAAAAABIJgALAAAAAAAcAAkAnv0EuurDAAAAAAAAAAAAAAAAAAAAAAAAAAAA&#10;AAAAAAAAAAAAAAAAAAAAAAAAAAAAAAAAAAAAAAAATQAALu0E+QP8CPcBBAQAA/wF/AUEBQIHAQYB&#10;BwAH/Qf/B/4G/Qb/BQAEBAQBBPgEAQMCBv4G+Ab8Kfz+BAB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AH71wP6BvoF&#10;/AD9AfwB/AD8APwD+wD6//r++f/5//kB+AP6B/kG+/38+/sI/AT9/v78+Qv+AvwI0hEB/gC4AAAA&#10;AAAAAAAAAAAAAAAAAAAAAAAAAAAAAAAAAAAAAAAAAAAAAAAAAAAAAAAAAAAAAAAWRvs7agL/AOAA&#10;AAAAAPEA2wEAywAAAAAAAAAAAAAWRwlgPggAACYALh0JpAAAAAAAAAAAAADq8QJ6sPbWANoAsPb+&#10;oOrXAAAAAAAAAAAAAAAAAAAAAAAAAAAAAAAAAAAAAAAAAAAAAAAAABkAABAAAAAAAAAAAADu/vv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ioIpgwm7gDPAToA/AD5AgH/&#10;AAAA//8A/wD9/gMAAf8B/wD9AAH+//4A/Qb8AfwD/Pz8/PsH/QD7/swC9QBUA/oYxqDzhBZm6sIA&#10;AAAAAAAAAAAAAAAAAAAAAAAAAAAAAAAAAAAAAAAAAAAAAAAAAAAAAFb8LFwAAAAcAJoA2ADpAJ7+&#10;/Zzq4gAAAAAAAAAAAAD//wAAAAAAAAAA/wD/AQAAAAAAAAAAAAAAAAAA6skAyQAAAAAAAAAAAAAA&#10;AAAAAAAAAAAAAAAAAAAAAAAAAAAAAAAAAAAAAAAAAAAAABgM/QEEAAAAAAAAAADvAgD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U&#10;gOt/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X1EEwA&#10;GjoAAAAAAAAAEAC7/Pjv9boAAAAAAAAAAAAAAAAAAAAAAAAAAAAAAAAAAAAAAAAAAAAAAAAAAAAA&#10;AAAAAAAAAAAAAAAAAAAAAAAAAAAAAPXtCJj1G9gq3gUhAEIBAgQDAAj6BgIEAAQABAEF/wT/BP0D&#10;AQP8BAQC/gL/AQIBAQQAA/wE/gD9FwDwAe5KCtQUkwSILDVBByMECADuAAgAAQD2AL/29m/14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7rM4x+wMFAAAAAAABADYEv1UAdAAAAAAAAAAAAAAAAAAAAAAA&#10;AAAAAAAAAAAAAAAAAAAAAAAAAAAAAAAAAAAAAAAAAAAAAAAAAAAAAAAAAAAAAADq+QBmFx4GRz//&#10;BAH//wf3BQAE/QUCAwAD/gMAAwIBBAD/AAT+AAMD/QEDAAIA+wIA/wH+AAL//kD94Qj8rDYEJAAC&#10;AP4A3QDP9PX4BAkP/e0DAXvqx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+gPVAAAAAAAAAAAA&#10;NQD7HhYpAAAAAAAAAAAAAAAAAAAAAAAAAAAAAAAAAAAAAAAAAAAAAAAAAAAAAAAAAAAAAAAAAAAA&#10;AAAAAAAAAAAAAAAAAAAAFhwARDX1Cfz//wf3B/4DAQUDBAEFAQYBBwIGAQcBBwEHAQcDBgIGAAQC&#10;BQMF/gQDBAEDAvwKBgU4APoEFwD8ANL+pvXHxO9M5BX2KedJ+hvjk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6tcb4sseMAAAAAAAAAArAAf++U4A1wAAAAAAAAAAAAAAAAAAAAAAAAAAAAAAAAAA&#10;AAAAAAAAAAAAAAAAAAAWFwiHAT8B5vh+6L8AAAAAAAAAAAAAAAAAZAQAL/gL/QACCfoD/gUEBAAF&#10;/wT/BQEEAQL/A/4AAP8B//z9A/wFAgD7AQAB//3+AwQABQABAisAyAC9/vP4Aq/4guraAAAAAOrj&#10;AO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c7TdNAgEAAAAAAAMA3wHpEPObAAAA&#10;AAAAAAAAAAAAAAAAAAAAAAAAAAAAAAAAAAAAAAAAAAAAAAAWEAbWKzo3Ehce51QK2/PWAAAAAAAA&#10;AAAAAA+dJAsq+wMDB/kF/wQCBQAE/gUABQEFAwX9Bv8EAQT/AwICBAIDAQAAA////gMAAP4A/wH9&#10;//wC///zAOL5/B7mpfX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Pwc98AIgAAAAAAAAA0AMgzFhbq6gAAAAAAAAAAAAAAAAAAAAAAAAAAAAAAAAAAAAAAAAAAAAAA&#10;AAZuJBEzAgAAEQANC7ehGaMD9APrAeT+4Prp/CIe9QADAv4C/wIAAwMD+gQBBAAFAgX9BQEEAgP9&#10;AQH/BP4A+wMAAP///gP+/v8CA/79AAb9+wT//CMB0QkAFQD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APzyw0iAAAAAAAAADMAAQD/SwCfAAAAAAAAAAAAAAAA&#10;AAAAAAAAAAAAAAAAAAAAAAAAAAAAAAAABDQZBQAAAAAAABIAWwkAAPgH9hP1KPYA5wDbABkJ+woC&#10;+wjxAf8B/wEAAgACAwP/BAAFAAUABAEB/v77/QkAAgAA/wD9/wICAf8C/wICAv8H+QH+GgEABgAy&#10;AN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r9/7HL/QAAAAAA&#10;AAAADAAn/wNSAAAAAAAAAAAAAAAAAAAAAAAAAAAAAAAAAAAAAAAAAAAAAAAAAAD81Or8AAAAAAAA&#10;9wDqAPUABgASAB0AJwAWAAQAEAIFAQD8AvwCBAL9A/8C/wP/A/0D/gQBBAIGAQcEBwcFAQQAAgAC&#10;AQP/AgABAAL+AQABAAH9AP8FAQn9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+sOFc7AAUAAAAAAAAADcC2kYWCer3AAAAAAAAAAAAAAAAAAAAAAAAAAAA&#10;AAAAAAAAAAAAAAAAAPqQ2GgNECEB8QDB9vzb/xT8EQIBCPoLAPoKCAX8AAIABv8AAQH8AQIAAAH7&#10;AQQBAAL8AgQD+wQCBQP7Bf7/AgAD/gEBAAEB/wL+AAMA/gH9/QX8Bf3/CQD3MBYQ6vAAAAAAAAAA&#10;ABY8CJQBG/zO+17q6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5AfzMBEgAAAAAAP4ADQD+BgBD&#10;ALQAAAAAAAAAAAAAAAAAAAAAAAAAAAAAAAAAAAAAAAAAAAAA6uoWMc+VzDcD6PmA6K0AAAAAFgj6&#10;GvIaAG8LUf/5AAUB+wAAAP8A/wACAAIA/wABAAIA/gABAP4BBgH/AP8B/wABAAAAAQD+AP8AAAH/&#10;AAH/A/8EAAAAAAdU/1QaAAP9A/kA8f3q/y4uAREA30bg5BYe6u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9Bm/y0RAAdAAzADL/fYDA+r99AAAAAAAAAAAAAAAAAAAAAAAAAAAAAAAAAAAAAAA&#10;AAAAAAAAAAAA6uEATAAAAAAAAAAAAAAAAOr4AN4A3hY1+1AI8QUKA/oAAP8F//8A+v8D/gX/+P4D&#10;/gT+/P3/+fj+Bv4E/v/+Av8AAPz/A/8CAPz/BP8A/gIBAAIA+gAsADIA/gD3A/UK9gr1GRQAFwAA&#10;AB4AAQTfpgB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EfJPSr7QAAAAAAAAAAAAAAAAAAAAAA&#10;AAAAAAAAAAAAAAAAAAAAAAAAAAAAAAAAAAAAAAAAAAAA/a/TRGD+/QIF1/urALL9zur/AAAAAAAA&#10;AAAAAAAAAAAAAAAAAAAAAAAAAAAAAAAAAAAAAAAAAAAAAAAAAAAAAAAAAAAAAAAAAAAAAAAAAOL6&#10;BPcGBP8AA/4D/v7/Bf4A////Af4C/v79+/wI//gC+/8A/AH8A/0B///9Av8A/gD/A////wEAAv4A&#10;+gD1APoA7QAKAAsACwAAAAAAAAAAAAAAAAAhAOM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gIARAVv&#10;7u2rXgAAAAAAAAAAAAAAAAAAAAAAAAAAAAAAAAAAAAAAAAAAAAAAAAAAAAAAAAAAAAAAAAAAAAAA&#10;rAA9/cYAsuXiAAAAAAAAAAAAAAAAAAAAAAAAAAAAAAAAAAAAAAAAAAAAAAAAAAAAAAAAAAAAAAAA&#10;AAAAAAAAAAAAAAAAAAAAAAAAAAAA0wAA5wMKAfgKBPT/Af4D/vr9A/36+wUC+wEAAPf+AgAG/wL9&#10;/v0B/QH8//4C/gD/Af7//gL+AQH5AQXqAv8C2/HcCP0F/QIF/woADQE5AA0AAAAAAPIA/+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gIARABnAE4ABAAAAO7/Uer4AAAAAAAAAAAA&#10;AAAAAAAAAAAAAAAAAAAAAAAAAAAAAAAAAAAAAAAAAAAAAAAAAAAAAAAAAAAAAAAAAAAAAAAAAAAA&#10;AAAAAAAAAAAAAAAAAAAAAAAAAAAAAAAAAAAAAAAAAAAAAAAAAAAAAAAAAAAAAAAAAAAAAAAAAAAA&#10;AAAAAAAWBQJYBoD/CdwCPgABAfoJCPv9+/wIAvn7AAD5AAb/BQT4AQAC///+/v38A/0B/P38Af0D&#10;/f/9//4B/AD9Af7/2gP/qer9AAAAAAAA6t8A3wCzA7KtTP0BBfz7eOq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YAGIAZAAh&#10;AAAAAAAAAP4AWOrhAAAAAAAAAAAAAAAAAAAAAAAAAAAAAAAAAAAAAAAAAAAAAAAAAAAAAAAAAAAA&#10;AAAAAAAAAAAAAAAAAAAAAAAAAAAAAAAAAAAAAAAAAAAAAAAAAAAAAAAAAAAAAAAAAAAAAAAAAAAA&#10;AAAAAAAAAAAAAAAAAAAAAAAAFgTq/AAAFhAFawF0FwYwCgYArQDaACf/BAT7AQMAAfoABwD5AAH/&#10;/AQA/QQCBAD9AP7/A/0A/Pv9BfsA/P38A/0A+QL4Bv793v7vAgCaAAAAAAAAAAAAAAAAAADkT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WAGAAZgAjAAAAAAAAAAAAAAAAAAAAsABS6v8A&#10;AAAAAAAAAAAAAAAAAAAAAAAAAAAAAAAAAAAAAAAAAAAAAAAAAAAAAAAAAAAAAAAAAAAAAAAAAAAA&#10;AAAAAAAAAAAAAAAAAAAAAAAAAAAAAAAAAAAAAAAAAAAAAAAAAAAAAAAAAAAAAAAAAAAAAAAAAAAA&#10;ABYbBtdCDR0A+ADgACEABwAAAOcAz/Xr+f6k/Wsx+UH2BQYD/Qb9BQEDAAQGAvwE+QIAAPsBAv8A&#10;/wP/Av4C/AL8A/0C+wH3B/kEAQHJAMYABPcAdOW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EAQgBnAFAABQAA&#10;AAAAAAAAAAAAAAAAAAAA2wBf6v8AAAAAAAAAAAAAAAAAAAAAAAAAAAAAAAAAAAAAAAAAAAAAAAAA&#10;AAAAAAAAAAAAAAAAAAAAAAAAAAAAAAAAAAAAAAAAAAAAAAAAAAAAAAAAAAAAAAAAAAAAAAAAAAAA&#10;AAAAAAAAAAAAAAAAAAAAAAAAAAAAAAAABmgsDB0AAAAIACgA/gDcAM/0+On5fP+s6vwW6M6FG/0n&#10;+voN+QMJ8Qj//vcDA/4JAfsAAwH+//8ABv7+/gL9Af79+wD9AP/2/gzhAscBLgAqCbuLA0/4WOr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AVHuQAEz3F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FFowAsgARAAAAAAAAAAAAAAAAAAAAAAAA&#10;AAAAAACA6rgAAAAAAAAAAAAAAAAAAAAAAAAAAAAAAAAAAAAAAAAAAAAAAAAAAAAAAAAAAAAAAAAA&#10;AAAAAAAAAAAAAAAAAAAAAAAAAAAAAAAAAAAAAAAAAAAAAAAAAAAAAAAAAAAAAAAAAAAAAAAAAAAA&#10;AAAAAAAAAAAAAAAAAAAAAAAAAAAAAAAAAAAAAAAAAAAAAAAAAAAAAAAAAAAAAAAAAM3e9f4AAAAA&#10;APUA8QUA3AAAAAAAAAAAAAAAAAYoCwAAAPX8AOcAAAAAAAAAAAAAAAD82u7+AAAWAEcLORgIq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UWjBb/Fv8W/xb/Fv8W/xa3&#10;FhQAAAAAAAAAAAAAAAAAAAAAFgYWBQAAAAAAAAAAAAAAAAAAAAAAAAAAAAAAAAAAAAAAAAAAAAAA&#10;AAAAAAAAAAAAAAAAAAAAAAAAAAAAAAAAAAAAAAAAAAAAAAAAAAAAAAAAAAAAAAAAAAAAAAAAAAAA&#10;AAAAAAAAAAAAAAAAAAAAAAAAAAAAAAAAAAAAAAAAAAAAAAAAAAAAAAAAAAAAAAAAAAAAAAAAAAAA&#10;AAAAAAAAAAAAAAAAAAAAAAAAAAAAAAAAAAAAAAAAAAAAAAAAAAAAAAAYQBvvK/Ep8hzrFi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h4AqQA4AAAAAAAAAAAA/QB8AInq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gcAMgD+AM7q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k0W7hb/Fv8W/xb/Fv8W5BY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FFowW/xb/Fv8W/xb/&#10;Fv8WtxY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eFscW/xb/Fv8W/xb/FvwWeBY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ZNFu4W/xb/Fv8W/xb/FuQW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BRaMFv8W/xb/&#10;Fv8W/xb/FrcWF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YeFscW/xb/Fv8W/xb/FvwWeB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NFu4W/xb/Fv8W/xb/FuQWP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BRaMFv8W/xb/Fv8W/xb/FroW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HhbHFv8W/xb/Fv8W/xb9FnwW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TRbuFv8W/xb/Fv8W/xbm&#10;Fj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UWjBb/Fv8W/xb/Fv8W/xa6F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h4Wxxb/Fv8W/xb/Fv8W/RZ8F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k0W7hb/Fv8W/xb/&#10;Fv8W5hY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FFowW/xb/Fv8W/xb/Fv8WuhY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eFscW/xb/Fv8W/xb/Fv0WfBY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ZNFu4W/xb/&#10;Fv8W/xb/FuYW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BRaMFv8W/xb/Fv8W/xb/FroW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HhbHFv8W/xb/Fv8W/xb9FnwW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TRbu&#10;Fv8W/xb/Fv8W/xbmFj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QWiRb/Fv8W/xb/Fv8W/xa6Fh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hwWxBb/Fv8W/xb/Fv8W/RZ8F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kkW7Bb/Fv8W/xb/Fv8W5hY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EAFoASAAeAAcA8QDTAKnq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QAhAB3AAAAAAAAAAAAAAC7AFzq6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JgCdADoA&#10;AgAAAAAAAAAAAAAAAAD3ALUAbOr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hwAqAA7AAAAAAAA&#10;AAAA/gB/AIbq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gQAqwBPAAEBABoAJQAXAAQA9ADkANsA8gAAAAD/ALQAWur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kkAowATAAAAAAAAAAAA5wBZ6s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igAxgARAQA1AD0ACwACAAEAAAAAAP8A&#10;/gDuAMAA1AAAAAD6AGvqn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EAIQAdwAAAAAAAAAAAAAAuwBc6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kYA&#10;tgADEABfABIAAgACAAIAAQAAAAAA/wD+AP4A/gDwAKwA4wAAAADDAETq+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cAKgAOwAA&#10;AAAAAAAAAP4AfwCG6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lIArAABKgBUAAUABQACAAIAAgAAAAEA/wAAAP8A/gD/APwA/ADS&#10;AK4A/gAA7gA06t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ZJAKMAEwAAAAAAAAAAAOcAWer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kEAuwADOABHAAUABQADAAIA&#10;AgACAAEAAQAAAP8A/gD/AP4A/QD9APoA8ACeAPAAAPoAT+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BACEAHcAAAAAAAAAAAAAALsAXOr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hsAywAFMgBKAAUABgAFAAUABAAEAAQABAAEAAMAAwADAAIAAwABAAIAAgAHADUA5wDtAwBb&#10;C+v1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HAC0&#10;AFkAAAAAAAAAAAD+AH4AZ+r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IA2QAPIQBXAAUABwAFAAUABQAEAAUABAAEAAQAAwAE&#10;AAIAAgADAAIAAgACAAIABAAsAP0A4QEASwsB9c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SQC6ACcAAAAAAAAAAADnAE7qo/X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nAA9CwBjAAgA&#10;BAAFAAUABAAEAAMAAwADAAIAAgACAAIAAQACAAIAAQABAAEAAAABAAAAHwAOANkAAEALFfW2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gQLhgCXAAoAAAAAAAAAAAC7AEbq&#10;1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JgCdAAFjABIABgAFAAUABQAFAAQAAwADAAMAAwACAAMAAQACAAIAAgACAAEA&#10;AQABAAMAAAABABoAFADVAAA2Cxf1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hwAtABZAAAAAAAAAAAA/gB+AGfq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2ABw0ADEABgAGAAQABQAGAAQABAAD&#10;AAMAAwADAAIAAgACAAIAAgACAAIAAQACAAIAAgABAAEAAgAUABkA0wAANQso9a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kkAugAnAAAAAAAAAAAA5wBO6qP1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YZ&#10;ADUCAEIAAgADAAIAAwADAAIAAgADAAIAAgABAAEAAQABAAEAAQACAAMAAgAEAAMAAwAEAAQABAAE&#10;AAYAKABfAAEAAFgW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lwAtgATAAAAAAAAAAAA&#10;uwAw6s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UAASoACgAEAAMAAwACAAMAAwACAAEAAgACAAEAAQABAAEA&#10;AQACAAEAAQACAAIAAwADAAMABQAFAAYABQAIACcAXwABAABYFq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gDjAAAAAAAAAP4AfQBI6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YlANoQAG0ACAAGAAYABwAEAAUABQADAAIA&#10;AQAAAAAAAAAAAAAAAAAAAAAAAAAAAAAAAAD/AP8A/gD+AP4A/AD8APwA+gD6APwA1wCiAP8AAJfq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FgEAAer+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AADAAAAAAAAAAAAAQAAAAEAAAAAAAAAAAAAAAAA&#10;AAAAAAAAAAAAAAAAAAAAAAAAAAAAAAAAAQABAAMAAgACAAMAAwAEAAUABAAlAF0AAAAAaRaWAAAA&#10;AAAAAAAAAAAAAAAAAAAAAAAAAAAAAAAAAAAAAAAAAAAAAAAAAAAAAAAAAAAAAAAAAAAAAAAAAAAA&#10;AAAAAAAAAAAAAAAAAAAAAAAAAAAAAAAAAAAAAAAAAAAAAAAAAAAAAAAAAAAAAAAAAAAAAAAAAAAA&#10;AAAAAAAAAAAAAAAAAAAAFh0WjBbPFvEW+hb+FvsW6RanFh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vsBBHoACQAGAAgABgAFAAUA&#10;BQADAAIAAAAAAAAAAAAAAAAAAAAAAAAAAAAAAAAAAAAAAAAAAAAAAAAA/wD/AAAA/QD9AP4A/AD7&#10;APkA+gD8AN0AnAD/AAC/6kIAAAAAAAAAAAAAAAAAAAAAAAAAAAAAAAAAAAAAAAAAAAAAAAAAAAAA&#10;AAAAAAAAAAAAAAAAAAAAAAAAAAAAAAAAAAAAAAAAAAAAAAAAAAAAAAAAAAAAAAAAAAAAAAAAAAAA&#10;AAAAAAAAAAAAAAAAABYMAJ8AUgACAAAZAEIAIAADAAEAAAAAAAAA/QD/AP4A5AClAP4AAI3q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AADUAP4A/wD/AP8AAAAAAP8AAAD/AAAAAAAA&#10;AAAAAAAAAAAAAAAAAAAAAAAAAAAAAAAAAAAAAAAAAAAAAAABAAEAAwABAAMAAwADAAQABAAFAB8A&#10;bAAEAAAuAN0WDgAAAAAAAAAAAAAAAAAAAAAAAAAAAAAAAAAAAAAAAAAAAAAAAAAAAAAAAAAAAAAA&#10;AAAAAAAAAAAAAAAAAAAAAAAAAAAAAAAAAAAAAAAAAAAAAAAAAAAAAAAAAAAAAAAAAAAAFgIWjADy&#10;AFoAAyYAbwBaABQABQAGAAQABQAFAAUABAAEAAMAAwADAAQAHAAzAAAB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X6CzsAI/gAKAADAAAAAwAEAAEAAgACAAEA&#10;AQAAAAAAAAAAAAAAAAAAAAAAAAAAAAAAAAAAAAAAAAAAAAAAAAAAAAAAAAAAAAEAAQABAAEAAQAB&#10;AAIAAAABAAIAAQAbACgA0gD9EgBuC/T1yAAAAAAAAAAAAAAAAAAAAAAAAAAAAAAAAAAAAAAAAAAA&#10;AAAAAAAAAAAAAAAAAAAAAAAAAAAAAAAAAAAAAAAAAAAAABYwC7cAgAAYAgBAAFwAIwAHAAYABgAG&#10;AAUABgAEAAUABAADAAMAAgACAAIAAQACAAAAAgAAAAAAAAD+AP8A/wD+APQA4wAA//W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HwDfAQFzABIACQAIAAcABAAE&#10;AAQAAQABAAAAAAAAAAAAAAAAAAAAAAAAAAAAAAAAAAAAAAAAAAAAAAABAAEAAAABAAAAAAABAAAA&#10;AAAAAP8A/wAAAP0A/QD+AP0A/QD+APgA+AD8APsA8QC/AM4A/QAAAAD/AOMAxgC6ALzq4wAAAAAA&#10;AAAAAAAWLgA6AEEAMQAgAAUAAACA/38AAAAJAC8AOQATAAMAAwAEAAIAAwAEAAIAAwADAAMAAgAB&#10;AAIAAgABAAAAAQAAAAEAAAAAAP8A/wD+AP4A/gD9AP0A/QD8APsA/QD7APoA/AD6AMcAvwAAsOpR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XAOcBAXQAFAAIAAgABQAGAAMAAwAB&#10;AAEAAAAAAAAAAAAAAAAAAAAAAAAAAAAAAAAAAQABAAEAAAABAAAAAQAAAAAAAQAAAAAAAAAAAAAA&#10;AAAAAP8A/wD+AP8A/QD/AP0A/QD9AP4A+AD5AP0A/gD8APwA5ADcAOEA7AD5APwA/QABAAMABQAL&#10;ABYAGwAdABsABQACAAQAAgACAAMAAwACAAMAAwABAAMAAwABAAIAAgACAAEAAQAAAAEAAAAAAAAA&#10;AAAAAAAA/wD/AP4A/gD9AP4A/AD8AP4A+wD8AP0A+wD6APsA4AClAAD06g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4AAfUgA1&#10;AAkABgAHAAYABAADAAIAAAAAAAAAAAAAAAAAAAAAAAEAAgAAAAEAAQABAAAAAQABAAAAAAAAAAEA&#10;AAAAAAAAAQAAAAAA/wAAAAAAAAD/AAAAAAD/AP8A/wD/AP4A/gD+AP4A/QD8AP0A/wD+AP4A/wD/&#10;AAAA/wAAAAAAAQABAAEAAAACAAAAAgABAAIAAgABAAEAAQACAAEAAQABAAAAAQAAAAEAAAAAAAAA&#10;AAAAAAAA/wAAAP4A/wD/AP0A/wD9AP0A/AD9AP0A/AD8AP0A+wD8APwA8gCjAPAAAPMAHOr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gIA+gADfAARAAYABwAHAAQA&#10;AwADAAEAAAAAAAAAAAAAAAIAAQABAAEAAQABAAAAAQAAAAEAAQAAAAEAAQAAAAAAAAABAAAAAAAA&#10;AAAA/wAAAAAA/wD/AAAAAAD+AAAAAAD/AP8A/wD+AP4AAAD+APwA/gD/AP8AAAAAAAAA/wABAAAA&#10;AAABAAAAAQABAAEAAAABAAEAAQAAAAEAAAABAAAAAAAAAAAAAAAAAAAAAAAAAAAA/wD/AP8A/QD+&#10;AP8A/AD9AP8A+wD9APwA/QD9APsA/AD9APAAsgDhAAAAAM4APer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/hbWAC3dADEA/QD/AP8A/wAAAAAAAAAAAAAAAAAAAAEAAQABAAEAAQABAAAAAQABAAAA&#10;AQABAAAAAQABAAAAAAABAAAAAAAAAAAAAAAAAAAAAAAAAAEA/wD/AAIA/wD/AAEAAAAAAAIAAQD/&#10;AAAABQD9AP8AAAAAAAAA/wAAAAAAAAABAAAAAAAAAAEAAQAAAAAAAQAAAAAAAQAAAAAAAAAAAAAA&#10;AAAAAAAAAAAAAP8A/wD/AP4A/gD9AP0A/gD8AP0A/QD8AP0A/AD8AP0A+wDzAMAA0QAAAAD8AHjq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kALdgAMAD/AP8AAAD/AAAAAAAAAAAAAAAA&#10;AAEAAgABAAEAAQABAAEAAAABAAEAAQABAAEAAAABAAEAAAAAAAEAAAAAAAAAAAAAAP8AAAAAAP8A&#10;/wABAP8A/wAAAAEA/gABAAEA/gAAAAEAAAD/AAEA/gAAAAAA/wAAAAAAAAAAAAEAAAAAAAAAAQAA&#10;AAAAAAAAAAAAAAAAAAAAAAAAAAAAAAAAAAAAAAAAAP8A/wD/AP0A/QD+APwA/AD+APsA/AD+APwA&#10;/AD8APsA7wC/ANgA/wAA/wC7AFfq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QB0&#10;5wD/AP8A/wD/AAAAAAAAAAAAAAAAAAAAAQAAAAAAAQABAAEAAAABAAEAAQABAAAAAQAAAAEAAAAB&#10;AAAAAQAAAAAAAAAAAAAAAQD/AAAAAAAAAAAAAAAAAAAAAAABAP8AAAABAAAA/wABAAAAAAABAAAA&#10;AAABAAAAAAAAAAAAAAAAAAAAAAAAAAAAAAAAAAAAAAAAAAAAAAAAAAAAAAAAAAAAAAAAAAAA/wD+&#10;AP8A/QD9AP0A/AD8APwA/AD9AP0A+wD8AN4AvADoAAAAAP8AwgBf6u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v0W/vsC/wD/AAAAAAAA&#10;AAAAAAAAAAAAAQAAAAEAAQABAAEAAAABAAEAAQABAAIAAAABAAEAAQAAAAIAAAAAAAEAAAAAAAAA&#10;7QDbAOYA8AD5AAEABQATABwAJQAJAP8AAAACAP8A/gABAAAA/wACAP8A/gD/AAAAAAAAAAAAAAAA&#10;AAAAAAAAAAAAAAAAAAAAAAAAAAAAAAAAAAAAAAAAAAAAAAAAAAAAAAD/AP4A/QD9APoA+wD8APoA&#10;+gD9AO8AvgDUAP4AAAAA7ACWAIPq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BAAEAAAAAAAAAAAAAAAAAAAABAAEAAQABAAEAAAAAAAAAAQABAAEAAAAB&#10;AAEAAQABAAAAAAABAAAAAQDrAMEA4wADAP8AAAD+AP4A/gD/AOoA1AC2AAAAMAA+AAcAAQABAP8A&#10;AQABAP8AAAAAAAEA/wAAAAAAAAAAAAAAAAAAAAAAAAAAAAAAAAAAAAAAAAAAAAAAAAAAAAAAAAAA&#10;AAAAAAD/AP4A/gD9AP0A/AD6AP0A+gDsALYA2gAAAAAAANIAdOq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EAAAAAAABAAAAAAABAAEAAAABAAAA&#10;AQAAAAAAAAAAAAEAAgABAAEAAQABAAEAAQABAAEAAQABAAAA7ACwAPgAAQAFAP8AEgASAA0ABQD8&#10;APgA7ADqAO8A/wDLAMYAJgBSAAYA/wAAAAEAAAAAAAEAAAD/AAAAAAAAAAAAAAAAAAAAAAAAAAAA&#10;AAAAAAAAAAAAAAAAAAAAAAAAAAAAAAAAAAD/AP4A/gD8APsA/AD5APkA9QC2AM4AAAAA/gC2AGzq&#10;4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jEA&#10;AAwAAgABAAEAAQAAAAAAAAAAAAEAAQAAAAEAAQABAAEAAQAAAAEAAQABAAIAAAABAAIAAAABAP8A&#10;tQDiAAMAAAAcACcABQD/AP8A/wD+AP4A/wAWACgA/gDwANIA6wDbAIMAUgAxAP4AAAABAP8AAQAA&#10;AAIA/gAAAAAAAAAAAAAAAAAAAAAAAAAAAAAAAAAAAAAAAAAAAAAAAAAAAAAAAAD/AP8A/wD+APwA&#10;+wD7APkA4QCfAPkAAP8AsQBj6u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QAAHAACAAIAAQAAAAEAAAAAAAAAAQABAAEAAQABAAAAAQAB&#10;AAEAAQABAAAAAAABAAEAAQAAAPgAoAACAAEAHQAqAAEAAAAAAP4A/wD/AAEAAgD+AAAAAQABABAA&#10;PAD4AMQA7wCwANUAWgABAP8AAQD/AAAAAAAAAAAAAAAAAAAAAAAAAAAAAAAAAAAAAAAAAAAAAAAA&#10;AAAAAAAAAAAAAAAAAAAAAAD+AP4A/QD8APwA2QChAP8AAOAAR+r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IAACwAAgAC&#10;AAEAAQABAAAAAAABAAAAAAAAAAAAAAAAAAAAAAABAAAAAAABAAEAAQABAAAA8gCbAAMA/gBBACwA&#10;AwACAAIAAgADAAMAAwACAAEAAgACAAEAAQABAAAABwBAADQA/wDWAJEA/gAAAAAAAQAAAAAAAAAA&#10;AAAAAAAAAAAAAAAAAAAAAAAAAAAAAAAAAAAAAAAAAAAAAAAAAAAA/wD/AP4A/wD9AP0A/ADnAKEA&#10;/wAApeoh6t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hcAJgIAJwACAAIAAwACAAIAAgABAAEAAQABAAEAAQAAAAEAAQABAAAAAQAB&#10;AAEAAQABAAEA9wChAAgABwBJAAwABAADAAQABAADAAMAAwADAAMAAwACAAIAAgACAAEAAQABAAEA&#10;GgBGAAIA6QCWAAAAAQAAAAEAAQABAAAAAAAAAAAAAAAAAAAAAAAAAAAAAAAAAAAAAAAAAAAAAAAA&#10;AAAAAAAAAAAA/wD+AP4A/QD8AKQA/wAAsOp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mAABKgAGAAIAAgABAAEAAAAAAAAA&#10;AAAAAAAAAAAAAAAAAAAAAAAAAAAAAAAAAAAAAAAA/gChAAgABwBCAAQAAwADAAQABAAEAAQABAAD&#10;AAMAAwADAAIAAgACAAIAAgACAAEAAQACAAwASQABAOQAsQAAAAAAAAAAAAAAAAAAAAAAAAAAAAAA&#10;AAAAAAAAAAAAAAAAAAAAAAAAAAAAAAAAAAAAAAAAAAAAAAAA/wD+APIA6QAA+QB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IQBPAABIAAQABAADAAIAAgABAAAAAQAAAAAAAAAAAAAAAAABAAEAAQABAAEAAQABAAEAAQC3AAIA&#10;/QA/AAEAAgACAAMAAgACAAIAAwACAAIAAQACAAEAAgACAAIAAQACAAEAAQABAAEAAQAIAEUAAADD&#10;AN4AAQAAAAAAAAAAAAAAAAAAAAAAAAAAAAAAAAAAAAAAAAAAAAAAAAAAAAAAAAAAAAAAAAD/AAAA&#10;/wD+AP8A4gAAAADS6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4AAExABQABQADAAQAAwABAAIAAQD/AAEAAQABAAEAAAAB&#10;AAAAAAAAAAAAAAAAAAEAAQDsAOAA/QBAAAMAAgACAAMAAwAEAAQABAADAAMAAwADAAEAAQABAAEA&#10;AAABAAAAAQABAAAAAAAAAAAADQAvAAEAmgD+AAEAAQABAAAAAAAAAAAAAAAAAAAAAAAAAAAAAAAA&#10;AAAAAAAAAAAAAAAAAAAAAAAAAAAAAAAAAAAA/wAAAA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KACYGAE0ABAAEAAQA&#10;AgACAAIAAAAAAAEAAAAAAAAAAAAAAAAAAAAAAAAAAAABAAEAAAAAALEABAAeAAoAAgACAAIAAwAD&#10;AAMAAgACAAMAAwACAAIAAgACAAIAAQACAAIAAgABAAEAAQABAAEAAQAAACQACQD5AMQAAAAAAAAA&#10;AQAAAAAAAAAAAAAAAAAAAAAAAAAAAAAAAAAAAAAAAAAAAAAAAAAAAAAAAQAAAAAAAQACABYAAAAA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KAHQAAF8ADAAGAAQABAADAAIAAQABAAEAAQAAAAAAAAAAAAAAAAAAAAAAAAABAAAA&#10;AAAAAOwA9wD7ACsAAQAAAAEAAQABAAEAAQADAAMAAQABAAIAAQACAAEAAQABAAAAAAAAAAEAAAAB&#10;AAEAAAAAAAAAAAA5AAEAsgAAAAAAAAAAAAAAAAAAAAAAAAAAAAAAAAAAAAAAAAAAAAAAAAAAAAAA&#10;AAAAAAAAAAAAAAAAAQACAAIAFgAGAAAUFj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YsALEAAUkAIAADAAMAAwACAAIAAQABAAEAAAAA&#10;AAAAAAAAAAAAAAAAAAEAAQABAAAAAAAAAAAAwQABABwAAQAAAAEAAQABAAEAAAACAAMAAgACAAEA&#10;AAABAAAAAAAAAAAAAQAAAAAAAAAAAAAAAAABAAAAAAAAABIABwD7ANsAAAAAAAAAAAAAAAAAAAAA&#10;AAAAAAAAAAAAAAAAAAAAAAAAAAAAAAAAAAAAAAAAAAAAAQACAAEAAgADADwAAAAAq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oAMwABCoA&#10;PQAHAAYABQADAAMAAgACAAAAAAAAAAAAAAAAAAAAAAAAAAAAAAAAAAAAAAAAAAAAAADiAP8AKAAA&#10;AAAAAAAAAAAAAAAAAAAA/wAAAAAAAAAAAAAAAAAAAAAAAAAAAAAAAAAAAAAAAAAAAAAAAAAAAAAA&#10;AAAnAAAAvAAAAAAAAAAAAAAAAAAAAAAAAAAAAAAAAAAAAAAAAAAAAAAAAAAAAAAAAAAAAAEAAAAB&#10;AAEAAgADAAMARAAIAAAeFr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sANAAByAAWQAHAAUABQAFAAQAAgADAAEAAQAAAAAAAAAAAAAAAAAAAAAA&#10;AAD/AP8A/wAAAAAAAADuAAMA/gAFAAAAAAD/AP8AAAD/AAAA/gD+AP4A/wD/AAAA/wAAAAAAAAAA&#10;AP8AAAAAAAAAAAAAAAAA/wAAAAAAAAAAACEAAADbAAAAAAAAAAAAAAAAAAAAAAAAAAAAAAAAAAAA&#10;AAAAAAAAAAAAAAAAAAAAAAAAAAABAAEAAgADAAQABgAJAGkAAgAARRbSFh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ZGAM4ABx8AYAAHAAQABAAEAAIAAgAC&#10;AAAAAAAAAAAAAAD/AAAAAAAAAAAAAAAAAAAAAAAAAP8AAAAAANwA/wAQAP8A/gD/AP8A/wD+AP4A&#10;/gD+AP0A/QD9AP4A/QD+AP4A/wD+AP8A/wD/AP8A/wD/AP8A/wAAAAAAAAAAAP8ABAACAPcA+gAA&#10;AAAAAAAAAAAAAAAAAAAAAAAAAAAAAAAAAAAAAAAAAAAAAAAAAAAAAAAAAAEAAQABAAIAAgADAAQA&#10;GgBpAAQAAC0A6R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Z6&#10;ALgABSsAZAAKAAcABgAFAAQAAwADAAEAAQABAAAAAAAAAAAA/wD/AP8AAAAAAAAAAAAAAAAAAAD/&#10;AP8A5QAAABIA/wD/AP8A/wD+AP4A/gD9AP0A/QD9AP4A/QD+AP8A/wD/AP8A/wAAAP8AAAD/AAAA&#10;/wAAAP8A/wAAAP8AAAAAAAwA/wDmAAAA/wAAAAAAAAAAAAAAAAAAAAAAAAAAAAAAAAAAAAAAAAAA&#10;AAAAAAAAAAAAAAAAAAEAAgAEAAUABgAHACAAeQAeAAAGAHwW9BacFh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SgCqAAsDAF0AJAAFAAQABAAD&#10;AAQAAwACAAIAAAAAAAAAAAAAAAAAAAABAAAAAAAAAAAAAAAAAP8A/wAAAAAA/wAAAPoA/gAEAP4A&#10;AQAAAP0AAAACAP8AAgABAAEAAAAAAP4A/gD/AP0A/gD+AP4A/QD+AP4A/wD+AP8A/wD+AP8A/gD/&#10;AP8A/wAEAP8A9wAAAAAAAAAAAAAAAAAAAAAAAAAAAAAAAAAAAAAAAAAAAAAAAAAAAAAAAAAAAAAA&#10;AAABAAAAAgADAAAABAD/AAEAAAAmAHIA5ADBANkA/R4AcQBxFvQA2QC+AKLq1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D/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YxAM0BAWYAEwAFAAQAAwAEAAIAAgAC&#10;AAIAAQAAAAAAAAAAAP8A/wD/AP4A/gD/AP4A/QD+AP0A/ADwANAA0wDwAAAAAAAA/QDXAKQAk+r2&#10;AAAAAAAAAAAAAAAAAAAAAAAAAAAAAAAAAAAAAAAAAAAAAAAAAAAAABYMANwAFxcAagAJAAUABgAH&#10;AAUABQACAAIAAgAAAAAAAAAAAAAAAAAAAAAAAAAAAAAAAAAAAAAAAAAAAAAAAAAAAAAAAAD+APwA&#10;+wD5APoA9gDCALQAAMbqO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s8Wsf9QoABmAA0A/wD+AP0ABAABAAIAAgAAAAEAAAD/AP8AAAD+AP8A/gD9AP4A/wD8AOcA0ADW&#10;APcAAAAAAAD5AM0AmgCj6v4AAAAAAAAAAAAAAAAAAAAAAAAAAAAAAAAAAAAAAAAAAAAAAAAAAAAA&#10;AAAAAAAA6vQWKADj6Qy0AE8AAAABAAMAAgACAAAAAQD/AAEAAAAAAAAAAAAAAAAAAAAAAAAAAAAA&#10;AAAAAAAAAAAAAAAAAAAAAAAAAP8AAAD/AP4A/gD+ANsAAAAA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TANz5IZgAWwAaAP8AAwD/AAIAAQACAAEAAAAAAP4A&#10;/wD/AP8A/gAAAPIA1wDUAOQA/gAAAAAAAPIAwgCQ6r0AAAAAAAAAAAAAAAAAAAAAAAAAAAAAAAAA&#10;AAAAAAAAAAAAAAAAAAAAAAAAAAAAAAAAAAAAAAAAAOrwFj0AzcsCKAAoAAMA/QD9AAMAAQACAP8A&#10;AAABAAAAAAAAAAAAAAAAAAAAAAAAAAAAAAAAAAAAAAAAAAAAAAAAAP8AAAAAAP8AAAD/AP8A7gA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BgDSACcA&#10;ACAAPgAaAAMAAQABAAIAAAAAAP8A/wD+AO4A4gDbAOMA9wAAAAAAAP8A5gC8AIrq1gAAAAAAAAAA&#10;AAAAAAAAAAAAAAAAAAAAAAAAAAAAAAAAAAAAAAAAAAAAAAAAAAAAAAAAAAAAAAAAAAAAAAAAAAAA&#10;ABaAAH8EAHUADwAHAAgABgAEAAQABAABAAEAAQAAAAAAAAAAAAAAAAAAAAAAAAAAAAAAAAAAAAAA&#10;AAAAAAAA/wD9AP0A+QD5APoA9QCLAO8AAB7q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igByAAMAAAIAFAATAAoAAwD8APYA8ADyAPcA/wAAAAAAAAAA&#10;9QDOAKYAnur6AAAAAAAAAAAAAAAAAAAAAAAAAAAAAAAAAAAAAAAAAAAAAAAAAAAAAAAAAAAAAAAA&#10;AAAAAAAAAAAAAAAAAAAAAAAAAAAAAAAAAAAW0QAuJwBbAAkABwAHAAUABAAFAAIAAQACAAAAAAAA&#10;AAAAAAAAAAAAAAAAAAAAAAAAAAAAAAAAAAAAAAD/AP4A/AD5APkA+gD2AJAA6QAANer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oAhgBWABgAAQAA&#10;AAAAAAAAAAAAAAAAAPsA6wDYALoAoOrpAAAAAAAAAAAAAAAAAAAAAAAAAAAAAAAAAAAAAAAAAAAA&#10;AAAAAAAAAAAAAAAAAAAAAAAAAAAAAAAAAAAAAAAAAAAAAAAAAAAAAAAAAAAAAAAAABYZAOMAA2UA&#10;IwAHAAcABQAFAAYAAQADAAIAAAAAAAAAAAAAAAAAAAAAAAAAAAAAAAAAAAAAAAAAAAAAAP8A/gD8&#10;APoA+QD5APYApADVAAB46o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AA2ADEAGQADAPUA7gDSAMzq+AAAAAAAAAAAAAAAAAAAAAAAAAAA&#10;AAAAAAAAAAAAAAAAAAAAAAAAAAAAAAAAAAAAAAAAAAAAAAAAAAAAAAAAAAAAAAAAAAAAAAAAAAAA&#10;AAAAAAAAAAAAAAAAAAAAAAAWjgBxDwByAAkACAAEAAcABQAEAAIAAwABAAAAAAAAAAAAAAAAAAAA&#10;AAAAAAAAAAAAAAAAAAAAAAAAAAD9AP0A+gD4APsA9QDGALIAAMbqO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u4AEVQAMQAJAAUABgAH&#10;AAMABAADAAEAAQAAAAAAAAAAAAAAAAAAAAAAAAAAAAAAAAAAAAAAAAAAAP0A/gD6APkA+wD2AO0A&#10;iAAA+wAI6v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VgCp/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vAAC0APoA/QD9AP4A/gD+AP4A/wAAAAAAAAAAAAAAAAAAAAAAAAAAAAAA&#10;AAAAAAAAAAAAAAAAAAABAAAAAQACAAEAAgAKABYAAAU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qMA4vgAywD7APsA/AD8AP0A/gD+&#10;AP4A/wAAAAAAAAAAAAAAAAAAAAAAAAAAAAAAAAAAAAAAAAAAAAAAAAABAAEAAgACAAQARAAAAAB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kAAC6APgA/AD8APwA/QD+AP8A/wD/AAAAAAAAAAAAAAAAAAAAAAAAAAAAAAAAAAAAAAAA&#10;AAAAAQACAAIAAgADAAMABAApAAsAABAW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rsA4vwAyAD9AP0A/gD+AP4A/gD/AP8AAAAAAAAA&#10;AAAAAAAAAAAAAAAAAAAAAAAAAAAAAAAAAAAAAAEAAAABAAEAAgADAAMATwAAAAB+Fg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sAADA&#10;APkA/AD7APwA/QD+AP4A/wD+AAAAAAAAAAAAAAAAAAAAAAAAAAAAAAAAAAAAAAAAAAAAAAABAAIA&#10;AwADAAIABAAnABcAAAkAp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rMA4voAzQD8AP4A/AD8AP0A/QD+AAAA/wAAAAAAAAAAAAAAAAAA&#10;AAAAAAAAAAAAAAAAAAAAAQABAAIAAgABAAMABAAEAAQAWAAAAABTFj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sAAC8APwA/QD+AP4A&#10;/QD/AP8A/wD/AP8AAAAAAAAAAAAAAAAAAAAAAAAAAAAAAAAAAAAAAAAAAAABAAIAAgACAAIAAwAR&#10;ADgAAAEAs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doLZf0ODwAaAAEAAgACAAAAAQACAAEAAQABAAAAAAAAAAAAAAAAAAAAAAAAAAAA&#10;AAAAAAAAAAAAAAAA/wD/AP8A/wD+AP4AHwDKAPwOCwL1w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AAC5APoA/QD9AP0A/gD+AP4A/gD/&#10;AAAAAAAAAAAAAAAAAAAAAAAAAAAAAAAAAAAAAAABAAEAAAACAAIAAwADAAQABQAGAFcAAAAAehY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qcA6PgA0AD6APwA/AD7AP0A/QD+AP4A/gD/AAAAAAAAAAAAAAAAAAAAAAAAAAAAAAAAAAAAAAAB&#10;AAEAAQABAAIAAgADAAMAHgAkAAAEAK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AAC4APwA/AD8AP0A/AD+AP4A/gAAAAAAAAAAAAAA&#10;AAAAAAAAAAAAAAAAAAAAAAAAAAABAAEAAQABAAIAAgACAAIAAwAEAEsAAQAARBY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qcA6PgA0gD9&#10;AP4A/QD+AP0A/QD+AP4A/wAAAAAAAAAAAAAAAAAAAAAAAAAAAAAAAAAAAAAAAQAAAAEAAQABAAIA&#10;AQACAAEACwA1A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C3APgA+wD8APsA/AD9AP0A/gD+AP4A/wAAAAAAAAAAAAAAAAAA&#10;AAAAAAAAAAAA/wD/AAAAAAAAAAAAAAAAAAEAAgADADsAAQAANh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qcA5PkAyAD7APwA/QD8APwA&#10;/QD9AP4A/wD/AP8AAAAAAAAAAAAAAAAAAAAAAAAAAAAAAP8AAAD/AAAAAAAAAAIAAQABAAIACQAd&#10;AAAC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AAC+APYA/AD9AP0A/QD+AP4A/gD+AP8A/wD/AAAAAAAAAAAAAAAAAAAAAAD/AP8A&#10;/wD/AP8A/wAAAAAA/wAAAAAAAAAAACcAAAAA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sIAyf4AsQD7APoA+wD8APsA/AD9AP0A/QD+&#10;AP4A/gD/AP8A/wD/AP8A/wD+AP4A/gD/AP0A/wD9AP0A/gD/AP8A/wD/AAAADQAAAA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T&#10;AP3XAOEA+wD8APsA/AD7APwA/QD9AP0A/gD+AP4A/wD/AP8A/wD/AP4A/gD+AP0A/gD9AP4A/gD+&#10;AP8A/gD/AAAA/wDxAAAAAO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k0B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5QCEAACnAPcA/AD9APwA/QD8AP0A/QD9AP4A/gD+&#10;AP0A/gD+AP0A/QD+AP4A/gD9AP4A/QD+AP4A/gD+AP4A/gD9AP8A0AA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3gAh&#10;IwBcAAQABwAFAAUABQABAAQAAgABAAIAAQAAAAAAAAD/AP8A/wD9AP4A/gD8APwA/QD8APsA/QD7&#10;APsA1ACzAAD36g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7APzdAMEA+wD6APsA+gD6APsA+gD7APsA+wD7APwA/AD8APwA&#10;+wD7APsA+wD7APsA/AD8APsA/AD8APwA3QCzAAAAAH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fQL0wBX4AERABUAAQAB&#10;AAAAAAAAAAAA/wD/AP8A/wD+AP4A/gD9AP4A/QD9AP0A/AD9AP4A+wD9APoAvwC5AAAAAKPq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XYC/gARNgADAAXAP8AAAD+AP8A/gD9AP4A/QD9AP0A/AD8APwA/AD8APsA/AD8&#10;APsA/AD7ANwAoADgAAD/AH/q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xQsFAD7bAPEAIQAAAP8A/QD/AP4A&#10;/QD+AP0A/QD9AP0A/AD8APwA+wD8APsA+gDWAKUAzQD8AADmAEbq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CVAAILAFQAHwADAAMAAgACAAEAAAAAAP8AAAD+AP4A/gD+AOsAyADRAPwAAAAA8ACI&#10;6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i4AugAXAAAQADsAKQAJAAIAAQAAAAAAAAD/&#10;APgA4gDYANcA+AAAAAAAAOEAi+q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n0AdgAMAAAAAAcAEAAKAAUA+QD0APIA+wAAAAAAAAAA8AC7AHnq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loAbQAtAAsAAAAAAAAAAAAAAP8A9wDeAL8Alur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">
                      <v:shape id="Grafik 42" o:spid="_x0000_s1037" type="#_x0000_t75" style="position:absolute;left:10287;width:40728;height:51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">
                        <v:imagedata r:id="rId19" o:title="SE64069111_G042_01"/>
                      </v:shape>
                      <v:group id="Gruppieren 34" o:spid="_x0000_s1038" style="position:absolute;top:95;width:59921;height:53416" coordorigin="9869,-5887" coordsize="59930,5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shape id="Textfeld 35" o:spid="_x0000_s1039" type="#_x0000_t202" style="position:absolute;left:9869;top:5081;width:23879;height:8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 filled="f" stroked="f" strokeweight=".5pt">
                          <v:textbox>
                            <w:txbxContent>
                              <w:p w14:paraId="56739910" w14:textId="07679D2D" w:rsidR="00213AD7" w:rsidRPr="008C7D6F" w:rsidRDefault="00213AD7" w:rsidP="00213AD7">
                                <w:pPr>
                                  <w:pStyle w:val="ekvschreiblinie"/>
                                  <w:tabs>
                                    <w:tab w:val="right" w:pos="3402"/>
                                  </w:tabs>
                                  <w:rPr>
                                    <w:rStyle w:val="ekvlsungunterstrichen"/>
                                  </w:rPr>
                                </w:pPr>
                                <w:r w:rsidRPr="008C7D6F">
                                  <w:rPr>
                                    <w:rStyle w:val="ekvlsungunterstrichen"/>
                                  </w:rPr>
                                  <w:t>Die Lympho</w:t>
                                </w:r>
                                <w:r>
                                  <w:rPr>
                                    <w:rStyle w:val="ekvlsungunterstrichen"/>
                                  </w:rPr>
                                  <w:t>c</w:t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yten bilden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>Plasmazellen und Gedächtniszellen.</w:t>
                                </w:r>
                              </w:p>
                            </w:txbxContent>
                          </v:textbox>
                        </v:shape>
                        <v:shape id="Textfeld 36" o:spid="_x0000_s1040" type="#_x0000_t202" style="position:absolute;left:15004;top:-5887;width:23900;height:7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  <v:textbox>
                            <w:txbxContent>
                              <w:p w14:paraId="142C0C0C" w14:textId="1915F27B" w:rsidR="00213AD7" w:rsidRPr="009C7923" w:rsidRDefault="00213AD7" w:rsidP="00213AD7">
                                <w:pPr>
                                  <w:pStyle w:val="ekvschreiblinie"/>
                                  <w:tabs>
                                    <w:tab w:val="right" w:pos="3402"/>
                                  </w:tabs>
                                  <w:rPr>
                                    <w:rStyle w:val="ekvlsungunterstrichen"/>
                                  </w:rPr>
                                </w:pPr>
                                <w:r w:rsidRPr="009C7923">
                                  <w:rPr>
                                    <w:rStyle w:val="ekvlsungunterstrichen"/>
                                  </w:rPr>
                                  <w:t xml:space="preserve">Die Helferzellen aktivieren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br/>
                                  <w:t>Killerzellen und Lympho</w:t>
                                </w:r>
                                <w:r>
                                  <w:rPr>
                                    <w:rStyle w:val="ekvlsungunterstrichen"/>
                                  </w:rPr>
                                  <w:t>c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>yten.</w:t>
                                </w:r>
                              </w:p>
                            </w:txbxContent>
                          </v:textbox>
                        </v:shape>
                        <v:shape id="Textfeld 37" o:spid="_x0000_s1041" type="#_x0000_t202" style="position:absolute;left:10987;top:24382;width:22386;height:1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  <v:textbox>
                            <w:txbxContent>
                              <w:p w14:paraId="68575469" w14:textId="77777777" w:rsidR="00213AD7" w:rsidRPr="008C7D6F" w:rsidRDefault="00213AD7" w:rsidP="00213AD7">
                                <w:pPr>
                                  <w:pStyle w:val="ekvschreiblinie"/>
                                  <w:tabs>
                                    <w:tab w:val="right" w:pos="3235"/>
                                  </w:tabs>
                                  <w:rPr>
                                    <w:rStyle w:val="ekvlsungunterstrichen"/>
                                  </w:rPr>
                                </w:pP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Die Gedächtniszellen speichern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Merkmale des Erregers und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sorgen so oft für eine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>lebenslange Immunität.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feld 38" o:spid="_x0000_s1042" type="#_x0000_t202" style="position:absolute;left:53851;top:-4007;width:15949;height:12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  <v:textbox>
                            <w:txbxContent>
                              <w:p w14:paraId="44AF2590" w14:textId="451ACFC6" w:rsidR="00213AD7" w:rsidRPr="008C7D6F" w:rsidRDefault="00213AD7" w:rsidP="00213AD7">
                                <w:pPr>
                                  <w:pStyle w:val="ekvschreiblinie"/>
                                  <w:tabs>
                                    <w:tab w:val="right" w:pos="2213"/>
                                  </w:tabs>
                                  <w:rPr>
                                    <w:rStyle w:val="ekvlsungunterstrichen"/>
                                  </w:rPr>
                                </w:pP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Die Killerzellen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erkennen infizierte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Zellen und zerstören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>sie.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feld 39" o:spid="_x0000_s1043" type="#_x0000_t202" style="position:absolute;left:33373;top:40574;width:27242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      <v:textbox>
                            <w:txbxContent>
                              <w:p w14:paraId="6A75A490" w14:textId="77777777" w:rsidR="00213AD7" w:rsidRPr="008C7D6F" w:rsidRDefault="00213AD7" w:rsidP="00213AD7">
                                <w:pPr>
                                  <w:pStyle w:val="ekvschreiblinie"/>
                                  <w:tabs>
                                    <w:tab w:val="right" w:pos="3969"/>
                                  </w:tabs>
                                  <w:rPr>
                                    <w:rStyle w:val="ekvlsungunterstrichen"/>
                                  </w:rPr>
                                </w:pP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Der Antigen-Antikörper-Komplex wird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>von Makrophagen gefressen.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feld 40" o:spid="_x0000_s1044" type="#_x0000_t202" style="position:absolute;left:41375;top:22364;width:28308;height:6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        <v:textbox>
                            <w:txbxContent>
                              <w:p w14:paraId="60011C56" w14:textId="36807013" w:rsidR="00213AD7" w:rsidRPr="008C7D6F" w:rsidRDefault="00213AD7" w:rsidP="00213AD7">
                                <w:pPr>
                                  <w:pStyle w:val="ekvschreiblinie"/>
                                  <w:tabs>
                                    <w:tab w:val="right" w:pos="4111"/>
                                  </w:tabs>
                                  <w:rPr>
                                    <w:rStyle w:val="ekvlsungunterstrichen"/>
                                  </w:rPr>
                                </w:pP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Die Plasmazellen produzieren eine große 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="002222E3">
                                  <w:rPr>
                                    <w:rStyle w:val="ekvlsungunterstrichen"/>
                                  </w:rPr>
                                  <w:t>Anz</w:t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>ahl spezifische</w:t>
                                </w:r>
                                <w:r>
                                  <w:rPr>
                                    <w:rStyle w:val="ekvlsungunterstrichen"/>
                                  </w:rPr>
                                  <w:t>r</w:t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 xml:space="preserve"> Antikörper.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  <v:shape id="Textfeld 41" o:spid="_x0000_s1045" type="#_x0000_t202" style="position:absolute;left:41855;top:32372;width:26503;height:6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        <v:textbox>
                            <w:txbxContent>
                              <w:p w14:paraId="605DEA1F" w14:textId="77777777" w:rsidR="00213AD7" w:rsidRPr="008C7D6F" w:rsidRDefault="00213AD7" w:rsidP="00213AD7">
                                <w:pPr>
                                  <w:pStyle w:val="ekvschreiblinie"/>
                                  <w:tabs>
                                    <w:tab w:val="right" w:pos="3828"/>
                                  </w:tabs>
                                  <w:rPr>
                                    <w:rStyle w:val="ekvlsungunterstrichen"/>
                                  </w:rPr>
                                </w:pPr>
                                <w:r w:rsidRPr="008C7D6F">
                                  <w:rPr>
                                    <w:rStyle w:val="ekvlsungunterstrichen"/>
                                  </w:rPr>
                                  <w:t>Die Antikörper verklumpen die Erreger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  <w:r>
                                  <w:rPr>
                                    <w:rStyle w:val="ekvlsungunterstrichen"/>
                                  </w:rPr>
                                  <w:br/>
                                </w:r>
                                <w:r w:rsidRPr="008C7D6F">
                                  <w:rPr>
                                    <w:rStyle w:val="ekvlsungunterstrichen"/>
                                  </w:rPr>
                                  <w:t>zum Antigen-Antikörper-Komplex.</w:t>
                                </w:r>
                                <w:r w:rsidRPr="009C7923">
                                  <w:rPr>
                                    <w:rStyle w:val="ekvlsungunterstrichen"/>
                                  </w:rPr>
                                  <w:tab/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42ACB635" w14:textId="77777777" w:rsidR="00213AD7" w:rsidRPr="009C7923" w:rsidRDefault="00213AD7" w:rsidP="00213AD7">
      <w:pPr>
        <w:pStyle w:val="momini"/>
      </w:pPr>
    </w:p>
    <w:p w14:paraId="544AFABA" w14:textId="52E10787" w:rsidR="003A7165" w:rsidRPr="009C7923" w:rsidRDefault="003A7165" w:rsidP="006C7758">
      <w:pPr>
        <w:pStyle w:val="momini"/>
      </w:pPr>
    </w:p>
    <w:sectPr w:rsidR="003A7165" w:rsidRPr="009C7923" w:rsidSect="00520817"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17413" w14:textId="77777777" w:rsidR="00BB45EA" w:rsidRDefault="00BB45EA" w:rsidP="003C599D">
      <w:pPr>
        <w:spacing w:line="240" w:lineRule="auto"/>
      </w:pPr>
      <w:r>
        <w:separator/>
      </w:r>
    </w:p>
  </w:endnote>
  <w:endnote w:type="continuationSeparator" w:id="0">
    <w:p w14:paraId="3A6D1F84" w14:textId="77777777" w:rsidR="00BB45EA" w:rsidRDefault="00BB45EA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ED5575" w:rsidRPr="00F42294" w14:paraId="7FC95A0A" w14:textId="77777777" w:rsidTr="00A86796">
      <w:trPr>
        <w:trHeight w:hRule="exact" w:val="680"/>
      </w:trPr>
      <w:tc>
        <w:tcPr>
          <w:tcW w:w="864" w:type="dxa"/>
          <w:noWrap/>
        </w:tcPr>
        <w:p w14:paraId="439462C3" w14:textId="77777777" w:rsidR="00ED5575" w:rsidRPr="00913892" w:rsidRDefault="00ED5575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4884A305" wp14:editId="236EDEE5">
                <wp:extent cx="468000" cy="234000"/>
                <wp:effectExtent l="0" t="0" r="8255" b="0"/>
                <wp:docPr id="2" name="Grafi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14:paraId="2E9D98D3" w14:textId="5BDD665D" w:rsidR="00ED5575" w:rsidRPr="00913892" w:rsidRDefault="00ED5575" w:rsidP="00D22A54">
          <w:pPr>
            <w:pStyle w:val="ekvpagina"/>
          </w:pPr>
          <w:r w:rsidRPr="00913892">
            <w:t>© Ernst Klett Verlag GmbH, Stuttgart 20</w:t>
          </w:r>
          <w:r w:rsidR="00D22A54">
            <w:t>2</w:t>
          </w:r>
          <w:r w:rsidR="00D37D0B">
            <w:t>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14:paraId="6EFCA327" w14:textId="72242980" w:rsidR="00ED5575" w:rsidRPr="00F440A5" w:rsidRDefault="00D37D0B" w:rsidP="004136AD">
          <w:pPr>
            <w:pStyle w:val="ekvquelle"/>
          </w:pPr>
          <w:r>
            <w:t>Autore</w:t>
          </w:r>
          <w:r w:rsidR="00ED5575" w:rsidRPr="00F440A5">
            <w:t>n</w:t>
          </w:r>
          <w:r w:rsidR="00966A1C" w:rsidRPr="00F440A5">
            <w:t xml:space="preserve">: </w:t>
          </w:r>
          <w:r w:rsidR="006B4B2F">
            <w:t xml:space="preserve">Michael Guckeisen, Charlotte Willmer-Klumpp, </w:t>
          </w:r>
          <w:r>
            <w:t xml:space="preserve">Nicole </w:t>
          </w:r>
          <w:proofErr w:type="spellStart"/>
          <w:r>
            <w:t>Dolpp</w:t>
          </w:r>
          <w:proofErr w:type="spellEnd"/>
        </w:p>
        <w:p w14:paraId="6D0BFA76" w14:textId="486533E9" w:rsidR="00ED5575" w:rsidRPr="00F440A5" w:rsidRDefault="0054658B" w:rsidP="0054658B">
          <w:pPr>
            <w:pStyle w:val="ekvquelle"/>
          </w:pPr>
          <w:r w:rsidRPr="00F440A5">
            <w:t xml:space="preserve">Illustrator: </w:t>
          </w:r>
          <w:r w:rsidR="00B531D1">
            <w:t>Werner Wildermuth, Würzburg</w:t>
          </w:r>
        </w:p>
      </w:tc>
      <w:tc>
        <w:tcPr>
          <w:tcW w:w="813" w:type="dxa"/>
        </w:tcPr>
        <w:p w14:paraId="7F948543" w14:textId="77777777" w:rsidR="00ED5575" w:rsidRPr="00913892" w:rsidRDefault="00ED5575" w:rsidP="00913892">
          <w:pPr>
            <w:pStyle w:val="ekvpagina"/>
          </w:pPr>
        </w:p>
      </w:tc>
    </w:tr>
  </w:tbl>
  <w:p w14:paraId="6A9037D4" w14:textId="77777777" w:rsidR="00ED5575" w:rsidRDefault="00ED557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ED520" w14:textId="77777777" w:rsidR="00213AD7" w:rsidRDefault="00213AD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84"/>
      <w:gridCol w:w="5739"/>
      <w:gridCol w:w="813"/>
    </w:tblGrid>
    <w:tr w:rsidR="00213AD7" w:rsidRPr="00F42294" w14:paraId="7258E371" w14:textId="77777777" w:rsidTr="00A86796">
      <w:trPr>
        <w:trHeight w:hRule="exact" w:val="680"/>
      </w:trPr>
      <w:tc>
        <w:tcPr>
          <w:tcW w:w="864" w:type="dxa"/>
          <w:noWrap/>
        </w:tcPr>
        <w:p w14:paraId="066E0CE3" w14:textId="77777777" w:rsidR="00213AD7" w:rsidRPr="00913892" w:rsidRDefault="00213AD7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2C02F40C" wp14:editId="08592C88">
                <wp:extent cx="468000" cy="234000"/>
                <wp:effectExtent l="0" t="0" r="8255" b="0"/>
                <wp:docPr id="50" name="Grafi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4" w:type="dxa"/>
          <w:noWrap/>
          <w:tcMar>
            <w:right w:w="57" w:type="dxa"/>
          </w:tcMar>
        </w:tcPr>
        <w:p w14:paraId="46F12087" w14:textId="77777777" w:rsidR="00213AD7" w:rsidRPr="00913892" w:rsidRDefault="00213AD7" w:rsidP="00D22A54">
          <w:pPr>
            <w:pStyle w:val="ekvpagina"/>
          </w:pPr>
          <w:r w:rsidRPr="00913892">
            <w:t>© Ernst Klett Verlag GmbH, Stuttgart 20</w:t>
          </w:r>
          <w:r>
            <w:t>21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739" w:type="dxa"/>
          <w:noWrap/>
        </w:tcPr>
        <w:p w14:paraId="2B79C07F" w14:textId="77777777" w:rsidR="00213AD7" w:rsidRPr="00F440A5" w:rsidRDefault="00213AD7" w:rsidP="004136AD">
          <w:pPr>
            <w:pStyle w:val="ekvquelle"/>
          </w:pPr>
          <w:r>
            <w:t>Autore</w:t>
          </w:r>
          <w:r w:rsidRPr="00F440A5">
            <w:t xml:space="preserve">n: </w:t>
          </w:r>
          <w:r>
            <w:t xml:space="preserve">Michael Guckeisen, Charlotte Willmer-Klumpp, Nicole </w:t>
          </w:r>
          <w:proofErr w:type="spellStart"/>
          <w:r>
            <w:t>Dolpp</w:t>
          </w:r>
          <w:proofErr w:type="spellEnd"/>
        </w:p>
        <w:p w14:paraId="78DA9FBA" w14:textId="77777777" w:rsidR="00213AD7" w:rsidRPr="00F440A5" w:rsidRDefault="00213AD7" w:rsidP="0054658B">
          <w:pPr>
            <w:pStyle w:val="ekvquelle"/>
          </w:pPr>
          <w:r w:rsidRPr="00F440A5">
            <w:t xml:space="preserve">Illustrator: </w:t>
          </w:r>
          <w:r>
            <w:t>Werner Wildermuth, Würzburg</w:t>
          </w:r>
        </w:p>
      </w:tc>
      <w:tc>
        <w:tcPr>
          <w:tcW w:w="813" w:type="dxa"/>
        </w:tcPr>
        <w:p w14:paraId="762E895E" w14:textId="77777777" w:rsidR="00213AD7" w:rsidRPr="00913892" w:rsidRDefault="00213AD7" w:rsidP="00913892">
          <w:pPr>
            <w:pStyle w:val="ekvpagina"/>
          </w:pPr>
        </w:p>
      </w:tc>
    </w:tr>
  </w:tbl>
  <w:p w14:paraId="571A4F79" w14:textId="77777777" w:rsidR="00213AD7" w:rsidRDefault="00213AD7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F280CC" w14:textId="77777777" w:rsidR="00213AD7" w:rsidRDefault="00213AD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92FF8" w14:textId="77777777" w:rsidR="00BB45EA" w:rsidRDefault="00BB45EA" w:rsidP="003C599D">
      <w:pPr>
        <w:spacing w:line="240" w:lineRule="auto"/>
      </w:pPr>
      <w:r>
        <w:separator/>
      </w:r>
    </w:p>
  </w:footnote>
  <w:footnote w:type="continuationSeparator" w:id="0">
    <w:p w14:paraId="6CFD2D7C" w14:textId="77777777" w:rsidR="00BB45EA" w:rsidRDefault="00BB45EA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4F093" w14:textId="77777777" w:rsidR="00213AD7" w:rsidRDefault="00213A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8C593" w14:textId="77777777" w:rsidR="00213AD7" w:rsidRDefault="00213AD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0F404" w14:textId="77777777" w:rsidR="00213AD7" w:rsidRDefault="00213AD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F065D"/>
    <w:multiLevelType w:val="hybridMultilevel"/>
    <w:tmpl w:val="65167D18"/>
    <w:lvl w:ilvl="0" w:tplc="70562E9C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5061DE"/>
    <w:multiLevelType w:val="hybridMultilevel"/>
    <w:tmpl w:val="5A64116A"/>
    <w:lvl w:ilvl="0" w:tplc="49F6F2E8">
      <w:start w:val="1"/>
      <w:numFmt w:val="decimal"/>
      <w:lvlText w:val="%1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1A0DC7"/>
    <w:multiLevelType w:val="hybridMultilevel"/>
    <w:tmpl w:val="9C2001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24668A"/>
    <w:multiLevelType w:val="hybridMultilevel"/>
    <w:tmpl w:val="588444C4"/>
    <w:lvl w:ilvl="0" w:tplc="8D06CB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6A8"/>
    <w:rsid w:val="000040E2"/>
    <w:rsid w:val="000071FA"/>
    <w:rsid w:val="00014D7E"/>
    <w:rsid w:val="0002009E"/>
    <w:rsid w:val="00020440"/>
    <w:rsid w:val="00022A5F"/>
    <w:rsid w:val="0002506E"/>
    <w:rsid w:val="000307B4"/>
    <w:rsid w:val="0003200A"/>
    <w:rsid w:val="00035074"/>
    <w:rsid w:val="000373F4"/>
    <w:rsid w:val="00037566"/>
    <w:rsid w:val="00043523"/>
    <w:rsid w:val="00043B4C"/>
    <w:rsid w:val="00047AE6"/>
    <w:rsid w:val="000500E8"/>
    <w:rsid w:val="000520A2"/>
    <w:rsid w:val="000523D4"/>
    <w:rsid w:val="00053B2F"/>
    <w:rsid w:val="00054678"/>
    <w:rsid w:val="00054A93"/>
    <w:rsid w:val="00056C6C"/>
    <w:rsid w:val="0006258C"/>
    <w:rsid w:val="00062D31"/>
    <w:rsid w:val="000636C4"/>
    <w:rsid w:val="00071C5A"/>
    <w:rsid w:val="000779C3"/>
    <w:rsid w:val="000812E6"/>
    <w:rsid w:val="00081789"/>
    <w:rsid w:val="00085ADE"/>
    <w:rsid w:val="00090AB2"/>
    <w:rsid w:val="000928AA"/>
    <w:rsid w:val="00092E87"/>
    <w:rsid w:val="000939F5"/>
    <w:rsid w:val="00094F01"/>
    <w:rsid w:val="000A0D09"/>
    <w:rsid w:val="000A4DF5"/>
    <w:rsid w:val="000A4E73"/>
    <w:rsid w:val="000A51A5"/>
    <w:rsid w:val="000A7892"/>
    <w:rsid w:val="000B084D"/>
    <w:rsid w:val="000B098D"/>
    <w:rsid w:val="000B1CD1"/>
    <w:rsid w:val="000B30F3"/>
    <w:rsid w:val="000B7BD3"/>
    <w:rsid w:val="000C11E0"/>
    <w:rsid w:val="000C509D"/>
    <w:rsid w:val="000C77CA"/>
    <w:rsid w:val="000D29D5"/>
    <w:rsid w:val="000D40DE"/>
    <w:rsid w:val="000D4791"/>
    <w:rsid w:val="000D5ADE"/>
    <w:rsid w:val="000D65D7"/>
    <w:rsid w:val="000E343E"/>
    <w:rsid w:val="000E3847"/>
    <w:rsid w:val="000E5AAD"/>
    <w:rsid w:val="000E6E68"/>
    <w:rsid w:val="000F21E8"/>
    <w:rsid w:val="000F388C"/>
    <w:rsid w:val="000F61A5"/>
    <w:rsid w:val="000F6468"/>
    <w:rsid w:val="000F7910"/>
    <w:rsid w:val="00103057"/>
    <w:rsid w:val="00104ECE"/>
    <w:rsid w:val="001052DD"/>
    <w:rsid w:val="00107D77"/>
    <w:rsid w:val="00113A84"/>
    <w:rsid w:val="00116EF2"/>
    <w:rsid w:val="00124062"/>
    <w:rsid w:val="00126C2B"/>
    <w:rsid w:val="00126C69"/>
    <w:rsid w:val="00131090"/>
    <w:rsid w:val="00131417"/>
    <w:rsid w:val="00134FDE"/>
    <w:rsid w:val="001354B2"/>
    <w:rsid w:val="001367B6"/>
    <w:rsid w:val="00137DDD"/>
    <w:rsid w:val="00140765"/>
    <w:rsid w:val="00147A36"/>
    <w:rsid w:val="00151A9D"/>
    <w:rsid w:val="001524C9"/>
    <w:rsid w:val="001549DC"/>
    <w:rsid w:val="00161B4B"/>
    <w:rsid w:val="001641FA"/>
    <w:rsid w:val="0016475A"/>
    <w:rsid w:val="00165ECC"/>
    <w:rsid w:val="00167E3A"/>
    <w:rsid w:val="00173D2F"/>
    <w:rsid w:val="00182050"/>
    <w:rsid w:val="00182B7D"/>
    <w:rsid w:val="001845AC"/>
    <w:rsid w:val="00186431"/>
    <w:rsid w:val="00186866"/>
    <w:rsid w:val="00190B65"/>
    <w:rsid w:val="00191C37"/>
    <w:rsid w:val="00193A18"/>
    <w:rsid w:val="00196B52"/>
    <w:rsid w:val="001A00D2"/>
    <w:rsid w:val="001A3936"/>
    <w:rsid w:val="001A4233"/>
    <w:rsid w:val="001A5BD5"/>
    <w:rsid w:val="001B1D28"/>
    <w:rsid w:val="001B454A"/>
    <w:rsid w:val="001C2DC7"/>
    <w:rsid w:val="001C3792"/>
    <w:rsid w:val="001C499E"/>
    <w:rsid w:val="001C6739"/>
    <w:rsid w:val="001C6C8F"/>
    <w:rsid w:val="001D1169"/>
    <w:rsid w:val="001D2674"/>
    <w:rsid w:val="001D39FD"/>
    <w:rsid w:val="001D3DE5"/>
    <w:rsid w:val="001D7531"/>
    <w:rsid w:val="001E32B5"/>
    <w:rsid w:val="001E485B"/>
    <w:rsid w:val="001F1B7B"/>
    <w:rsid w:val="001F1E3D"/>
    <w:rsid w:val="001F2B58"/>
    <w:rsid w:val="001F53F1"/>
    <w:rsid w:val="001F72C2"/>
    <w:rsid w:val="0020055A"/>
    <w:rsid w:val="0020089A"/>
    <w:rsid w:val="00201AA1"/>
    <w:rsid w:val="00205239"/>
    <w:rsid w:val="0021074E"/>
    <w:rsid w:val="00213AD7"/>
    <w:rsid w:val="00214764"/>
    <w:rsid w:val="00215D38"/>
    <w:rsid w:val="00216516"/>
    <w:rsid w:val="00216D91"/>
    <w:rsid w:val="0021797B"/>
    <w:rsid w:val="002221B8"/>
    <w:rsid w:val="002222E3"/>
    <w:rsid w:val="00222822"/>
    <w:rsid w:val="00222827"/>
    <w:rsid w:val="00223988"/>
    <w:rsid w:val="002240EA"/>
    <w:rsid w:val="0022529C"/>
    <w:rsid w:val="002266E8"/>
    <w:rsid w:val="002268FE"/>
    <w:rsid w:val="002277D2"/>
    <w:rsid w:val="002301FF"/>
    <w:rsid w:val="00232213"/>
    <w:rsid w:val="00232ACE"/>
    <w:rsid w:val="0023351F"/>
    <w:rsid w:val="00240E03"/>
    <w:rsid w:val="00244507"/>
    <w:rsid w:val="00245DA5"/>
    <w:rsid w:val="00245E9A"/>
    <w:rsid w:val="00246F77"/>
    <w:rsid w:val="00250A59"/>
    <w:rsid w:val="002527A5"/>
    <w:rsid w:val="0025432E"/>
    <w:rsid w:val="002548B1"/>
    <w:rsid w:val="00255466"/>
    <w:rsid w:val="00255FE3"/>
    <w:rsid w:val="002569DF"/>
    <w:rsid w:val="00260B8C"/>
    <w:rsid w:val="002610EC"/>
    <w:rsid w:val="002613E6"/>
    <w:rsid w:val="00261D9E"/>
    <w:rsid w:val="0026581E"/>
    <w:rsid w:val="00265B71"/>
    <w:rsid w:val="00265C3F"/>
    <w:rsid w:val="00267AE6"/>
    <w:rsid w:val="002700F7"/>
    <w:rsid w:val="00271494"/>
    <w:rsid w:val="00272532"/>
    <w:rsid w:val="00272841"/>
    <w:rsid w:val="002750E4"/>
    <w:rsid w:val="0027591E"/>
    <w:rsid w:val="00276BA0"/>
    <w:rsid w:val="00280525"/>
    <w:rsid w:val="0028107C"/>
    <w:rsid w:val="0028231D"/>
    <w:rsid w:val="00283D30"/>
    <w:rsid w:val="00287B24"/>
    <w:rsid w:val="00287DC0"/>
    <w:rsid w:val="00290AD2"/>
    <w:rsid w:val="00290C6C"/>
    <w:rsid w:val="00291485"/>
    <w:rsid w:val="00292470"/>
    <w:rsid w:val="0029263F"/>
    <w:rsid w:val="002A25AE"/>
    <w:rsid w:val="002A2F1C"/>
    <w:rsid w:val="002B3DF1"/>
    <w:rsid w:val="002B64EA"/>
    <w:rsid w:val="002C06C0"/>
    <w:rsid w:val="002C357F"/>
    <w:rsid w:val="002C5C02"/>
    <w:rsid w:val="002C5D15"/>
    <w:rsid w:val="002D1BFD"/>
    <w:rsid w:val="002D41F4"/>
    <w:rsid w:val="002D4CAE"/>
    <w:rsid w:val="002D7B0C"/>
    <w:rsid w:val="002D7B42"/>
    <w:rsid w:val="002E163A"/>
    <w:rsid w:val="002E21C3"/>
    <w:rsid w:val="002E45C0"/>
    <w:rsid w:val="002E492C"/>
    <w:rsid w:val="002E6744"/>
    <w:rsid w:val="002F1328"/>
    <w:rsid w:val="002F5808"/>
    <w:rsid w:val="00302866"/>
    <w:rsid w:val="00303749"/>
    <w:rsid w:val="003037DC"/>
    <w:rsid w:val="00304833"/>
    <w:rsid w:val="003057B9"/>
    <w:rsid w:val="00311DD5"/>
    <w:rsid w:val="00313596"/>
    <w:rsid w:val="00313FD8"/>
    <w:rsid w:val="00314970"/>
    <w:rsid w:val="00315EA9"/>
    <w:rsid w:val="003166B2"/>
    <w:rsid w:val="003176E1"/>
    <w:rsid w:val="00320087"/>
    <w:rsid w:val="00321063"/>
    <w:rsid w:val="0032667B"/>
    <w:rsid w:val="00331D08"/>
    <w:rsid w:val="003323B5"/>
    <w:rsid w:val="00334228"/>
    <w:rsid w:val="00337293"/>
    <w:rsid w:val="003373EF"/>
    <w:rsid w:val="00341528"/>
    <w:rsid w:val="00343179"/>
    <w:rsid w:val="00345E22"/>
    <w:rsid w:val="00347967"/>
    <w:rsid w:val="00350FBE"/>
    <w:rsid w:val="00353C8B"/>
    <w:rsid w:val="003567B8"/>
    <w:rsid w:val="00356872"/>
    <w:rsid w:val="00356DB4"/>
    <w:rsid w:val="00357BFF"/>
    <w:rsid w:val="003611D5"/>
    <w:rsid w:val="00362B02"/>
    <w:rsid w:val="00362E47"/>
    <w:rsid w:val="0036392C"/>
    <w:rsid w:val="0036404C"/>
    <w:rsid w:val="00364454"/>
    <w:rsid w:val="003646B9"/>
    <w:rsid w:val="00364BFF"/>
    <w:rsid w:val="00364D77"/>
    <w:rsid w:val="003653D5"/>
    <w:rsid w:val="00370D64"/>
    <w:rsid w:val="003714AA"/>
    <w:rsid w:val="0037160E"/>
    <w:rsid w:val="00376967"/>
    <w:rsid w:val="00376A0A"/>
    <w:rsid w:val="00377B91"/>
    <w:rsid w:val="00380B14"/>
    <w:rsid w:val="00380DE7"/>
    <w:rsid w:val="00381B32"/>
    <w:rsid w:val="0038356B"/>
    <w:rsid w:val="00384305"/>
    <w:rsid w:val="00390AB5"/>
    <w:rsid w:val="00391B88"/>
    <w:rsid w:val="0039268F"/>
    <w:rsid w:val="00392F9B"/>
    <w:rsid w:val="00394595"/>
    <w:rsid w:val="003945FF"/>
    <w:rsid w:val="0039465E"/>
    <w:rsid w:val="00397F4D"/>
    <w:rsid w:val="003A1A19"/>
    <w:rsid w:val="003A5B0C"/>
    <w:rsid w:val="003A7165"/>
    <w:rsid w:val="003B348E"/>
    <w:rsid w:val="003B3DE0"/>
    <w:rsid w:val="003B3ED5"/>
    <w:rsid w:val="003B4F29"/>
    <w:rsid w:val="003B5867"/>
    <w:rsid w:val="003B60F5"/>
    <w:rsid w:val="003C39DC"/>
    <w:rsid w:val="003C46EE"/>
    <w:rsid w:val="003C5570"/>
    <w:rsid w:val="003C599D"/>
    <w:rsid w:val="003C6F45"/>
    <w:rsid w:val="003D3D68"/>
    <w:rsid w:val="003D4F3F"/>
    <w:rsid w:val="003D574A"/>
    <w:rsid w:val="003D70F5"/>
    <w:rsid w:val="003D7B7C"/>
    <w:rsid w:val="003E21AC"/>
    <w:rsid w:val="003E2C58"/>
    <w:rsid w:val="003E6330"/>
    <w:rsid w:val="003E7B62"/>
    <w:rsid w:val="003F0467"/>
    <w:rsid w:val="003F2540"/>
    <w:rsid w:val="003F276A"/>
    <w:rsid w:val="003F2CD2"/>
    <w:rsid w:val="003F362F"/>
    <w:rsid w:val="00404707"/>
    <w:rsid w:val="004047A0"/>
    <w:rsid w:val="00405D0B"/>
    <w:rsid w:val="00411B18"/>
    <w:rsid w:val="00412681"/>
    <w:rsid w:val="004136AD"/>
    <w:rsid w:val="00415632"/>
    <w:rsid w:val="0042107E"/>
    <w:rsid w:val="00421FEB"/>
    <w:rsid w:val="00424375"/>
    <w:rsid w:val="00430E3D"/>
    <w:rsid w:val="00434C3C"/>
    <w:rsid w:val="004372DD"/>
    <w:rsid w:val="00441088"/>
    <w:rsid w:val="00441724"/>
    <w:rsid w:val="0044185E"/>
    <w:rsid w:val="004454A0"/>
    <w:rsid w:val="00446431"/>
    <w:rsid w:val="00452302"/>
    <w:rsid w:val="00454148"/>
    <w:rsid w:val="00454D2E"/>
    <w:rsid w:val="00456525"/>
    <w:rsid w:val="00457099"/>
    <w:rsid w:val="00461A18"/>
    <w:rsid w:val="004621B3"/>
    <w:rsid w:val="00463180"/>
    <w:rsid w:val="0046331C"/>
    <w:rsid w:val="0046364F"/>
    <w:rsid w:val="00465073"/>
    <w:rsid w:val="0046695C"/>
    <w:rsid w:val="0047471A"/>
    <w:rsid w:val="004750CB"/>
    <w:rsid w:val="00475402"/>
    <w:rsid w:val="00476796"/>
    <w:rsid w:val="004774CF"/>
    <w:rsid w:val="00480200"/>
    <w:rsid w:val="00483A7A"/>
    <w:rsid w:val="00483D65"/>
    <w:rsid w:val="00486B3D"/>
    <w:rsid w:val="00490692"/>
    <w:rsid w:val="004925F2"/>
    <w:rsid w:val="004A038C"/>
    <w:rsid w:val="004A0765"/>
    <w:rsid w:val="004A3878"/>
    <w:rsid w:val="004A6284"/>
    <w:rsid w:val="004A66C3"/>
    <w:rsid w:val="004A66CF"/>
    <w:rsid w:val="004B6ECA"/>
    <w:rsid w:val="004C18C3"/>
    <w:rsid w:val="004C1D95"/>
    <w:rsid w:val="004C22D2"/>
    <w:rsid w:val="004C54D7"/>
    <w:rsid w:val="004C5730"/>
    <w:rsid w:val="004C5E78"/>
    <w:rsid w:val="004D2888"/>
    <w:rsid w:val="004E193F"/>
    <w:rsid w:val="004E2069"/>
    <w:rsid w:val="004E2637"/>
    <w:rsid w:val="004E37D7"/>
    <w:rsid w:val="004E3969"/>
    <w:rsid w:val="004F0DA8"/>
    <w:rsid w:val="004F1A0D"/>
    <w:rsid w:val="004F22BB"/>
    <w:rsid w:val="00501528"/>
    <w:rsid w:val="005055AB"/>
    <w:rsid w:val="005069C1"/>
    <w:rsid w:val="00507AB8"/>
    <w:rsid w:val="00511A75"/>
    <w:rsid w:val="00514229"/>
    <w:rsid w:val="005156EC"/>
    <w:rsid w:val="00516376"/>
    <w:rsid w:val="005168A4"/>
    <w:rsid w:val="00520817"/>
    <w:rsid w:val="0052117E"/>
    <w:rsid w:val="00521B91"/>
    <w:rsid w:val="00522A02"/>
    <w:rsid w:val="0052430D"/>
    <w:rsid w:val="00525052"/>
    <w:rsid w:val="005252D2"/>
    <w:rsid w:val="00530C92"/>
    <w:rsid w:val="00530E5B"/>
    <w:rsid w:val="0053247B"/>
    <w:rsid w:val="00535268"/>
    <w:rsid w:val="00535AD8"/>
    <w:rsid w:val="0054512F"/>
    <w:rsid w:val="0054658B"/>
    <w:rsid w:val="00547103"/>
    <w:rsid w:val="00554B46"/>
    <w:rsid w:val="00554EDA"/>
    <w:rsid w:val="00555EB1"/>
    <w:rsid w:val="00560848"/>
    <w:rsid w:val="0057200E"/>
    <w:rsid w:val="00572A0F"/>
    <w:rsid w:val="00572AE7"/>
    <w:rsid w:val="00574FE0"/>
    <w:rsid w:val="005763C6"/>
    <w:rsid w:val="005767AA"/>
    <w:rsid w:val="00576D2D"/>
    <w:rsid w:val="00577A55"/>
    <w:rsid w:val="005801ED"/>
    <w:rsid w:val="00583FC8"/>
    <w:rsid w:val="00584F88"/>
    <w:rsid w:val="0058742B"/>
    <w:rsid w:val="00587DF4"/>
    <w:rsid w:val="005964F2"/>
    <w:rsid w:val="00597E2F"/>
    <w:rsid w:val="005A3FB2"/>
    <w:rsid w:val="005A6279"/>
    <w:rsid w:val="005A6D94"/>
    <w:rsid w:val="005A741D"/>
    <w:rsid w:val="005B2992"/>
    <w:rsid w:val="005B6C9C"/>
    <w:rsid w:val="005B7DD6"/>
    <w:rsid w:val="005B7E98"/>
    <w:rsid w:val="005C047C"/>
    <w:rsid w:val="005C0952"/>
    <w:rsid w:val="005C0FBD"/>
    <w:rsid w:val="005C3601"/>
    <w:rsid w:val="005C400B"/>
    <w:rsid w:val="005C49D0"/>
    <w:rsid w:val="005C557D"/>
    <w:rsid w:val="005C5F5C"/>
    <w:rsid w:val="005D266F"/>
    <w:rsid w:val="005D367A"/>
    <w:rsid w:val="005D3E99"/>
    <w:rsid w:val="005D5923"/>
    <w:rsid w:val="005D79B8"/>
    <w:rsid w:val="005E15AC"/>
    <w:rsid w:val="005E2580"/>
    <w:rsid w:val="005E3028"/>
    <w:rsid w:val="005E4C30"/>
    <w:rsid w:val="005F2AB3"/>
    <w:rsid w:val="005F3914"/>
    <w:rsid w:val="005F439D"/>
    <w:rsid w:val="005F4E97"/>
    <w:rsid w:val="005F511A"/>
    <w:rsid w:val="005F52FB"/>
    <w:rsid w:val="005F648F"/>
    <w:rsid w:val="0060030C"/>
    <w:rsid w:val="006011EC"/>
    <w:rsid w:val="00603AD5"/>
    <w:rsid w:val="00604E81"/>
    <w:rsid w:val="00605B68"/>
    <w:rsid w:val="00613727"/>
    <w:rsid w:val="00614BF1"/>
    <w:rsid w:val="006201CB"/>
    <w:rsid w:val="00622F6B"/>
    <w:rsid w:val="0062485C"/>
    <w:rsid w:val="00627765"/>
    <w:rsid w:val="00627A02"/>
    <w:rsid w:val="00633F75"/>
    <w:rsid w:val="00641CCB"/>
    <w:rsid w:val="0064692C"/>
    <w:rsid w:val="00650729"/>
    <w:rsid w:val="00653F68"/>
    <w:rsid w:val="006557A7"/>
    <w:rsid w:val="00664081"/>
    <w:rsid w:val="0066521C"/>
    <w:rsid w:val="006676F4"/>
    <w:rsid w:val="006802C4"/>
    <w:rsid w:val="00680899"/>
    <w:rsid w:val="0068189F"/>
    <w:rsid w:val="00681A11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4B2F"/>
    <w:rsid w:val="006B6247"/>
    <w:rsid w:val="006B643D"/>
    <w:rsid w:val="006C3138"/>
    <w:rsid w:val="006C4D96"/>
    <w:rsid w:val="006C4E52"/>
    <w:rsid w:val="006C6A77"/>
    <w:rsid w:val="006C6A8C"/>
    <w:rsid w:val="006C7565"/>
    <w:rsid w:val="006C7758"/>
    <w:rsid w:val="006D1F6D"/>
    <w:rsid w:val="006D35EB"/>
    <w:rsid w:val="006D49F0"/>
    <w:rsid w:val="006D5C35"/>
    <w:rsid w:val="006D7F2E"/>
    <w:rsid w:val="006D7FED"/>
    <w:rsid w:val="006E03C7"/>
    <w:rsid w:val="006E1805"/>
    <w:rsid w:val="006E235E"/>
    <w:rsid w:val="006E6EDE"/>
    <w:rsid w:val="006F0D3C"/>
    <w:rsid w:val="006F1F52"/>
    <w:rsid w:val="006F2EDC"/>
    <w:rsid w:val="006F5C24"/>
    <w:rsid w:val="006F72F5"/>
    <w:rsid w:val="007013AC"/>
    <w:rsid w:val="007014BC"/>
    <w:rsid w:val="00702ABE"/>
    <w:rsid w:val="00704625"/>
    <w:rsid w:val="00707393"/>
    <w:rsid w:val="00707D83"/>
    <w:rsid w:val="00707FD3"/>
    <w:rsid w:val="00710718"/>
    <w:rsid w:val="0071249D"/>
    <w:rsid w:val="00715A9A"/>
    <w:rsid w:val="00716152"/>
    <w:rsid w:val="007164D2"/>
    <w:rsid w:val="00717EC3"/>
    <w:rsid w:val="0072030B"/>
    <w:rsid w:val="00720514"/>
    <w:rsid w:val="00720747"/>
    <w:rsid w:val="007228A6"/>
    <w:rsid w:val="00722BE8"/>
    <w:rsid w:val="007231B8"/>
    <w:rsid w:val="00723EB0"/>
    <w:rsid w:val="00724064"/>
    <w:rsid w:val="007244CC"/>
    <w:rsid w:val="007247D3"/>
    <w:rsid w:val="00725C33"/>
    <w:rsid w:val="0073042D"/>
    <w:rsid w:val="0073238D"/>
    <w:rsid w:val="00732C76"/>
    <w:rsid w:val="00733A44"/>
    <w:rsid w:val="007377D0"/>
    <w:rsid w:val="00737DC0"/>
    <w:rsid w:val="00741417"/>
    <w:rsid w:val="00745BC6"/>
    <w:rsid w:val="007507F9"/>
    <w:rsid w:val="007518BE"/>
    <w:rsid w:val="00751B0E"/>
    <w:rsid w:val="00754E10"/>
    <w:rsid w:val="00760C41"/>
    <w:rsid w:val="007619B6"/>
    <w:rsid w:val="007636A0"/>
    <w:rsid w:val="007661BA"/>
    <w:rsid w:val="00766405"/>
    <w:rsid w:val="0076691A"/>
    <w:rsid w:val="00772DA9"/>
    <w:rsid w:val="00773DF9"/>
    <w:rsid w:val="00775322"/>
    <w:rsid w:val="007814C9"/>
    <w:rsid w:val="00787700"/>
    <w:rsid w:val="0078789B"/>
    <w:rsid w:val="00794685"/>
    <w:rsid w:val="00796D2F"/>
    <w:rsid w:val="007A09CD"/>
    <w:rsid w:val="007A18E0"/>
    <w:rsid w:val="007A2F5A"/>
    <w:rsid w:val="007A572E"/>
    <w:rsid w:val="007A5AA1"/>
    <w:rsid w:val="007A7BB7"/>
    <w:rsid w:val="007B5B92"/>
    <w:rsid w:val="007B6C1A"/>
    <w:rsid w:val="007C0A7D"/>
    <w:rsid w:val="007C1230"/>
    <w:rsid w:val="007C3625"/>
    <w:rsid w:val="007C547C"/>
    <w:rsid w:val="007D186F"/>
    <w:rsid w:val="007E1CE0"/>
    <w:rsid w:val="007E2D8D"/>
    <w:rsid w:val="007E2E84"/>
    <w:rsid w:val="007E4DDC"/>
    <w:rsid w:val="007E5E71"/>
    <w:rsid w:val="007E72BC"/>
    <w:rsid w:val="007F4097"/>
    <w:rsid w:val="007F79F6"/>
    <w:rsid w:val="00801B7F"/>
    <w:rsid w:val="00802685"/>
    <w:rsid w:val="00802E02"/>
    <w:rsid w:val="00811F22"/>
    <w:rsid w:val="00813426"/>
    <w:rsid w:val="0081418F"/>
    <w:rsid w:val="00815A76"/>
    <w:rsid w:val="00816953"/>
    <w:rsid w:val="00816D4D"/>
    <w:rsid w:val="0082136B"/>
    <w:rsid w:val="008220D5"/>
    <w:rsid w:val="00826DDD"/>
    <w:rsid w:val="008273B7"/>
    <w:rsid w:val="008277EF"/>
    <w:rsid w:val="00831524"/>
    <w:rsid w:val="00831E0B"/>
    <w:rsid w:val="00833C80"/>
    <w:rsid w:val="00837CEC"/>
    <w:rsid w:val="00841162"/>
    <w:rsid w:val="008437ED"/>
    <w:rsid w:val="0084417B"/>
    <w:rsid w:val="008443FA"/>
    <w:rsid w:val="00845485"/>
    <w:rsid w:val="00845881"/>
    <w:rsid w:val="00846709"/>
    <w:rsid w:val="008474B0"/>
    <w:rsid w:val="008477F0"/>
    <w:rsid w:val="008478B1"/>
    <w:rsid w:val="00850EC8"/>
    <w:rsid w:val="00851354"/>
    <w:rsid w:val="008542E2"/>
    <w:rsid w:val="00854D77"/>
    <w:rsid w:val="008576F6"/>
    <w:rsid w:val="00857713"/>
    <w:rsid w:val="00862C21"/>
    <w:rsid w:val="00866B28"/>
    <w:rsid w:val="00872111"/>
    <w:rsid w:val="00874376"/>
    <w:rsid w:val="00876846"/>
    <w:rsid w:val="00876A64"/>
    <w:rsid w:val="00882053"/>
    <w:rsid w:val="008942A2"/>
    <w:rsid w:val="0089534A"/>
    <w:rsid w:val="008962E4"/>
    <w:rsid w:val="008A2E1E"/>
    <w:rsid w:val="008A529C"/>
    <w:rsid w:val="008A6CD0"/>
    <w:rsid w:val="008A6EF9"/>
    <w:rsid w:val="008B446A"/>
    <w:rsid w:val="008B5E47"/>
    <w:rsid w:val="008B6988"/>
    <w:rsid w:val="008C0880"/>
    <w:rsid w:val="008C27FD"/>
    <w:rsid w:val="008C7D6F"/>
    <w:rsid w:val="008D0143"/>
    <w:rsid w:val="008D0A1A"/>
    <w:rsid w:val="008D3CE0"/>
    <w:rsid w:val="008D7FDC"/>
    <w:rsid w:val="008E0D04"/>
    <w:rsid w:val="008E4B7A"/>
    <w:rsid w:val="008E5B67"/>
    <w:rsid w:val="008E6248"/>
    <w:rsid w:val="008F6EDE"/>
    <w:rsid w:val="00902002"/>
    <w:rsid w:val="00902CEB"/>
    <w:rsid w:val="009049B8"/>
    <w:rsid w:val="009051A0"/>
    <w:rsid w:val="009064C0"/>
    <w:rsid w:val="00907073"/>
    <w:rsid w:val="009078CB"/>
    <w:rsid w:val="00907EC2"/>
    <w:rsid w:val="00912A0A"/>
    <w:rsid w:val="00913598"/>
    <w:rsid w:val="00913892"/>
    <w:rsid w:val="009215E3"/>
    <w:rsid w:val="00932038"/>
    <w:rsid w:val="0093375E"/>
    <w:rsid w:val="00936CF0"/>
    <w:rsid w:val="00942106"/>
    <w:rsid w:val="0094260D"/>
    <w:rsid w:val="00942B75"/>
    <w:rsid w:val="00942D04"/>
    <w:rsid w:val="00946121"/>
    <w:rsid w:val="00946E5F"/>
    <w:rsid w:val="00947CAB"/>
    <w:rsid w:val="00950A64"/>
    <w:rsid w:val="00950D5A"/>
    <w:rsid w:val="00952A59"/>
    <w:rsid w:val="00952B21"/>
    <w:rsid w:val="00955064"/>
    <w:rsid w:val="00955F1D"/>
    <w:rsid w:val="00956783"/>
    <w:rsid w:val="00957248"/>
    <w:rsid w:val="0095729B"/>
    <w:rsid w:val="00957969"/>
    <w:rsid w:val="00962A4D"/>
    <w:rsid w:val="009634E9"/>
    <w:rsid w:val="00964A22"/>
    <w:rsid w:val="009651E5"/>
    <w:rsid w:val="009656E9"/>
    <w:rsid w:val="00966A1C"/>
    <w:rsid w:val="00967161"/>
    <w:rsid w:val="00967C71"/>
    <w:rsid w:val="00967E19"/>
    <w:rsid w:val="00974D7D"/>
    <w:rsid w:val="00976BCF"/>
    <w:rsid w:val="00976E17"/>
    <w:rsid w:val="00977556"/>
    <w:rsid w:val="009800AB"/>
    <w:rsid w:val="00981DFC"/>
    <w:rsid w:val="00985264"/>
    <w:rsid w:val="009856A1"/>
    <w:rsid w:val="009901E1"/>
    <w:rsid w:val="00990D91"/>
    <w:rsid w:val="009915B2"/>
    <w:rsid w:val="00992B92"/>
    <w:rsid w:val="009A056D"/>
    <w:rsid w:val="009A17FC"/>
    <w:rsid w:val="009A2656"/>
    <w:rsid w:val="009A2869"/>
    <w:rsid w:val="009A39E5"/>
    <w:rsid w:val="009A50D4"/>
    <w:rsid w:val="009A7614"/>
    <w:rsid w:val="009B716C"/>
    <w:rsid w:val="009C016F"/>
    <w:rsid w:val="009C26DF"/>
    <w:rsid w:val="009C2A7B"/>
    <w:rsid w:val="009C3C75"/>
    <w:rsid w:val="009C7923"/>
    <w:rsid w:val="009D3022"/>
    <w:rsid w:val="009D3CD2"/>
    <w:rsid w:val="009E17E1"/>
    <w:rsid w:val="009E1BBE"/>
    <w:rsid w:val="009E45C5"/>
    <w:rsid w:val="009E47B1"/>
    <w:rsid w:val="009E507B"/>
    <w:rsid w:val="009E566F"/>
    <w:rsid w:val="009E701B"/>
    <w:rsid w:val="009E709E"/>
    <w:rsid w:val="009F003E"/>
    <w:rsid w:val="009F0109"/>
    <w:rsid w:val="009F01E9"/>
    <w:rsid w:val="009F0654"/>
    <w:rsid w:val="009F1185"/>
    <w:rsid w:val="009F484B"/>
    <w:rsid w:val="00A024FF"/>
    <w:rsid w:val="00A05E18"/>
    <w:rsid w:val="00A06EFE"/>
    <w:rsid w:val="00A13F07"/>
    <w:rsid w:val="00A14C65"/>
    <w:rsid w:val="00A170E5"/>
    <w:rsid w:val="00A2146F"/>
    <w:rsid w:val="00A22154"/>
    <w:rsid w:val="00A238E9"/>
    <w:rsid w:val="00A23E76"/>
    <w:rsid w:val="00A26B32"/>
    <w:rsid w:val="00A27593"/>
    <w:rsid w:val="00A33F90"/>
    <w:rsid w:val="00A35787"/>
    <w:rsid w:val="00A3685C"/>
    <w:rsid w:val="00A426FE"/>
    <w:rsid w:val="00A43B4C"/>
    <w:rsid w:val="00A478DC"/>
    <w:rsid w:val="00A47DE1"/>
    <w:rsid w:val="00A552C0"/>
    <w:rsid w:val="00A558D3"/>
    <w:rsid w:val="00A623A5"/>
    <w:rsid w:val="00A701AF"/>
    <w:rsid w:val="00A7137C"/>
    <w:rsid w:val="00A72CFB"/>
    <w:rsid w:val="00A74DAA"/>
    <w:rsid w:val="00A75504"/>
    <w:rsid w:val="00A77844"/>
    <w:rsid w:val="00A83EBE"/>
    <w:rsid w:val="00A8594A"/>
    <w:rsid w:val="00A86796"/>
    <w:rsid w:val="00A8687B"/>
    <w:rsid w:val="00A9190A"/>
    <w:rsid w:val="00A92B79"/>
    <w:rsid w:val="00A9695B"/>
    <w:rsid w:val="00AA3E8B"/>
    <w:rsid w:val="00AA5A5A"/>
    <w:rsid w:val="00AA6893"/>
    <w:rsid w:val="00AA7DB4"/>
    <w:rsid w:val="00AB05CF"/>
    <w:rsid w:val="00AB0DA8"/>
    <w:rsid w:val="00AB18CA"/>
    <w:rsid w:val="00AB2A77"/>
    <w:rsid w:val="00AB5327"/>
    <w:rsid w:val="00AB56EB"/>
    <w:rsid w:val="00AB6AE5"/>
    <w:rsid w:val="00AB7619"/>
    <w:rsid w:val="00AC01E7"/>
    <w:rsid w:val="00AC19A1"/>
    <w:rsid w:val="00AC7B89"/>
    <w:rsid w:val="00AD33C9"/>
    <w:rsid w:val="00AD4D22"/>
    <w:rsid w:val="00AD7E98"/>
    <w:rsid w:val="00AE0EEF"/>
    <w:rsid w:val="00AE20F7"/>
    <w:rsid w:val="00AE5918"/>
    <w:rsid w:val="00AE594D"/>
    <w:rsid w:val="00AE65F6"/>
    <w:rsid w:val="00AF053E"/>
    <w:rsid w:val="00AF2263"/>
    <w:rsid w:val="00B00587"/>
    <w:rsid w:val="00B01BE7"/>
    <w:rsid w:val="00B039E8"/>
    <w:rsid w:val="00B0422A"/>
    <w:rsid w:val="00B05115"/>
    <w:rsid w:val="00B0561A"/>
    <w:rsid w:val="00B14B45"/>
    <w:rsid w:val="00B155E8"/>
    <w:rsid w:val="00B15F75"/>
    <w:rsid w:val="00B2194E"/>
    <w:rsid w:val="00B222D8"/>
    <w:rsid w:val="00B27D62"/>
    <w:rsid w:val="00B306E3"/>
    <w:rsid w:val="00B31F29"/>
    <w:rsid w:val="00B32DAF"/>
    <w:rsid w:val="00B3499A"/>
    <w:rsid w:val="00B34E9F"/>
    <w:rsid w:val="00B353DE"/>
    <w:rsid w:val="00B37E68"/>
    <w:rsid w:val="00B42687"/>
    <w:rsid w:val="00B43877"/>
    <w:rsid w:val="00B468CC"/>
    <w:rsid w:val="00B528D2"/>
    <w:rsid w:val="00B52FB3"/>
    <w:rsid w:val="00B531D1"/>
    <w:rsid w:val="00B53988"/>
    <w:rsid w:val="00B54655"/>
    <w:rsid w:val="00B570AB"/>
    <w:rsid w:val="00B6045F"/>
    <w:rsid w:val="00B60BEA"/>
    <w:rsid w:val="00B6261E"/>
    <w:rsid w:val="00B718C1"/>
    <w:rsid w:val="00B7242A"/>
    <w:rsid w:val="00B80082"/>
    <w:rsid w:val="00B8071F"/>
    <w:rsid w:val="00B81F2B"/>
    <w:rsid w:val="00B82B4E"/>
    <w:rsid w:val="00B8420E"/>
    <w:rsid w:val="00B862DB"/>
    <w:rsid w:val="00B90CE1"/>
    <w:rsid w:val="00B91096"/>
    <w:rsid w:val="00B96118"/>
    <w:rsid w:val="00BA174D"/>
    <w:rsid w:val="00BA1A23"/>
    <w:rsid w:val="00BA2134"/>
    <w:rsid w:val="00BA5A77"/>
    <w:rsid w:val="00BA7040"/>
    <w:rsid w:val="00BB2F2F"/>
    <w:rsid w:val="00BB3EC8"/>
    <w:rsid w:val="00BB45EA"/>
    <w:rsid w:val="00BB7CB9"/>
    <w:rsid w:val="00BC1F2F"/>
    <w:rsid w:val="00BC2CD2"/>
    <w:rsid w:val="00BC36A8"/>
    <w:rsid w:val="00BC5E6C"/>
    <w:rsid w:val="00BC6483"/>
    <w:rsid w:val="00BC69E3"/>
    <w:rsid w:val="00BC7335"/>
    <w:rsid w:val="00BD189A"/>
    <w:rsid w:val="00BD1B1C"/>
    <w:rsid w:val="00BD355B"/>
    <w:rsid w:val="00BD542D"/>
    <w:rsid w:val="00BD6E66"/>
    <w:rsid w:val="00BE1962"/>
    <w:rsid w:val="00BE4821"/>
    <w:rsid w:val="00BE5AB0"/>
    <w:rsid w:val="00BF17F2"/>
    <w:rsid w:val="00BF562C"/>
    <w:rsid w:val="00BF599D"/>
    <w:rsid w:val="00BF7E53"/>
    <w:rsid w:val="00BF7EF0"/>
    <w:rsid w:val="00C00404"/>
    <w:rsid w:val="00C00540"/>
    <w:rsid w:val="00C00C68"/>
    <w:rsid w:val="00C07537"/>
    <w:rsid w:val="00C14400"/>
    <w:rsid w:val="00C172AE"/>
    <w:rsid w:val="00C17BE6"/>
    <w:rsid w:val="00C2284C"/>
    <w:rsid w:val="00C33B6D"/>
    <w:rsid w:val="00C343F5"/>
    <w:rsid w:val="00C4054D"/>
    <w:rsid w:val="00C40555"/>
    <w:rsid w:val="00C40AE5"/>
    <w:rsid w:val="00C40D51"/>
    <w:rsid w:val="00C429A6"/>
    <w:rsid w:val="00C45D3B"/>
    <w:rsid w:val="00C46796"/>
    <w:rsid w:val="00C46BD8"/>
    <w:rsid w:val="00C46BF4"/>
    <w:rsid w:val="00C504F8"/>
    <w:rsid w:val="00C51B8B"/>
    <w:rsid w:val="00C52804"/>
    <w:rsid w:val="00C52A99"/>
    <w:rsid w:val="00C52AB7"/>
    <w:rsid w:val="00C54541"/>
    <w:rsid w:val="00C57A6A"/>
    <w:rsid w:val="00C61654"/>
    <w:rsid w:val="00C63789"/>
    <w:rsid w:val="00C64B82"/>
    <w:rsid w:val="00C64F17"/>
    <w:rsid w:val="00C65062"/>
    <w:rsid w:val="00C6773E"/>
    <w:rsid w:val="00C70F84"/>
    <w:rsid w:val="00C72576"/>
    <w:rsid w:val="00C727B3"/>
    <w:rsid w:val="00C72BA2"/>
    <w:rsid w:val="00C808A7"/>
    <w:rsid w:val="00C84E4C"/>
    <w:rsid w:val="00C85D43"/>
    <w:rsid w:val="00C86E1E"/>
    <w:rsid w:val="00C87044"/>
    <w:rsid w:val="00C93592"/>
    <w:rsid w:val="00C94D17"/>
    <w:rsid w:val="00C96318"/>
    <w:rsid w:val="00CA377C"/>
    <w:rsid w:val="00CA5F69"/>
    <w:rsid w:val="00CB17F5"/>
    <w:rsid w:val="00CB27C6"/>
    <w:rsid w:val="00CB3465"/>
    <w:rsid w:val="00CB463B"/>
    <w:rsid w:val="00CB5B82"/>
    <w:rsid w:val="00CB7043"/>
    <w:rsid w:val="00CB782D"/>
    <w:rsid w:val="00CC54E0"/>
    <w:rsid w:val="00CC65A8"/>
    <w:rsid w:val="00CC7DBB"/>
    <w:rsid w:val="00CD142A"/>
    <w:rsid w:val="00CD3158"/>
    <w:rsid w:val="00CD4219"/>
    <w:rsid w:val="00CD4A58"/>
    <w:rsid w:val="00CD5490"/>
    <w:rsid w:val="00CD6369"/>
    <w:rsid w:val="00CD71F2"/>
    <w:rsid w:val="00CE0065"/>
    <w:rsid w:val="00CE1FC4"/>
    <w:rsid w:val="00CE2A37"/>
    <w:rsid w:val="00CE3E54"/>
    <w:rsid w:val="00CE63D3"/>
    <w:rsid w:val="00CF21D7"/>
    <w:rsid w:val="00CF2E1A"/>
    <w:rsid w:val="00CF6EC0"/>
    <w:rsid w:val="00CF715C"/>
    <w:rsid w:val="00CF72C5"/>
    <w:rsid w:val="00D022EC"/>
    <w:rsid w:val="00D03391"/>
    <w:rsid w:val="00D05217"/>
    <w:rsid w:val="00D06182"/>
    <w:rsid w:val="00D0751D"/>
    <w:rsid w:val="00D125BD"/>
    <w:rsid w:val="00D12661"/>
    <w:rsid w:val="00D13536"/>
    <w:rsid w:val="00D14F61"/>
    <w:rsid w:val="00D1582D"/>
    <w:rsid w:val="00D22A54"/>
    <w:rsid w:val="00D24675"/>
    <w:rsid w:val="00D24DCB"/>
    <w:rsid w:val="00D2569D"/>
    <w:rsid w:val="00D27A1B"/>
    <w:rsid w:val="00D3301B"/>
    <w:rsid w:val="00D34BEE"/>
    <w:rsid w:val="00D34DC1"/>
    <w:rsid w:val="00D37D0B"/>
    <w:rsid w:val="00D403F7"/>
    <w:rsid w:val="00D40538"/>
    <w:rsid w:val="00D40D77"/>
    <w:rsid w:val="00D42094"/>
    <w:rsid w:val="00D52863"/>
    <w:rsid w:val="00D559DE"/>
    <w:rsid w:val="00D56FEB"/>
    <w:rsid w:val="00D61DD0"/>
    <w:rsid w:val="00D62096"/>
    <w:rsid w:val="00D627E5"/>
    <w:rsid w:val="00D649B5"/>
    <w:rsid w:val="00D65636"/>
    <w:rsid w:val="00D66E63"/>
    <w:rsid w:val="00D71365"/>
    <w:rsid w:val="00D72D90"/>
    <w:rsid w:val="00D74E3E"/>
    <w:rsid w:val="00D76F76"/>
    <w:rsid w:val="00D77D4C"/>
    <w:rsid w:val="00D830E8"/>
    <w:rsid w:val="00D84002"/>
    <w:rsid w:val="00D84240"/>
    <w:rsid w:val="00D86A30"/>
    <w:rsid w:val="00D8777A"/>
    <w:rsid w:val="00D87F0E"/>
    <w:rsid w:val="00D90F0A"/>
    <w:rsid w:val="00D9201C"/>
    <w:rsid w:val="00D92C2D"/>
    <w:rsid w:val="00D92EAD"/>
    <w:rsid w:val="00D944B1"/>
    <w:rsid w:val="00D94CC2"/>
    <w:rsid w:val="00D95C3F"/>
    <w:rsid w:val="00DA1633"/>
    <w:rsid w:val="00DA29C3"/>
    <w:rsid w:val="00DA6422"/>
    <w:rsid w:val="00DB0557"/>
    <w:rsid w:val="00DB2C80"/>
    <w:rsid w:val="00DC2340"/>
    <w:rsid w:val="00DC30DA"/>
    <w:rsid w:val="00DC3F7F"/>
    <w:rsid w:val="00DD6D66"/>
    <w:rsid w:val="00DD7FDA"/>
    <w:rsid w:val="00DE0869"/>
    <w:rsid w:val="00DE287B"/>
    <w:rsid w:val="00DE384B"/>
    <w:rsid w:val="00DE603B"/>
    <w:rsid w:val="00DE7A15"/>
    <w:rsid w:val="00DF129D"/>
    <w:rsid w:val="00DF4371"/>
    <w:rsid w:val="00DF625F"/>
    <w:rsid w:val="00DF74DB"/>
    <w:rsid w:val="00E01841"/>
    <w:rsid w:val="00E045FD"/>
    <w:rsid w:val="00E05976"/>
    <w:rsid w:val="00E0777A"/>
    <w:rsid w:val="00E07BFD"/>
    <w:rsid w:val="00E126C1"/>
    <w:rsid w:val="00E21473"/>
    <w:rsid w:val="00E22935"/>
    <w:rsid w:val="00E22BAE"/>
    <w:rsid w:val="00E22C67"/>
    <w:rsid w:val="00E2466B"/>
    <w:rsid w:val="00E26071"/>
    <w:rsid w:val="00E3023E"/>
    <w:rsid w:val="00E30DE9"/>
    <w:rsid w:val="00E34F46"/>
    <w:rsid w:val="00E375D2"/>
    <w:rsid w:val="00E40CFE"/>
    <w:rsid w:val="00E41585"/>
    <w:rsid w:val="00E43E04"/>
    <w:rsid w:val="00E44E20"/>
    <w:rsid w:val="00E463F1"/>
    <w:rsid w:val="00E47A67"/>
    <w:rsid w:val="00E50679"/>
    <w:rsid w:val="00E50799"/>
    <w:rsid w:val="00E53B5A"/>
    <w:rsid w:val="00E54C8C"/>
    <w:rsid w:val="00E552A4"/>
    <w:rsid w:val="00E604BE"/>
    <w:rsid w:val="00E608DA"/>
    <w:rsid w:val="00E6190A"/>
    <w:rsid w:val="00E63251"/>
    <w:rsid w:val="00E70C40"/>
    <w:rsid w:val="00E710C7"/>
    <w:rsid w:val="00E76634"/>
    <w:rsid w:val="00E76B86"/>
    <w:rsid w:val="00E80DED"/>
    <w:rsid w:val="00E82408"/>
    <w:rsid w:val="00E95ED3"/>
    <w:rsid w:val="00EA48E6"/>
    <w:rsid w:val="00EA4CE9"/>
    <w:rsid w:val="00EA4D3A"/>
    <w:rsid w:val="00EA6D40"/>
    <w:rsid w:val="00EA6E3C"/>
    <w:rsid w:val="00EA6F4E"/>
    <w:rsid w:val="00EA73B4"/>
    <w:rsid w:val="00EA7542"/>
    <w:rsid w:val="00EB2280"/>
    <w:rsid w:val="00EC1621"/>
    <w:rsid w:val="00EC1FF0"/>
    <w:rsid w:val="00EC459E"/>
    <w:rsid w:val="00EC5038"/>
    <w:rsid w:val="00EC662E"/>
    <w:rsid w:val="00ED07FE"/>
    <w:rsid w:val="00ED1CC9"/>
    <w:rsid w:val="00ED1D4C"/>
    <w:rsid w:val="00ED5575"/>
    <w:rsid w:val="00ED5AF4"/>
    <w:rsid w:val="00EE049D"/>
    <w:rsid w:val="00EE2655"/>
    <w:rsid w:val="00EE2721"/>
    <w:rsid w:val="00EE2A0B"/>
    <w:rsid w:val="00EE5BF7"/>
    <w:rsid w:val="00EE609F"/>
    <w:rsid w:val="00EE62D6"/>
    <w:rsid w:val="00EF6029"/>
    <w:rsid w:val="00F1452E"/>
    <w:rsid w:val="00F1581C"/>
    <w:rsid w:val="00F15AA4"/>
    <w:rsid w:val="00F16DA0"/>
    <w:rsid w:val="00F16F2C"/>
    <w:rsid w:val="00F2081F"/>
    <w:rsid w:val="00F23554"/>
    <w:rsid w:val="00F241DA"/>
    <w:rsid w:val="00F24740"/>
    <w:rsid w:val="00F27EB2"/>
    <w:rsid w:val="00F27F0E"/>
    <w:rsid w:val="00F30571"/>
    <w:rsid w:val="00F335CB"/>
    <w:rsid w:val="00F35DB1"/>
    <w:rsid w:val="00F3651F"/>
    <w:rsid w:val="00F36734"/>
    <w:rsid w:val="00F36D0F"/>
    <w:rsid w:val="00F37B01"/>
    <w:rsid w:val="00F4144F"/>
    <w:rsid w:val="00F42294"/>
    <w:rsid w:val="00F42F7B"/>
    <w:rsid w:val="00F440A5"/>
    <w:rsid w:val="00F459EB"/>
    <w:rsid w:val="00F507AE"/>
    <w:rsid w:val="00F52C9C"/>
    <w:rsid w:val="00F54B20"/>
    <w:rsid w:val="00F55BE1"/>
    <w:rsid w:val="00F6242C"/>
    <w:rsid w:val="00F6336A"/>
    <w:rsid w:val="00F6752B"/>
    <w:rsid w:val="00F7026C"/>
    <w:rsid w:val="00F72065"/>
    <w:rsid w:val="00F75B42"/>
    <w:rsid w:val="00F778DC"/>
    <w:rsid w:val="00F83869"/>
    <w:rsid w:val="00F849BE"/>
    <w:rsid w:val="00F94A4B"/>
    <w:rsid w:val="00F972B9"/>
    <w:rsid w:val="00F97AD4"/>
    <w:rsid w:val="00FA21BA"/>
    <w:rsid w:val="00FB0917"/>
    <w:rsid w:val="00FB0F16"/>
    <w:rsid w:val="00FB0FF6"/>
    <w:rsid w:val="00FB1D7F"/>
    <w:rsid w:val="00FB1DA4"/>
    <w:rsid w:val="00FB4A4A"/>
    <w:rsid w:val="00FB59FB"/>
    <w:rsid w:val="00FB72A0"/>
    <w:rsid w:val="00FC35C5"/>
    <w:rsid w:val="00FC7DBF"/>
    <w:rsid w:val="00FE23B5"/>
    <w:rsid w:val="00FE4FE6"/>
    <w:rsid w:val="00FE6F4B"/>
    <w:rsid w:val="00FF2AB4"/>
    <w:rsid w:val="00FF5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2A92B9"/>
  <w15:docId w15:val="{0B68799C-F7CE-4333-A0FA-80FB81F45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uiPriority="9" w:qFormat="1"/>
    <w:lsdException w:name="Intense Reference" w:uiPriority="9" w:qFormat="1"/>
    <w:lsdException w:name="Book Title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213AD7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213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unhideWhenUsed/>
    <w:qFormat/>
    <w:rsid w:val="00213AD7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99"/>
    <w:unhideWhenUsed/>
    <w:qFormat/>
    <w:rsid w:val="00213AD7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213AD7"/>
    <w:rPr>
      <w:sz w:val="16"/>
    </w:rPr>
  </w:style>
  <w:style w:type="character" w:customStyle="1" w:styleId="ekvsymbol">
    <w:name w:val="ekv.symbol"/>
    <w:basedOn w:val="Absatz-Standardschriftart"/>
    <w:uiPriority w:val="1"/>
    <w:unhideWhenUsed/>
    <w:qFormat/>
    <w:rsid w:val="00213AD7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213AD7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213AD7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213AD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213AD7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213A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qFormat/>
    <w:rsid w:val="00213AD7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213AD7"/>
    <w:rPr>
      <w:b/>
      <w:sz w:val="24"/>
    </w:rPr>
  </w:style>
  <w:style w:type="paragraph" w:customStyle="1" w:styleId="ekvaufgabenwortkarte">
    <w:name w:val="ekv.aufgaben.wortkarte"/>
    <w:basedOn w:val="Standard"/>
    <w:unhideWhenUsed/>
    <w:qFormat/>
    <w:rsid w:val="00213AD7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unhideWhenUsed/>
    <w:qFormat/>
    <w:rsid w:val="00213AD7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unhideWhenUsed/>
    <w:qFormat/>
    <w:rsid w:val="00213AD7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13AD7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213AD7"/>
    <w:rPr>
      <w:rFonts w:ascii="Arial" w:hAnsi="Arial"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13AD7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213AD7"/>
    <w:rPr>
      <w:rFonts w:ascii="Arial" w:hAnsi="Arial"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213AD7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213AD7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213AD7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213AD7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213AD7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213AD7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213AD7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semiHidden/>
    <w:qFormat/>
    <w:rsid w:val="00213AD7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213AD7"/>
    <w:pPr>
      <w:shd w:val="clear" w:color="auto" w:fill="D9D9D9"/>
    </w:pPr>
  </w:style>
  <w:style w:type="paragraph" w:customStyle="1" w:styleId="ekvpicto">
    <w:name w:val="ekv.picto"/>
    <w:basedOn w:val="Standard"/>
    <w:unhideWhenUsed/>
    <w:qFormat/>
    <w:rsid w:val="00213AD7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13AD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13AD7"/>
    <w:rPr>
      <w:rFonts w:ascii="Segoe UI" w:hAnsi="Segoe UI" w:cs="Segoe UI"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13AD7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13AD7"/>
    <w:rPr>
      <w:i/>
    </w:rPr>
  </w:style>
  <w:style w:type="paragraph" w:customStyle="1" w:styleId="ekvbild">
    <w:name w:val="ekv.bild"/>
    <w:basedOn w:val="Standard"/>
    <w:uiPriority w:val="5"/>
    <w:qFormat/>
    <w:rsid w:val="00213AD7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213AD7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213AD7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213AD7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213AD7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213AD7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213AD7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213AD7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213AD7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213AD7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213AD7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13AD7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13AD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13AD7"/>
    <w:rPr>
      <w:rFonts w:ascii="Arial" w:hAnsi="Arial"/>
      <w:b/>
      <w:bCs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213AD7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213AD7"/>
    <w:pPr>
      <w:spacing w:line="240" w:lineRule="auto"/>
    </w:pPr>
    <w:rPr>
      <w:color w:val="000000" w:themeColor="text1"/>
    </w:r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213AD7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213AD7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213AD7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213AD7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213AD7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213AD7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213AD7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unhideWhenUsed/>
    <w:qFormat/>
    <w:rsid w:val="00213AD7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13AD7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213AD7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213AD7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213AD7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213AD7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213AD7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213AD7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213AD7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213AD7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213AD7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213AD7"/>
    <w:rPr>
      <w:sz w:val="17"/>
    </w:rPr>
  </w:style>
  <w:style w:type="character" w:customStyle="1" w:styleId="ekvhochgestellt">
    <w:name w:val="ekv.hochgestellt"/>
    <w:basedOn w:val="Absatz-Standardschriftart"/>
    <w:uiPriority w:val="1"/>
    <w:qFormat/>
    <w:rsid w:val="00213AD7"/>
    <w:rPr>
      <w:vertAlign w:val="superscript"/>
    </w:rPr>
  </w:style>
  <w:style w:type="character" w:customStyle="1" w:styleId="ekvtiefgestellt">
    <w:name w:val="ekv.tiefgestellt"/>
    <w:basedOn w:val="Absatz-Standardschriftart"/>
    <w:uiPriority w:val="1"/>
    <w:qFormat/>
    <w:rsid w:val="00213AD7"/>
    <w:rPr>
      <w:vertAlign w:val="subscript"/>
    </w:rPr>
  </w:style>
  <w:style w:type="character" w:customStyle="1" w:styleId="ekvzeichentimesfett">
    <w:name w:val="ekv.zeichen.times.fett"/>
    <w:basedOn w:val="Absatz-Standardschriftart"/>
    <w:uiPriority w:val="1"/>
    <w:qFormat/>
    <w:rsid w:val="00213AD7"/>
    <w:rPr>
      <w:rFonts w:ascii="Times New Roman" w:hAnsi="Times New Roman"/>
      <w:b/>
    </w:rPr>
  </w:style>
  <w:style w:type="character" w:customStyle="1" w:styleId="ekvzeichentimes">
    <w:name w:val="ekv.zeichen.times"/>
    <w:basedOn w:val="Absatz-Standardschriftart"/>
    <w:uiPriority w:val="1"/>
    <w:qFormat/>
    <w:rsid w:val="00213AD7"/>
    <w:rPr>
      <w:rFonts w:ascii="Times New Roman" w:hAnsi="Times New Roman"/>
    </w:rPr>
  </w:style>
  <w:style w:type="character" w:customStyle="1" w:styleId="ekvabstand50prozent">
    <w:name w:val="ekv.abstand.50.prozent"/>
    <w:basedOn w:val="Absatz-Standardschriftart"/>
    <w:uiPriority w:val="1"/>
    <w:qFormat/>
    <w:rsid w:val="00213AD7"/>
    <w:rPr>
      <w:w w:val="50"/>
    </w:rPr>
  </w:style>
  <w:style w:type="paragraph" w:customStyle="1" w:styleId="ekvaufgabe3-6sp">
    <w:name w:val="ekv.aufgabe.3-6.sp"/>
    <w:basedOn w:val="Standard"/>
    <w:qFormat/>
    <w:rsid w:val="00213AD7"/>
    <w:pPr>
      <w:tabs>
        <w:tab w:val="clear" w:pos="595"/>
        <w:tab w:val="clear" w:pos="851"/>
        <w:tab w:val="left" w:pos="680"/>
        <w:tab w:val="left" w:pos="1605"/>
        <w:tab w:val="left" w:pos="1945"/>
        <w:tab w:val="left" w:pos="3209"/>
        <w:tab w:val="left" w:pos="3549"/>
        <w:tab w:val="left" w:pos="4820"/>
        <w:tab w:val="left" w:pos="5160"/>
        <w:tab w:val="left" w:pos="6418"/>
        <w:tab w:val="left" w:pos="6759"/>
        <w:tab w:val="left" w:pos="8023"/>
        <w:tab w:val="left" w:pos="8363"/>
      </w:tabs>
      <w:spacing w:line="254" w:lineRule="atLeast"/>
    </w:pPr>
  </w:style>
  <w:style w:type="paragraph" w:customStyle="1" w:styleId="ekvaufgabe2-4sp">
    <w:name w:val="ekv.aufgabe.2-4.sp"/>
    <w:basedOn w:val="Standard"/>
    <w:qFormat/>
    <w:rsid w:val="00213AD7"/>
    <w:pPr>
      <w:tabs>
        <w:tab w:val="clear" w:pos="595"/>
        <w:tab w:val="clear" w:pos="851"/>
        <w:tab w:val="left" w:pos="680"/>
        <w:tab w:val="left" w:pos="2410"/>
        <w:tab w:val="left" w:pos="2750"/>
        <w:tab w:val="left" w:pos="4820"/>
        <w:tab w:val="left" w:pos="5160"/>
        <w:tab w:val="left" w:pos="7229"/>
        <w:tab w:val="left" w:pos="7569"/>
      </w:tabs>
      <w:spacing w:line="254" w:lineRule="atLeast"/>
    </w:pPr>
  </w:style>
  <w:style w:type="paragraph" w:customStyle="1" w:styleId="ekvaufgabelckentext2-4sp">
    <w:name w:val="ekv.aufgabe.lückentext.2-4.sp"/>
    <w:basedOn w:val="Standard"/>
    <w:qFormat/>
    <w:rsid w:val="00213AD7"/>
    <w:pPr>
      <w:tabs>
        <w:tab w:val="clear" w:pos="595"/>
        <w:tab w:val="clear" w:pos="851"/>
        <w:tab w:val="left" w:pos="680"/>
        <w:tab w:val="right" w:pos="2126"/>
        <w:tab w:val="left" w:pos="2410"/>
        <w:tab w:val="left" w:pos="2750"/>
        <w:tab w:val="left" w:pos="2977"/>
        <w:tab w:val="right" w:pos="4536"/>
        <w:tab w:val="left" w:pos="4820"/>
        <w:tab w:val="left" w:pos="5160"/>
        <w:tab w:val="right" w:pos="6946"/>
        <w:tab w:val="left" w:pos="7229"/>
        <w:tab w:val="left" w:pos="7569"/>
        <w:tab w:val="right" w:pos="9350"/>
      </w:tabs>
      <w:spacing w:line="452" w:lineRule="atLeast"/>
    </w:pPr>
  </w:style>
  <w:style w:type="paragraph" w:customStyle="1" w:styleId="ekvaufgabelckentext3-6sp">
    <w:name w:val="ekv.aufgabe.lückentext.3-6.sp"/>
    <w:basedOn w:val="Standard"/>
    <w:qFormat/>
    <w:rsid w:val="00213AD7"/>
    <w:pPr>
      <w:tabs>
        <w:tab w:val="clear" w:pos="595"/>
        <w:tab w:val="clear" w:pos="851"/>
        <w:tab w:val="left" w:pos="680"/>
        <w:tab w:val="right" w:pos="2926"/>
        <w:tab w:val="left" w:pos="3209"/>
        <w:tab w:val="left" w:pos="3549"/>
        <w:tab w:val="right" w:pos="6135"/>
        <w:tab w:val="left" w:pos="6418"/>
        <w:tab w:val="left" w:pos="6759"/>
        <w:tab w:val="right" w:pos="9350"/>
      </w:tabs>
      <w:spacing w:line="452" w:lineRule="atLeast"/>
    </w:pPr>
  </w:style>
  <w:style w:type="character" w:customStyle="1" w:styleId="ekvhandschriftbruch">
    <w:name w:val="ekv.handschrift.bruch"/>
    <w:basedOn w:val="Absatz-Standardschriftart"/>
    <w:uiPriority w:val="1"/>
    <w:qFormat/>
    <w:rsid w:val="00213AD7"/>
    <w:rPr>
      <w:rFonts w:ascii="Comic Sans MS" w:hAnsi="Comic Sans MS"/>
      <w:color w:val="000000" w:themeColor="text1"/>
      <w:position w:val="-18"/>
      <w:sz w:val="21"/>
      <w:u w:val="single" w:color="000000" w:themeColor="text1"/>
    </w:rPr>
  </w:style>
  <w:style w:type="paragraph" w:customStyle="1" w:styleId="ekvlsungberschrift">
    <w:name w:val="ekv.lösung.überschrift"/>
    <w:basedOn w:val="Standard"/>
    <w:qFormat/>
    <w:rsid w:val="00213AD7"/>
    <w:pPr>
      <w:keepNext/>
      <w:keepLines/>
      <w:shd w:val="clear" w:color="auto" w:fill="D9D9D9" w:themeFill="background1" w:themeFillShade="D9"/>
      <w:tabs>
        <w:tab w:val="clear" w:pos="595"/>
      </w:tabs>
      <w:spacing w:before="120"/>
    </w:pPr>
    <w:rPr>
      <w:b/>
    </w:rPr>
  </w:style>
  <w:style w:type="character" w:customStyle="1" w:styleId="ekvbruchklein">
    <w:name w:val="ekv.bruch.klein"/>
    <w:basedOn w:val="Absatz-Standardschriftart"/>
    <w:uiPriority w:val="1"/>
    <w:qFormat/>
    <w:rsid w:val="00213AD7"/>
    <w:rPr>
      <w:rFonts w:ascii="Cambria Math" w:hAnsi="Cambria Math"/>
      <w:sz w:val="22"/>
    </w:rPr>
  </w:style>
  <w:style w:type="character" w:customStyle="1" w:styleId="ekvbruchgross">
    <w:name w:val="ekv.bruch.gross"/>
    <w:basedOn w:val="Absatz-Standardschriftart"/>
    <w:uiPriority w:val="1"/>
    <w:qFormat/>
    <w:rsid w:val="00213AD7"/>
    <w:rPr>
      <w:rFonts w:ascii="Cambria Math" w:hAnsi="Cambria Math"/>
      <w:sz w:val="28"/>
    </w:rPr>
  </w:style>
  <w:style w:type="character" w:customStyle="1" w:styleId="ekvcambriamath">
    <w:name w:val="ekv.cambria.math"/>
    <w:basedOn w:val="Absatz-Standardschriftart"/>
    <w:uiPriority w:val="1"/>
    <w:qFormat/>
    <w:rsid w:val="00213AD7"/>
    <w:rPr>
      <w:rFonts w:ascii="Cambria Math" w:hAnsi="Cambria Math"/>
    </w:rPr>
  </w:style>
  <w:style w:type="character" w:customStyle="1" w:styleId="ekvcambriamathfett">
    <w:name w:val="ekv.cambria.math.fett"/>
    <w:basedOn w:val="Absatz-Standardschriftart"/>
    <w:uiPriority w:val="1"/>
    <w:qFormat/>
    <w:rsid w:val="00213AD7"/>
    <w:rPr>
      <w:rFonts w:ascii="Cambria Math" w:hAnsi="Cambria Math"/>
      <w:b/>
    </w:rPr>
  </w:style>
  <w:style w:type="paragraph" w:customStyle="1" w:styleId="ekvuenavigation">
    <w:name w:val="ekv.ue.navigation"/>
    <w:semiHidden/>
    <w:qFormat/>
    <w:rsid w:val="00213AD7"/>
    <w:pPr>
      <w:spacing w:after="0" w:line="240" w:lineRule="auto"/>
    </w:pPr>
    <w:rPr>
      <w:rFonts w:ascii="Arial" w:hAnsi="Arial"/>
      <w:b/>
      <w:noProof/>
      <w:color w:val="595959" w:themeColor="text1" w:themeTint="A6"/>
      <w:sz w:val="27"/>
    </w:rPr>
  </w:style>
  <w:style w:type="character" w:customStyle="1" w:styleId="ekvlsungcambriamath">
    <w:name w:val="ekv.lösung.cambria.math"/>
    <w:basedOn w:val="Absatz-Standardschriftart"/>
    <w:uiPriority w:val="1"/>
    <w:qFormat/>
    <w:rsid w:val="00213AD7"/>
    <w:rPr>
      <w:rFonts w:ascii="Cambria Math" w:hAnsi="Cambria Math"/>
      <w:sz w:val="26"/>
    </w:rPr>
  </w:style>
  <w:style w:type="character" w:customStyle="1" w:styleId="ekvlsungunterstrichencambriamath">
    <w:name w:val="ekv.lösung.unterstrichen.cambria.math"/>
    <w:basedOn w:val="Absatz-Standardschriftart"/>
    <w:uiPriority w:val="1"/>
    <w:qFormat/>
    <w:rsid w:val="00213AD7"/>
    <w:rPr>
      <w:rFonts w:ascii="Cambria Math" w:hAnsi="Cambria Math"/>
      <w:sz w:val="26"/>
      <w:u w:val="single"/>
    </w:rPr>
  </w:style>
  <w:style w:type="character" w:customStyle="1" w:styleId="ekvlsungunterstrichenausgeblendetcambriamath">
    <w:name w:val="ekv.lösung.unterstrichen.ausgeblendet.cambria.math"/>
    <w:basedOn w:val="Absatz-Standardschriftart"/>
    <w:uiPriority w:val="1"/>
    <w:semiHidden/>
    <w:qFormat/>
    <w:rsid w:val="00213AD7"/>
    <w:rPr>
      <w:rFonts w:ascii="Cambria Math" w:hAnsi="Cambria Math"/>
      <w:color w:val="FFFFFF" w:themeColor="background1"/>
      <w:sz w:val="26"/>
      <w:u w:val="single" w:color="000000" w:themeColor="text1"/>
    </w:rPr>
  </w:style>
  <w:style w:type="character" w:customStyle="1" w:styleId="ekvlsungausgeblendetcambriamath">
    <w:name w:val="ekv.lösung.ausgeblendet.cambria.math"/>
    <w:basedOn w:val="Absatz-Standardschriftart"/>
    <w:uiPriority w:val="1"/>
    <w:semiHidden/>
    <w:qFormat/>
    <w:rsid w:val="00213AD7"/>
    <w:rPr>
      <w:rFonts w:ascii="Cambria Math" w:hAnsi="Cambria Math"/>
      <w:b w:val="0"/>
      <w:i w:val="0"/>
      <w:color w:val="FFFFFF" w:themeColor="background1"/>
      <w:sz w:val="26"/>
      <w:u w:val="none" w:color="000000" w:themeColor="text1"/>
    </w:rPr>
  </w:style>
  <w:style w:type="paragraph" w:customStyle="1" w:styleId="ekvtabellezeilabstmind">
    <w:name w:val="ekv.tabelle.zeilabst.mind"/>
    <w:basedOn w:val="Standard"/>
    <w:qFormat/>
    <w:rsid w:val="00213AD7"/>
    <w:pPr>
      <w:spacing w:line="254" w:lineRule="atLeast"/>
    </w:pPr>
    <w:rPr>
      <w:sz w:val="18"/>
    </w:rPr>
  </w:style>
  <w:style w:type="paragraph" w:customStyle="1" w:styleId="ekvtabellelinkszeilabstmind">
    <w:name w:val="ekv.tabelle.links.zeilabst.mind"/>
    <w:basedOn w:val="Standard"/>
    <w:qFormat/>
    <w:rsid w:val="00213AD7"/>
    <w:pPr>
      <w:spacing w:line="254" w:lineRule="atLeast"/>
      <w:ind w:left="57"/>
    </w:pPr>
    <w:rPr>
      <w:sz w:val="18"/>
    </w:rPr>
  </w:style>
  <w:style w:type="paragraph" w:customStyle="1" w:styleId="ekvtabellezentriertzeilabstmind">
    <w:name w:val="ekv.tabelle.zentriert.zeilabst.mind"/>
    <w:basedOn w:val="Standard"/>
    <w:qFormat/>
    <w:rsid w:val="00213AD7"/>
    <w:pPr>
      <w:spacing w:line="254" w:lineRule="atLeast"/>
      <w:jc w:val="center"/>
    </w:pPr>
    <w:rPr>
      <w:sz w:val="18"/>
    </w:rPr>
  </w:style>
  <w:style w:type="paragraph" w:customStyle="1" w:styleId="ekvaufzhlungzeilabstmind">
    <w:name w:val="ekv.aufzählung.zeilabst.mind"/>
    <w:basedOn w:val="Standard"/>
    <w:qFormat/>
    <w:rsid w:val="00213AD7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254" w:lineRule="atLeast"/>
      <w:ind w:left="340" w:hanging="340"/>
    </w:pPr>
  </w:style>
  <w:style w:type="paragraph" w:customStyle="1" w:styleId="ekvaufzhlunglckentext">
    <w:name w:val="ekv.aufzählung.lückentext"/>
    <w:basedOn w:val="Standard"/>
    <w:qFormat/>
    <w:rsid w:val="00213AD7"/>
    <w:pPr>
      <w:tabs>
        <w:tab w:val="clear" w:pos="340"/>
        <w:tab w:val="clear" w:pos="595"/>
        <w:tab w:val="clear" w:pos="851"/>
        <w:tab w:val="left" w:pos="454"/>
        <w:tab w:val="left" w:pos="794"/>
      </w:tabs>
      <w:spacing w:line="452" w:lineRule="atLeast"/>
      <w:ind w:left="340" w:hanging="340"/>
    </w:pPr>
  </w:style>
  <w:style w:type="character" w:customStyle="1" w:styleId="ekvlckentextbruch">
    <w:name w:val="ekv.lückentext.bruch"/>
    <w:basedOn w:val="Absatz-Standardschriftart"/>
    <w:uiPriority w:val="1"/>
    <w:qFormat/>
    <w:rsid w:val="00213AD7"/>
    <w:rPr>
      <w:rFonts w:ascii="Cambria Math" w:hAnsi="Cambria Math"/>
      <w:i/>
      <w:color w:val="000000" w:themeColor="text1"/>
      <w:position w:val="-18"/>
      <w:sz w:val="21"/>
      <w:u w:val="single" w:color="000000" w:themeColor="text1"/>
    </w:rPr>
  </w:style>
  <w:style w:type="paragraph" w:customStyle="1" w:styleId="ekvaufgabe">
    <w:name w:val="ekv.aufgabe"/>
    <w:basedOn w:val="Standard"/>
    <w:link w:val="ekvaufgabeZchn"/>
    <w:qFormat/>
    <w:rsid w:val="00213AD7"/>
    <w:pPr>
      <w:widowControl w:val="0"/>
      <w:tabs>
        <w:tab w:val="clear" w:pos="340"/>
        <w:tab w:val="clear" w:pos="595"/>
        <w:tab w:val="clear" w:pos="851"/>
        <w:tab w:val="left" w:pos="284"/>
        <w:tab w:val="left" w:pos="567"/>
      </w:tabs>
      <w:spacing w:line="254" w:lineRule="atLeast"/>
      <w:ind w:left="284" w:hanging="284"/>
    </w:pPr>
  </w:style>
  <w:style w:type="paragraph" w:customStyle="1" w:styleId="momini">
    <w:name w:val="mo_mini"/>
    <w:basedOn w:val="ekvgrundtexthalbe"/>
    <w:qFormat/>
    <w:rsid w:val="00047AE6"/>
    <w:pPr>
      <w:spacing w:line="20" w:lineRule="exact"/>
    </w:pPr>
    <w:rPr>
      <w:sz w:val="2"/>
      <w:szCs w:val="2"/>
    </w:rPr>
  </w:style>
  <w:style w:type="character" w:customStyle="1" w:styleId="ekvschuelerschrift">
    <w:name w:val="ekv.schuelerschrift"/>
    <w:rsid w:val="00BC36A8"/>
    <w:rPr>
      <w:rFonts w:ascii="Times New Roman" w:hAnsi="Times New Roman"/>
      <w:i/>
      <w:spacing w:val="80"/>
      <w:sz w:val="28"/>
    </w:rPr>
  </w:style>
  <w:style w:type="paragraph" w:styleId="berarbeitung">
    <w:name w:val="Revision"/>
    <w:hidden/>
    <w:uiPriority w:val="99"/>
    <w:semiHidden/>
    <w:rsid w:val="0025432E"/>
    <w:pPr>
      <w:spacing w:after="0" w:line="240" w:lineRule="auto"/>
    </w:pPr>
    <w:rPr>
      <w:rFonts w:ascii="Arial" w:hAnsi="Arial"/>
      <w:noProof/>
      <w:sz w:val="19"/>
    </w:rPr>
  </w:style>
  <w:style w:type="paragraph" w:customStyle="1" w:styleId="ekvlueckentext">
    <w:name w:val="ekv.lueckentext"/>
    <w:basedOn w:val="Standard"/>
    <w:rsid w:val="00047AE6"/>
    <w:pPr>
      <w:widowControl w:val="0"/>
      <w:tabs>
        <w:tab w:val="clear" w:pos="340"/>
        <w:tab w:val="clear" w:pos="595"/>
        <w:tab w:val="clear" w:pos="851"/>
        <w:tab w:val="left" w:pos="284"/>
        <w:tab w:val="left" w:pos="567"/>
        <w:tab w:val="right" w:pos="9979"/>
      </w:tabs>
      <w:spacing w:line="560" w:lineRule="atLeast"/>
    </w:pPr>
    <w:rPr>
      <w:rFonts w:eastAsia="Times New Roman" w:cs="Times New Roman"/>
      <w:sz w:val="20"/>
      <w:szCs w:val="20"/>
      <w:lang w:eastAsia="de-DE"/>
    </w:rPr>
  </w:style>
  <w:style w:type="character" w:customStyle="1" w:styleId="ekvaufgabeZchn">
    <w:name w:val="ekv.aufgabe Zchn"/>
    <w:link w:val="ekvaufgabe"/>
    <w:locked/>
    <w:rsid w:val="000A4DF5"/>
    <w:rPr>
      <w:rFonts w:ascii="Arial" w:hAnsi="Arial"/>
      <w:sz w:val="19"/>
    </w:rPr>
  </w:style>
  <w:style w:type="paragraph" w:customStyle="1" w:styleId="ekvkreuzwortraetsel">
    <w:name w:val="ekv.kreuzwortraetsel"/>
    <w:qFormat/>
    <w:rsid w:val="000A4DF5"/>
    <w:pPr>
      <w:spacing w:after="0" w:line="240" w:lineRule="auto"/>
      <w:jc w:val="center"/>
    </w:pPr>
    <w:rPr>
      <w:rFonts w:ascii="Comic Sans MS" w:eastAsia="Times New Roman" w:hAnsi="Comic Sans MS" w:cs="Times New Roman"/>
      <w:color w:val="0000FF"/>
      <w:sz w:val="24"/>
      <w:szCs w:val="24"/>
      <w:lang w:eastAsia="de-DE"/>
    </w:rPr>
  </w:style>
  <w:style w:type="character" w:customStyle="1" w:styleId="ekvschuelerschriftweiss">
    <w:name w:val="ekv.schuelerschrift.weiss"/>
    <w:rsid w:val="000A4DF5"/>
    <w:rPr>
      <w:rFonts w:ascii="Times New Roman" w:hAnsi="Times New Roman" w:cs="Times New Roman" w:hint="default"/>
      <w:i/>
      <w:iCs w:val="0"/>
      <w:color w:val="FFFFFF"/>
      <w:spacing w:val="80"/>
      <w:sz w:val="28"/>
    </w:rPr>
  </w:style>
  <w:style w:type="character" w:customStyle="1" w:styleId="ekvloesungluecke">
    <w:name w:val="ekv.loesung.luecke"/>
    <w:rsid w:val="00CE1FC4"/>
    <w:rPr>
      <w:rFonts w:ascii="Times New Roman" w:hAnsi="Times New Roman"/>
      <w:i/>
      <w:spacing w:val="80"/>
      <w:sz w:val="28"/>
      <w:u w:val="single" w:color="00000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51B8B"/>
    <w:rPr>
      <w:color w:val="605E5C"/>
      <w:shd w:val="clear" w:color="auto" w:fill="E1DFDD"/>
    </w:rPr>
  </w:style>
  <w:style w:type="paragraph" w:customStyle="1" w:styleId="ekvpunkte">
    <w:name w:val="ekv.punkte"/>
    <w:basedOn w:val="ekvaufgabenwortkarte"/>
    <w:semiHidden/>
    <w:qFormat/>
    <w:rsid w:val="00213AD7"/>
    <w:rPr>
      <w:sz w:val="19"/>
    </w:rPr>
  </w:style>
  <w:style w:type="paragraph" w:customStyle="1" w:styleId="ekvquelleobjekt">
    <w:name w:val="ekv.quelle.objekt"/>
    <w:basedOn w:val="Standard"/>
    <w:semiHidden/>
    <w:rsid w:val="00213AD7"/>
    <w:pPr>
      <w:tabs>
        <w:tab w:val="clear" w:pos="340"/>
        <w:tab w:val="clear" w:pos="595"/>
        <w:tab w:val="clear" w:pos="851"/>
      </w:tabs>
      <w:spacing w:line="130" w:lineRule="exact"/>
    </w:pPr>
    <w:rPr>
      <w:rFonts w:eastAsia="Times New Roman" w:cs="Arial"/>
      <w:sz w:val="10"/>
    </w:rPr>
  </w:style>
  <w:style w:type="paragraph" w:customStyle="1" w:styleId="ekvaufzhlung1">
    <w:name w:val="ekv.aufzählung.1"/>
    <w:basedOn w:val="Standard"/>
    <w:semiHidden/>
    <w:rsid w:val="00213AD7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  <w:rPr>
      <w:rFonts w:eastAsia="Times New Roman" w:cs="Times New Roman"/>
    </w:rPr>
  </w:style>
  <w:style w:type="paragraph" w:customStyle="1" w:styleId="ekvaufzhlung2">
    <w:name w:val="ekv.aufzählung.2"/>
    <w:basedOn w:val="Standard"/>
    <w:semiHidden/>
    <w:rsid w:val="00213AD7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  <w:rPr>
      <w:rFonts w:eastAsia="Times New Roman" w:cs="Times New Roman"/>
    </w:rPr>
  </w:style>
  <w:style w:type="paragraph" w:customStyle="1" w:styleId="ekvaufzhlung3">
    <w:name w:val="ekv.aufzählung.3"/>
    <w:basedOn w:val="Standard"/>
    <w:semiHidden/>
    <w:rsid w:val="00213AD7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  <w:rPr>
      <w:rFonts w:eastAsia="Times New Roman" w:cs="Times New Roman"/>
    </w:rPr>
  </w:style>
  <w:style w:type="paragraph" w:customStyle="1" w:styleId="ekvue1fremdtext">
    <w:name w:val="ekv.ue1.fremdtext"/>
    <w:basedOn w:val="Standard"/>
    <w:semiHidden/>
    <w:qFormat/>
    <w:rsid w:val="00213AD7"/>
    <w:pPr>
      <w:spacing w:line="240" w:lineRule="auto"/>
    </w:pPr>
    <w:rPr>
      <w:rFonts w:ascii="Times New Roman" w:eastAsia="Times New Roman" w:hAnsi="Times New Roman" w:cs="Times New Roman"/>
      <w:b/>
      <w:sz w:val="43"/>
    </w:rPr>
  </w:style>
  <w:style w:type="paragraph" w:customStyle="1" w:styleId="ekvue2fremdtext">
    <w:name w:val="ekv.ue2.fremdtext"/>
    <w:basedOn w:val="Standard"/>
    <w:semiHidden/>
    <w:qFormat/>
    <w:rsid w:val="00213AD7"/>
    <w:pPr>
      <w:spacing w:line="240" w:lineRule="auto"/>
    </w:pPr>
    <w:rPr>
      <w:rFonts w:ascii="Times New Roman" w:eastAsia="Times New Roman" w:hAnsi="Times New Roman" w:cs="Times New Roman"/>
      <w:b/>
      <w:sz w:val="29"/>
    </w:rPr>
  </w:style>
  <w:style w:type="paragraph" w:customStyle="1" w:styleId="ekvue3fremdtext">
    <w:name w:val="ekv.ue3.fremdtext"/>
    <w:basedOn w:val="Standard"/>
    <w:semiHidden/>
    <w:qFormat/>
    <w:rsid w:val="00213AD7"/>
    <w:pPr>
      <w:spacing w:line="240" w:lineRule="auto"/>
    </w:pPr>
    <w:rPr>
      <w:rFonts w:ascii="Times New Roman" w:eastAsia="Times New Roman" w:hAnsi="Times New Roman" w:cs="Times New Roman"/>
      <w:b/>
      <w:sz w:val="21"/>
    </w:rPr>
  </w:style>
  <w:style w:type="paragraph" w:customStyle="1" w:styleId="ekvfussnote">
    <w:name w:val="ekv.fussnote"/>
    <w:basedOn w:val="Standard"/>
    <w:semiHidden/>
    <w:qFormat/>
    <w:rsid w:val="00213AD7"/>
    <w:rPr>
      <w:rFonts w:eastAsia="Times New Roman" w:cs="Times New Roman"/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213AD7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213AD7"/>
    <w:rPr>
      <w:rFonts w:ascii="Comic Sans MS" w:hAnsi="Comic Sans MS"/>
      <w:noProof/>
      <w:color w:val="FFFFFF" w:themeColor="background1"/>
      <w:sz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213AD7"/>
    <w:rPr>
      <w:rFonts w:ascii="Times New Roman" w:hAnsi="Times New Roman"/>
      <w:i/>
      <w:color w:val="FFFFFF" w:themeColor="background1"/>
      <w:sz w:val="21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13AD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13AD7"/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1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lam\AppData\Roaming\Microsoft\Templates\WD_KV_KL5_SSS_PRISMA_3G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9E9B7-AC3D-49EF-ACB1-DF4242A92C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WD_KV_KL5_SSS_PRISMA_3G</Template>
  <TotalTime>0</TotalTime>
  <Pages>4</Pages>
  <Words>648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>Boemer, Rita</cp:lastModifiedBy>
  <cp:revision>15</cp:revision>
  <cp:lastPrinted>2016-12-23T16:36:00Z</cp:lastPrinted>
  <dcterms:created xsi:type="dcterms:W3CDTF">2020-09-28T09:22:00Z</dcterms:created>
  <dcterms:modified xsi:type="dcterms:W3CDTF">2021-07-20T09:24:00Z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PRISMA 3G - Version 1.01</vt:lpwstr>
  </property>
</Properties>
</file>