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C1044E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C1044E" w:rsidRPr="00AE65F6" w:rsidRDefault="00C1044E" w:rsidP="00362B02">
            <w:pPr>
              <w:pageBreakBefore/>
              <w:rPr>
                <w:color w:val="FFFFFF" w:themeColor="background1"/>
              </w:rPr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1044E" w:rsidRPr="007C1230" w:rsidRDefault="00C1044E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1044E" w:rsidRPr="007C1230" w:rsidRDefault="00C1044E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1044E" w:rsidRPr="007C1230" w:rsidRDefault="00C1044E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1044E" w:rsidRPr="007C1230" w:rsidRDefault="00C1044E" w:rsidP="007C1230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C1044E" w:rsidRPr="00C1044E" w:rsidRDefault="00C1044E" w:rsidP="00C1044E">
            <w:r w:rsidRPr="00C1044E">
              <w:rPr>
                <w:lang w:eastAsia="de-DE"/>
              </w:rPr>
              <w:drawing>
                <wp:inline distT="0" distB="0" distL="0" distR="0" wp14:anchorId="457D0E5E" wp14:editId="699CF7F9">
                  <wp:extent cx="142240" cy="243205"/>
                  <wp:effectExtent l="0" t="0" r="0" b="4445"/>
                  <wp:docPr id="1" name="Grafik 1" descr="Nivea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44E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C1044E" w:rsidRPr="00BF17F2" w:rsidRDefault="00C1044E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C1044E" w:rsidRPr="00BF17F2" w:rsidRDefault="00C1044E" w:rsidP="00037566">
            <w:pPr>
              <w:rPr>
                <w:color w:val="FFFFFF" w:themeColor="background1"/>
              </w:rPr>
            </w:pPr>
          </w:p>
        </w:tc>
      </w:tr>
    </w:tbl>
    <w:p w:rsidR="008A7450" w:rsidRDefault="008A7450" w:rsidP="008A7450">
      <w:pPr>
        <w:pStyle w:val="ekvue2arial"/>
      </w:pPr>
      <w:r>
        <w:t>Nachhaltige Entwicklung am Beispiel einer Stadt</w:t>
      </w:r>
    </w:p>
    <w:p w:rsidR="008A7450" w:rsidRDefault="008A7450" w:rsidP="008A7450"/>
    <w:p w:rsidR="008A7450" w:rsidRDefault="008A7450" w:rsidP="008A7450">
      <w:r w:rsidRPr="008A7450">
        <w:rPr>
          <w:rStyle w:val="ekvnummerierung"/>
        </w:rPr>
        <w:t>1</w:t>
      </w:r>
      <w:r>
        <w:tab/>
        <w:t>Definiere den Begriff „nachhaltige Entwicklung“.</w:t>
      </w:r>
    </w:p>
    <w:p w:rsidR="008A7450" w:rsidRPr="004C0D4E" w:rsidRDefault="008A7450" w:rsidP="000D5F5F">
      <w:pPr>
        <w:pStyle w:val="ekvschreiblinie"/>
        <w:rPr>
          <w:rStyle w:val="ekvhandschriftunterstrichen"/>
        </w:rPr>
      </w:pPr>
      <w:r w:rsidRPr="000D5F5F">
        <w:t>Eine nachhaltige Entwicklung erfüllt</w:t>
      </w:r>
      <w:r w:rsidR="000D5F5F">
        <w:t xml:space="preserve"> </w:t>
      </w:r>
      <w:r w:rsidR="000D5F5F" w:rsidRPr="00C1044E">
        <w:rPr>
          <w:rStyle w:val="ekvlsungunterstrichenausgeblendet"/>
        </w:rPr>
        <w:t xml:space="preserve">                                  </w:t>
      </w:r>
      <w:r w:rsidR="001A5020" w:rsidRPr="00C1044E">
        <w:rPr>
          <w:rStyle w:val="ekvlsungunterstrichenausgeblendet"/>
        </w:rPr>
        <w:t xml:space="preserve">                    </w:t>
      </w:r>
      <w:r w:rsidR="000D5F5F" w:rsidRPr="00C1044E">
        <w:rPr>
          <w:rStyle w:val="ekvlsungunterstrichenausgeblendet"/>
        </w:rPr>
        <w:t xml:space="preserve">                                    </w:t>
      </w:r>
      <w:r w:rsidR="00C1044E">
        <w:rPr>
          <w:rStyle w:val="ekvlsungunterstrichenausgeblendet"/>
        </w:rPr>
        <w:t xml:space="preserve">    </w:t>
      </w:r>
      <w:r w:rsidR="000D5F5F" w:rsidRPr="000D5F5F">
        <w:t>,</w:t>
      </w:r>
      <w:r w:rsidR="000D5F5F">
        <w:t xml:space="preserve"> </w:t>
      </w:r>
      <w:r w:rsidR="001A5020">
        <w:br/>
      </w:r>
      <w:r w:rsidRPr="000D5F5F">
        <w:t xml:space="preserve">ohne die Fähigkeit </w:t>
      </w:r>
      <w:r w:rsidR="004C0D4E" w:rsidRPr="00C1044E">
        <w:rPr>
          <w:rStyle w:val="ekvlsungunterstrichenausgeblendet"/>
        </w:rPr>
        <w:t xml:space="preserve">             </w:t>
      </w:r>
      <w:r w:rsidR="000D5F5F" w:rsidRPr="00C1044E">
        <w:rPr>
          <w:rStyle w:val="ekvlsungunterstrichenausgeblendet"/>
        </w:rPr>
        <w:t xml:space="preserve">                                       </w:t>
      </w:r>
      <w:r w:rsidR="001A5020" w:rsidRPr="00C1044E">
        <w:rPr>
          <w:rStyle w:val="ekvlsungunterstrichenausgeblendet"/>
        </w:rPr>
        <w:t xml:space="preserve">                              </w:t>
      </w:r>
      <w:r w:rsidR="000D5F5F" w:rsidRPr="00C1044E">
        <w:rPr>
          <w:rStyle w:val="ekvlsungunterstrichenausgeblendet"/>
        </w:rPr>
        <w:t xml:space="preserve">        </w:t>
      </w:r>
      <w:r w:rsidR="00C1044E">
        <w:rPr>
          <w:rStyle w:val="ekvlsungunterstrichenausgeblendet"/>
        </w:rPr>
        <w:t xml:space="preserve">       </w:t>
      </w:r>
      <w:r w:rsidR="000D5F5F" w:rsidRPr="00C1044E">
        <w:rPr>
          <w:rStyle w:val="ekvlsungunterstrichenausgeblendet"/>
        </w:rPr>
        <w:t xml:space="preserve">  </w:t>
      </w:r>
      <w:r w:rsidR="000D5F5F">
        <w:t xml:space="preserve"> </w:t>
      </w:r>
      <w:r w:rsidRPr="000D5F5F">
        <w:t xml:space="preserve">zu gefährden, </w:t>
      </w:r>
      <w:r w:rsidR="001A5020">
        <w:br/>
      </w:r>
      <w:r w:rsidRPr="000D5F5F">
        <w:t>ihre eigenen Bedürfnisse zu befriedigen.</w:t>
      </w:r>
      <w:r w:rsidRPr="000D5F5F">
        <w:tab/>
      </w:r>
    </w:p>
    <w:p w:rsidR="008A7450" w:rsidRDefault="008A7450" w:rsidP="008A7450"/>
    <w:p w:rsidR="00990499" w:rsidRDefault="008A7450" w:rsidP="00C17BE6">
      <w:r w:rsidRPr="008A7450">
        <w:rPr>
          <w:rStyle w:val="ekvnummerierung"/>
        </w:rPr>
        <w:t>2</w:t>
      </w:r>
      <w:r w:rsidRPr="008A7450">
        <w:tab/>
        <w:t>Wozu dient das Dreieck der Nachhaltigkeit? Formuliere zu der Abbildung einen aussagekräftigen Satz.</w:t>
      </w:r>
    </w:p>
    <w:p w:rsidR="008A7450" w:rsidRDefault="008A7450" w:rsidP="008A7450">
      <w:pPr>
        <w:pStyle w:val="ekvgrundtexthalbe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4796"/>
      </w:tblGrid>
      <w:tr w:rsidR="008A7450" w:rsidRPr="003C39DC" w:rsidTr="008A7450">
        <w:trPr>
          <w:trHeight w:val="284"/>
        </w:trPr>
        <w:tc>
          <w:tcPr>
            <w:tcW w:w="4560" w:type="dxa"/>
            <w:shd w:val="clear" w:color="auto" w:fill="FFFFFF" w:themeFill="background1"/>
          </w:tcPr>
          <w:p w:rsidR="000D5F5F" w:rsidRPr="003C39DC" w:rsidRDefault="000D5F5F" w:rsidP="000D5F5F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49164410" wp14:editId="763DFAC4">
                  <wp:extent cx="2880499" cy="1621060"/>
                  <wp:effectExtent l="0" t="0" r="0" b="0"/>
                  <wp:docPr id="8" name="Grafik 8" descr="Y:\01_Klett\02_TERRA\03_KV_Animation\02_Importe\05_Nachhaltigkeit\S585000000_ab_Nachhaltigkeit_screen_zei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499" cy="162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shd w:val="clear" w:color="auto" w:fill="FFFFFF" w:themeFill="background1"/>
          </w:tcPr>
          <w:p w:rsidR="008A7450" w:rsidRPr="003C39DC" w:rsidRDefault="004C0D4E" w:rsidP="00AC4074">
            <w:pPr>
              <w:pStyle w:val="ekvtabelle"/>
            </w:pPr>
            <w:r w:rsidRPr="004C0D4E">
              <w:rPr>
                <w:rStyle w:val="ekvhandschriftunterstriche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CA330E" wp14:editId="621571AE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925830</wp:posOffset>
                      </wp:positionV>
                      <wp:extent cx="1521460" cy="1403985"/>
                      <wp:effectExtent l="0" t="0" r="21590" b="24130"/>
                      <wp:wrapNone/>
                      <wp:docPr id="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146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0D4E" w:rsidRPr="000D5F5F" w:rsidRDefault="004C0D4E" w:rsidP="000D5F5F">
                                  <w:r w:rsidRPr="000D5F5F">
                                    <w:t>gegeneinander abwägen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82pt;margin-top:72.9pt;width:119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">
                      <v:textbox style="mso-fit-shape-to-text:t">
                        <w:txbxContent>
                          <w:p w:rsidR="004C0D4E" w:rsidRPr="000D5F5F" w:rsidRDefault="004C0D4E" w:rsidP="000D5F5F">
                            <w:r w:rsidRPr="000D5F5F">
                              <w:t>gegeneinander abwägen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0D4E">
              <w:rPr>
                <w:rStyle w:val="ekvhandschriftunterstriche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B718FE" wp14:editId="6A46C0FB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267335</wp:posOffset>
                      </wp:positionV>
                      <wp:extent cx="1521460" cy="1403985"/>
                      <wp:effectExtent l="0" t="0" r="21590" b="2413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146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0D4E" w:rsidRPr="000D5F5F" w:rsidRDefault="004C0D4E" w:rsidP="000D5F5F">
                                  <w:r w:rsidRPr="000D5F5F">
                                    <w:t>Gegenwart und Zukunft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6.7pt;margin-top:21.05pt;width:119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">
                      <v:textbox style="mso-fit-shape-to-text:t">
                        <w:txbxContent>
                          <w:p w:rsidR="004C0D4E" w:rsidRPr="000D5F5F" w:rsidRDefault="004C0D4E" w:rsidP="000D5F5F">
                            <w:r w:rsidRPr="000D5F5F">
                              <w:t>Gegenwart und Zukunft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A7450" w:rsidRPr="00C1044E" w:rsidRDefault="008A7450" w:rsidP="008A7450">
      <w:pPr>
        <w:pStyle w:val="ekvschreiblinie"/>
        <w:rPr>
          <w:rStyle w:val="ekvlsungunterstrichenausgeblendet"/>
        </w:rPr>
      </w:pPr>
      <w:r w:rsidRPr="004C0D4E">
        <w:rPr>
          <w:rStyle w:val="ekvhandschriftunterstrichen"/>
        </w:rPr>
        <w:t>Die Bereiche Wirtschaft, Soziales und Ökologie</w:t>
      </w:r>
      <w:r w:rsidRPr="00C1044E">
        <w:rPr>
          <w:rStyle w:val="ekvlsungunterstrichenausgeblendet"/>
        </w:rPr>
        <w:t xml:space="preserve"> müssen in Gegenwart und Zukunft </w:t>
      </w:r>
      <w:r w:rsidRPr="00C1044E">
        <w:rPr>
          <w:rStyle w:val="ekvlsungunterstrichenausgeblendet"/>
        </w:rPr>
        <w:tab/>
      </w:r>
    </w:p>
    <w:p w:rsidR="008A7450" w:rsidRPr="00C1044E" w:rsidRDefault="008A7450" w:rsidP="008A7450">
      <w:pPr>
        <w:pStyle w:val="ekvschreiblinie"/>
        <w:rPr>
          <w:rStyle w:val="ekvlsungunterstrichenausgeblendet"/>
        </w:rPr>
      </w:pPr>
      <w:r w:rsidRPr="00C1044E">
        <w:rPr>
          <w:rStyle w:val="ekvlsungunterstrichenausgeblendet"/>
        </w:rPr>
        <w:t>betrachtet und gegeneinander abgewogen werden.</w:t>
      </w:r>
      <w:r w:rsidRPr="00C1044E">
        <w:rPr>
          <w:rStyle w:val="ekvlsungunterstrichenausgeblendet"/>
        </w:rPr>
        <w:tab/>
      </w:r>
    </w:p>
    <w:p w:rsidR="008A7450" w:rsidRDefault="008A7450" w:rsidP="008A7450"/>
    <w:p w:rsidR="008A7450" w:rsidRDefault="008A7450" w:rsidP="008A7450">
      <w:r w:rsidRPr="008A7450">
        <w:rPr>
          <w:rStyle w:val="ekvnummerierung"/>
        </w:rPr>
        <w:t>3</w:t>
      </w:r>
      <w:r>
        <w:tab/>
        <w:t>Übertrage das Modell der Nachhaltigkeit auf andere Bereiche:</w:t>
      </w:r>
    </w:p>
    <w:p w:rsidR="008A7450" w:rsidRDefault="008A7450" w:rsidP="008A7450">
      <w:r>
        <w:t>a)</w:t>
      </w:r>
      <w:r>
        <w:tab/>
        <w:t>Zeige auf, warum Mehrwegflaschen besser sind als Einwegflaschen oder Getränkedosen.</w:t>
      </w:r>
    </w:p>
    <w:p w:rsidR="008A7450" w:rsidRDefault="008A7450" w:rsidP="008A7450">
      <w:pPr>
        <w:pStyle w:val="ekvschreiblinie"/>
      </w:pPr>
      <w:r>
        <w:t xml:space="preserve">Ökologie: </w:t>
      </w:r>
      <w:r w:rsidRPr="004C0D4E">
        <w:rPr>
          <w:rStyle w:val="ekvhandschriftunterstrichen"/>
        </w:rPr>
        <w:t>Vermeidung von</w:t>
      </w:r>
      <w:r w:rsidRPr="00C1044E">
        <w:rPr>
          <w:rStyle w:val="ekvlsungunterstrichenausgeblendet"/>
        </w:rPr>
        <w:t xml:space="preserve"> Plastik und Abfall</w:t>
      </w:r>
      <w:r w:rsidRPr="00C1044E">
        <w:rPr>
          <w:rStyle w:val="ekvlsungunterstrichenausgeblendet"/>
        </w:rPr>
        <w:tab/>
      </w:r>
    </w:p>
    <w:p w:rsidR="008A7450" w:rsidRPr="00C1044E" w:rsidRDefault="008A7450" w:rsidP="008A7450">
      <w:pPr>
        <w:pStyle w:val="ekvschreiblinie"/>
        <w:rPr>
          <w:rStyle w:val="ekvlsungunterstrichenausgeblendet"/>
        </w:rPr>
      </w:pPr>
      <w:r>
        <w:t xml:space="preserve">Wirtschaft: </w:t>
      </w:r>
      <w:r w:rsidRPr="00C1044E">
        <w:rPr>
          <w:rStyle w:val="ekvlsungunterstrichenausgeblendet"/>
        </w:rPr>
        <w:t xml:space="preserve">Platzersparnis im Einzelhandel (zurzeit Nebeneinander beider Systeme); </w:t>
      </w:r>
      <w:r w:rsidRPr="00C1044E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C1044E">
        <w:rPr>
          <w:rStyle w:val="ekvlsungunterstrichenausgeblendet"/>
        </w:rPr>
        <w:t>Verringerung der Kosten durch Einsparung von Rücknahmeautomaten von Einwegsystemen</w:t>
      </w:r>
      <w:r w:rsidRPr="00C1044E">
        <w:rPr>
          <w:rStyle w:val="ekvlsungunterstrichenausgeblendet"/>
        </w:rPr>
        <w:tab/>
      </w:r>
    </w:p>
    <w:p w:rsidR="008A7450" w:rsidRPr="00C1044E" w:rsidRDefault="008A7450" w:rsidP="008A7450">
      <w:pPr>
        <w:pStyle w:val="ekvschreiblinie"/>
        <w:rPr>
          <w:rStyle w:val="ekvlsungunterstrichenausgeblendet"/>
        </w:rPr>
      </w:pPr>
      <w:r>
        <w:t xml:space="preserve">Soziales: </w:t>
      </w:r>
      <w:r w:rsidRPr="00C1044E">
        <w:rPr>
          <w:rStyle w:val="ekvlsungunterstrichenausgeblendet"/>
        </w:rPr>
        <w:t xml:space="preserve">kleiner leistbarer Beitrag zur nachhaltigen Lebensweise; schafft Bewusstsein für </w:t>
      </w:r>
      <w:r w:rsidRPr="00C1044E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C1044E">
        <w:rPr>
          <w:rStyle w:val="ekvlsungunterstrichenausgeblendet"/>
        </w:rPr>
        <w:t>weiteres nachhaltiges Handeln</w:t>
      </w:r>
      <w:r w:rsidRPr="00C1044E">
        <w:rPr>
          <w:rStyle w:val="ekvlsungunterstrichenausgeblendet"/>
        </w:rPr>
        <w:tab/>
      </w:r>
    </w:p>
    <w:p w:rsidR="008A7450" w:rsidRDefault="008A7450" w:rsidP="008A7450"/>
    <w:p w:rsidR="008A7450" w:rsidRDefault="008A7450" w:rsidP="008A7450">
      <w:r>
        <w:t>b) Erläutere, warum es nachhaltig ist, wenn man nur so viele Fische fängt, wie auch nachwachsen.</w:t>
      </w:r>
    </w:p>
    <w:p w:rsidR="008A7450" w:rsidRDefault="008A7450" w:rsidP="008A7450">
      <w:pPr>
        <w:pStyle w:val="ekvschreiblinie"/>
      </w:pPr>
      <w:r>
        <w:t xml:space="preserve">Ökologie: </w:t>
      </w:r>
      <w:r w:rsidRPr="00C1044E">
        <w:rPr>
          <w:rStyle w:val="ekvlsungunterstrichenausgeblendet"/>
        </w:rPr>
        <w:t>Erhaltung der Artenvielfalt und Schutz des Lebensraumes Meer</w:t>
      </w:r>
      <w:r w:rsidRPr="00C1044E">
        <w:rPr>
          <w:rStyle w:val="ekvlsungunterstrichenausgeblendet"/>
        </w:rPr>
        <w:tab/>
      </w:r>
    </w:p>
    <w:p w:rsidR="008A7450" w:rsidRPr="00C1044E" w:rsidRDefault="008A7450" w:rsidP="008A7450">
      <w:pPr>
        <w:pStyle w:val="ekvschreiblinie"/>
        <w:rPr>
          <w:rStyle w:val="ekvlsungunterstrichenausgeblendet"/>
        </w:rPr>
      </w:pPr>
      <w:r>
        <w:t xml:space="preserve">Wirtschaft: </w:t>
      </w:r>
      <w:r w:rsidRPr="004C0D4E">
        <w:rPr>
          <w:rStyle w:val="ekvhandschriftunterstrichen"/>
        </w:rPr>
        <w:t>langfristige Sicherung des Wirtschaftszweigs</w:t>
      </w:r>
      <w:r w:rsidRPr="00C1044E">
        <w:rPr>
          <w:rStyle w:val="ekvlsungunterstrichenausgeblendet"/>
        </w:rPr>
        <w:t xml:space="preserve"> Fischerei (auch Vertrieb, </w:t>
      </w:r>
      <w:r w:rsidRPr="00C1044E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C1044E">
        <w:rPr>
          <w:rStyle w:val="ekvlsungunterstrichenausgeblendet"/>
        </w:rPr>
        <w:t>Verarbeitung, Handel)</w:t>
      </w:r>
      <w:r w:rsidRPr="00C1044E">
        <w:rPr>
          <w:rStyle w:val="ekvlsungunterstrichenausgeblendet"/>
        </w:rPr>
        <w:tab/>
      </w:r>
    </w:p>
    <w:p w:rsidR="008A7450" w:rsidRPr="00C1044E" w:rsidRDefault="008A7450" w:rsidP="008A7450">
      <w:pPr>
        <w:pStyle w:val="ekvschreiblinie"/>
        <w:rPr>
          <w:rStyle w:val="ekvlsungunterstrichenausgeblendet"/>
        </w:rPr>
      </w:pPr>
      <w:r>
        <w:t xml:space="preserve">Soziales: </w:t>
      </w:r>
      <w:r w:rsidRPr="00C1044E">
        <w:rPr>
          <w:rStyle w:val="ekvlsungunterstrichenausgeblendet"/>
        </w:rPr>
        <w:t xml:space="preserve">langfristige Erhaltung des Kulturrraumes Küste; Erwerbsmöglichkeiten für dort </w:t>
      </w:r>
      <w:r w:rsidRPr="00C1044E">
        <w:rPr>
          <w:rStyle w:val="ekvlsungunterstrichenausgeblendet"/>
        </w:rPr>
        <w:tab/>
      </w:r>
    </w:p>
    <w:p w:rsidR="008A7450" w:rsidRDefault="008A7450" w:rsidP="008A7450">
      <w:pPr>
        <w:pStyle w:val="ekvschreiblinie"/>
      </w:pPr>
      <w:r w:rsidRPr="00C1044E">
        <w:rPr>
          <w:rStyle w:val="ekvlsungunterstrichenausgeblendet"/>
        </w:rPr>
        <w:t>ansässige Bevölkerung und damit Bindung der Menschen an den Raum</w:t>
      </w:r>
      <w:r w:rsidRPr="00C1044E">
        <w:rPr>
          <w:rStyle w:val="ekvlsungunterstrichenausgeblendet"/>
        </w:rPr>
        <w:tab/>
      </w:r>
    </w:p>
    <w:p w:rsidR="008A7450" w:rsidRDefault="008A7450" w:rsidP="00C17BE6"/>
    <w:p w:rsidR="000D5F5F" w:rsidRDefault="000D5F5F" w:rsidP="00C17BE6"/>
    <w:p w:rsidR="000D5F5F" w:rsidRDefault="000D5F5F" w:rsidP="00C17BE6"/>
    <w:p w:rsidR="000D5F5F" w:rsidRDefault="000D5F5F" w:rsidP="00C17BE6"/>
    <w:p w:rsidR="000D5F5F" w:rsidRDefault="000D5F5F" w:rsidP="00C17BE6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5E2EB0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E2EB0" w:rsidRPr="00AE65F6" w:rsidRDefault="005E2EB0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E2EB0" w:rsidRPr="007C1230" w:rsidRDefault="005E2EB0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E2EB0" w:rsidRPr="007C1230" w:rsidRDefault="005E2EB0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E2EB0" w:rsidRPr="007C1230" w:rsidRDefault="005E2EB0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E2EB0" w:rsidRPr="007C1230" w:rsidRDefault="005E2EB0" w:rsidP="007C1230">
            <w:pPr>
              <w:pStyle w:val="ekvkvnummer"/>
            </w:pPr>
            <w:r>
              <w:t>Sicherung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E2EB0" w:rsidRPr="005E2EB0" w:rsidRDefault="005E2EB0" w:rsidP="005E2EB0">
            <w:r w:rsidRPr="005E2EB0">
              <w:rPr>
                <w:lang w:eastAsia="de-DE"/>
              </w:rPr>
              <w:drawing>
                <wp:inline distT="0" distB="0" distL="0" distR="0" wp14:anchorId="6198B7D5" wp14:editId="3AD14457">
                  <wp:extent cx="142240" cy="243205"/>
                  <wp:effectExtent l="0" t="0" r="0" b="4445"/>
                  <wp:docPr id="2" name="Grafik 2" descr="Nivea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vea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B0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E2EB0" w:rsidRPr="00BF17F2" w:rsidRDefault="005E2EB0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E2EB0" w:rsidRPr="00BF17F2" w:rsidRDefault="005E2EB0" w:rsidP="00037566">
            <w:pPr>
              <w:rPr>
                <w:color w:val="FFFFFF" w:themeColor="background1"/>
              </w:rPr>
            </w:pPr>
          </w:p>
        </w:tc>
      </w:tr>
    </w:tbl>
    <w:p w:rsidR="008A7450" w:rsidRDefault="008A7450" w:rsidP="00C17BE6">
      <w:r w:rsidRPr="008A7450">
        <w:rPr>
          <w:rStyle w:val="ekvnummerierung"/>
        </w:rPr>
        <w:t>4</w:t>
      </w:r>
      <w:r>
        <w:rPr>
          <w:rStyle w:val="ekvnummerierung"/>
        </w:rPr>
        <w:tab/>
      </w:r>
      <w:r w:rsidRPr="008A7450">
        <w:t xml:space="preserve">Nachhaltigkeitsviereck: Beschreibe die Rolle der Politiker bei der Verwirklichung von </w:t>
      </w:r>
    </w:p>
    <w:p w:rsidR="008A7450" w:rsidRDefault="008A7450" w:rsidP="00C17BE6">
      <w:r>
        <w:tab/>
      </w:r>
      <w:r w:rsidRPr="008A7450">
        <w:t>nachhaltiger Entwicklung.</w:t>
      </w:r>
    </w:p>
    <w:p w:rsidR="001D077C" w:rsidRDefault="001D077C" w:rsidP="001D077C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83"/>
        <w:gridCol w:w="6803"/>
      </w:tblGrid>
      <w:tr w:rsidR="004301DA" w:rsidRPr="003C39DC" w:rsidTr="004301DA">
        <w:trPr>
          <w:trHeight w:val="284"/>
        </w:trPr>
        <w:tc>
          <w:tcPr>
            <w:tcW w:w="2268" w:type="dxa"/>
            <w:shd w:val="clear" w:color="auto" w:fill="FFFFFF" w:themeFill="background1"/>
          </w:tcPr>
          <w:p w:rsidR="004301DA" w:rsidRPr="003C39DC" w:rsidRDefault="004301DA" w:rsidP="000D5F5F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72E916E8" wp14:editId="7320C939">
                  <wp:extent cx="1440180" cy="1440180"/>
                  <wp:effectExtent l="0" t="0" r="7620" b="7620"/>
                  <wp:docPr id="5" name="Grafik 5" descr="\\IGUANA\01_Projekte\01_Klett\02_TERRA\03_KV_Animation\02_Importe\05_Nachhaltigkeit\S585000000_Nachhaltigkeitsviereck_icon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FFFF" w:themeFill="background1"/>
          </w:tcPr>
          <w:p w:rsidR="004301DA" w:rsidRPr="003C39DC" w:rsidRDefault="004301DA" w:rsidP="00AC4074">
            <w:pPr>
              <w:pStyle w:val="ekvtabelle"/>
            </w:pPr>
          </w:p>
        </w:tc>
        <w:tc>
          <w:tcPr>
            <w:tcW w:w="6803" w:type="dxa"/>
            <w:shd w:val="clear" w:color="auto" w:fill="FFFFFF" w:themeFill="background1"/>
          </w:tcPr>
          <w:p w:rsidR="004301DA" w:rsidRPr="00C1044E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4C0D4E">
              <w:rPr>
                <w:rStyle w:val="ekvhandschriftunterstrichen"/>
              </w:rPr>
              <w:t>Politiker als gewählte Vertreter des Volkes</w:t>
            </w:r>
            <w:r w:rsidRPr="00BA0364">
              <w:rPr>
                <w:rStyle w:val="ekvhandschriftunterstrichen"/>
              </w:rPr>
              <w:t xml:space="preserve"> können </w:t>
            </w:r>
            <w:r w:rsidRPr="00C1044E">
              <w:rPr>
                <w:rStyle w:val="ekvlsungunterstrichenausgeblendet"/>
              </w:rPr>
              <w:t xml:space="preserve">nachhaltige </w:t>
            </w:r>
            <w:r w:rsidRPr="00C1044E">
              <w:rPr>
                <w:rStyle w:val="ekvlsungunterstrichenausgeblendet"/>
              </w:rPr>
              <w:tab/>
            </w:r>
          </w:p>
          <w:p w:rsidR="004301DA" w:rsidRPr="00C1044E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C1044E">
              <w:rPr>
                <w:rStyle w:val="ekvlsungunterstrichenausgeblendet"/>
              </w:rPr>
              <w:t xml:space="preserve">Entwicklung maßgeblich beeinflussen, indem sie Richtungen vorgeben </w:t>
            </w:r>
            <w:r w:rsidRPr="00C1044E">
              <w:rPr>
                <w:rStyle w:val="ekvlsungunterstrichenausgeblendet"/>
              </w:rPr>
              <w:tab/>
            </w:r>
          </w:p>
          <w:p w:rsidR="004301DA" w:rsidRPr="00C1044E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C1044E">
              <w:rPr>
                <w:rStyle w:val="ekvlsungunterstrichenausgeblendet"/>
              </w:rPr>
              <w:t xml:space="preserve">und durch Gesetze verbindlich machen. So kann nachhaltigeres </w:t>
            </w:r>
            <w:r w:rsidRPr="00C1044E">
              <w:rPr>
                <w:rStyle w:val="ekvlsungunterstrichenausgeblendet"/>
              </w:rPr>
              <w:tab/>
            </w:r>
          </w:p>
          <w:p w:rsidR="004301DA" w:rsidRPr="00C1044E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C1044E">
              <w:rPr>
                <w:rStyle w:val="ekvlsungunterstrichenausgeblendet"/>
              </w:rPr>
              <w:t>Wirtschaften allen Bereichen zugute kommen.</w:t>
            </w:r>
            <w:r w:rsidRPr="00C1044E">
              <w:rPr>
                <w:rStyle w:val="ekvlsungunterstrichenausgeblendet"/>
              </w:rPr>
              <w:tab/>
            </w:r>
          </w:p>
          <w:p w:rsidR="004301DA" w:rsidRPr="00C1044E" w:rsidRDefault="004301DA" w:rsidP="004301DA">
            <w:pPr>
              <w:pStyle w:val="ekvschreiblinie"/>
              <w:rPr>
                <w:rStyle w:val="ekvlsungunterstrichenausgeblendet"/>
              </w:rPr>
            </w:pPr>
            <w:r w:rsidRPr="00C1044E">
              <w:rPr>
                <w:rStyle w:val="ekvlsungunterstrichenausgeblendet"/>
              </w:rPr>
              <w:tab/>
            </w:r>
            <w:r w:rsidRPr="00C1044E">
              <w:rPr>
                <w:rStyle w:val="ekvlsungunterstrichenausgeblendet"/>
              </w:rPr>
              <w:tab/>
            </w:r>
            <w:r w:rsidRPr="00C1044E">
              <w:rPr>
                <w:rStyle w:val="ekvlsungunterstrichenausgeblendet"/>
              </w:rPr>
              <w:tab/>
            </w:r>
            <w:r w:rsidRPr="00C1044E">
              <w:rPr>
                <w:rStyle w:val="ekvlsungunterstrichenausgeblendet"/>
              </w:rPr>
              <w:tab/>
            </w:r>
          </w:p>
        </w:tc>
      </w:tr>
    </w:tbl>
    <w:p w:rsidR="008A7450" w:rsidRDefault="008A7450" w:rsidP="00C17BE6"/>
    <w:sectPr w:rsidR="008A7450" w:rsidSect="00EC1F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450" w:rsidRDefault="008A7450" w:rsidP="003C599D">
      <w:pPr>
        <w:spacing w:line="240" w:lineRule="auto"/>
      </w:pPr>
      <w:r>
        <w:separator/>
      </w:r>
    </w:p>
  </w:endnote>
  <w:endnote w:type="continuationSeparator" w:id="0">
    <w:p w:rsidR="008A7450" w:rsidRDefault="008A7450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8B" w:rsidRDefault="00E66C8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A5020" w:rsidRPr="00913892" w:rsidRDefault="001A5020" w:rsidP="004136AD">
          <w:pPr>
            <w:pStyle w:val="ekvquelle"/>
          </w:pPr>
          <w:bookmarkStart w:id="1" w:name="_GoBack"/>
          <w:bookmarkEnd w:id="1"/>
          <w:r>
            <w:t>Bildquelle: creanovo, Axel Kempf, Hannover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8B" w:rsidRDefault="00E66C8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450" w:rsidRDefault="008A7450" w:rsidP="003C599D">
      <w:pPr>
        <w:spacing w:line="240" w:lineRule="auto"/>
      </w:pPr>
      <w:r>
        <w:separator/>
      </w:r>
    </w:p>
  </w:footnote>
  <w:footnote w:type="continuationSeparator" w:id="0">
    <w:p w:rsidR="008A7450" w:rsidRDefault="008A7450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8B" w:rsidRDefault="00E66C8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8B" w:rsidRDefault="00E66C8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C8B" w:rsidRDefault="00E66C8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50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D5F5F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1698"/>
    <w:rsid w:val="00182050"/>
    <w:rsid w:val="00182B7D"/>
    <w:rsid w:val="001845AC"/>
    <w:rsid w:val="00186866"/>
    <w:rsid w:val="00190B65"/>
    <w:rsid w:val="00193A18"/>
    <w:rsid w:val="001A3936"/>
    <w:rsid w:val="001A5020"/>
    <w:rsid w:val="001A5BD5"/>
    <w:rsid w:val="001B454A"/>
    <w:rsid w:val="001C2DC7"/>
    <w:rsid w:val="001C3792"/>
    <w:rsid w:val="001C499E"/>
    <w:rsid w:val="001C6C8F"/>
    <w:rsid w:val="001D077C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01DA"/>
    <w:rsid w:val="004372DD"/>
    <w:rsid w:val="00441088"/>
    <w:rsid w:val="00441724"/>
    <w:rsid w:val="0044185E"/>
    <w:rsid w:val="00446431"/>
    <w:rsid w:val="00454148"/>
    <w:rsid w:val="0045479F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C0D4E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7BE3"/>
    <w:rsid w:val="00530C92"/>
    <w:rsid w:val="00535AD8"/>
    <w:rsid w:val="00547103"/>
    <w:rsid w:val="00554EDA"/>
    <w:rsid w:val="005607B4"/>
    <w:rsid w:val="00560848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558C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2EB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A7450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6A1"/>
    <w:rsid w:val="00990499"/>
    <w:rsid w:val="00990D91"/>
    <w:rsid w:val="009915B2"/>
    <w:rsid w:val="00992934"/>
    <w:rsid w:val="00992B92"/>
    <w:rsid w:val="009A056D"/>
    <w:rsid w:val="009A17FC"/>
    <w:rsid w:val="009A2869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467B"/>
    <w:rsid w:val="00A05E18"/>
    <w:rsid w:val="00A06EFE"/>
    <w:rsid w:val="00A13F07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3ED7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0364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044E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66C8B"/>
    <w:rsid w:val="00E70C40"/>
    <w:rsid w:val="00E710C7"/>
    <w:rsid w:val="00E80DED"/>
    <w:rsid w:val="00E95ED3"/>
    <w:rsid w:val="00EA3904"/>
    <w:rsid w:val="00EA3955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chubo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Christian Porth, Frechen</dc:description>
  <cp:lastModifiedBy/>
  <cp:revision>11</cp:revision>
  <cp:lastPrinted>2016-12-23T16:36:00Z</cp:lastPrinted>
  <dcterms:created xsi:type="dcterms:W3CDTF">2019-08-23T10:09:00Z</dcterms:created>
  <dcterms:modified xsi:type="dcterms:W3CDTF">2019-10-18T12:03:00Z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