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UI/images/ic_32_gruppenarbeit_3.png" ContentType="image/.png"/>
  <Override PartName="/customUI/images/ic_32_blatt.png" ContentType="image/.png"/>
  <Override PartName="/customUI/images/ic_32_arbeitsheft.png" ContentType="image/.png"/>
  <Override PartName="/customUI/images/ic_32_haecken.png" ContentType="image/.png"/>
  <Override PartName="/customUI/images/ic_32_smiley1.png" ContentType="image/.png"/>
  <Override PartName="/customUI/images/ic_32_kreisgespraech.png" ContentType="image/.png"/>
  <Override PartName="/customUI/images/ic_32_blattverweis.png" ContentType="image/.png"/>
  <Override PartName="/customUI/images/ic_32_aufzaehlung.png" ContentType="image/.png"/>
  <Override PartName="/customUI/images/ic_32_ja_gut.png" ContentType="image/.png"/>
  <Override PartName="/customUI/images/kursiv_gerade.png" ContentType="image/.png"/>
  <Override PartName="/customUI/images/ic_32_loesungen.png" ContentType="image/.png"/>
  <Override PartName="/customUI/images/icpictos.png" ContentType="image/.png"/>
  <Override PartName="/customUI/images/ic_32_frage.png" ContentType="image/.png"/>
  <Override PartName="/customUI/images/ic_32_verweis_3.png" ContentType="image/.png"/>
  <Override PartName="/customUI/images/ic_32_uhr.png" ContentType="image/.png"/>
  <Override PartName="/customUI/images/ic_32_arbeitsheftverweis.png" ContentType="image/.png"/>
  <Override PartName="/customUI/images/ic_32_ankreuzkaestchenmithaeckchen.png" ContentType="image/.png"/>
  <Override PartName="/customUI/images/ic_32_schere.png" ContentType="image/.png"/>
  <Override PartName="/customUI/images/ic_32_kleber.png" ContentType="image/.png"/>
  <Override PartName="/customUI/images/ic_32_taschenrechner.png" ContentType="image/.png"/>
  <Override PartName="/customUI/images/ic_32_schreiben_1.png" ContentType="image/.png"/>
  <Override PartName="/customUI/images/ic_32_differenzierung.png" ContentType="image/.png"/>
  <Override PartName="/customUI/images/ic_32_leicht.png" ContentType="image/.png"/>
  <Override PartName="/customUI/images/ic_32_sprechblase.png" ContentType="image/.png"/>
  <Override PartName="/customUI/images/ic_32_audio_cd_sprache.png" ContentType="image/.png"/>
  <Override PartName="/customUI/images/ic_32_sprechen.png" ContentType="image/.png"/>
  <Override PartName="/customUI/images/geradeundkursiv.png" ContentType="image/.png"/>
  <Override PartName="/customUI/images/ic_32_achtung.png" ContentType="image/.png"/>
  <Override PartName="/customUI/images/ic_32_aufgabenkarte.png" ContentType="image/.png"/>
  <Override PartName="/customUI/images/ic_32_schwer.png" ContentType="image/.png"/>
  <Override PartName="/customUI/images/ic_32_bildschirm.png" ContentType="image/.png"/>
  <Override PartName="/customUI/images/ic_32_inklusion.png" ContentType="image/.png"/>
  <Override PartName="/customUI/images/ic_32_methoden_kompetenz.png" ContentType="image/.png"/>
  <Override PartName="/customUI/images/ic_32_gruppenarbeit.png" ContentType="image/.png"/>
  <Override PartName="/customUI/images/ic_32_mittel.png" ContentType="image/.png"/>
  <Override PartName="/customUI/images/ic_32_smiley2.png" ContentType="image/.png"/>
  <Override PartName="/customUI/images/idschriften.png" ContentType="image/.png"/>
  <Override PartName="/customUI/images/ic_32_internet.png" ContentType="image/.png"/>
  <Override PartName="/customUI/images/ic_32_aufzaehlung_1.png" ContentType="image/.png"/>
  <Override PartName="/customUI/images/ic_32_teil.png" ContentType="image/.png"/>
  <Override PartName="/customUI/images/ic_32_interkulturell.png" ContentType="image/.png"/>
  <Override PartName="/customUI/images/ic_32_tipp.png" ContentType="image/.png"/>
  <Override PartName="/customUI/images/ic_32_verweis_1.png" ContentType="image/.png"/>
  <Override PartName="/customUI/images/ic_32_zahlenmauer_zweistoeckig.png" ContentType="image/.png"/>
  <Override PartName="/customUI/images/ic_32_einkreisen.png" ContentType="image/.png"/>
  <Override PartName="/customUI/images/ic_32_klatschen.png" ContentType="image/.png"/>
  <Override PartName="/customUI/images/ic_32_schreiben_10.png" ContentType="image/.png"/>
  <Override PartName="/customUI/images/ic_32_kreuzwortraetsel.png" ContentType="image/.png"/>
  <Override PartName="/customUI/images/ic_32_partnerarbeit.png" ContentType="image/.png"/>
  <Override PartName="/customUI/images/ic_32_pfeil.png" ContentType="image/.png"/>
  <Override PartName="/customUI/images/ic_32_textbox.png" ContentType="image/.png"/>
  <Override PartName="/customUI/images/ic_32_verbinden.png" ContentType="image/.png"/>
  <Override PartName="/customUI/images/ic_32_zahlenmauer_vierstoeckig.png" ContentType="image/.png"/>
  <Override PartName="/customUI/images/ic_32_ankreuzkaestchen.png" ContentType="image/.png"/>
  <Override PartName="/customUI/images/icsymbole.png" ContentType="image/.png"/>
  <Override PartName="/customUI/images/ic_32_gruppenarbeit_2.png" ContentType="image/.png"/>
  <Override PartName="/customUI/images/ic_32_verschriften_1.png" ContentType="image/.png"/>
  <Override PartName="/customUI/images/ScheduledTaskInsert.png" ContentType="image/.png"/>
  <Override PartName="/customUI/images/ic_32_grafik_einfuegen.png" ContentType="image/.png"/>
  <Override PartName="/customUI/images/ic_32_rechendreieck.png" ContentType="image/.png"/>
  <Override PartName="/customUI/images/icelemente.png" ContentType="image/.png"/>
  <Override PartName="/customUI/images/ic_32_verweis_4.png" ContentType="image/.png"/>
  <Override PartName="/customUI/images/icplatzhalter.png" ContentType="image/.png"/>
  <Override PartName="/customUI/images/ic_32_ankreuzen.png" ContentType="image/.png"/>
  <Override PartName="/customUI/images/ic_32_schnittbox.png" ContentType="image/.png"/>
  <Override PartName="/customUI/images/ic_32_schreiben.png" ContentType="image/.png"/>
  <Override PartName="/customUI/images/ic_32_cdrom.png" ContentType="image/.png"/>
  <Override PartName="/customUI/images/ic_32_partnerarbeit_2.png" ContentType="image/.png"/>
  <Override PartName="/customUI/images/ic_32_lupe.png" ContentType="image/.png"/>
  <Override PartName="/customUI/images/ic_32_malen.png" ContentType="image/.png"/>
  <Override PartName="/customUI/images/ic_32_sprechen_2.png" ContentType="image/.png"/>
  <Override PartName="/customUI/images/ic_32_einzelarbeit.png" ContentType="image/.png"/>
  <Override PartName="/customUI/images/ic_32_zahlenmauer_dreistoeckig.png" ContentType="image/.png"/>
  <Override PartName="/customUI/images/ic_32_achte_auf.png" ContentType="image/.png"/>
  <Override PartName="/customUI/images/ic_32_buch.png" ContentType="image/.png"/>
  <Override PartName="/customUI/images/ic_32_nein_schlecht.png" ContentType="image/.png"/>
  <Override PartName="/customUI/images/ic_32_schreiben_3.png" ContentType="image/.png"/>
  <Override PartName="/customUI/images/ic_32_smiley3.png" ContentType="image/.png"/>
  <Override PartName="/customUI/images/ic_32_einzelarbeit_2.png" ContentType="image/.png"/>
  <Override PartName="/customUI/images/ic_32_hoeren.png" ContentType="image/.png"/>
  <Override PartName="/customUI/images/ic_32_nachspuren.png" ContentType="image/.png"/>
  <Override PartName="/customUI/images/ic_32_praesentieren.png" ContentType="image/.png"/>
  <Override PartName="/customUI/images/ic_32_taschenrechner_2.png" ContentType="image/.png"/>
  <Override PartName="/customUI/images/ic_32_verweis_2.png" ContentType="image/.png"/>
  <Override PartName="/customUI/images/ic_32_geben_nehmen.png" ContentType="image/.png"/>
  <Override PartName="/customUI/images/ic_32_lesen.png" ContentType="image/.png"/>
  <Override PartName="/customUI/images/ic_32_aufzaehlung_2.png" ContentType="image/.png"/>
  <Override PartName="/customUI/images/ic_32_checkliste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8c3d6284504cf5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00" w:type="dxa"/>
        <w:tblInd w:w="-822" w:type="dxa"/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964"/>
      </w:tblGrid>
      <w:tr w:rsidR="00A74DAA" w:rsidRPr="00C172AE" w14:paraId="189EA286" w14:textId="77777777" w:rsidTr="008E0EEC">
        <w:trPr>
          <w:trHeight w:hRule="exact" w:val="510"/>
        </w:trPr>
        <w:tc>
          <w:tcPr>
            <w:tcW w:w="818" w:type="dxa"/>
            <w:noWrap/>
            <w:vAlign w:val="bottom"/>
          </w:tcPr>
          <w:p w14:paraId="5860D85D" w14:textId="77777777" w:rsidR="00A74DAA" w:rsidRPr="00AE65F6" w:rsidRDefault="00A74DAA" w:rsidP="008E0EEC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noWrap/>
            <w:vAlign w:val="bottom"/>
          </w:tcPr>
          <w:p w14:paraId="16594FA4" w14:textId="47664CA7" w:rsidR="00A74DAA" w:rsidRPr="00BC1F2F" w:rsidRDefault="00683EFB" w:rsidP="008E0EEC">
            <w:pPr>
              <w:pStyle w:val="ekvkvnummer"/>
              <w:rPr>
                <w:rStyle w:val="ekvfett"/>
              </w:rPr>
            </w:pPr>
            <w:r>
              <w:rPr>
                <w:rStyle w:val="ekvfett"/>
              </w:rPr>
              <w:t>Erbmaterial DNA</w:t>
            </w:r>
          </w:p>
        </w:tc>
        <w:tc>
          <w:tcPr>
            <w:tcW w:w="1321" w:type="dxa"/>
            <w:noWrap/>
            <w:vAlign w:val="bottom"/>
          </w:tcPr>
          <w:p w14:paraId="7B51079D" w14:textId="77777777" w:rsidR="00A74DAA" w:rsidRPr="007C1230" w:rsidRDefault="00A74DAA" w:rsidP="008E0EEC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6E9E0559" w14:textId="77777777" w:rsidR="00A74DAA" w:rsidRPr="007C1230" w:rsidRDefault="00A74DAA" w:rsidP="008E0EEC">
            <w:pPr>
              <w:pStyle w:val="ekvkolumnentitel"/>
            </w:pPr>
          </w:p>
        </w:tc>
        <w:tc>
          <w:tcPr>
            <w:tcW w:w="2964" w:type="dxa"/>
            <w:noWrap/>
            <w:vAlign w:val="bottom"/>
          </w:tcPr>
          <w:p w14:paraId="3F401627" w14:textId="205DF3F8" w:rsidR="00A74DAA" w:rsidRPr="007636A0" w:rsidRDefault="00A74DAA" w:rsidP="008E0EEC">
            <w:pPr>
              <w:pStyle w:val="ekvkolumnentitel"/>
            </w:pPr>
            <w:r>
              <w:t xml:space="preserve">Kopiervorlage </w:t>
            </w:r>
            <w:r w:rsidR="00683EFB">
              <w:t>8</w:t>
            </w:r>
          </w:p>
        </w:tc>
      </w:tr>
      <w:tr w:rsidR="00A74DAA" w:rsidRPr="00BF17F2" w14:paraId="22C5D725" w14:textId="77777777" w:rsidTr="008E0EE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noWrap/>
            <w:vAlign w:val="bottom"/>
          </w:tcPr>
          <w:p w14:paraId="18CDA5AE" w14:textId="77777777" w:rsidR="00A74DAA" w:rsidRPr="00BF17F2" w:rsidRDefault="00A74DAA" w:rsidP="008E0EEC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noWrap/>
            <w:vAlign w:val="bottom"/>
          </w:tcPr>
          <w:p w14:paraId="2459C420" w14:textId="77777777" w:rsidR="00A74DAA" w:rsidRPr="00BF17F2" w:rsidRDefault="00BF562C" w:rsidP="008E0EEC">
            <w:pPr>
              <w:rPr>
                <w:color w:val="FFFFFF" w:themeColor="background1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7216" behindDoc="1" locked="0" layoutInCell="1" allowOverlap="1" wp14:anchorId="6CFB53B2" wp14:editId="76855D21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-479425</wp:posOffset>
                  </wp:positionV>
                  <wp:extent cx="6983730" cy="327025"/>
                  <wp:effectExtent l="0" t="0" r="7620" b="0"/>
                  <wp:wrapNone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FCDBAF" w14:textId="77777777" w:rsidR="00D047E0" w:rsidRPr="00287B24" w:rsidRDefault="00D047E0" w:rsidP="00D047E0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71849AB1" wp14:editId="7552C4A1">
            <wp:extent cx="215900" cy="2159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2314" w14:textId="77777777" w:rsidR="00E165CF" w:rsidRDefault="004B53C6" w:rsidP="00E165CF">
      <w:pPr>
        <w:pStyle w:val="ekvaufgabe"/>
      </w:pPr>
      <w:r>
        <w:rPr>
          <w:rStyle w:val="ekvnummerierung"/>
        </w:rPr>
        <w:t>1</w:t>
      </w:r>
      <w:r>
        <w:tab/>
      </w:r>
      <w:r w:rsidR="002E78F3" w:rsidRPr="008A7F68">
        <w:t xml:space="preserve">Beschrifte die Abbildung der </w:t>
      </w:r>
      <w:r w:rsidR="00B06BD5">
        <w:t>DNA</w:t>
      </w:r>
      <w:r w:rsidR="002E78F3" w:rsidRPr="008A7F68">
        <w:t>.</w:t>
      </w:r>
    </w:p>
    <w:p w14:paraId="1D3A30C6" w14:textId="77777777" w:rsidR="00E165CF" w:rsidRPr="00E165CF" w:rsidRDefault="00E165CF" w:rsidP="00E165CF">
      <w:pPr>
        <w:pStyle w:val="ekvgrundtexthalbe"/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E165CF" w14:paraId="7FA5CD51" w14:textId="77777777" w:rsidTr="009B02DB">
        <w:tc>
          <w:tcPr>
            <w:tcW w:w="9354" w:type="dxa"/>
          </w:tcPr>
          <w:p w14:paraId="5C6DE98E" w14:textId="3984E16D" w:rsidR="00E165CF" w:rsidRPr="00E165CF" w:rsidRDefault="00E165CF" w:rsidP="00E165CF">
            <w:pPr>
              <w:pStyle w:val="ekvbild"/>
            </w:pPr>
            <w:bookmarkStart w:id="0" w:name="_Hlk54271997"/>
            <w:r w:rsidRPr="00E165CF">
              <w:rPr>
                <w:noProof/>
              </w:rPr>
              <mc:AlternateContent>
                <mc:Choice Requires="wpg">
                  <w:drawing>
                    <wp:inline distT="0" distB="0" distL="0" distR="0" wp14:anchorId="39C8F547" wp14:editId="0878332F">
                      <wp:extent cx="5828063" cy="3054440"/>
                      <wp:effectExtent l="0" t="0" r="20320" b="0"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8063" cy="3054440"/>
                                <a:chOff x="285008" y="0"/>
                                <a:chExt cx="5828063" cy="305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5" descr="\\prime.k-sys.io\data\EKV\PBN\30_MAV_Projekte\20_Biologie\15_P009_15180_PR_Bi_710_19\069111_Prisma_Bio_7-10_A_KV\02_Prod\05_Abb\pngDateien\SE64069111_G067_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170572" y="56778"/>
                                  <a:ext cx="3763923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feld 7"/>
                              <wps:cNvSpPr txBox="1"/>
                              <wps:spPr>
                                <a:xfrm>
                                  <a:off x="2713883" y="157842"/>
                                  <a:ext cx="1445649" cy="29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F006627" w14:textId="75D66A40" w:rsidR="00E165CF" w:rsidRPr="00176679" w:rsidRDefault="00E165CF" w:rsidP="00E165CF">
                                    <w:pPr>
                                      <w:rPr>
                                        <w:rStyle w:val="ekvlsungunterstrichenausgeblendet"/>
                                      </w:rPr>
                                    </w:pPr>
                                    <w:r w:rsidRPr="00176679">
                                      <w:rPr>
                                        <w:rStyle w:val="ekvlsungunterstrichenausgeblendet"/>
                                      </w:rPr>
                                      <w:t>Doppelhelix</w:t>
                                    </w:r>
                                    <w:r w:rsidR="00A2749A">
                                      <w:rPr>
                                        <w:rStyle w:val="ekvlsungunterstrichenausgeblendet"/>
                                      </w:rPr>
                                      <w:t xml:space="preserve">          </w:t>
                                    </w:r>
                                    <w:r w:rsidRPr="00176679">
                                      <w:rPr>
                                        <w:rStyle w:val="ekvlsungunterstrichenausgeblendet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feld 9"/>
                              <wps:cNvSpPr txBox="1"/>
                              <wps:spPr>
                                <a:xfrm>
                                  <a:off x="285008" y="2404750"/>
                                  <a:ext cx="1445649" cy="29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D5BA496" w14:textId="77777777" w:rsidR="00E165CF" w:rsidRPr="00176679" w:rsidRDefault="00E165CF" w:rsidP="00E165CF">
                                    <w:pPr>
                                      <w:rPr>
                                        <w:rStyle w:val="ekvlsungunterstrichenausgeblendet"/>
                                      </w:rPr>
                                    </w:pPr>
                                    <w:r w:rsidRPr="00176679">
                                      <w:rPr>
                                        <w:rStyle w:val="ekvlsungunterstrichenausgeblendet"/>
                                      </w:rPr>
                                      <w:t xml:space="preserve">Base         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Textfeld 11"/>
                              <wps:cNvSpPr txBox="1"/>
                              <wps:spPr>
                                <a:xfrm>
                                  <a:off x="655370" y="1008165"/>
                                  <a:ext cx="1445649" cy="29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C5CDBB" w14:textId="77777777" w:rsidR="00E165CF" w:rsidRPr="00176679" w:rsidRDefault="00E165CF" w:rsidP="00E165CF">
                                    <w:pPr>
                                      <w:rPr>
                                        <w:rStyle w:val="ekvlsungunterstrichenausgeblendet"/>
                                      </w:rPr>
                                    </w:pPr>
                                    <w:r w:rsidRPr="00176679">
                                      <w:rPr>
                                        <w:rStyle w:val="ekvlsungunterstrichenausgeblendet"/>
                                      </w:rPr>
                                      <w:t xml:space="preserve">Desoxyribose         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extfeld 13"/>
                              <wps:cNvSpPr txBox="1"/>
                              <wps:spPr>
                                <a:xfrm>
                                  <a:off x="4607626" y="2761013"/>
                                  <a:ext cx="1445649" cy="29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2726476" w14:textId="77777777" w:rsidR="00E165CF" w:rsidRPr="00176679" w:rsidRDefault="00E165CF" w:rsidP="00E165CF">
                                    <w:pPr>
                                      <w:rPr>
                                        <w:rStyle w:val="ekvlsungunterstrichenausgeblendet"/>
                                      </w:rPr>
                                    </w:pPr>
                                    <w:r w:rsidRPr="00176679">
                                      <w:rPr>
                                        <w:rStyle w:val="ekvlsungunterstrichenausgeblendet"/>
                                      </w:rPr>
                                      <w:t xml:space="preserve">Phosphat         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erader Verbinder 14"/>
                              <wps:cNvCnPr/>
                              <wps:spPr>
                                <a:xfrm>
                                  <a:off x="1692234" y="1264722"/>
                                  <a:ext cx="523875" cy="1714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Gerader Verbinder 15"/>
                              <wps:cNvCnPr/>
                              <wps:spPr>
                                <a:xfrm flipV="1">
                                  <a:off x="1425039" y="2368928"/>
                                  <a:ext cx="924323" cy="8926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Gerader Verbinder 16"/>
                              <wps:cNvCnPr/>
                              <wps:spPr>
                                <a:xfrm>
                                  <a:off x="4067025" y="2909369"/>
                                  <a:ext cx="588078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Gerader Verbinder 17"/>
                              <wps:cNvCnPr/>
                              <wps:spPr>
                                <a:xfrm>
                                  <a:off x="4102925" y="385948"/>
                                  <a:ext cx="390525" cy="1028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Ellipse 18"/>
                              <wps:cNvSpPr/>
                              <wps:spPr>
                                <a:xfrm>
                                  <a:off x="4417621" y="0"/>
                                  <a:ext cx="1695450" cy="1666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8F547" id="Gruppieren 3" o:spid="_x0000_s1026" style="width:458.9pt;height:240.5pt;mso-position-horizontal-relative:char;mso-position-vertical-relative:line" coordorigin="2850" coordsize="58280,30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27" type="#_x0000_t75" style="position:absolute;left:21705;top:567;width:37639;height:2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">
                        <v:imagedata r:id="rId11" o:title="SE64069111_G067_01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7" o:spid="_x0000_s1028" type="#_x0000_t202" style="position:absolute;left:27138;top:1578;width:14457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" fillcolor="window" stroked="f" strokeweight=".5pt">
                        <v:textbox>
                          <w:txbxContent>
                            <w:p w14:paraId="0F006627" w14:textId="75D66A40" w:rsidR="00E165CF" w:rsidRPr="00176679" w:rsidRDefault="00E165CF" w:rsidP="00E165CF">
                              <w:pPr>
                                <w:rPr>
                                  <w:rStyle w:val="ekvlsungunterstrichenausgeblendet"/>
                                </w:rPr>
                              </w:pPr>
                              <w:r w:rsidRPr="00176679">
                                <w:rPr>
                                  <w:rStyle w:val="ekvlsungunterstrichenausgeblendet"/>
                                </w:rPr>
                                <w:t>Doppelhelix</w:t>
                              </w:r>
                              <w:r w:rsidR="00A2749A">
                                <w:rPr>
                                  <w:rStyle w:val="ekvlsungunterstrichenausgeblendet"/>
                                </w:rPr>
                                <w:t xml:space="preserve">          </w:t>
                              </w:r>
                              <w:r w:rsidRPr="00176679">
                                <w:rPr>
                                  <w:rStyle w:val="ekvlsungunterstrichenausgeblendet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feld 9" o:spid="_x0000_s1029" type="#_x0000_t202" style="position:absolute;left:2850;top:24047;width:1445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" fillcolor="window" stroked="f" strokeweight=".5pt">
                        <v:textbox>
                          <w:txbxContent>
                            <w:p w14:paraId="1D5BA496" w14:textId="77777777" w:rsidR="00E165CF" w:rsidRPr="00176679" w:rsidRDefault="00E165CF" w:rsidP="00E165CF">
                              <w:pPr>
                                <w:rPr>
                                  <w:rStyle w:val="ekvlsungunterstrichenausgeblendet"/>
                                </w:rPr>
                              </w:pPr>
                              <w:r w:rsidRPr="00176679">
                                <w:rPr>
                                  <w:rStyle w:val="ekvlsungunterstrichenausgeblendet"/>
                                </w:rPr>
                                <w:t xml:space="preserve">Base                 </w:t>
                              </w:r>
                            </w:p>
                          </w:txbxContent>
                        </v:textbox>
                      </v:shape>
                      <v:shape id="Textfeld 11" o:spid="_x0000_s1030" type="#_x0000_t202" style="position:absolute;left:6553;top:10081;width:14457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" fillcolor="window" stroked="f" strokeweight=".5pt">
                        <v:textbox>
                          <w:txbxContent>
                            <w:p w14:paraId="5FC5CDBB" w14:textId="77777777" w:rsidR="00E165CF" w:rsidRPr="00176679" w:rsidRDefault="00E165CF" w:rsidP="00E165CF">
                              <w:pPr>
                                <w:rPr>
                                  <w:rStyle w:val="ekvlsungunterstrichenausgeblendet"/>
                                </w:rPr>
                              </w:pPr>
                              <w:r w:rsidRPr="00176679">
                                <w:rPr>
                                  <w:rStyle w:val="ekvlsungunterstrichenausgeblendet"/>
                                </w:rPr>
                                <w:t xml:space="preserve">Desoxyribose               </w:t>
                              </w:r>
                            </w:p>
                          </w:txbxContent>
                        </v:textbox>
                      </v:shape>
                      <v:shape id="Textfeld 13" o:spid="_x0000_s1031" type="#_x0000_t202" style="position:absolute;left:46076;top:27610;width:1445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ENwwAAANsAAAAPAAAAZHJzL2Rvd25yZXYueG1sRE/fa8Iw&#10;EH4f+D+EE/Y2UzcY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KwSxDcMAAADbAAAADwAA&#10;AAAAAAAAAAAAAAAHAgAAZHJzL2Rvd25yZXYueG1sUEsFBgAAAAADAAMAtwAAAPcCAAAAAA==&#10;" fillcolor="window" stroked="f" strokeweight=".5pt">
                        <v:textbox>
                          <w:txbxContent>
                            <w:p w14:paraId="42726476" w14:textId="77777777" w:rsidR="00E165CF" w:rsidRPr="00176679" w:rsidRDefault="00E165CF" w:rsidP="00E165CF">
                              <w:pPr>
                                <w:rPr>
                                  <w:rStyle w:val="ekvlsungunterstrichenausgeblendet"/>
                                </w:rPr>
                              </w:pPr>
                              <w:r w:rsidRPr="00176679">
                                <w:rPr>
                                  <w:rStyle w:val="ekvlsungunterstrichenausgeblendet"/>
                                </w:rPr>
                                <w:t xml:space="preserve">Phosphat               </w:t>
                              </w:r>
                            </w:p>
                          </w:txbxContent>
                        </v:textbox>
                      </v:shape>
                      <v:line id="Gerader Verbinder 14" o:spid="_x0000_s1032" style="position:absolute;visibility:visible;mso-wrap-style:square" from="16922,12647" to="22161,1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mwwwAAANsAAAAPAAAAZHJzL2Rvd25yZXYueG1sRE/basJA&#10;EH0v+A/LCL6UutEW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bvp5sMMAAADbAAAADwAA&#10;AAAAAAAAAAAAAAAHAgAAZHJzL2Rvd25yZXYueG1sUEsFBgAAAAADAAMAtwAAAPcCAAAAAA==&#10;" strokecolor="black [3200]" strokeweight=".5pt">
                        <v:stroke joinstyle="miter"/>
                      </v:line>
                      <v:line id="Gerader Verbinder 15" o:spid="_x0000_s1033" style="position:absolute;flip:y;visibility:visible;mso-wrap-style:square" from="14250,23689" to="23493,2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" strokecolor="black [3200]" strokeweight=".5pt">
                        <v:stroke joinstyle="miter"/>
                      </v:line>
                      <v:line id="Gerader Verbinder 16" o:spid="_x0000_s1034" style="position:absolute;visibility:visible;mso-wrap-style:square" from="40670,29093" to="46551,2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" strokecolor="black [3200]" strokeweight=".5pt">
                        <v:stroke joinstyle="miter"/>
                      </v:line>
                      <v:line id="Gerader Verbinder 17" o:spid="_x0000_s1035" style="position:absolute;visibility:visible;mso-wrap-style:square" from="41029,3859" to="44934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" strokecolor="black [3200]" strokeweight=".5pt">
                        <v:stroke joinstyle="miter"/>
                      </v:line>
                      <v:oval id="Ellipse 18" o:spid="_x0000_s1036" style="position:absolute;left:44176;width:16954;height:1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" filled="f" strokecolor="#7f7f7f [1612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  <w:bookmarkEnd w:id="0"/>
    </w:tbl>
    <w:p w14:paraId="0110CD9D" w14:textId="07D12491" w:rsidR="00770399" w:rsidRPr="00E165CF" w:rsidRDefault="00770399" w:rsidP="00E165CF">
      <w:pPr>
        <w:pStyle w:val="ekvaufgabe"/>
      </w:pPr>
    </w:p>
    <w:p w14:paraId="5F4F87AE" w14:textId="77777777" w:rsidR="00241D71" w:rsidRPr="00716152" w:rsidRDefault="00241D71" w:rsidP="00241D71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091511E7" wp14:editId="21FA4F47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36D1" w14:textId="68D17CC3" w:rsidR="00CF63FE" w:rsidRDefault="00CF63FE" w:rsidP="00E165CF">
      <w:pPr>
        <w:pStyle w:val="ekvaufgabe"/>
      </w:pPr>
      <w:r>
        <w:rPr>
          <w:rStyle w:val="ekvnummerierung"/>
        </w:rPr>
        <w:t>2</w:t>
      </w:r>
      <w:r>
        <w:tab/>
        <w:t xml:space="preserve">Definiere die </w:t>
      </w:r>
      <w:r w:rsidR="00887F57">
        <w:t>beiden</w:t>
      </w:r>
      <w:r>
        <w:t xml:space="preserve"> </w:t>
      </w:r>
      <w:r w:rsidR="00CA3BC3">
        <w:t xml:space="preserve">folgenden </w:t>
      </w:r>
      <w:r>
        <w:t>Fachbegriffe</w:t>
      </w:r>
      <w:r w:rsidR="00241D71">
        <w:t>.</w:t>
      </w:r>
    </w:p>
    <w:p w14:paraId="787C9EC1" w14:textId="0A6B1969" w:rsidR="00B06BD5" w:rsidRPr="00176679" w:rsidRDefault="00260C48" w:rsidP="00E165CF">
      <w:pPr>
        <w:pStyle w:val="ekvschreiblinie"/>
        <w:rPr>
          <w:rStyle w:val="ekvlsungunterstrichenausgeblendet"/>
        </w:rPr>
      </w:pPr>
      <w:r w:rsidRPr="00984B92">
        <w:t>Nu</w:t>
      </w:r>
      <w:r w:rsidR="00804FE1">
        <w:t>c</w:t>
      </w:r>
      <w:r w:rsidRPr="00984B92">
        <w:t>leotid</w:t>
      </w:r>
      <w:r w:rsidR="00241D71" w:rsidRPr="00984B92">
        <w:t>:</w:t>
      </w:r>
      <w:r w:rsidR="00CF5CE8" w:rsidRPr="00E165CF">
        <w:t xml:space="preserve"> </w:t>
      </w:r>
      <w:r w:rsidR="00CF5CE8" w:rsidRPr="00176679">
        <w:rPr>
          <w:rStyle w:val="ekvlsungunterstrichenausgeblendet"/>
        </w:rPr>
        <w:t>Ein Nu</w:t>
      </w:r>
      <w:r w:rsidR="00804FE1" w:rsidRPr="00176679">
        <w:rPr>
          <w:rStyle w:val="ekvlsungunterstrichenausgeblendet"/>
        </w:rPr>
        <w:t>c</w:t>
      </w:r>
      <w:r w:rsidR="00CF5CE8" w:rsidRPr="00176679">
        <w:rPr>
          <w:rStyle w:val="ekvlsungunterstrichenausgeblendet"/>
        </w:rPr>
        <w:t xml:space="preserve">leotid ist aus drei </w:t>
      </w:r>
      <w:r w:rsidR="00CF0DBD" w:rsidRPr="00176679">
        <w:rPr>
          <w:rStyle w:val="ekvlsungunterstrichenausgeblendet"/>
        </w:rPr>
        <w:t>Bestandteilen</w:t>
      </w:r>
      <w:r w:rsidR="00CF5CE8" w:rsidRPr="00176679">
        <w:rPr>
          <w:rStyle w:val="ekvlsungunterstrichenausgeblendet"/>
        </w:rPr>
        <w:t xml:space="preserve"> aufgebaut. An der Seite befindet sich ein</w:t>
      </w:r>
      <w:r w:rsidR="00805FF0" w:rsidRPr="00176679">
        <w:rPr>
          <w:rStyle w:val="ekvlsungunterstrichenausgeblendet"/>
        </w:rPr>
        <w:t xml:space="preserve">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CF5CE8" w:rsidRPr="00176679">
        <w:rPr>
          <w:rStyle w:val="ekvlsungunterstrichenausgeblendet"/>
        </w:rPr>
        <w:t>Phosphat</w:t>
      </w:r>
      <w:r w:rsidR="00CF0DBD" w:rsidRPr="00176679">
        <w:rPr>
          <w:rStyle w:val="ekvlsungunterstrichenausgeblendet"/>
        </w:rPr>
        <w:t xml:space="preserve"> </w:t>
      </w:r>
      <w:r w:rsidR="00CF5CE8" w:rsidRPr="00176679">
        <w:rPr>
          <w:rStyle w:val="ekvlsungunterstrichenausgeblendet"/>
        </w:rPr>
        <w:t>und der Zucker Desoxyribose</w:t>
      </w:r>
      <w:bookmarkStart w:id="1" w:name="_Hlk49611914"/>
      <w:r w:rsidR="00CF5CE8" w:rsidRPr="00176679">
        <w:rPr>
          <w:rStyle w:val="ekvlsungunterstrichenausgeblendet"/>
        </w:rPr>
        <w:t>. Mit diesem Zucker i</w:t>
      </w:r>
      <w:bookmarkEnd w:id="1"/>
      <w:r w:rsidR="00CF5CE8" w:rsidRPr="00176679">
        <w:rPr>
          <w:rStyle w:val="ekvlsungunterstrichenausgeblendet"/>
        </w:rPr>
        <w:t xml:space="preserve">st eine von vier möglichen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CF5CE8" w:rsidRPr="00176679">
        <w:rPr>
          <w:rStyle w:val="ekvlsungunterstrichenausgeblendet"/>
        </w:rPr>
        <w:t>organischen Basen verbunden</w:t>
      </w:r>
      <w:r w:rsidR="00804FE1" w:rsidRPr="00176679">
        <w:rPr>
          <w:rStyle w:val="ekvlsungunterstrichenausgeblendet"/>
        </w:rPr>
        <w:t>, die Ad</w:t>
      </w:r>
      <w:r w:rsidR="00805FF0" w:rsidRPr="00176679">
        <w:rPr>
          <w:rStyle w:val="ekvlsungunterstrichenausgeblendet"/>
        </w:rPr>
        <w:t>enin</w:t>
      </w:r>
      <w:r w:rsidR="00804FE1" w:rsidRPr="00176679">
        <w:rPr>
          <w:rStyle w:val="ekvlsungunterstrichenausgeblendet"/>
        </w:rPr>
        <w:t>,</w:t>
      </w:r>
      <w:r w:rsidR="00805FF0" w:rsidRPr="00176679">
        <w:rPr>
          <w:rStyle w:val="ekvlsungunterstrichenausgeblendet"/>
        </w:rPr>
        <w:t xml:space="preserve"> Guanin</w:t>
      </w:r>
      <w:r w:rsidR="00804FE1" w:rsidRPr="00176679">
        <w:rPr>
          <w:rStyle w:val="ekvlsungunterstrichenausgeblendet"/>
        </w:rPr>
        <w:t>,</w:t>
      </w:r>
      <w:r w:rsidR="00805FF0" w:rsidRPr="00176679">
        <w:rPr>
          <w:rStyle w:val="ekvlsungunterstrichenausgeblendet"/>
        </w:rPr>
        <w:t xml:space="preserve"> Thymin </w:t>
      </w:r>
      <w:r w:rsidR="00804FE1" w:rsidRPr="00176679">
        <w:rPr>
          <w:rStyle w:val="ekvlsungunterstrichenausgeblendet"/>
        </w:rPr>
        <w:t>oder</w:t>
      </w:r>
      <w:r w:rsidR="00805FF0" w:rsidRPr="00176679">
        <w:rPr>
          <w:rStyle w:val="ekvlsungunterstrichenausgeblendet"/>
        </w:rPr>
        <w:t xml:space="preserve"> Cytosin</w:t>
      </w:r>
      <w:r w:rsidR="00804FE1" w:rsidRPr="00176679">
        <w:rPr>
          <w:rStyle w:val="ekvlsungunterstrichenausgeblendet"/>
        </w:rPr>
        <w:t xml:space="preserve"> sein können</w:t>
      </w:r>
      <w:r w:rsidR="00805FF0" w:rsidRPr="00176679">
        <w:rPr>
          <w:rStyle w:val="ekvlsungunterstrichenausgeblendet"/>
        </w:rPr>
        <w:t>.</w:t>
      </w:r>
      <w:r w:rsidR="00CF5CE8" w:rsidRPr="00176679">
        <w:rPr>
          <w:rStyle w:val="ekvlsungunterstrichenausgeblendet"/>
        </w:rPr>
        <w:t xml:space="preserve">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CF0DBD" w:rsidRPr="00176679">
        <w:rPr>
          <w:rStyle w:val="ekvlsungunterstrichenausgeblendet"/>
        </w:rPr>
        <w:t>Ein Nu</w:t>
      </w:r>
      <w:r w:rsidR="00804FE1" w:rsidRPr="00176679">
        <w:rPr>
          <w:rStyle w:val="ekvlsungunterstrichenausgeblendet"/>
        </w:rPr>
        <w:t>c</w:t>
      </w:r>
      <w:r w:rsidR="00CF0DBD" w:rsidRPr="00176679">
        <w:rPr>
          <w:rStyle w:val="ekvlsungunterstrichenausgeblendet"/>
        </w:rPr>
        <w:t>leotid bildet den Grundbaustein der DNA.</w:t>
      </w:r>
      <w:r w:rsidR="00B06BD5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</w:p>
    <w:p w14:paraId="76C3D429" w14:textId="77777777" w:rsidR="00CF63FE" w:rsidRDefault="00CF63FE" w:rsidP="00B06BD5">
      <w:pPr>
        <w:pStyle w:val="ekvgrundtexthalbe"/>
      </w:pPr>
    </w:p>
    <w:p w14:paraId="455EEF8B" w14:textId="189F746C" w:rsidR="00CF63FE" w:rsidRPr="00176679" w:rsidRDefault="00CF63FE" w:rsidP="00E165CF">
      <w:pPr>
        <w:pStyle w:val="ekvschreiblinie"/>
        <w:rPr>
          <w:rStyle w:val="ekvlsungunterstrichenausgeblendet"/>
        </w:rPr>
      </w:pPr>
      <w:r w:rsidRPr="00984B92">
        <w:t>B</w:t>
      </w:r>
      <w:r w:rsidR="00260C48" w:rsidRPr="00984B92">
        <w:t>asensequenz</w:t>
      </w:r>
      <w:r w:rsidR="00241D71" w:rsidRPr="00984B92">
        <w:t>:</w:t>
      </w:r>
      <w:r w:rsidR="003A1726">
        <w:t xml:space="preserve"> </w:t>
      </w:r>
      <w:r w:rsidR="003A1726" w:rsidRPr="00176679">
        <w:rPr>
          <w:rStyle w:val="ekvlsungunterstrichenausgeblendet"/>
        </w:rPr>
        <w:t xml:space="preserve">Die Basensequenz </w:t>
      </w:r>
      <w:r w:rsidR="00984B92" w:rsidRPr="00176679">
        <w:rPr>
          <w:rStyle w:val="ekvlsungunterstrichenausgeblendet"/>
        </w:rPr>
        <w:t xml:space="preserve">stellt die </w:t>
      </w:r>
      <w:r w:rsidR="003A1726" w:rsidRPr="00176679">
        <w:rPr>
          <w:rStyle w:val="ekvlsungunterstrichenausgeblendet"/>
        </w:rPr>
        <w:t>Reihenfolge</w:t>
      </w:r>
      <w:r w:rsidR="00984B92" w:rsidRPr="00176679">
        <w:rPr>
          <w:rStyle w:val="ekvlsungunterstrichenausgeblendet"/>
        </w:rPr>
        <w:t xml:space="preserve"> </w:t>
      </w:r>
      <w:r w:rsidR="003A1726" w:rsidRPr="00176679">
        <w:rPr>
          <w:rStyle w:val="ekvlsungunterstrichenausgeblendet"/>
        </w:rPr>
        <w:t>der Nu</w:t>
      </w:r>
      <w:r w:rsidR="00804FE1" w:rsidRPr="00176679">
        <w:rPr>
          <w:rStyle w:val="ekvlsungunterstrichenausgeblendet"/>
        </w:rPr>
        <w:t>c</w:t>
      </w:r>
      <w:r w:rsidR="003A1726" w:rsidRPr="00176679">
        <w:rPr>
          <w:rStyle w:val="ekvlsungunterstrichenausgeblendet"/>
        </w:rPr>
        <w:t>leotide</w:t>
      </w:r>
      <w:r w:rsidR="00887F57" w:rsidRPr="00176679">
        <w:rPr>
          <w:rStyle w:val="ekvlsungunterstrichenausgeblendet"/>
        </w:rPr>
        <w:t>, die eine der vier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887F57" w:rsidRPr="00176679">
        <w:rPr>
          <w:rStyle w:val="ekvlsungunterstrichenausgeblendet"/>
        </w:rPr>
        <w:t xml:space="preserve">organischen Basen enthält, </w:t>
      </w:r>
      <w:r w:rsidR="00984B92" w:rsidRPr="00176679">
        <w:rPr>
          <w:rStyle w:val="ekvlsungunterstrichenausgeblendet"/>
        </w:rPr>
        <w:t>in einer DNA dar. Dies</w:t>
      </w:r>
      <w:r w:rsidR="00887F57" w:rsidRPr="00176679">
        <w:rPr>
          <w:rStyle w:val="ekvlsungunterstrichenausgeblendet"/>
        </w:rPr>
        <w:t>e Abfolge</w:t>
      </w:r>
      <w:r w:rsidR="00984B92" w:rsidRPr="00176679">
        <w:rPr>
          <w:rStyle w:val="ekvlsungunterstrichenausgeblendet"/>
        </w:rPr>
        <w:t xml:space="preserve"> ist für jedes Lebewesen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984B92" w:rsidRPr="00176679">
        <w:rPr>
          <w:rStyle w:val="ekvlsungunterstrichenausgeblendet"/>
        </w:rPr>
        <w:t>unterschiedlich.</w:t>
      </w:r>
      <w:r w:rsidR="00887F57" w:rsidRPr="00176679">
        <w:rPr>
          <w:rStyle w:val="ekvlsungunterstrichenausgeblendet"/>
        </w:rPr>
        <w:t xml:space="preserve"> Deshalb kann man im Labor die DNA verschiedener Menschen oder Organismen unterscheiden.</w:t>
      </w:r>
      <w:r w:rsidR="00B06BD5" w:rsidRPr="00176679">
        <w:rPr>
          <w:rStyle w:val="ekvlsungunterstrichenausgeblendet"/>
        </w:rPr>
        <w:tab/>
      </w:r>
    </w:p>
    <w:p w14:paraId="7A242698" w14:textId="608B9F4D" w:rsidR="00B06BD5" w:rsidRPr="00176679" w:rsidRDefault="00B06BD5" w:rsidP="00E165CF">
      <w:pPr>
        <w:pStyle w:val="ekvschreiblinie"/>
        <w:rPr>
          <w:rStyle w:val="ekvlsungunterstrichenausgeblendet"/>
        </w:rPr>
      </w:pPr>
      <w:r w:rsidRPr="00176679">
        <w:rPr>
          <w:rStyle w:val="ekvlsungunterstrichenausgeblendet"/>
        </w:rPr>
        <w:tab/>
      </w:r>
      <w:r w:rsidRPr="00176679">
        <w:rPr>
          <w:rStyle w:val="ekvlsungunterstrichenausgeblendet"/>
        </w:rPr>
        <w:tab/>
      </w:r>
      <w:r w:rsidRPr="00176679">
        <w:rPr>
          <w:rStyle w:val="ekvlsungunterstrichenausgeblendet"/>
        </w:rPr>
        <w:tab/>
      </w:r>
      <w:r w:rsidRPr="00176679">
        <w:rPr>
          <w:rStyle w:val="ekvlsungunterstrichenausgeblendet"/>
        </w:rPr>
        <w:tab/>
      </w:r>
    </w:p>
    <w:p w14:paraId="53EF5073" w14:textId="77777777" w:rsidR="00887F57" w:rsidRDefault="00887F57" w:rsidP="00884157">
      <w:pPr>
        <w:pStyle w:val="ekvaufzhlung"/>
      </w:pPr>
    </w:p>
    <w:p w14:paraId="23954FC4" w14:textId="77777777" w:rsidR="00241D71" w:rsidRPr="00716152" w:rsidRDefault="00241D71" w:rsidP="00241D71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3221C6CE" wp14:editId="6644EEDE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6D4C" w14:textId="54BA903E" w:rsidR="00816790" w:rsidRDefault="00B06BD5" w:rsidP="00884157">
      <w:pPr>
        <w:pStyle w:val="ekvaufzhlung"/>
      </w:pPr>
      <w:r>
        <w:rPr>
          <w:rStyle w:val="ekvnummerierung"/>
        </w:rPr>
        <w:t>3</w:t>
      </w:r>
      <w:r w:rsidR="00241D71">
        <w:tab/>
        <w:t>Erkläre</w:t>
      </w:r>
      <w:r w:rsidR="00816790">
        <w:t>, wa</w:t>
      </w:r>
      <w:r w:rsidR="00726098">
        <w:t>r</w:t>
      </w:r>
      <w:r w:rsidR="00816790">
        <w:t xml:space="preserve">um man </w:t>
      </w:r>
      <w:r w:rsidR="00CF5CE8">
        <w:t xml:space="preserve">von </w:t>
      </w:r>
      <w:r w:rsidR="00816790">
        <w:t>komplementäre</w:t>
      </w:r>
      <w:r w:rsidR="00390C87">
        <w:t>n</w:t>
      </w:r>
      <w:r w:rsidR="00816790">
        <w:t xml:space="preserve"> Basen spricht.</w:t>
      </w:r>
    </w:p>
    <w:p w14:paraId="2915E084" w14:textId="1C2A8C65" w:rsidR="00571CA0" w:rsidRDefault="00DD544B" w:rsidP="00E165CF">
      <w:pPr>
        <w:pStyle w:val="ekvschreiblinie"/>
      </w:pPr>
      <w:r w:rsidRPr="00176679">
        <w:rPr>
          <w:rStyle w:val="ekvlsungunterstrichenausgeblendet"/>
        </w:rPr>
        <w:t>Das Wort „komplementär“ bedeutet</w:t>
      </w:r>
      <w:r w:rsidR="00461E47" w:rsidRPr="00176679">
        <w:rPr>
          <w:rStyle w:val="ekvlsungunterstrichenausgeblendet"/>
        </w:rPr>
        <w:t xml:space="preserve"> soviel wie „ das andere ergänzend“. </w:t>
      </w:r>
      <w:r w:rsidR="00E6491E" w:rsidRPr="00176679">
        <w:rPr>
          <w:rStyle w:val="ekvlsungunterstrichenausgeblendet"/>
        </w:rPr>
        <w:t>In der DNA-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E6491E" w:rsidRPr="00176679">
        <w:rPr>
          <w:rStyle w:val="ekvlsungunterstrichenausgeblendet"/>
        </w:rPr>
        <w:t xml:space="preserve">Doppelhelix </w:t>
      </w:r>
      <w:r w:rsidR="00461E47" w:rsidRPr="00176679">
        <w:rPr>
          <w:rStyle w:val="ekvlsungunterstrichenausgeblendet"/>
        </w:rPr>
        <w:t>stehen sich</w:t>
      </w:r>
      <w:r w:rsidR="00E6491E" w:rsidRPr="00176679">
        <w:rPr>
          <w:rStyle w:val="ekvlsungunterstrichenausgeblendet"/>
        </w:rPr>
        <w:t xml:space="preserve"> immer </w:t>
      </w:r>
      <w:r w:rsidR="00461E47" w:rsidRPr="00176679">
        <w:rPr>
          <w:rStyle w:val="ekvlsungunterstrichenausgeblendet"/>
        </w:rPr>
        <w:t xml:space="preserve">zwei Basen gegenüber. Dabei paaren sich allerdings </w:t>
      </w:r>
      <w:r w:rsidR="00E6491E" w:rsidRPr="00176679">
        <w:rPr>
          <w:rStyle w:val="ekvlsungunterstrichenausgeblendet"/>
        </w:rPr>
        <w:t xml:space="preserve">nur die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E6491E" w:rsidRPr="00176679">
        <w:rPr>
          <w:rStyle w:val="ekvlsungunterstrichenausgeblendet"/>
        </w:rPr>
        <w:t xml:space="preserve">Basen Adenin und Thymin </w:t>
      </w:r>
      <w:r w:rsidR="00461E47" w:rsidRPr="00176679">
        <w:rPr>
          <w:rStyle w:val="ekvlsungunterstrichenausgeblendet"/>
        </w:rPr>
        <w:t xml:space="preserve">miteinander sowie </w:t>
      </w:r>
      <w:r w:rsidR="00E6491E" w:rsidRPr="00176679">
        <w:rPr>
          <w:rStyle w:val="ekvlsungunterstrichenausgeblendet"/>
        </w:rPr>
        <w:t xml:space="preserve">Cytosin und Guanin. </w:t>
      </w:r>
      <w:r w:rsidR="008321DD" w:rsidRPr="00176679">
        <w:rPr>
          <w:rStyle w:val="ekvlsungunterstrichenausgeblendet"/>
        </w:rPr>
        <w:t xml:space="preserve">Andere Kombinationen sind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8321DD" w:rsidRPr="00176679">
        <w:rPr>
          <w:rStyle w:val="ekvlsungunterstrichenausgeblendet"/>
        </w:rPr>
        <w:t>nicht möglich.</w:t>
      </w:r>
      <w:r w:rsidR="00B06BD5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</w:p>
    <w:tbl>
      <w:tblPr>
        <w:tblW w:w="11001" w:type="dxa"/>
        <w:tblInd w:w="-823" w:type="dxa"/>
        <w:tblLayout w:type="fixed"/>
        <w:tblLook w:val="01E0" w:firstRow="1" w:lastRow="1" w:firstColumn="1" w:lastColumn="1" w:noHBand="0" w:noVBand="0"/>
      </w:tblPr>
      <w:tblGrid>
        <w:gridCol w:w="822"/>
        <w:gridCol w:w="3855"/>
        <w:gridCol w:w="1321"/>
        <w:gridCol w:w="2040"/>
        <w:gridCol w:w="2963"/>
      </w:tblGrid>
      <w:tr w:rsidR="00E165CF" w:rsidRPr="00850167" w14:paraId="3BF46104" w14:textId="77777777" w:rsidTr="009B02DB">
        <w:trPr>
          <w:trHeight w:hRule="exact" w:val="510"/>
        </w:trPr>
        <w:tc>
          <w:tcPr>
            <w:tcW w:w="822" w:type="dxa"/>
            <w:noWrap/>
            <w:vAlign w:val="bottom"/>
          </w:tcPr>
          <w:p w14:paraId="49D0B17C" w14:textId="77777777" w:rsidR="00E165CF" w:rsidRPr="00850167" w:rsidRDefault="00E165CF" w:rsidP="009B02DB">
            <w:pPr>
              <w:pageBreakBefore/>
            </w:pPr>
            <w:bookmarkStart w:id="2" w:name="_Hlk53983784"/>
            <w:r w:rsidRPr="00850167">
              <w:lastRenderedPageBreak/>
              <w:br w:type="column"/>
            </w:r>
          </w:p>
        </w:tc>
        <w:tc>
          <w:tcPr>
            <w:tcW w:w="3855" w:type="dxa"/>
            <w:noWrap/>
            <w:vAlign w:val="bottom"/>
          </w:tcPr>
          <w:p w14:paraId="6635B42B" w14:textId="77777777" w:rsidR="00E165CF" w:rsidRPr="00850167" w:rsidRDefault="00E165CF" w:rsidP="009B02DB">
            <w:pPr>
              <w:pStyle w:val="ekvkvnummer"/>
            </w:pPr>
            <w:r w:rsidRPr="00850167">
              <w:rPr>
                <w:noProof/>
              </w:rPr>
              <w:drawing>
                <wp:inline distT="0" distB="0" distL="0" distR="0" wp14:anchorId="09D0403D" wp14:editId="7D8CAA5D">
                  <wp:extent cx="215900" cy="21590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_tip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167">
              <w:rPr>
                <w:rStyle w:val="ekvfett"/>
              </w:rPr>
              <w:t xml:space="preserve"> Hilfen zu den Aufgaben</w:t>
            </w:r>
          </w:p>
        </w:tc>
        <w:tc>
          <w:tcPr>
            <w:tcW w:w="1321" w:type="dxa"/>
            <w:noWrap/>
            <w:vAlign w:val="bottom"/>
          </w:tcPr>
          <w:p w14:paraId="354DB275" w14:textId="77777777" w:rsidR="00E165CF" w:rsidRPr="00850167" w:rsidRDefault="00E165CF" w:rsidP="009B02DB">
            <w:pPr>
              <w:pStyle w:val="ekvkolumnentitel"/>
            </w:pPr>
          </w:p>
        </w:tc>
        <w:tc>
          <w:tcPr>
            <w:tcW w:w="2040" w:type="dxa"/>
            <w:noWrap/>
            <w:vAlign w:val="bottom"/>
          </w:tcPr>
          <w:p w14:paraId="00C40E5F" w14:textId="77777777" w:rsidR="00E165CF" w:rsidRPr="00850167" w:rsidRDefault="00E165CF" w:rsidP="009B02DB">
            <w:pPr>
              <w:pStyle w:val="ekvkolumnentitel"/>
            </w:pPr>
          </w:p>
        </w:tc>
        <w:tc>
          <w:tcPr>
            <w:tcW w:w="2963" w:type="dxa"/>
            <w:noWrap/>
            <w:vAlign w:val="bottom"/>
          </w:tcPr>
          <w:p w14:paraId="7C67FA25" w14:textId="08628483" w:rsidR="00E165CF" w:rsidRPr="00850167" w:rsidRDefault="00E165CF" w:rsidP="009B02DB">
            <w:pPr>
              <w:pStyle w:val="ekvkolumnentitel"/>
            </w:pPr>
            <w:r w:rsidRPr="00850167">
              <w:t xml:space="preserve">Kopiervorlage </w:t>
            </w:r>
            <w:r w:rsidR="00A2749A">
              <w:t>8</w:t>
            </w:r>
          </w:p>
        </w:tc>
      </w:tr>
      <w:tr w:rsidR="00E165CF" w:rsidRPr="00850167" w14:paraId="40E0C41C" w14:textId="77777777" w:rsidTr="009B02D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22" w:type="dxa"/>
            <w:noWrap/>
            <w:vAlign w:val="bottom"/>
          </w:tcPr>
          <w:p w14:paraId="293ABA56" w14:textId="77777777" w:rsidR="00E165CF" w:rsidRPr="00850167" w:rsidRDefault="00E165CF" w:rsidP="009B02DB"/>
        </w:tc>
        <w:tc>
          <w:tcPr>
            <w:tcW w:w="10179" w:type="dxa"/>
            <w:gridSpan w:val="4"/>
            <w:noWrap/>
            <w:vAlign w:val="bottom"/>
          </w:tcPr>
          <w:p w14:paraId="4D0B2D96" w14:textId="77777777" w:rsidR="00E165CF" w:rsidRPr="00850167" w:rsidRDefault="00E165CF" w:rsidP="009B02DB">
            <w:r w:rsidRPr="00850167">
              <w:rPr>
                <w:noProof/>
                <w:lang w:eastAsia="de-DE"/>
              </w:rPr>
              <w:drawing>
                <wp:anchor distT="0" distB="0" distL="114300" distR="114300" simplePos="0" relativeHeight="251686912" behindDoc="1" locked="0" layoutInCell="1" allowOverlap="1" wp14:anchorId="65A943E6" wp14:editId="1870AB52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-478790</wp:posOffset>
                  </wp:positionV>
                  <wp:extent cx="6984000" cy="327600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2"/>
    <w:p w14:paraId="5D471942" w14:textId="094A396E" w:rsidR="00F805E1" w:rsidRDefault="00D047E0" w:rsidP="00E165CF">
      <w:pPr>
        <w:pStyle w:val="ekvaufgabe"/>
      </w:pPr>
      <w:r>
        <w:rPr>
          <w:rStyle w:val="ekvnummerierung"/>
        </w:rPr>
        <w:t>1</w:t>
      </w:r>
      <w:r>
        <w:tab/>
      </w:r>
      <w:r w:rsidR="002725E2">
        <w:t xml:space="preserve">Die Doppelhelix könnte man sich wie eine „Strickleiter“ vorstellen. </w:t>
      </w:r>
      <w:r w:rsidR="00241D71">
        <w:t xml:space="preserve">Phosphat und der Zucker </w:t>
      </w:r>
      <w:r w:rsidR="00241D71" w:rsidRPr="00CF63FE">
        <w:t>Desoxyribose</w:t>
      </w:r>
      <w:r w:rsidR="00241D71" w:rsidRPr="004B53C6">
        <w:t xml:space="preserve"> </w:t>
      </w:r>
      <w:r w:rsidR="00241D71">
        <w:t xml:space="preserve">befinden sich außen an der „Strickleiter“. Die Basen liegen innerhalb und sind die „Stufen“ der „Strickleiter“. </w:t>
      </w:r>
    </w:p>
    <w:p w14:paraId="246B04FF" w14:textId="6631FFD7" w:rsidR="00241D71" w:rsidRPr="00E165CF" w:rsidRDefault="00241D71" w:rsidP="00E165CF"/>
    <w:p w14:paraId="6C73EA67" w14:textId="08B7620B" w:rsidR="00ED4D63" w:rsidRPr="00E165CF" w:rsidRDefault="00ED4D63" w:rsidP="00E165CF"/>
    <w:p w14:paraId="2B87F9B8" w14:textId="3D2679C8" w:rsidR="00241D71" w:rsidRDefault="00241D71" w:rsidP="00E165CF">
      <w:pPr>
        <w:pStyle w:val="ekvaufgabe"/>
      </w:pPr>
      <w:r>
        <w:rPr>
          <w:rStyle w:val="ekvnummerierung"/>
        </w:rPr>
        <w:t>2</w:t>
      </w:r>
      <w:r>
        <w:tab/>
      </w:r>
      <w:r w:rsidR="00FE0D51" w:rsidRPr="008C5891">
        <w:t>Nu</w:t>
      </w:r>
      <w:r w:rsidR="00804FE1" w:rsidRPr="008C5891">
        <w:t>c</w:t>
      </w:r>
      <w:r w:rsidR="00FE0D51" w:rsidRPr="008C5891">
        <w:t>le</w:t>
      </w:r>
      <w:r w:rsidR="00804FE1" w:rsidRPr="008C5891">
        <w:t>o</w:t>
      </w:r>
      <w:r w:rsidR="00FE0D51" w:rsidRPr="008C5891">
        <w:t>tid</w:t>
      </w:r>
      <w:r w:rsidR="00FE0D51">
        <w:t xml:space="preserve">: </w:t>
      </w:r>
      <w:r w:rsidR="00816790">
        <w:t xml:space="preserve">Zu einem </w:t>
      </w:r>
      <w:r>
        <w:t>Nu</w:t>
      </w:r>
      <w:r w:rsidR="00804FE1">
        <w:t>c</w:t>
      </w:r>
      <w:r>
        <w:t>leotid</w:t>
      </w:r>
      <w:r w:rsidR="00816790">
        <w:t xml:space="preserve"> gehören immer drei </w:t>
      </w:r>
      <w:r w:rsidR="00461E47">
        <w:t>Bausteine</w:t>
      </w:r>
      <w:r w:rsidR="00816790">
        <w:t xml:space="preserve">. </w:t>
      </w:r>
      <w:r w:rsidR="008A7F68">
        <w:br/>
      </w:r>
      <w:r w:rsidR="00FE0D51" w:rsidRPr="008C5891">
        <w:t>Basensequenz</w:t>
      </w:r>
      <w:r w:rsidR="00FE0D51">
        <w:t xml:space="preserve">: </w:t>
      </w:r>
      <w:r w:rsidR="00CF5CE8">
        <w:t>Als eine S</w:t>
      </w:r>
      <w:r w:rsidRPr="00241D71">
        <w:t>equen</w:t>
      </w:r>
      <w:r>
        <w:t>z</w:t>
      </w:r>
      <w:r w:rsidR="00CF5CE8">
        <w:t xml:space="preserve"> wird eine Aneinanderreihung </w:t>
      </w:r>
      <w:r w:rsidR="00CA3BC3">
        <w:t xml:space="preserve">oder Abfolge </w:t>
      </w:r>
      <w:r w:rsidR="00CF5CE8">
        <w:t xml:space="preserve">von </w:t>
      </w:r>
      <w:r w:rsidR="00461E47">
        <w:t>Elementen</w:t>
      </w:r>
      <w:r w:rsidR="00CF5CE8">
        <w:t xml:space="preserve"> bezeichnet. </w:t>
      </w:r>
    </w:p>
    <w:p w14:paraId="0E3B861C" w14:textId="506BCE7F" w:rsidR="00241D71" w:rsidRPr="00E165CF" w:rsidRDefault="00241D71" w:rsidP="00E165CF"/>
    <w:p w14:paraId="67C67619" w14:textId="12054001" w:rsidR="00ED4D63" w:rsidRPr="00E165CF" w:rsidRDefault="00ED4D63" w:rsidP="00E165CF"/>
    <w:p w14:paraId="1343FE7A" w14:textId="5D9D81BC" w:rsidR="00CF5CE8" w:rsidRDefault="00241D71" w:rsidP="00E165CF">
      <w:pPr>
        <w:pStyle w:val="ekvaufgabe"/>
      </w:pPr>
      <w:r>
        <w:rPr>
          <w:rStyle w:val="ekvnummerierung"/>
        </w:rPr>
        <w:t>3</w:t>
      </w:r>
      <w:r>
        <w:tab/>
      </w:r>
      <w:r w:rsidR="002725E2">
        <w:t xml:space="preserve">Aus dem Kunstunterricht kennst du </w:t>
      </w:r>
      <w:r w:rsidR="002900E2">
        <w:t>vielleicht</w:t>
      </w:r>
      <w:r w:rsidR="002725E2">
        <w:t xml:space="preserve"> den Begriff </w:t>
      </w:r>
      <w:r w:rsidR="00CA3BC3">
        <w:t>„</w:t>
      </w:r>
      <w:r w:rsidR="002725E2">
        <w:t>Komplementärfarben</w:t>
      </w:r>
      <w:r w:rsidR="00CA3BC3">
        <w:t>“</w:t>
      </w:r>
      <w:r w:rsidR="002725E2">
        <w:t xml:space="preserve">. Das bedeutet, dass sich </w:t>
      </w:r>
      <w:r w:rsidR="00B62161">
        <w:t xml:space="preserve">im Farbenkreis </w:t>
      </w:r>
      <w:r w:rsidR="002725E2">
        <w:t>zwei Farben gegenüberstehen, wie beispi</w:t>
      </w:r>
      <w:r w:rsidR="00EC54FA">
        <w:t>e</w:t>
      </w:r>
      <w:r w:rsidR="002725E2">
        <w:t xml:space="preserve">lsweise </w:t>
      </w:r>
      <w:r w:rsidR="002725E2" w:rsidRPr="00E165CF">
        <w:t xml:space="preserve">Blau </w:t>
      </w:r>
      <w:r w:rsidR="00CA3BC3">
        <w:t>und</w:t>
      </w:r>
      <w:r w:rsidR="002725E2" w:rsidRPr="00E165CF">
        <w:t xml:space="preserve"> Gelb</w:t>
      </w:r>
      <w:r w:rsidR="00B62161">
        <w:t xml:space="preserve"> </w:t>
      </w:r>
      <w:r w:rsidR="002725E2" w:rsidRPr="00E165CF">
        <w:t xml:space="preserve">oder Grün </w:t>
      </w:r>
      <w:r w:rsidR="00B62161">
        <w:t>und</w:t>
      </w:r>
      <w:r w:rsidR="002725E2" w:rsidRPr="00E165CF">
        <w:t xml:space="preserve"> Magenta</w:t>
      </w:r>
      <w:r w:rsidR="002725E2">
        <w:t xml:space="preserve">. </w:t>
      </w:r>
    </w:p>
    <w:p w14:paraId="357681B7" w14:textId="0F1444BB" w:rsidR="00241D71" w:rsidRDefault="00241D71" w:rsidP="004A4A6C"/>
    <w:p w14:paraId="27502A84" w14:textId="2177B2B3" w:rsidR="00241D71" w:rsidRDefault="00241D71" w:rsidP="004A4A6C"/>
    <w:tbl>
      <w:tblPr>
        <w:tblW w:w="11000" w:type="dxa"/>
        <w:tblInd w:w="-8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D047E0" w:rsidRPr="00BF17F2" w14:paraId="560A0D12" w14:textId="77777777" w:rsidTr="00802685">
        <w:trPr>
          <w:trHeight w:hRule="exact" w:val="482"/>
        </w:trPr>
        <w:tc>
          <w:tcPr>
            <w:tcW w:w="818" w:type="dxa"/>
            <w:noWrap/>
            <w:vAlign w:val="bottom"/>
          </w:tcPr>
          <w:p w14:paraId="20190A7F" w14:textId="77777777" w:rsidR="00D047E0" w:rsidRPr="00E165CF" w:rsidRDefault="00D047E0" w:rsidP="00E165CF">
            <w:r w:rsidRPr="00E165C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E010034" wp14:editId="3569343E">
                      <wp:simplePos x="0" y="0"/>
                      <wp:positionH relativeFrom="column">
                        <wp:posOffset>-43029</wp:posOffset>
                      </wp:positionH>
                      <wp:positionV relativeFrom="paragraph">
                        <wp:posOffset>32769</wp:posOffset>
                      </wp:positionV>
                      <wp:extent cx="6983730" cy="759460"/>
                      <wp:effectExtent l="0" t="0" r="7620" b="2540"/>
                      <wp:wrapNone/>
                      <wp:docPr id="85" name="Gruppieren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3730" cy="759460"/>
                                <a:chOff x="0" y="0"/>
                                <a:chExt cx="6983730" cy="75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Grafik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373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Grafik 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40" r="26696" b="38693"/>
                                <a:stretch/>
                              </pic:blipFill>
                              <pic:spPr bwMode="auto">
                                <a:xfrm>
                                  <a:off x="5065414" y="457200"/>
                                  <a:ext cx="45085" cy="197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F6135A" id="Gruppieren 85" o:spid="_x0000_s1026" style="position:absolute;margin-left:-3.4pt;margin-top:2.6pt;width:549.9pt;height:59.8pt;z-index:-251657216" coordsize="69837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">
                      <v:shape id="Grafik 88" o:spid="_x0000_s1027" type="#_x0000_t75" style="position:absolute;width:69837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">
                        <v:imagedata r:id="rId15" o:title=""/>
                      </v:shape>
                      <v:shape id="Grafik 89" o:spid="_x0000_s1028" type="#_x0000_t75" style="position:absolute;left:50654;top:4572;width:450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">
                        <v:imagedata r:id="rId16" o:title="" cropbottom="25358f" cropleft="47605f" cropright="17495f"/>
                      </v:shape>
                    </v:group>
                  </w:pict>
                </mc:Fallback>
              </mc:AlternateContent>
            </w:r>
          </w:p>
        </w:tc>
        <w:tc>
          <w:tcPr>
            <w:tcW w:w="10182" w:type="dxa"/>
            <w:gridSpan w:val="5"/>
            <w:noWrap/>
            <w:vAlign w:val="bottom"/>
          </w:tcPr>
          <w:p w14:paraId="7BB47C1B" w14:textId="77777777" w:rsidR="00D047E0" w:rsidRPr="00BF17F2" w:rsidRDefault="00D047E0" w:rsidP="00864E4B">
            <w:pPr>
              <w:rPr>
                <w:color w:val="FFFFFF" w:themeColor="background1"/>
              </w:rPr>
            </w:pPr>
          </w:p>
        </w:tc>
      </w:tr>
      <w:tr w:rsidR="00D047E0" w:rsidRPr="00C172AE" w14:paraId="322343FB" w14:textId="77777777" w:rsidTr="008026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818" w:type="dxa"/>
            <w:noWrap/>
            <w:vAlign w:val="bottom"/>
          </w:tcPr>
          <w:p w14:paraId="5AA44FB8" w14:textId="77777777" w:rsidR="00D047E0" w:rsidRPr="00AE65F6" w:rsidRDefault="00D047E0" w:rsidP="00CB7043">
            <w:pPr>
              <w:rPr>
                <w:color w:val="FFFFFF" w:themeColor="background1"/>
              </w:rPr>
            </w:pPr>
          </w:p>
        </w:tc>
        <w:tc>
          <w:tcPr>
            <w:tcW w:w="3856" w:type="dxa"/>
            <w:noWrap/>
            <w:vAlign w:val="bottom"/>
          </w:tcPr>
          <w:p w14:paraId="6C931A10" w14:textId="77777777" w:rsidR="00D047E0" w:rsidRPr="00C14400" w:rsidRDefault="00D047E0" w:rsidP="00C14400">
            <w:pPr>
              <w:pStyle w:val="ekvkvnummer"/>
              <w:rPr>
                <w:rStyle w:val="ekvfett"/>
              </w:rPr>
            </w:pPr>
            <w:r w:rsidRPr="00C14400">
              <w:rPr>
                <w:rStyle w:val="ekvfett"/>
              </w:rPr>
              <w:t>EXTRA-Aufgaben</w:t>
            </w:r>
          </w:p>
        </w:tc>
        <w:tc>
          <w:tcPr>
            <w:tcW w:w="1321" w:type="dxa"/>
            <w:noWrap/>
            <w:vAlign w:val="bottom"/>
          </w:tcPr>
          <w:p w14:paraId="625BB7F2" w14:textId="77777777" w:rsidR="00D047E0" w:rsidRPr="007C1230" w:rsidRDefault="00D047E0" w:rsidP="009E23E0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73AC9A8C" w14:textId="77777777" w:rsidR="00D047E0" w:rsidRPr="007C1230" w:rsidRDefault="00D047E0" w:rsidP="009E23E0">
            <w:pPr>
              <w:pStyle w:val="ekvkolumnentitel"/>
            </w:pPr>
          </w:p>
        </w:tc>
        <w:tc>
          <w:tcPr>
            <w:tcW w:w="2081" w:type="dxa"/>
            <w:noWrap/>
            <w:vAlign w:val="bottom"/>
          </w:tcPr>
          <w:p w14:paraId="3FB1F2AF" w14:textId="528C11D8" w:rsidR="00D047E0" w:rsidRPr="007C1230" w:rsidRDefault="00D047E0" w:rsidP="006E6EDE">
            <w:pPr>
              <w:pStyle w:val="ekvkolumnentitel"/>
            </w:pPr>
            <w:r>
              <w:t xml:space="preserve">Kopiervorlage </w:t>
            </w:r>
            <w:r w:rsidR="00A2749A">
              <w:t>8</w:t>
            </w:r>
          </w:p>
        </w:tc>
        <w:tc>
          <w:tcPr>
            <w:tcW w:w="883" w:type="dxa"/>
            <w:noWrap/>
            <w:vAlign w:val="bottom"/>
          </w:tcPr>
          <w:p w14:paraId="28B7E6F0" w14:textId="77777777" w:rsidR="00D047E0" w:rsidRPr="007636A0" w:rsidRDefault="00D047E0" w:rsidP="009E23E0">
            <w:pPr>
              <w:pStyle w:val="ekvkapitel"/>
              <w:rPr>
                <w:color w:val="FFFFFF" w:themeColor="background1"/>
              </w:rPr>
            </w:pPr>
          </w:p>
        </w:tc>
      </w:tr>
      <w:tr w:rsidR="00D047E0" w:rsidRPr="00BF17F2" w14:paraId="73437589" w14:textId="77777777" w:rsidTr="00802685">
        <w:trPr>
          <w:trHeight w:hRule="exact" w:val="255"/>
        </w:trPr>
        <w:tc>
          <w:tcPr>
            <w:tcW w:w="818" w:type="dxa"/>
            <w:noWrap/>
            <w:vAlign w:val="bottom"/>
          </w:tcPr>
          <w:p w14:paraId="0DF3AFE8" w14:textId="77777777" w:rsidR="00D047E0" w:rsidRPr="00BF17F2" w:rsidRDefault="00D047E0" w:rsidP="009E23E0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noWrap/>
            <w:vAlign w:val="bottom"/>
          </w:tcPr>
          <w:p w14:paraId="58B001D7" w14:textId="77777777" w:rsidR="00D047E0" w:rsidRPr="00BF17F2" w:rsidRDefault="00D047E0" w:rsidP="009E23E0">
            <w:pPr>
              <w:rPr>
                <w:color w:val="FFFFFF" w:themeColor="background1"/>
              </w:rPr>
            </w:pPr>
          </w:p>
        </w:tc>
      </w:tr>
    </w:tbl>
    <w:p w14:paraId="22FB5C84" w14:textId="7D749255" w:rsidR="00D047E0" w:rsidRDefault="00D047E0" w:rsidP="00E165CF">
      <w:pPr>
        <w:pStyle w:val="ekvgrundtexthalbe"/>
      </w:pPr>
    </w:p>
    <w:p w14:paraId="7C1EC7E7" w14:textId="77777777" w:rsidR="00E165CF" w:rsidRDefault="00E165CF" w:rsidP="004A4A6C"/>
    <w:p w14:paraId="7FC70E95" w14:textId="77777777" w:rsidR="00533C19" w:rsidRPr="00716152" w:rsidRDefault="00533C19" w:rsidP="00533C19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12877859" wp14:editId="72209884">
            <wp:extent cx="213360" cy="2159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D46F" w14:textId="70504913" w:rsidR="005C5E6B" w:rsidRDefault="00590354" w:rsidP="00B06BD5">
      <w:pPr>
        <w:pStyle w:val="ekvaufgabe"/>
      </w:pPr>
      <w:r>
        <w:rPr>
          <w:rStyle w:val="ekvnummerierung"/>
        </w:rPr>
        <w:t>4</w:t>
      </w:r>
      <w:r w:rsidR="00241D71">
        <w:tab/>
      </w:r>
      <w:r w:rsidR="00906185" w:rsidRPr="00B06BD5">
        <w:t xml:space="preserve">Der österreichisch-amerikanische Biochemiker </w:t>
      </w:r>
      <w:r w:rsidR="00906185" w:rsidRPr="00495FEC">
        <w:rPr>
          <w:smallCaps/>
        </w:rPr>
        <w:t>Erwin Chargaff</w:t>
      </w:r>
      <w:r w:rsidR="00906185" w:rsidRPr="00B06BD5">
        <w:t xml:space="preserve"> </w:t>
      </w:r>
      <w:r w:rsidR="001769D0" w:rsidRPr="00B06BD5">
        <w:t>untersuchte</w:t>
      </w:r>
      <w:r w:rsidR="00906185" w:rsidRPr="00B06BD5">
        <w:t xml:space="preserve"> </w:t>
      </w:r>
      <w:r w:rsidR="005C5E6B" w:rsidRPr="00B06BD5">
        <w:t xml:space="preserve">in den </w:t>
      </w:r>
      <w:r w:rsidR="00906185" w:rsidRPr="00B06BD5">
        <w:t>1950</w:t>
      </w:r>
      <w:r w:rsidR="005C5E6B" w:rsidRPr="00B06BD5">
        <w:t>er Jahren</w:t>
      </w:r>
      <w:r w:rsidR="00906185" w:rsidRPr="00B06BD5">
        <w:t xml:space="preserve"> </w:t>
      </w:r>
      <w:r w:rsidR="001769D0" w:rsidRPr="00B06BD5">
        <w:t>die</w:t>
      </w:r>
      <w:r w:rsidR="00906185" w:rsidRPr="00B06BD5">
        <w:t xml:space="preserve"> Zusammensetzung der DNA unterschiedlicher Organismen</w:t>
      </w:r>
      <w:r w:rsidR="001769D0" w:rsidRPr="00B06BD5">
        <w:t>.</w:t>
      </w:r>
      <w:r w:rsidR="00906185" w:rsidRPr="00B06BD5">
        <w:t xml:space="preserve"> Seine Erkenntnisse sind heute noch als die </w:t>
      </w:r>
      <w:r w:rsidR="00906185" w:rsidRPr="00176679">
        <w:rPr>
          <w:smallCaps/>
        </w:rPr>
        <w:t>Chargaff</w:t>
      </w:r>
      <w:r w:rsidR="00906185" w:rsidRPr="00B06BD5">
        <w:t>-Regeln bekannt.</w:t>
      </w:r>
      <w:r w:rsidR="005C5E6B" w:rsidRPr="00B06BD5">
        <w:t xml:space="preserve"> In der Tabelle sind die prozentualen Anteile der vier Basen in verschiedenen Organismen aufgeführt.</w:t>
      </w:r>
    </w:p>
    <w:p w14:paraId="09C4532A" w14:textId="3CCCED9B" w:rsidR="00906185" w:rsidRDefault="00906185" w:rsidP="00E165CF">
      <w:pPr>
        <w:pStyle w:val="ekvgrundtexthalbe"/>
      </w:pPr>
    </w:p>
    <w:tbl>
      <w:tblPr>
        <w:tblW w:w="69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5"/>
        <w:gridCol w:w="1364"/>
        <w:gridCol w:w="1529"/>
        <w:gridCol w:w="1473"/>
        <w:gridCol w:w="1149"/>
      </w:tblGrid>
      <w:tr w:rsidR="00906185" w14:paraId="1A5248FB" w14:textId="77777777" w:rsidTr="00E165CF"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BB715C6" w14:textId="77777777" w:rsidR="00906185" w:rsidRPr="00FE0D51" w:rsidRDefault="00906185" w:rsidP="00DE6EFF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Organismus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9CB2A84" w14:textId="77777777" w:rsidR="00906185" w:rsidRPr="00FE0D51" w:rsidRDefault="00906185" w:rsidP="00DE6EFF">
            <w:pPr>
              <w:pStyle w:val="ekvtabellezentriert"/>
              <w:rPr>
                <w:rStyle w:val="ekvfett"/>
              </w:rPr>
            </w:pPr>
            <w:r w:rsidRPr="00FE0D51">
              <w:rPr>
                <w:rStyle w:val="ekvfett"/>
              </w:rPr>
              <w:t>Adenin</w:t>
            </w: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22ADEC6" w14:textId="77777777" w:rsidR="00906185" w:rsidRPr="00FE0D51" w:rsidRDefault="00906185" w:rsidP="00DE6EFF">
            <w:pPr>
              <w:pStyle w:val="ekvtabellezentriert"/>
              <w:rPr>
                <w:rStyle w:val="ekvfett"/>
              </w:rPr>
            </w:pPr>
            <w:r w:rsidRPr="00FE0D51">
              <w:rPr>
                <w:rStyle w:val="ekvfett"/>
              </w:rPr>
              <w:t>Thymin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1B11D16" w14:textId="77777777" w:rsidR="00906185" w:rsidRPr="00FE0D51" w:rsidRDefault="00906185" w:rsidP="00DE6EFF">
            <w:pPr>
              <w:pStyle w:val="ekvtabellezentriert"/>
              <w:rPr>
                <w:rStyle w:val="ekvfett"/>
              </w:rPr>
            </w:pPr>
            <w:r w:rsidRPr="00FE0D51">
              <w:rPr>
                <w:rStyle w:val="ekvfett"/>
              </w:rPr>
              <w:t>Guanin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2B58F96" w14:textId="77777777" w:rsidR="00906185" w:rsidRPr="00FE0D51" w:rsidRDefault="00906185" w:rsidP="00DE6EFF">
            <w:pPr>
              <w:pStyle w:val="ekvtabellezentriert"/>
              <w:rPr>
                <w:rStyle w:val="ekvfett"/>
              </w:rPr>
            </w:pPr>
            <w:r w:rsidRPr="00FE0D51">
              <w:rPr>
                <w:rStyle w:val="ekvfett"/>
              </w:rPr>
              <w:t>Cytosin</w:t>
            </w:r>
          </w:p>
        </w:tc>
      </w:tr>
      <w:tr w:rsidR="00906185" w14:paraId="76C292F1" w14:textId="77777777" w:rsidTr="00E165CF">
        <w:tc>
          <w:tcPr>
            <w:tcW w:w="1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C696B4" w14:textId="77777777" w:rsidR="00906185" w:rsidRPr="00FE0D51" w:rsidRDefault="00906185" w:rsidP="00DE6EFF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Hering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A906936" w14:textId="77777777" w:rsidR="00906185" w:rsidRDefault="00906185" w:rsidP="00DE6EFF">
            <w:pPr>
              <w:pStyle w:val="ekvtabellezentriert"/>
            </w:pPr>
            <w:r>
              <w:t>27,8</w:t>
            </w:r>
          </w:p>
        </w:tc>
        <w:tc>
          <w:tcPr>
            <w:tcW w:w="15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120ECB9" w14:textId="77777777" w:rsidR="00906185" w:rsidRDefault="00906185" w:rsidP="00DE6EFF">
            <w:pPr>
              <w:pStyle w:val="ekvtabellezentriert"/>
            </w:pPr>
            <w:r>
              <w:t>27,5</w:t>
            </w:r>
          </w:p>
        </w:tc>
        <w:tc>
          <w:tcPr>
            <w:tcW w:w="14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7264036" w14:textId="77777777" w:rsidR="00906185" w:rsidRDefault="00906185" w:rsidP="00DE6EFF">
            <w:pPr>
              <w:pStyle w:val="ekvtabellezentriert"/>
            </w:pPr>
            <w:r>
              <w:t>22,2</w:t>
            </w:r>
          </w:p>
        </w:tc>
        <w:tc>
          <w:tcPr>
            <w:tcW w:w="1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17A2AA3" w14:textId="77777777" w:rsidR="00906185" w:rsidRDefault="00906185" w:rsidP="00DE6EFF">
            <w:pPr>
              <w:pStyle w:val="ekvtabellezentriert"/>
            </w:pPr>
            <w:r>
              <w:t>22,6</w:t>
            </w:r>
          </w:p>
        </w:tc>
      </w:tr>
      <w:tr w:rsidR="00906185" w14:paraId="762DF946" w14:textId="77777777" w:rsidTr="00E165CF">
        <w:tc>
          <w:tcPr>
            <w:tcW w:w="1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18C1EC4" w14:textId="77777777" w:rsidR="00906185" w:rsidRPr="00FE0D51" w:rsidRDefault="00906185" w:rsidP="00DE6EFF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Ratte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784F862" w14:textId="77777777" w:rsidR="00906185" w:rsidRDefault="00906185" w:rsidP="00DE6EFF">
            <w:pPr>
              <w:pStyle w:val="ekvtabellezentriert"/>
            </w:pPr>
            <w:r>
              <w:t>28,6</w:t>
            </w:r>
          </w:p>
        </w:tc>
        <w:tc>
          <w:tcPr>
            <w:tcW w:w="15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3397D66" w14:textId="77777777" w:rsidR="00906185" w:rsidRDefault="00906185" w:rsidP="00DE6EFF">
            <w:pPr>
              <w:pStyle w:val="ekvtabellezentriert"/>
            </w:pPr>
            <w:r>
              <w:t>28,4</w:t>
            </w:r>
          </w:p>
        </w:tc>
        <w:tc>
          <w:tcPr>
            <w:tcW w:w="14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F8C9BEE" w14:textId="77777777" w:rsidR="00906185" w:rsidRDefault="00906185" w:rsidP="00DE6EFF">
            <w:pPr>
              <w:pStyle w:val="ekvtabellezentriert"/>
            </w:pPr>
            <w:r>
              <w:t>21,4</w:t>
            </w:r>
          </w:p>
        </w:tc>
        <w:tc>
          <w:tcPr>
            <w:tcW w:w="1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046C630" w14:textId="77777777" w:rsidR="00906185" w:rsidRDefault="00906185" w:rsidP="00DE6EFF">
            <w:pPr>
              <w:pStyle w:val="ekvtabellezentriert"/>
            </w:pPr>
            <w:r>
              <w:t>21,5</w:t>
            </w:r>
          </w:p>
        </w:tc>
      </w:tr>
      <w:tr w:rsidR="00906185" w14:paraId="108B92DA" w14:textId="77777777" w:rsidTr="00E165CF">
        <w:tc>
          <w:tcPr>
            <w:tcW w:w="1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CC0EA77" w14:textId="77777777" w:rsidR="00906185" w:rsidRPr="00FE0D51" w:rsidRDefault="00906185" w:rsidP="00DE6EFF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Mensch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FEFB0C4" w14:textId="77777777" w:rsidR="00906185" w:rsidRDefault="00906185" w:rsidP="00DE6EFF">
            <w:pPr>
              <w:pStyle w:val="ekvtabellezentriert"/>
            </w:pPr>
            <w:r>
              <w:t>30,9</w:t>
            </w:r>
          </w:p>
        </w:tc>
        <w:tc>
          <w:tcPr>
            <w:tcW w:w="15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95D51BA" w14:textId="77777777" w:rsidR="00906185" w:rsidRDefault="00906185" w:rsidP="00DE6EFF">
            <w:pPr>
              <w:pStyle w:val="ekvtabellezentriert"/>
            </w:pPr>
            <w:r>
              <w:t>29,4</w:t>
            </w:r>
          </w:p>
        </w:tc>
        <w:tc>
          <w:tcPr>
            <w:tcW w:w="14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C153697" w14:textId="77777777" w:rsidR="00906185" w:rsidRDefault="00906185" w:rsidP="00DE6EFF">
            <w:pPr>
              <w:pStyle w:val="ekvtabellezentriert"/>
            </w:pPr>
            <w:r>
              <w:t>19,9</w:t>
            </w:r>
          </w:p>
        </w:tc>
        <w:tc>
          <w:tcPr>
            <w:tcW w:w="1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4DC3FE3" w14:textId="77777777" w:rsidR="00906185" w:rsidRDefault="00906185" w:rsidP="00DE6EFF">
            <w:pPr>
              <w:pStyle w:val="ekvtabellezentriert"/>
            </w:pPr>
            <w:r>
              <w:t>19,8</w:t>
            </w:r>
          </w:p>
        </w:tc>
      </w:tr>
      <w:tr w:rsidR="00906185" w14:paraId="55CCE940" w14:textId="77777777" w:rsidTr="00E165CF">
        <w:tc>
          <w:tcPr>
            <w:tcW w:w="1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58D6F30" w14:textId="77777777" w:rsidR="00906185" w:rsidRPr="00FE0D51" w:rsidRDefault="00906185" w:rsidP="00DE6EFF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Hefe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DEF74E8" w14:textId="77777777" w:rsidR="00906185" w:rsidRDefault="00906185" w:rsidP="00DE6EFF">
            <w:pPr>
              <w:pStyle w:val="ekvtabellezentriert"/>
            </w:pPr>
            <w:r>
              <w:t>31,3</w:t>
            </w:r>
          </w:p>
        </w:tc>
        <w:tc>
          <w:tcPr>
            <w:tcW w:w="15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664B468" w14:textId="77777777" w:rsidR="00906185" w:rsidRDefault="00906185" w:rsidP="00DE6EFF">
            <w:pPr>
              <w:pStyle w:val="ekvtabellezentriert"/>
            </w:pPr>
            <w:r>
              <w:t>32,9</w:t>
            </w:r>
          </w:p>
        </w:tc>
        <w:tc>
          <w:tcPr>
            <w:tcW w:w="14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069E899" w14:textId="77777777" w:rsidR="00906185" w:rsidRDefault="00906185" w:rsidP="00DE6EFF">
            <w:pPr>
              <w:pStyle w:val="ekvtabellezentriert"/>
            </w:pPr>
            <w:r>
              <w:t>18,7</w:t>
            </w:r>
          </w:p>
        </w:tc>
        <w:tc>
          <w:tcPr>
            <w:tcW w:w="1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A0D2839" w14:textId="77777777" w:rsidR="00906185" w:rsidRDefault="00906185" w:rsidP="00DE6EFF">
            <w:pPr>
              <w:pStyle w:val="ekvtabellezentriert"/>
            </w:pPr>
            <w:r>
              <w:t>17,1</w:t>
            </w:r>
          </w:p>
        </w:tc>
      </w:tr>
    </w:tbl>
    <w:p w14:paraId="34DA07F8" w14:textId="77777777" w:rsidR="00906185" w:rsidRDefault="00906185" w:rsidP="00241D71"/>
    <w:p w14:paraId="61E239D7" w14:textId="77777777" w:rsidR="005C5E6B" w:rsidRDefault="005C5E6B" w:rsidP="004A4A6C">
      <w:r>
        <w:t xml:space="preserve">Leite anhand der </w:t>
      </w:r>
      <w:r w:rsidRPr="00906185">
        <w:t>Daten aus der Tabelle</w:t>
      </w:r>
      <w:r>
        <w:t xml:space="preserve"> die von </w:t>
      </w:r>
      <w:r w:rsidRPr="00EC54FA">
        <w:rPr>
          <w:smallCaps/>
        </w:rPr>
        <w:t>Chargaff</w:t>
      </w:r>
      <w:r>
        <w:t xml:space="preserve"> aufgestellten Regeln für die Zusammensetzung der DNA ab.</w:t>
      </w:r>
    </w:p>
    <w:p w14:paraId="27D757FA" w14:textId="77777777" w:rsidR="00176679" w:rsidRDefault="001769D0" w:rsidP="00E165CF">
      <w:pPr>
        <w:pStyle w:val="ekvschreiblinie"/>
        <w:rPr>
          <w:rStyle w:val="ekvlsungunterstrichenausgeblendet"/>
        </w:rPr>
        <w:sectPr w:rsidR="00176679" w:rsidSect="00EC1FF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r w:rsidRPr="00176679">
        <w:rPr>
          <w:rStyle w:val="ekvlsungunterstrichenausgeblendet"/>
        </w:rPr>
        <w:t xml:space="preserve">Die </w:t>
      </w:r>
      <w:r w:rsidR="005C5E6B" w:rsidRPr="00176679">
        <w:rPr>
          <w:rStyle w:val="ekvlsungunterstrichenausgeblendet"/>
        </w:rPr>
        <w:t xml:space="preserve">Daten in der </w:t>
      </w:r>
      <w:r w:rsidR="00C6636A" w:rsidRPr="00176679">
        <w:rPr>
          <w:rStyle w:val="ekvlsungunterstrichenausgeblendet"/>
        </w:rPr>
        <w:t>Tabelle zeig</w:t>
      </w:r>
      <w:r w:rsidR="005C5E6B" w:rsidRPr="00176679">
        <w:rPr>
          <w:rStyle w:val="ekvlsungunterstrichenausgeblendet"/>
        </w:rPr>
        <w:t>en</w:t>
      </w:r>
      <w:r w:rsidR="00C6636A" w:rsidRPr="00176679">
        <w:rPr>
          <w:rStyle w:val="ekvlsungunterstrichenausgeblendet"/>
        </w:rPr>
        <w:t xml:space="preserve">, dass </w:t>
      </w:r>
      <w:r w:rsidR="00511338" w:rsidRPr="00176679">
        <w:rPr>
          <w:rStyle w:val="ekvlsungunterstrichenausgeblendet"/>
        </w:rPr>
        <w:t xml:space="preserve">die </w:t>
      </w:r>
      <w:r w:rsidR="00242FDB" w:rsidRPr="00176679">
        <w:rPr>
          <w:rStyle w:val="ekvlsungunterstrichenausgeblendet"/>
        </w:rPr>
        <w:t xml:space="preserve">Anteile der Basen </w:t>
      </w:r>
      <w:r w:rsidR="00C6636A" w:rsidRPr="00176679">
        <w:rPr>
          <w:rStyle w:val="ekvlsungunterstrichenausgeblendet"/>
        </w:rPr>
        <w:t xml:space="preserve">Adenin und Thymin sowie </w:t>
      </w:r>
      <w:r w:rsidR="00511338" w:rsidRPr="00176679">
        <w:rPr>
          <w:rStyle w:val="ekvlsungunterstrichenausgeblendet"/>
        </w:rPr>
        <w:t xml:space="preserve">Cytosin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511338" w:rsidRPr="00176679">
        <w:rPr>
          <w:rStyle w:val="ekvlsungunterstrichenausgeblendet"/>
        </w:rPr>
        <w:t>und Guanin</w:t>
      </w:r>
      <w:r w:rsidR="00242FDB" w:rsidRPr="00176679">
        <w:rPr>
          <w:rStyle w:val="ekvlsungunterstrichenausgeblendet"/>
        </w:rPr>
        <w:t xml:space="preserve"> innerhalb eines Organismus fast gleich</w:t>
      </w:r>
      <w:r w:rsidR="008A7F68" w:rsidRPr="00176679">
        <w:rPr>
          <w:rStyle w:val="ekvlsungunterstrichenausgeblendet"/>
        </w:rPr>
        <w:t xml:space="preserve"> sind</w:t>
      </w:r>
      <w:r w:rsidR="00511338" w:rsidRPr="00176679">
        <w:rPr>
          <w:rStyle w:val="ekvlsungunterstrichenausgeblendet"/>
        </w:rPr>
        <w:t>.</w:t>
      </w:r>
      <w:r w:rsidR="005B22C3" w:rsidRPr="00176679">
        <w:rPr>
          <w:rStyle w:val="ekvlsungunterstrichenausgeblendet"/>
        </w:rPr>
        <w:t xml:space="preserve"> </w:t>
      </w:r>
      <w:r w:rsidR="00374A79" w:rsidRPr="00176679">
        <w:rPr>
          <w:rStyle w:val="ekvlsungunterstrichenausgeblendet"/>
        </w:rPr>
        <w:t>Aus d</w:t>
      </w:r>
      <w:r w:rsidR="00242FDB" w:rsidRPr="00176679">
        <w:rPr>
          <w:rStyle w:val="ekvlsungunterstrichenausgeblendet"/>
        </w:rPr>
        <w:t>ie</w:t>
      </w:r>
      <w:r w:rsidR="005B22C3" w:rsidRPr="00176679">
        <w:rPr>
          <w:rStyle w:val="ekvlsungunterstrichenausgeblendet"/>
        </w:rPr>
        <w:t>se</w:t>
      </w:r>
      <w:r w:rsidR="002725E2" w:rsidRPr="00176679">
        <w:rPr>
          <w:rStyle w:val="ekvlsungunterstrichenausgeblendet"/>
        </w:rPr>
        <w:t>r</w:t>
      </w:r>
      <w:r w:rsidR="005B22C3" w:rsidRPr="00176679">
        <w:rPr>
          <w:rStyle w:val="ekvlsungunterstrichenausgeblendet"/>
        </w:rPr>
        <w:t xml:space="preserve"> Regelmäßigkeit der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5B22C3" w:rsidRPr="00176679">
        <w:rPr>
          <w:rStyle w:val="ekvlsungunterstrichenausgeblendet"/>
        </w:rPr>
        <w:t xml:space="preserve">Massenverhältnisse </w:t>
      </w:r>
      <w:r w:rsidR="00374A79" w:rsidRPr="00176679">
        <w:rPr>
          <w:rStyle w:val="ekvlsungunterstrichenausgeblendet"/>
        </w:rPr>
        <w:t xml:space="preserve">der Basen in der DNA, erkannte Chargaff, dass es </w:t>
      </w:r>
      <w:r w:rsidR="005B22C3" w:rsidRPr="00176679">
        <w:rPr>
          <w:rStyle w:val="ekvlsungunterstrichenausgeblendet"/>
        </w:rPr>
        <w:t xml:space="preserve">komplementäre Basen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374A79" w:rsidRPr="00176679">
        <w:rPr>
          <w:rStyle w:val="ekvlsungunterstrichenausgeblendet"/>
        </w:rPr>
        <w:t>gibt</w:t>
      </w:r>
      <w:r w:rsidR="002725E2" w:rsidRPr="00176679">
        <w:rPr>
          <w:rStyle w:val="ekvlsungunterstrichenausgeblendet"/>
        </w:rPr>
        <w:t>.</w:t>
      </w:r>
      <w:r w:rsidR="00374A79" w:rsidRPr="00176679">
        <w:rPr>
          <w:rStyle w:val="ekvlsungunterstrichenausgeblendet"/>
        </w:rPr>
        <w:t xml:space="preserve"> Das bedeutet</w:t>
      </w:r>
      <w:r w:rsidR="002725E2" w:rsidRPr="00176679">
        <w:rPr>
          <w:rStyle w:val="ekvlsungunterstrichenausgeblendet"/>
        </w:rPr>
        <w:t xml:space="preserve">, dass </w:t>
      </w:r>
      <w:r w:rsidR="00374A79" w:rsidRPr="00176679">
        <w:rPr>
          <w:rStyle w:val="ekvlsungunterstrichenausgeblendet"/>
        </w:rPr>
        <w:t xml:space="preserve">immer </w:t>
      </w:r>
      <w:r w:rsidR="002725E2" w:rsidRPr="00176679">
        <w:rPr>
          <w:rStyle w:val="ekvlsungunterstrichenausgeblendet"/>
        </w:rPr>
        <w:t xml:space="preserve">jeweils nur </w:t>
      </w:r>
      <w:r w:rsidR="00374A79" w:rsidRPr="00176679">
        <w:rPr>
          <w:rStyle w:val="ekvlsungunterstrichenausgeblendet"/>
        </w:rPr>
        <w:t xml:space="preserve">Adenin und Thymin sowie Guanin und Cytosin </w:t>
      </w:r>
      <w:r w:rsidR="002725E2" w:rsidRPr="00176679">
        <w:rPr>
          <w:rStyle w:val="ekvlsungunterstrichenausgeblendet"/>
        </w:rPr>
        <w:t>in der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2725E2" w:rsidRPr="00176679">
        <w:rPr>
          <w:rStyle w:val="ekvlsungunterstrichenausgeblendet"/>
        </w:rPr>
        <w:t>Doppelhelix gegenüberliegen und miteinander paaren</w:t>
      </w:r>
      <w:r w:rsidR="00374A79" w:rsidRPr="00176679">
        <w:rPr>
          <w:rStyle w:val="ekvlsungunterstrichenausgeblendet"/>
        </w:rPr>
        <w:t>. Dies</w:t>
      </w:r>
      <w:r w:rsidR="002969CF" w:rsidRPr="00176679">
        <w:rPr>
          <w:rStyle w:val="ekvlsungunterstrichenausgeblendet"/>
        </w:rPr>
        <w:t xml:space="preserve"> </w:t>
      </w:r>
      <w:r w:rsidR="005B22C3" w:rsidRPr="00176679">
        <w:rPr>
          <w:rStyle w:val="ekvlsungunterstrichenausgeblendet"/>
        </w:rPr>
        <w:t xml:space="preserve">wird auch als "Chargaff-Regel"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5B22C3" w:rsidRPr="00176679">
        <w:rPr>
          <w:rStyle w:val="ekvlsungunterstrichenausgeblendet"/>
        </w:rPr>
        <w:t>bezeichnet.</w:t>
      </w:r>
      <w:r w:rsidR="00511338" w:rsidRPr="00176679">
        <w:rPr>
          <w:rStyle w:val="ekvlsungunterstrichenausgeblendet"/>
        </w:rPr>
        <w:t xml:space="preserve"> </w:t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B06BD5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br/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tab/>
      </w:r>
      <w:r w:rsidR="00E165CF" w:rsidRPr="00176679">
        <w:rPr>
          <w:rStyle w:val="ekvlsungunterstrichenausgeblendet"/>
        </w:rPr>
        <w:tab/>
      </w:r>
    </w:p>
    <w:tbl>
      <w:tblPr>
        <w:tblW w:w="11000" w:type="dxa"/>
        <w:tblInd w:w="-822" w:type="dxa"/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964"/>
      </w:tblGrid>
      <w:tr w:rsidR="00176679" w:rsidRPr="00C172AE" w14:paraId="50CD884E" w14:textId="77777777" w:rsidTr="002C2A6A">
        <w:trPr>
          <w:trHeight w:hRule="exact" w:val="510"/>
        </w:trPr>
        <w:tc>
          <w:tcPr>
            <w:tcW w:w="818" w:type="dxa"/>
            <w:noWrap/>
            <w:vAlign w:val="bottom"/>
          </w:tcPr>
          <w:p w14:paraId="36BB2A5E" w14:textId="77777777" w:rsidR="00176679" w:rsidRPr="00AE65F6" w:rsidRDefault="00176679" w:rsidP="002C2A6A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noWrap/>
            <w:vAlign w:val="bottom"/>
          </w:tcPr>
          <w:p w14:paraId="455535E2" w14:textId="77777777" w:rsidR="00176679" w:rsidRPr="00BC1F2F" w:rsidRDefault="00176679" w:rsidP="002C2A6A">
            <w:pPr>
              <w:pStyle w:val="ekvkvnummer"/>
              <w:rPr>
                <w:rStyle w:val="ekvfett"/>
              </w:rPr>
            </w:pPr>
            <w:r>
              <w:rPr>
                <w:rStyle w:val="ekvfett"/>
              </w:rPr>
              <w:t>Das Alphabet des Lebens</w:t>
            </w:r>
          </w:p>
        </w:tc>
        <w:tc>
          <w:tcPr>
            <w:tcW w:w="1321" w:type="dxa"/>
            <w:noWrap/>
            <w:vAlign w:val="bottom"/>
          </w:tcPr>
          <w:p w14:paraId="710101DB" w14:textId="77777777" w:rsidR="00176679" w:rsidRPr="007C1230" w:rsidRDefault="00176679" w:rsidP="002C2A6A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4EB117D5" w14:textId="77777777" w:rsidR="00176679" w:rsidRPr="007C1230" w:rsidRDefault="00176679" w:rsidP="002C2A6A">
            <w:pPr>
              <w:pStyle w:val="ekvkolumnentitel"/>
            </w:pPr>
          </w:p>
        </w:tc>
        <w:tc>
          <w:tcPr>
            <w:tcW w:w="2964" w:type="dxa"/>
            <w:noWrap/>
            <w:vAlign w:val="bottom"/>
          </w:tcPr>
          <w:p w14:paraId="7AEC2828" w14:textId="690915F9" w:rsidR="00176679" w:rsidRPr="007636A0" w:rsidRDefault="00176679" w:rsidP="002C2A6A">
            <w:pPr>
              <w:pStyle w:val="ekvkolumnentitel"/>
            </w:pPr>
            <w:r>
              <w:t xml:space="preserve">Kopiervorlage </w:t>
            </w:r>
            <w:r w:rsidR="00A2749A">
              <w:t>8</w:t>
            </w:r>
          </w:p>
        </w:tc>
      </w:tr>
      <w:tr w:rsidR="00176679" w:rsidRPr="00BF17F2" w14:paraId="1DAA51AF" w14:textId="77777777" w:rsidTr="002C2A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noWrap/>
            <w:vAlign w:val="bottom"/>
          </w:tcPr>
          <w:p w14:paraId="77F30940" w14:textId="77777777" w:rsidR="00176679" w:rsidRPr="00BF17F2" w:rsidRDefault="00176679" w:rsidP="002C2A6A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noWrap/>
            <w:vAlign w:val="bottom"/>
          </w:tcPr>
          <w:p w14:paraId="41B6D230" w14:textId="77777777" w:rsidR="00176679" w:rsidRPr="00BF17F2" w:rsidRDefault="00176679" w:rsidP="002C2A6A">
            <w:pPr>
              <w:rPr>
                <w:color w:val="FFFFFF" w:themeColor="background1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8960" behindDoc="1" locked="0" layoutInCell="1" allowOverlap="1" wp14:anchorId="52817C5A" wp14:editId="4C8C5D84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-479425</wp:posOffset>
                  </wp:positionV>
                  <wp:extent cx="6983730" cy="327025"/>
                  <wp:effectExtent l="0" t="0" r="762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0C5CAD" w14:textId="77777777" w:rsidR="00176679" w:rsidRPr="00287B24" w:rsidRDefault="00176679" w:rsidP="00176679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3FEC5C1B" wp14:editId="699658C3">
            <wp:extent cx="215900" cy="2159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11DE" w14:textId="77777777" w:rsidR="00176679" w:rsidRDefault="00176679" w:rsidP="00176679">
      <w:pPr>
        <w:pStyle w:val="ekvaufgabe"/>
      </w:pPr>
      <w:r>
        <w:rPr>
          <w:rStyle w:val="ekvnummerierung"/>
        </w:rPr>
        <w:t>1</w:t>
      </w:r>
      <w:r>
        <w:tab/>
      </w:r>
      <w:r w:rsidRPr="008A7F68">
        <w:t xml:space="preserve">Beschrifte die Abbildung der </w:t>
      </w:r>
      <w:r>
        <w:t>DNA</w:t>
      </w:r>
      <w:r w:rsidRPr="008A7F68">
        <w:t>.</w:t>
      </w:r>
    </w:p>
    <w:p w14:paraId="7C565440" w14:textId="77777777" w:rsidR="00176679" w:rsidRPr="00E165CF" w:rsidRDefault="00176679" w:rsidP="00176679">
      <w:pPr>
        <w:pStyle w:val="ekvgrundtexthalbe"/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176679" w14:paraId="54C2804D" w14:textId="77777777" w:rsidTr="002C2A6A">
        <w:tc>
          <w:tcPr>
            <w:tcW w:w="9354" w:type="dxa"/>
          </w:tcPr>
          <w:p w14:paraId="16EB1CF4" w14:textId="77777777" w:rsidR="00176679" w:rsidRPr="00E165CF" w:rsidRDefault="00176679" w:rsidP="002C2A6A">
            <w:pPr>
              <w:pStyle w:val="ekvbild"/>
            </w:pPr>
            <w:r w:rsidRPr="00E165CF">
              <w:rPr>
                <w:noProof/>
              </w:rPr>
              <mc:AlternateContent>
                <mc:Choice Requires="wpg">
                  <w:drawing>
                    <wp:inline distT="0" distB="0" distL="0" distR="0" wp14:anchorId="47D832B1" wp14:editId="186EDFF1">
                      <wp:extent cx="5828063" cy="3054440"/>
                      <wp:effectExtent l="0" t="0" r="20320" b="0"/>
                      <wp:docPr id="4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8063" cy="3054440"/>
                                <a:chOff x="285008" y="0"/>
                                <a:chExt cx="5828063" cy="305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6" descr="\\prime.k-sys.io\data\EKV\PBN\30_MAV_Projekte\20_Biologie\15_P009_15180_PR_Bi_710_19\069111_Prisma_Bio_7-10_A_KV\02_Prod\05_Abb\pngDateien\SE64069111_G067_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170572" y="56778"/>
                                  <a:ext cx="3763923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" name="Textfeld 19"/>
                              <wps:cNvSpPr txBox="1"/>
                              <wps:spPr>
                                <a:xfrm>
                                  <a:off x="2504333" y="157837"/>
                                  <a:ext cx="1655177" cy="29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B56DBDA" w14:textId="58CDA00F" w:rsidR="00176679" w:rsidRPr="005C071A" w:rsidRDefault="00A2749A" w:rsidP="00176679">
                                    <w:pPr>
                                      <w:rPr>
                                        <w:rStyle w:val="ekvlsungunterstrichen"/>
                                      </w:rPr>
                                    </w:pPr>
                                    <w:r>
                                      <w:rPr>
                                        <w:rStyle w:val="ekvlsungunterstrichen"/>
                                      </w:rPr>
                                      <w:t>DNA-</w:t>
                                    </w:r>
                                    <w:r w:rsidR="00176679">
                                      <w:rPr>
                                        <w:rStyle w:val="ekvlsungunterstrichen"/>
                                      </w:rPr>
                                      <w:t xml:space="preserve">Doppelhelix         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extfeld 20"/>
                              <wps:cNvSpPr txBox="1"/>
                              <wps:spPr>
                                <a:xfrm>
                                  <a:off x="285008" y="2404750"/>
                                  <a:ext cx="1445649" cy="29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51D12A3" w14:textId="77777777" w:rsidR="00176679" w:rsidRPr="005C071A" w:rsidRDefault="00176679" w:rsidP="00176679">
                                    <w:pPr>
                                      <w:rPr>
                                        <w:rStyle w:val="ekvlsungunterstrichen"/>
                                      </w:rPr>
                                    </w:pP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Base         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feld 21"/>
                              <wps:cNvSpPr txBox="1"/>
                              <wps:spPr>
                                <a:xfrm>
                                  <a:off x="655370" y="1008165"/>
                                  <a:ext cx="1445649" cy="29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62A2FD1" w14:textId="77777777" w:rsidR="00176679" w:rsidRPr="005C071A" w:rsidRDefault="00176679" w:rsidP="00176679">
                                    <w:pPr>
                                      <w:rPr>
                                        <w:rStyle w:val="ekvlsungunterstrichen"/>
                                      </w:rPr>
                                    </w:pP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Desoxyribose         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xtfeld 22"/>
                              <wps:cNvSpPr txBox="1"/>
                              <wps:spPr>
                                <a:xfrm>
                                  <a:off x="4607626" y="2761013"/>
                                  <a:ext cx="1445649" cy="2934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F7BFB2A" w14:textId="77777777" w:rsidR="00176679" w:rsidRPr="005C071A" w:rsidRDefault="00176679" w:rsidP="00176679">
                                    <w:pPr>
                                      <w:rPr>
                                        <w:rStyle w:val="ekvlsungunterstrichen"/>
                                      </w:rPr>
                                    </w:pPr>
                                    <w:r>
                                      <w:rPr>
                                        <w:rStyle w:val="ekvlsungunterstrichen"/>
                                      </w:rPr>
                                      <w:t xml:space="preserve">Phosphat         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erader Verbinder 24"/>
                              <wps:cNvCnPr/>
                              <wps:spPr>
                                <a:xfrm>
                                  <a:off x="1692234" y="1264722"/>
                                  <a:ext cx="523875" cy="1714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Gerader Verbinder 25"/>
                              <wps:cNvCnPr/>
                              <wps:spPr>
                                <a:xfrm flipV="1">
                                  <a:off x="1425039" y="2368928"/>
                                  <a:ext cx="924323" cy="8926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Gerader Verbinder 26"/>
                              <wps:cNvCnPr/>
                              <wps:spPr>
                                <a:xfrm>
                                  <a:off x="4009283" y="2909369"/>
                                  <a:ext cx="6458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Gerader Verbinder 27"/>
                              <wps:cNvCnPr/>
                              <wps:spPr>
                                <a:xfrm>
                                  <a:off x="4102925" y="385948"/>
                                  <a:ext cx="390525" cy="1028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Ellipse 28"/>
                              <wps:cNvSpPr/>
                              <wps:spPr>
                                <a:xfrm>
                                  <a:off x="4417621" y="0"/>
                                  <a:ext cx="1695450" cy="16668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832B1" id="Gruppieren 4" o:spid="_x0000_s1037" style="width:458.9pt;height:240.5pt;mso-position-horizontal-relative:char;mso-position-vertical-relative:line" coordorigin="2850" coordsize="58280,30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">
                      <v:shape id="Grafik 6" o:spid="_x0000_s1038" type="#_x0000_t75" style="position:absolute;left:21705;top:567;width:37639;height:2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">
                        <v:imagedata r:id="rId11" o:title="SE64069111_G067_01"/>
                      </v:shape>
                      <v:shape id="Textfeld 19" o:spid="_x0000_s1039" type="#_x0000_t202" style="position:absolute;left:25043;top:1578;width:16552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      <v:textbox>
                          <w:txbxContent>
                            <w:p w14:paraId="0B56DBDA" w14:textId="58CDA00F" w:rsidR="00176679" w:rsidRPr="005C071A" w:rsidRDefault="00A2749A" w:rsidP="00176679">
                              <w:pPr>
                                <w:rPr>
                                  <w:rStyle w:val="ekvlsungunterstrichen"/>
                                </w:rPr>
                              </w:pPr>
                              <w:r>
                                <w:rPr>
                                  <w:rStyle w:val="ekvlsungunterstrichen"/>
                                </w:rPr>
                                <w:t>DNA-</w:t>
                              </w:r>
                              <w:r w:rsidR="00176679">
                                <w:rPr>
                                  <w:rStyle w:val="ekvlsungunterstrichen"/>
                                </w:rPr>
                                <w:t xml:space="preserve">Doppelhelix               </w:t>
                              </w:r>
                            </w:p>
                          </w:txbxContent>
                        </v:textbox>
                      </v:shape>
                      <v:shape id="Textfeld 20" o:spid="_x0000_s1040" type="#_x0000_t202" style="position:absolute;left:2850;top:24047;width:1445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" fillcolor="window" stroked="f" strokeweight=".5pt">
                        <v:textbox>
                          <w:txbxContent>
                            <w:p w14:paraId="251D12A3" w14:textId="77777777" w:rsidR="00176679" w:rsidRPr="005C071A" w:rsidRDefault="00176679" w:rsidP="00176679">
                              <w:pPr>
                                <w:rPr>
                                  <w:rStyle w:val="ekvlsungunterstrichen"/>
                                </w:rPr>
                              </w:pPr>
                              <w:r>
                                <w:rPr>
                                  <w:rStyle w:val="ekvlsungunterstrichen"/>
                                </w:rPr>
                                <w:t xml:space="preserve">Base                 </w:t>
                              </w:r>
                            </w:p>
                          </w:txbxContent>
                        </v:textbox>
                      </v:shape>
                      <v:shape id="Textfeld 21" o:spid="_x0000_s1041" type="#_x0000_t202" style="position:absolute;left:6553;top:10081;width:14457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" fillcolor="window" stroked="f" strokeweight=".5pt">
                        <v:textbox>
                          <w:txbxContent>
                            <w:p w14:paraId="062A2FD1" w14:textId="77777777" w:rsidR="00176679" w:rsidRPr="005C071A" w:rsidRDefault="00176679" w:rsidP="00176679">
                              <w:pPr>
                                <w:rPr>
                                  <w:rStyle w:val="ekvlsungunterstrichen"/>
                                </w:rPr>
                              </w:pPr>
                              <w:r>
                                <w:rPr>
                                  <w:rStyle w:val="ekvlsungunterstrichen"/>
                                </w:rPr>
                                <w:t xml:space="preserve">Desoxyribose               </w:t>
                              </w:r>
                            </w:p>
                          </w:txbxContent>
                        </v:textbox>
                      </v:shape>
                      <v:shape id="Textfeld 22" o:spid="_x0000_s1042" type="#_x0000_t202" style="position:absolute;left:46076;top:27610;width:1445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" fillcolor="window" stroked="f" strokeweight=".5pt">
                        <v:textbox>
                          <w:txbxContent>
                            <w:p w14:paraId="0F7BFB2A" w14:textId="77777777" w:rsidR="00176679" w:rsidRPr="005C071A" w:rsidRDefault="00176679" w:rsidP="00176679">
                              <w:pPr>
                                <w:rPr>
                                  <w:rStyle w:val="ekvlsungunterstrichen"/>
                                </w:rPr>
                              </w:pPr>
                              <w:r>
                                <w:rPr>
                                  <w:rStyle w:val="ekvlsungunterstrichen"/>
                                </w:rPr>
                                <w:t xml:space="preserve">Phosphat               </w:t>
                              </w:r>
                            </w:p>
                          </w:txbxContent>
                        </v:textbox>
                      </v:shape>
                      <v:line id="Gerader Verbinder 24" o:spid="_x0000_s1043" style="position:absolute;visibility:visible;mso-wrap-style:square" from="16922,12647" to="22161,1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MN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CglrMNxQAAANsAAAAP&#10;AAAAAAAAAAAAAAAAAAcCAABkcnMvZG93bnJldi54bWxQSwUGAAAAAAMAAwC3AAAA+QIAAAAA&#10;" strokecolor="black [3200]" strokeweight=".5pt">
                        <v:stroke joinstyle="miter"/>
                      </v:line>
                      <v:line id="Gerader Verbinder 25" o:spid="_x0000_s1044" style="position:absolute;flip:y;visibility:visible;mso-wrap-style:square" from="14250,23689" to="23493,2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gp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qmM/h+&#10;iT9Arj8AAAD//wMAUEsBAi0AFAAGAAgAAAAhANvh9svuAAAAhQEAABMAAAAAAAAAAAAAAAAAAAAA&#10;AFtDb250ZW50X1R5cGVzXS54bWxQSwECLQAUAAYACAAAACEAWvQsW78AAAAVAQAACwAAAAAAAAAA&#10;AAAAAAAfAQAAX3JlbHMvLnJlbHNQSwECLQAUAAYACAAAACEAzwcYKb0AAADbAAAADwAAAAAAAAAA&#10;AAAAAAAHAgAAZHJzL2Rvd25yZXYueG1sUEsFBgAAAAADAAMAtwAAAPECAAAAAA==&#10;" strokecolor="black [3200]" strokeweight=".5pt">
                        <v:stroke joinstyle="miter"/>
                      </v:line>
                      <v:line id="Gerader Verbinder 26" o:spid="_x0000_s1045" style="position:absolute;visibility:visible;mso-wrap-style:square" from="40092,29093" to="46551,2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      <v:stroke joinstyle="miter"/>
                      </v:line>
                      <v:line id="Gerader Verbinder 27" o:spid="_x0000_s1046" style="position:absolute;visibility:visible;mso-wrap-style:square" from="41029,3859" to="44934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16xQAAANs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" strokecolor="black [3200]" strokeweight=".5pt">
                        <v:stroke joinstyle="miter"/>
                      </v:line>
                      <v:oval id="Ellipse 28" o:spid="_x0000_s1047" style="position:absolute;left:44176;width:16954;height:1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" filled="f" strokecolor="#7f7f7f [1612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14:paraId="44C0E4A3" w14:textId="77777777" w:rsidR="00176679" w:rsidRPr="00E165CF" w:rsidRDefault="00176679" w:rsidP="00176679">
      <w:pPr>
        <w:pStyle w:val="ekvaufgabe"/>
      </w:pPr>
    </w:p>
    <w:p w14:paraId="371012D0" w14:textId="77777777" w:rsidR="00176679" w:rsidRPr="00716152" w:rsidRDefault="00176679" w:rsidP="00176679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230A471B" wp14:editId="5C56AD46">
            <wp:extent cx="215900" cy="21590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87FB" w14:textId="25F36B1A" w:rsidR="00176679" w:rsidRDefault="00176679" w:rsidP="00176679">
      <w:pPr>
        <w:pStyle w:val="ekvaufgabe"/>
      </w:pPr>
      <w:r>
        <w:rPr>
          <w:rStyle w:val="ekvnummerierung"/>
        </w:rPr>
        <w:t>2</w:t>
      </w:r>
      <w:r>
        <w:tab/>
        <w:t xml:space="preserve">Definiere die beiden </w:t>
      </w:r>
      <w:r w:rsidR="00CA3BC3">
        <w:t xml:space="preserve">folgenden </w:t>
      </w:r>
      <w:r>
        <w:t>Fachbegriffe.</w:t>
      </w:r>
    </w:p>
    <w:p w14:paraId="08A3A0E6" w14:textId="45A25F02" w:rsidR="00176679" w:rsidRPr="00E165CF" w:rsidRDefault="00176679" w:rsidP="00176679">
      <w:pPr>
        <w:pStyle w:val="ekvschreiblinie"/>
        <w:rPr>
          <w:rStyle w:val="ekvlsungunterstrichen"/>
        </w:rPr>
      </w:pPr>
      <w:r w:rsidRPr="00984B92">
        <w:t>Nu</w:t>
      </w:r>
      <w:r>
        <w:t>c</w:t>
      </w:r>
      <w:r w:rsidRPr="00984B92">
        <w:t>leotid:</w:t>
      </w:r>
      <w:r w:rsidRPr="00E165CF">
        <w:t xml:space="preserve"> </w:t>
      </w:r>
      <w:r w:rsidRPr="00E165CF">
        <w:rPr>
          <w:rStyle w:val="ekvlsungunterstrichen"/>
        </w:rPr>
        <w:t xml:space="preserve">Ein Nucleotid ist aus drei Bestandteilen aufgebaut. An der Seite befindet sich ein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 xml:space="preserve">Phosphat und der Zucker Desoxyribose. Mit diesem Zucker ist eine von vier möglichen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 xml:space="preserve">organischen Basen verbunden, die Adenin, Guanin, Thymin oder Cytosin sein können.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>Nucleotid</w:t>
      </w:r>
      <w:r w:rsidR="008522CF">
        <w:rPr>
          <w:rStyle w:val="ekvlsungunterstrichen"/>
        </w:rPr>
        <w:t>e</w:t>
      </w:r>
      <w:r w:rsidRPr="00E165CF">
        <w:rPr>
          <w:rStyle w:val="ekvlsungunterstrichen"/>
        </w:rPr>
        <w:t xml:space="preserve"> </w:t>
      </w:r>
      <w:r w:rsidR="008522CF">
        <w:rPr>
          <w:rStyle w:val="ekvlsungunterstrichen"/>
        </w:rPr>
        <w:t>sind die</w:t>
      </w:r>
      <w:r w:rsidRPr="00E165CF">
        <w:rPr>
          <w:rStyle w:val="ekvlsungunterstrichen"/>
        </w:rPr>
        <w:t xml:space="preserve"> Grundbaustein</w:t>
      </w:r>
      <w:r w:rsidR="008522CF">
        <w:rPr>
          <w:rStyle w:val="ekvlsungunterstrichen"/>
        </w:rPr>
        <w:t>e</w:t>
      </w:r>
      <w:r w:rsidRPr="00E165CF">
        <w:rPr>
          <w:rStyle w:val="ekvlsungunterstrichen"/>
        </w:rPr>
        <w:t xml:space="preserve"> der DNA.</w:t>
      </w:r>
      <w:r w:rsidRPr="00E165CF"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</w:p>
    <w:p w14:paraId="08603CA6" w14:textId="77777777" w:rsidR="00176679" w:rsidRDefault="00176679" w:rsidP="00176679">
      <w:pPr>
        <w:pStyle w:val="ekvgrundtexthalbe"/>
      </w:pPr>
    </w:p>
    <w:p w14:paraId="6F035C68" w14:textId="58D954BD" w:rsidR="00176679" w:rsidRPr="00E165CF" w:rsidRDefault="00176679" w:rsidP="00176679">
      <w:pPr>
        <w:pStyle w:val="ekvschreiblinie"/>
        <w:rPr>
          <w:rStyle w:val="ekvlsungunterstrichen"/>
        </w:rPr>
      </w:pPr>
      <w:r w:rsidRPr="00984B92">
        <w:t>Basensequenz:</w:t>
      </w:r>
      <w:r>
        <w:t xml:space="preserve"> </w:t>
      </w:r>
      <w:r w:rsidRPr="00E165CF">
        <w:rPr>
          <w:rStyle w:val="ekvlsungunterstrichen"/>
        </w:rPr>
        <w:t xml:space="preserve">Die Basensequenz stellt die </w:t>
      </w:r>
      <w:r w:rsidR="00CA3BC3">
        <w:rPr>
          <w:rStyle w:val="ekvlsungunterstrichen"/>
        </w:rPr>
        <w:t>Abfolge</w:t>
      </w:r>
      <w:r w:rsidRPr="00E165CF">
        <w:rPr>
          <w:rStyle w:val="ekvlsungunterstrichen"/>
        </w:rPr>
        <w:t xml:space="preserve"> der Nucleotide, die eine der vier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 xml:space="preserve">organischen Basen enthält, in einer DNA dar. Diese Abfolge ist für jedes Lebewesen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>unterschiedlich. Deshalb kann man im Labor die DNA verschiedener Menschen oder Organismen unterscheiden.</w:t>
      </w:r>
      <w:r w:rsidRPr="00E165CF">
        <w:rPr>
          <w:rStyle w:val="ekvlsungunterstrichen"/>
        </w:rPr>
        <w:tab/>
      </w:r>
    </w:p>
    <w:p w14:paraId="6EFCF325" w14:textId="77777777" w:rsidR="00176679" w:rsidRPr="00E165CF" w:rsidRDefault="00176679" w:rsidP="00176679">
      <w:pPr>
        <w:pStyle w:val="ekvschreiblinie"/>
        <w:rPr>
          <w:rStyle w:val="ekvlsungunterstrichen"/>
        </w:rPr>
      </w:pP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</w:p>
    <w:p w14:paraId="7908CBE6" w14:textId="77777777" w:rsidR="00176679" w:rsidRDefault="00176679" w:rsidP="00176679">
      <w:pPr>
        <w:pStyle w:val="ekvaufzhlung"/>
      </w:pPr>
    </w:p>
    <w:p w14:paraId="61832153" w14:textId="77777777" w:rsidR="00176679" w:rsidRPr="00716152" w:rsidRDefault="00176679" w:rsidP="00176679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044247CD" wp14:editId="7DC93020">
            <wp:extent cx="215900" cy="21590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6735" w14:textId="155B5C77" w:rsidR="00176679" w:rsidRDefault="00176679" w:rsidP="00176679">
      <w:pPr>
        <w:pStyle w:val="ekvaufzhlung"/>
      </w:pPr>
      <w:r>
        <w:rPr>
          <w:rStyle w:val="ekvnummerierung"/>
        </w:rPr>
        <w:t>3</w:t>
      </w:r>
      <w:r>
        <w:tab/>
        <w:t>Erkläre, warum man von komplementären Basen spricht.</w:t>
      </w:r>
    </w:p>
    <w:p w14:paraId="375E5856" w14:textId="55DCA47F" w:rsidR="00176679" w:rsidRDefault="00176679" w:rsidP="00176679">
      <w:pPr>
        <w:pStyle w:val="ekvschreiblinie"/>
      </w:pPr>
      <w:r>
        <w:rPr>
          <w:rStyle w:val="ekvlsungunterstrichen"/>
        </w:rPr>
        <w:t xml:space="preserve">Das Wort „komplementär“ bedeutet soviel wie „ das andere ergänzend“. </w:t>
      </w:r>
      <w:r w:rsidRPr="00E6491E">
        <w:rPr>
          <w:rStyle w:val="ekvlsungunterstrichen"/>
        </w:rPr>
        <w:t>In der DNA-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6491E">
        <w:rPr>
          <w:rStyle w:val="ekvlsungunterstrichen"/>
        </w:rPr>
        <w:t xml:space="preserve">Doppelhelix </w:t>
      </w:r>
      <w:r>
        <w:rPr>
          <w:rStyle w:val="ekvlsungunterstrichen"/>
        </w:rPr>
        <w:t>stehen sich</w:t>
      </w:r>
      <w:r w:rsidRPr="00E6491E">
        <w:rPr>
          <w:rStyle w:val="ekvlsungunterstrichen"/>
        </w:rPr>
        <w:t xml:space="preserve"> immer </w:t>
      </w:r>
      <w:r>
        <w:rPr>
          <w:rStyle w:val="ekvlsungunterstrichen"/>
        </w:rPr>
        <w:t xml:space="preserve">zwei Basen gegenüber. Dabei paaren sich allerdings </w:t>
      </w:r>
      <w:r w:rsidR="00CA3BC3">
        <w:rPr>
          <w:rStyle w:val="ekvlsungunterstrichen"/>
        </w:rPr>
        <w:t xml:space="preserve">immer </w:t>
      </w:r>
      <w:r w:rsidRPr="00E6491E">
        <w:rPr>
          <w:rStyle w:val="ekvlsungunterstrichen"/>
        </w:rPr>
        <w:t xml:space="preserve">nur die Basen Adenin und Thymin </w:t>
      </w:r>
      <w:r>
        <w:rPr>
          <w:rStyle w:val="ekvlsungunterstrichen"/>
        </w:rPr>
        <w:t xml:space="preserve">miteinander sowie </w:t>
      </w:r>
      <w:r w:rsidRPr="00E6491E">
        <w:rPr>
          <w:rStyle w:val="ekvlsungunterstrichen"/>
        </w:rPr>
        <w:t xml:space="preserve">Cytosin und Guanin. </w:t>
      </w:r>
      <w:r>
        <w:rPr>
          <w:rStyle w:val="ekvlsungunterstrichen"/>
        </w:rPr>
        <w:t>Andere Kombinationen sind nicht möglich.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tbl>
      <w:tblPr>
        <w:tblW w:w="11001" w:type="dxa"/>
        <w:tblInd w:w="-823" w:type="dxa"/>
        <w:tblLayout w:type="fixed"/>
        <w:tblLook w:val="01E0" w:firstRow="1" w:lastRow="1" w:firstColumn="1" w:lastColumn="1" w:noHBand="0" w:noVBand="0"/>
      </w:tblPr>
      <w:tblGrid>
        <w:gridCol w:w="822"/>
        <w:gridCol w:w="3855"/>
        <w:gridCol w:w="1321"/>
        <w:gridCol w:w="2040"/>
        <w:gridCol w:w="2963"/>
      </w:tblGrid>
      <w:tr w:rsidR="00176679" w:rsidRPr="00850167" w14:paraId="127CD72E" w14:textId="77777777" w:rsidTr="002C2A6A">
        <w:trPr>
          <w:trHeight w:hRule="exact" w:val="510"/>
        </w:trPr>
        <w:tc>
          <w:tcPr>
            <w:tcW w:w="822" w:type="dxa"/>
            <w:noWrap/>
            <w:vAlign w:val="bottom"/>
          </w:tcPr>
          <w:p w14:paraId="396FAD4A" w14:textId="77777777" w:rsidR="00176679" w:rsidRPr="00850167" w:rsidRDefault="00176679" w:rsidP="002C2A6A">
            <w:pPr>
              <w:pageBreakBefore/>
            </w:pPr>
            <w:r w:rsidRPr="00850167">
              <w:lastRenderedPageBreak/>
              <w:br w:type="column"/>
            </w:r>
          </w:p>
        </w:tc>
        <w:tc>
          <w:tcPr>
            <w:tcW w:w="3855" w:type="dxa"/>
            <w:noWrap/>
            <w:vAlign w:val="bottom"/>
          </w:tcPr>
          <w:p w14:paraId="0C57C5C1" w14:textId="77777777" w:rsidR="00176679" w:rsidRPr="00850167" w:rsidRDefault="00176679" w:rsidP="002C2A6A">
            <w:pPr>
              <w:pStyle w:val="ekvkvnummer"/>
            </w:pPr>
            <w:r w:rsidRPr="00850167">
              <w:rPr>
                <w:noProof/>
              </w:rPr>
              <w:drawing>
                <wp:inline distT="0" distB="0" distL="0" distR="0" wp14:anchorId="2A4845B8" wp14:editId="31A774B1">
                  <wp:extent cx="215900" cy="2159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_tip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167">
              <w:rPr>
                <w:rStyle w:val="ekvfett"/>
              </w:rPr>
              <w:t xml:space="preserve"> Hilfen zu den Aufgaben</w:t>
            </w:r>
          </w:p>
        </w:tc>
        <w:tc>
          <w:tcPr>
            <w:tcW w:w="1321" w:type="dxa"/>
            <w:noWrap/>
            <w:vAlign w:val="bottom"/>
          </w:tcPr>
          <w:p w14:paraId="1E4A36BC" w14:textId="77777777" w:rsidR="00176679" w:rsidRPr="00850167" w:rsidRDefault="00176679" w:rsidP="002C2A6A">
            <w:pPr>
              <w:pStyle w:val="ekvkolumnentitel"/>
            </w:pPr>
          </w:p>
        </w:tc>
        <w:tc>
          <w:tcPr>
            <w:tcW w:w="2040" w:type="dxa"/>
            <w:noWrap/>
            <w:vAlign w:val="bottom"/>
          </w:tcPr>
          <w:p w14:paraId="202297ED" w14:textId="77777777" w:rsidR="00176679" w:rsidRPr="00850167" w:rsidRDefault="00176679" w:rsidP="002C2A6A">
            <w:pPr>
              <w:pStyle w:val="ekvkolumnentitel"/>
            </w:pPr>
          </w:p>
        </w:tc>
        <w:tc>
          <w:tcPr>
            <w:tcW w:w="2963" w:type="dxa"/>
            <w:noWrap/>
            <w:vAlign w:val="bottom"/>
          </w:tcPr>
          <w:p w14:paraId="6A2B1977" w14:textId="499B11E8" w:rsidR="00176679" w:rsidRPr="00850167" w:rsidRDefault="00176679" w:rsidP="002C2A6A">
            <w:pPr>
              <w:pStyle w:val="ekvkolumnentitel"/>
            </w:pPr>
            <w:r w:rsidRPr="00850167">
              <w:t xml:space="preserve">Kopiervorlage </w:t>
            </w:r>
            <w:r w:rsidR="00A2749A">
              <w:t>8</w:t>
            </w:r>
          </w:p>
        </w:tc>
      </w:tr>
      <w:tr w:rsidR="00176679" w:rsidRPr="00850167" w14:paraId="67A503A8" w14:textId="77777777" w:rsidTr="002C2A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22" w:type="dxa"/>
            <w:noWrap/>
            <w:vAlign w:val="bottom"/>
          </w:tcPr>
          <w:p w14:paraId="5A57B73B" w14:textId="77777777" w:rsidR="00176679" w:rsidRPr="00850167" w:rsidRDefault="00176679" w:rsidP="002C2A6A"/>
        </w:tc>
        <w:tc>
          <w:tcPr>
            <w:tcW w:w="10179" w:type="dxa"/>
            <w:gridSpan w:val="4"/>
            <w:noWrap/>
            <w:vAlign w:val="bottom"/>
          </w:tcPr>
          <w:p w14:paraId="721D431F" w14:textId="77777777" w:rsidR="00176679" w:rsidRPr="00850167" w:rsidRDefault="00176679" w:rsidP="002C2A6A">
            <w:r w:rsidRPr="00850167">
              <w:rPr>
                <w:noProof/>
                <w:lang w:eastAsia="de-DE"/>
              </w:rPr>
              <w:drawing>
                <wp:anchor distT="0" distB="0" distL="114300" distR="114300" simplePos="0" relativeHeight="251691008" behindDoc="1" locked="0" layoutInCell="1" allowOverlap="1" wp14:anchorId="003483C5" wp14:editId="79AFCB65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-478790</wp:posOffset>
                  </wp:positionV>
                  <wp:extent cx="6984000" cy="327600"/>
                  <wp:effectExtent l="0" t="0" r="0" b="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8A2690" w14:textId="77777777" w:rsidR="00176679" w:rsidRDefault="00176679" w:rsidP="00176679">
      <w:pPr>
        <w:pStyle w:val="ekvaufgabe"/>
      </w:pPr>
      <w:r>
        <w:rPr>
          <w:rStyle w:val="ekvnummerierung"/>
        </w:rPr>
        <w:t>1</w:t>
      </w:r>
      <w:r>
        <w:tab/>
        <w:t xml:space="preserve">Die Doppelhelix könnte man sich wie eine „Strickleiter“ vorstellen. Phosphat und der Zucker </w:t>
      </w:r>
      <w:r w:rsidRPr="00CF63FE">
        <w:t>Desoxyribose</w:t>
      </w:r>
      <w:r w:rsidRPr="004B53C6">
        <w:t xml:space="preserve"> </w:t>
      </w:r>
      <w:r>
        <w:t xml:space="preserve">befinden sich außen an der „Strickleiter“. Die Basen liegen innerhalb und sind die „Stufen“ der „Strickleiter“. </w:t>
      </w:r>
    </w:p>
    <w:p w14:paraId="0EF636AF" w14:textId="77777777" w:rsidR="00176679" w:rsidRPr="00E165CF" w:rsidRDefault="00176679" w:rsidP="00176679"/>
    <w:p w14:paraId="169C9F49" w14:textId="77777777" w:rsidR="00176679" w:rsidRPr="00E165CF" w:rsidRDefault="00176679" w:rsidP="00176679"/>
    <w:p w14:paraId="1197607B" w14:textId="580F72FE" w:rsidR="00176679" w:rsidRDefault="00176679" w:rsidP="00176679">
      <w:pPr>
        <w:pStyle w:val="ekvaufgabe"/>
      </w:pPr>
      <w:r>
        <w:rPr>
          <w:rStyle w:val="ekvnummerierung"/>
        </w:rPr>
        <w:t>2</w:t>
      </w:r>
      <w:r>
        <w:tab/>
      </w:r>
      <w:r w:rsidRPr="009F4CD9">
        <w:t>Nucleotid</w:t>
      </w:r>
      <w:r>
        <w:t xml:space="preserve">: Zu einem Nucleotid gehören immer drei Bausteine. </w:t>
      </w:r>
      <w:r>
        <w:br/>
      </w:r>
      <w:r w:rsidRPr="009F4CD9">
        <w:t>Basensequenz</w:t>
      </w:r>
      <w:r>
        <w:t>: Als eine S</w:t>
      </w:r>
      <w:r w:rsidRPr="00241D71">
        <w:t>equen</w:t>
      </w:r>
      <w:r>
        <w:t xml:space="preserve">z wird eine Aneinanderreihung </w:t>
      </w:r>
      <w:r w:rsidR="009F4CD9">
        <w:t xml:space="preserve">oder Abfolge </w:t>
      </w:r>
      <w:r>
        <w:t xml:space="preserve">von Elementen bezeichnet. </w:t>
      </w:r>
    </w:p>
    <w:p w14:paraId="775D018F" w14:textId="77777777" w:rsidR="00176679" w:rsidRPr="00E165CF" w:rsidRDefault="00176679" w:rsidP="00176679"/>
    <w:p w14:paraId="4611B19A" w14:textId="77777777" w:rsidR="00176679" w:rsidRPr="00E165CF" w:rsidRDefault="00176679" w:rsidP="00176679"/>
    <w:p w14:paraId="2227B85E" w14:textId="77777777" w:rsidR="009F4CD9" w:rsidRDefault="00176679" w:rsidP="009F4CD9">
      <w:pPr>
        <w:pStyle w:val="ekvaufgabe"/>
      </w:pPr>
      <w:r>
        <w:rPr>
          <w:rStyle w:val="ekvnummerierung"/>
        </w:rPr>
        <w:t>3</w:t>
      </w:r>
      <w:r>
        <w:tab/>
      </w:r>
      <w:r w:rsidR="009F4CD9">
        <w:t xml:space="preserve">Aus dem Kunstunterricht kennst du vielleicht den Begriff „Komplementärfarben“. Das bedeutet, dass sich im Farbenkreis zwei Farben gegenüberstehen, wie beispielsweise </w:t>
      </w:r>
      <w:r w:rsidR="009F4CD9" w:rsidRPr="00E165CF">
        <w:t xml:space="preserve">Blau </w:t>
      </w:r>
      <w:r w:rsidR="009F4CD9">
        <w:t>und</w:t>
      </w:r>
      <w:r w:rsidR="009F4CD9" w:rsidRPr="00E165CF">
        <w:t xml:space="preserve"> Gelb</w:t>
      </w:r>
      <w:r w:rsidR="009F4CD9">
        <w:t xml:space="preserve"> </w:t>
      </w:r>
      <w:r w:rsidR="009F4CD9" w:rsidRPr="00E165CF">
        <w:t xml:space="preserve">oder Grün </w:t>
      </w:r>
      <w:r w:rsidR="009F4CD9">
        <w:t>und</w:t>
      </w:r>
      <w:r w:rsidR="009F4CD9" w:rsidRPr="00E165CF">
        <w:t xml:space="preserve"> Magenta</w:t>
      </w:r>
      <w:r w:rsidR="009F4CD9">
        <w:t xml:space="preserve">. </w:t>
      </w:r>
    </w:p>
    <w:p w14:paraId="6E1C8C85" w14:textId="68D8BA80" w:rsidR="00176679" w:rsidRDefault="00176679" w:rsidP="009F4CD9">
      <w:pPr>
        <w:pStyle w:val="ekvaufgabe"/>
      </w:pPr>
    </w:p>
    <w:p w14:paraId="5847AA00" w14:textId="77777777" w:rsidR="00176679" w:rsidRDefault="00176679" w:rsidP="00176679"/>
    <w:tbl>
      <w:tblPr>
        <w:tblW w:w="11000" w:type="dxa"/>
        <w:tblInd w:w="-8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176679" w:rsidRPr="00BF17F2" w14:paraId="24518A17" w14:textId="77777777" w:rsidTr="002C2A6A">
        <w:trPr>
          <w:trHeight w:hRule="exact" w:val="482"/>
        </w:trPr>
        <w:tc>
          <w:tcPr>
            <w:tcW w:w="818" w:type="dxa"/>
            <w:noWrap/>
            <w:vAlign w:val="bottom"/>
          </w:tcPr>
          <w:p w14:paraId="50519A31" w14:textId="77777777" w:rsidR="00176679" w:rsidRPr="00E165CF" w:rsidRDefault="00176679" w:rsidP="002C2A6A">
            <w:r w:rsidRPr="00E165C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681ACFAF" wp14:editId="679E6DAC">
                      <wp:simplePos x="0" y="0"/>
                      <wp:positionH relativeFrom="column">
                        <wp:posOffset>-43029</wp:posOffset>
                      </wp:positionH>
                      <wp:positionV relativeFrom="paragraph">
                        <wp:posOffset>32769</wp:posOffset>
                      </wp:positionV>
                      <wp:extent cx="6983730" cy="759460"/>
                      <wp:effectExtent l="0" t="0" r="7620" b="2540"/>
                      <wp:wrapNone/>
                      <wp:docPr id="29" name="Gruppieren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3730" cy="759460"/>
                                <a:chOff x="0" y="0"/>
                                <a:chExt cx="6983730" cy="75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Grafik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373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Grafik 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40" r="26696" b="38693"/>
                                <a:stretch/>
                              </pic:blipFill>
                              <pic:spPr bwMode="auto">
                                <a:xfrm>
                                  <a:off x="5065414" y="457200"/>
                                  <a:ext cx="45085" cy="197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6FE43" id="Gruppieren 29" o:spid="_x0000_s1026" style="position:absolute;margin-left:-3.4pt;margin-top:2.6pt;width:549.9pt;height:59.8pt;z-index:-251626496" coordsize="69837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">
                      <v:shape id="Grafik 30" o:spid="_x0000_s1027" type="#_x0000_t75" style="position:absolute;width:69837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">
                        <v:imagedata r:id="rId15" o:title=""/>
                      </v:shape>
                      <v:shape id="Grafik 31" o:spid="_x0000_s1028" type="#_x0000_t75" style="position:absolute;left:50654;top:4572;width:450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">
                        <v:imagedata r:id="rId16" o:title="" cropbottom="25358f" cropleft="47605f" cropright="17495f"/>
                      </v:shape>
                    </v:group>
                  </w:pict>
                </mc:Fallback>
              </mc:AlternateContent>
            </w:r>
          </w:p>
        </w:tc>
        <w:tc>
          <w:tcPr>
            <w:tcW w:w="10182" w:type="dxa"/>
            <w:gridSpan w:val="5"/>
            <w:noWrap/>
            <w:vAlign w:val="bottom"/>
          </w:tcPr>
          <w:p w14:paraId="65951B9F" w14:textId="77777777" w:rsidR="00176679" w:rsidRPr="00BF17F2" w:rsidRDefault="00176679" w:rsidP="002C2A6A">
            <w:pPr>
              <w:rPr>
                <w:color w:val="FFFFFF" w:themeColor="background1"/>
              </w:rPr>
            </w:pPr>
          </w:p>
        </w:tc>
      </w:tr>
      <w:tr w:rsidR="00176679" w:rsidRPr="00C172AE" w14:paraId="265EEC17" w14:textId="77777777" w:rsidTr="002C2A6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818" w:type="dxa"/>
            <w:noWrap/>
            <w:vAlign w:val="bottom"/>
          </w:tcPr>
          <w:p w14:paraId="672B5A56" w14:textId="77777777" w:rsidR="00176679" w:rsidRPr="00AE65F6" w:rsidRDefault="00176679" w:rsidP="002C2A6A">
            <w:pPr>
              <w:rPr>
                <w:color w:val="FFFFFF" w:themeColor="background1"/>
              </w:rPr>
            </w:pPr>
          </w:p>
        </w:tc>
        <w:tc>
          <w:tcPr>
            <w:tcW w:w="3856" w:type="dxa"/>
            <w:noWrap/>
            <w:vAlign w:val="bottom"/>
          </w:tcPr>
          <w:p w14:paraId="0535881C" w14:textId="77777777" w:rsidR="00176679" w:rsidRPr="00C14400" w:rsidRDefault="00176679" w:rsidP="002C2A6A">
            <w:pPr>
              <w:pStyle w:val="ekvkvnummer"/>
              <w:rPr>
                <w:rStyle w:val="ekvfett"/>
              </w:rPr>
            </w:pPr>
            <w:r w:rsidRPr="00C14400">
              <w:rPr>
                <w:rStyle w:val="ekvfett"/>
              </w:rPr>
              <w:t>EXTRA-Aufgaben</w:t>
            </w:r>
          </w:p>
        </w:tc>
        <w:tc>
          <w:tcPr>
            <w:tcW w:w="1321" w:type="dxa"/>
            <w:noWrap/>
            <w:vAlign w:val="bottom"/>
          </w:tcPr>
          <w:p w14:paraId="71B35F1A" w14:textId="77777777" w:rsidR="00176679" w:rsidRPr="007C1230" w:rsidRDefault="00176679" w:rsidP="002C2A6A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09546CD9" w14:textId="77777777" w:rsidR="00176679" w:rsidRPr="007C1230" w:rsidRDefault="00176679" w:rsidP="002C2A6A">
            <w:pPr>
              <w:pStyle w:val="ekvkolumnentitel"/>
            </w:pPr>
          </w:p>
        </w:tc>
        <w:tc>
          <w:tcPr>
            <w:tcW w:w="2081" w:type="dxa"/>
            <w:noWrap/>
            <w:vAlign w:val="bottom"/>
          </w:tcPr>
          <w:p w14:paraId="06E072D0" w14:textId="5ED2A1E3" w:rsidR="00176679" w:rsidRPr="007C1230" w:rsidRDefault="00176679" w:rsidP="002C2A6A">
            <w:pPr>
              <w:pStyle w:val="ekvkolumnentitel"/>
            </w:pPr>
            <w:r>
              <w:t xml:space="preserve">Kopiervorlage </w:t>
            </w:r>
            <w:r w:rsidR="00A2749A">
              <w:t>8</w:t>
            </w:r>
          </w:p>
        </w:tc>
        <w:tc>
          <w:tcPr>
            <w:tcW w:w="883" w:type="dxa"/>
            <w:noWrap/>
            <w:vAlign w:val="bottom"/>
          </w:tcPr>
          <w:p w14:paraId="6BA14EF5" w14:textId="77777777" w:rsidR="00176679" w:rsidRPr="007636A0" w:rsidRDefault="00176679" w:rsidP="002C2A6A">
            <w:pPr>
              <w:pStyle w:val="ekvkapitel"/>
              <w:rPr>
                <w:color w:val="FFFFFF" w:themeColor="background1"/>
              </w:rPr>
            </w:pPr>
          </w:p>
        </w:tc>
      </w:tr>
      <w:tr w:rsidR="00176679" w:rsidRPr="00BF17F2" w14:paraId="738CD5E6" w14:textId="77777777" w:rsidTr="002C2A6A">
        <w:trPr>
          <w:trHeight w:hRule="exact" w:val="255"/>
        </w:trPr>
        <w:tc>
          <w:tcPr>
            <w:tcW w:w="818" w:type="dxa"/>
            <w:noWrap/>
            <w:vAlign w:val="bottom"/>
          </w:tcPr>
          <w:p w14:paraId="2293F52A" w14:textId="77777777" w:rsidR="00176679" w:rsidRPr="00BF17F2" w:rsidRDefault="00176679" w:rsidP="002C2A6A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noWrap/>
            <w:vAlign w:val="bottom"/>
          </w:tcPr>
          <w:p w14:paraId="213118B0" w14:textId="77777777" w:rsidR="00176679" w:rsidRPr="00BF17F2" w:rsidRDefault="00176679" w:rsidP="002C2A6A">
            <w:pPr>
              <w:rPr>
                <w:color w:val="FFFFFF" w:themeColor="background1"/>
              </w:rPr>
            </w:pPr>
          </w:p>
        </w:tc>
      </w:tr>
    </w:tbl>
    <w:p w14:paraId="7CF6E112" w14:textId="77777777" w:rsidR="00176679" w:rsidRDefault="00176679" w:rsidP="00176679">
      <w:pPr>
        <w:pStyle w:val="ekvgrundtexthalbe"/>
      </w:pPr>
    </w:p>
    <w:p w14:paraId="26256DF2" w14:textId="77777777" w:rsidR="00176679" w:rsidRDefault="00176679" w:rsidP="00176679"/>
    <w:p w14:paraId="04F7A0E1" w14:textId="77777777" w:rsidR="00176679" w:rsidRPr="00716152" w:rsidRDefault="00176679" w:rsidP="00176679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43E25E6A" wp14:editId="5E4CD6CE">
            <wp:extent cx="213360" cy="2159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818D" w14:textId="77777777" w:rsidR="00176679" w:rsidRDefault="00176679" w:rsidP="00176679">
      <w:pPr>
        <w:pStyle w:val="ekvaufgabe"/>
      </w:pPr>
      <w:r>
        <w:rPr>
          <w:rStyle w:val="ekvnummerierung"/>
        </w:rPr>
        <w:t>4</w:t>
      </w:r>
      <w:r>
        <w:tab/>
      </w:r>
      <w:r w:rsidRPr="00B06BD5">
        <w:t xml:space="preserve">Der österreichisch-amerikanische Biochemiker </w:t>
      </w:r>
      <w:r w:rsidRPr="00495FEC">
        <w:rPr>
          <w:smallCaps/>
        </w:rPr>
        <w:t>Erwin Chargaff</w:t>
      </w:r>
      <w:r w:rsidRPr="00B06BD5">
        <w:t xml:space="preserve"> untersuchte in den 1950er Jahren die Zusammensetzung der DNA unterschiedlicher Organismen. Seine Erkenntnisse sind heute noch als die </w:t>
      </w:r>
      <w:r w:rsidRPr="00176679">
        <w:rPr>
          <w:smallCaps/>
        </w:rPr>
        <w:t>Chargaff</w:t>
      </w:r>
      <w:r w:rsidRPr="00B06BD5">
        <w:t>-Regeln bekannt. In der Tabelle sind die prozentualen Anteile der vier Basen in verschiedenen Organismen aufgeführt.</w:t>
      </w:r>
    </w:p>
    <w:p w14:paraId="74EDBF55" w14:textId="77777777" w:rsidR="00176679" w:rsidRDefault="00176679" w:rsidP="00176679">
      <w:pPr>
        <w:pStyle w:val="ekvgrundtexthalbe"/>
      </w:pPr>
    </w:p>
    <w:tbl>
      <w:tblPr>
        <w:tblW w:w="69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5"/>
        <w:gridCol w:w="1364"/>
        <w:gridCol w:w="1529"/>
        <w:gridCol w:w="1473"/>
        <w:gridCol w:w="1149"/>
      </w:tblGrid>
      <w:tr w:rsidR="00176679" w14:paraId="2E2A6ED7" w14:textId="77777777" w:rsidTr="002C2A6A"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FD21A29" w14:textId="77777777" w:rsidR="00176679" w:rsidRPr="00FE0D51" w:rsidRDefault="00176679" w:rsidP="002C2A6A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Organismus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A428185" w14:textId="77777777" w:rsidR="00176679" w:rsidRPr="00FE0D51" w:rsidRDefault="00176679" w:rsidP="002C2A6A">
            <w:pPr>
              <w:pStyle w:val="ekvtabellezentriert"/>
              <w:rPr>
                <w:rStyle w:val="ekvfett"/>
              </w:rPr>
            </w:pPr>
            <w:r w:rsidRPr="00FE0D51">
              <w:rPr>
                <w:rStyle w:val="ekvfett"/>
              </w:rPr>
              <w:t>Adenin</w:t>
            </w: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46F9101" w14:textId="77777777" w:rsidR="00176679" w:rsidRPr="00FE0D51" w:rsidRDefault="00176679" w:rsidP="002C2A6A">
            <w:pPr>
              <w:pStyle w:val="ekvtabellezentriert"/>
              <w:rPr>
                <w:rStyle w:val="ekvfett"/>
              </w:rPr>
            </w:pPr>
            <w:r w:rsidRPr="00FE0D51">
              <w:rPr>
                <w:rStyle w:val="ekvfett"/>
              </w:rPr>
              <w:t>Thymin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71A83FE" w14:textId="77777777" w:rsidR="00176679" w:rsidRPr="00FE0D51" w:rsidRDefault="00176679" w:rsidP="002C2A6A">
            <w:pPr>
              <w:pStyle w:val="ekvtabellezentriert"/>
              <w:rPr>
                <w:rStyle w:val="ekvfett"/>
              </w:rPr>
            </w:pPr>
            <w:r w:rsidRPr="00FE0D51">
              <w:rPr>
                <w:rStyle w:val="ekvfett"/>
              </w:rPr>
              <w:t>Guanin</w:t>
            </w:r>
          </w:p>
        </w:tc>
        <w:tc>
          <w:tcPr>
            <w:tcW w:w="1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F467CB1" w14:textId="77777777" w:rsidR="00176679" w:rsidRPr="00FE0D51" w:rsidRDefault="00176679" w:rsidP="002C2A6A">
            <w:pPr>
              <w:pStyle w:val="ekvtabellezentriert"/>
              <w:rPr>
                <w:rStyle w:val="ekvfett"/>
              </w:rPr>
            </w:pPr>
            <w:r w:rsidRPr="00FE0D51">
              <w:rPr>
                <w:rStyle w:val="ekvfett"/>
              </w:rPr>
              <w:t>Cytosin</w:t>
            </w:r>
          </w:p>
        </w:tc>
      </w:tr>
      <w:tr w:rsidR="00176679" w14:paraId="5373DD52" w14:textId="77777777" w:rsidTr="002C2A6A">
        <w:tc>
          <w:tcPr>
            <w:tcW w:w="1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CEAEE19" w14:textId="77777777" w:rsidR="00176679" w:rsidRPr="00FE0D51" w:rsidRDefault="00176679" w:rsidP="002C2A6A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Hering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BBCED34" w14:textId="77777777" w:rsidR="00176679" w:rsidRDefault="00176679" w:rsidP="002C2A6A">
            <w:pPr>
              <w:pStyle w:val="ekvtabellezentriert"/>
            </w:pPr>
            <w:r>
              <w:t>27,8</w:t>
            </w:r>
          </w:p>
        </w:tc>
        <w:tc>
          <w:tcPr>
            <w:tcW w:w="15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9E4BF9B" w14:textId="77777777" w:rsidR="00176679" w:rsidRDefault="00176679" w:rsidP="002C2A6A">
            <w:pPr>
              <w:pStyle w:val="ekvtabellezentriert"/>
            </w:pPr>
            <w:r>
              <w:t>27,5</w:t>
            </w:r>
          </w:p>
        </w:tc>
        <w:tc>
          <w:tcPr>
            <w:tcW w:w="14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7975D5F" w14:textId="77777777" w:rsidR="00176679" w:rsidRDefault="00176679" w:rsidP="002C2A6A">
            <w:pPr>
              <w:pStyle w:val="ekvtabellezentriert"/>
            </w:pPr>
            <w:r>
              <w:t>22,2</w:t>
            </w:r>
          </w:p>
        </w:tc>
        <w:tc>
          <w:tcPr>
            <w:tcW w:w="1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4E5EAF8" w14:textId="77777777" w:rsidR="00176679" w:rsidRDefault="00176679" w:rsidP="002C2A6A">
            <w:pPr>
              <w:pStyle w:val="ekvtabellezentriert"/>
            </w:pPr>
            <w:r>
              <w:t>22,6</w:t>
            </w:r>
          </w:p>
        </w:tc>
      </w:tr>
      <w:tr w:rsidR="00176679" w14:paraId="0A35F8E0" w14:textId="77777777" w:rsidTr="002C2A6A">
        <w:tc>
          <w:tcPr>
            <w:tcW w:w="1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EFE7998" w14:textId="77777777" w:rsidR="00176679" w:rsidRPr="00FE0D51" w:rsidRDefault="00176679" w:rsidP="002C2A6A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Ratte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38B77CA" w14:textId="77777777" w:rsidR="00176679" w:rsidRDefault="00176679" w:rsidP="002C2A6A">
            <w:pPr>
              <w:pStyle w:val="ekvtabellezentriert"/>
            </w:pPr>
            <w:r>
              <w:t>28,6</w:t>
            </w:r>
          </w:p>
        </w:tc>
        <w:tc>
          <w:tcPr>
            <w:tcW w:w="15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87F435F" w14:textId="77777777" w:rsidR="00176679" w:rsidRDefault="00176679" w:rsidP="002C2A6A">
            <w:pPr>
              <w:pStyle w:val="ekvtabellezentriert"/>
            </w:pPr>
            <w:r>
              <w:t>28,4</w:t>
            </w:r>
          </w:p>
        </w:tc>
        <w:tc>
          <w:tcPr>
            <w:tcW w:w="14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54855D4" w14:textId="77777777" w:rsidR="00176679" w:rsidRDefault="00176679" w:rsidP="002C2A6A">
            <w:pPr>
              <w:pStyle w:val="ekvtabellezentriert"/>
            </w:pPr>
            <w:r>
              <w:t>21,4</w:t>
            </w:r>
          </w:p>
        </w:tc>
        <w:tc>
          <w:tcPr>
            <w:tcW w:w="1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3114FFA" w14:textId="77777777" w:rsidR="00176679" w:rsidRDefault="00176679" w:rsidP="002C2A6A">
            <w:pPr>
              <w:pStyle w:val="ekvtabellezentriert"/>
            </w:pPr>
            <w:r>
              <w:t>21,5</w:t>
            </w:r>
          </w:p>
        </w:tc>
      </w:tr>
      <w:tr w:rsidR="00176679" w14:paraId="65339D81" w14:textId="77777777" w:rsidTr="002C2A6A">
        <w:tc>
          <w:tcPr>
            <w:tcW w:w="1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3994EB0" w14:textId="77777777" w:rsidR="00176679" w:rsidRPr="00FE0D51" w:rsidRDefault="00176679" w:rsidP="002C2A6A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Mensch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B6CA14F" w14:textId="77777777" w:rsidR="00176679" w:rsidRDefault="00176679" w:rsidP="002C2A6A">
            <w:pPr>
              <w:pStyle w:val="ekvtabellezentriert"/>
            </w:pPr>
            <w:r>
              <w:t>30,9</w:t>
            </w:r>
          </w:p>
        </w:tc>
        <w:tc>
          <w:tcPr>
            <w:tcW w:w="15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17538B4" w14:textId="77777777" w:rsidR="00176679" w:rsidRDefault="00176679" w:rsidP="002C2A6A">
            <w:pPr>
              <w:pStyle w:val="ekvtabellezentriert"/>
            </w:pPr>
            <w:r>
              <w:t>29,4</w:t>
            </w:r>
          </w:p>
        </w:tc>
        <w:tc>
          <w:tcPr>
            <w:tcW w:w="14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90D258A" w14:textId="77777777" w:rsidR="00176679" w:rsidRDefault="00176679" w:rsidP="002C2A6A">
            <w:pPr>
              <w:pStyle w:val="ekvtabellezentriert"/>
            </w:pPr>
            <w:r>
              <w:t>19,9</w:t>
            </w:r>
          </w:p>
        </w:tc>
        <w:tc>
          <w:tcPr>
            <w:tcW w:w="1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865D1F0" w14:textId="77777777" w:rsidR="00176679" w:rsidRDefault="00176679" w:rsidP="002C2A6A">
            <w:pPr>
              <w:pStyle w:val="ekvtabellezentriert"/>
            </w:pPr>
            <w:r>
              <w:t>19,8</w:t>
            </w:r>
          </w:p>
        </w:tc>
      </w:tr>
      <w:tr w:rsidR="00176679" w14:paraId="194857AE" w14:textId="77777777" w:rsidTr="002C2A6A">
        <w:tc>
          <w:tcPr>
            <w:tcW w:w="1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82E5C59" w14:textId="77777777" w:rsidR="00176679" w:rsidRPr="00FE0D51" w:rsidRDefault="00176679" w:rsidP="002C2A6A">
            <w:pPr>
              <w:pStyle w:val="ekvtabelle"/>
              <w:rPr>
                <w:rStyle w:val="ekvfett"/>
              </w:rPr>
            </w:pPr>
            <w:r w:rsidRPr="00FE0D51">
              <w:rPr>
                <w:rStyle w:val="ekvfett"/>
              </w:rPr>
              <w:t>Hefe</w:t>
            </w:r>
          </w:p>
        </w:tc>
        <w:tc>
          <w:tcPr>
            <w:tcW w:w="1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59966D2" w14:textId="77777777" w:rsidR="00176679" w:rsidRDefault="00176679" w:rsidP="002C2A6A">
            <w:pPr>
              <w:pStyle w:val="ekvtabellezentriert"/>
            </w:pPr>
            <w:r>
              <w:t>31,3</w:t>
            </w:r>
          </w:p>
        </w:tc>
        <w:tc>
          <w:tcPr>
            <w:tcW w:w="15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90A71BD" w14:textId="77777777" w:rsidR="00176679" w:rsidRDefault="00176679" w:rsidP="002C2A6A">
            <w:pPr>
              <w:pStyle w:val="ekvtabellezentriert"/>
            </w:pPr>
            <w:r>
              <w:t>32,9</w:t>
            </w:r>
          </w:p>
        </w:tc>
        <w:tc>
          <w:tcPr>
            <w:tcW w:w="14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0BA256B" w14:textId="77777777" w:rsidR="00176679" w:rsidRDefault="00176679" w:rsidP="002C2A6A">
            <w:pPr>
              <w:pStyle w:val="ekvtabellezentriert"/>
            </w:pPr>
            <w:r>
              <w:t>18,7</w:t>
            </w:r>
          </w:p>
        </w:tc>
        <w:tc>
          <w:tcPr>
            <w:tcW w:w="1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03A57D5" w14:textId="77777777" w:rsidR="00176679" w:rsidRDefault="00176679" w:rsidP="002C2A6A">
            <w:pPr>
              <w:pStyle w:val="ekvtabellezentriert"/>
            </w:pPr>
            <w:r>
              <w:t>17,1</w:t>
            </w:r>
          </w:p>
        </w:tc>
      </w:tr>
    </w:tbl>
    <w:p w14:paraId="075864C3" w14:textId="77777777" w:rsidR="00176679" w:rsidRDefault="00176679" w:rsidP="00176679"/>
    <w:p w14:paraId="651E494E" w14:textId="77777777" w:rsidR="00176679" w:rsidRDefault="00176679" w:rsidP="00176679">
      <w:r>
        <w:t xml:space="preserve">Leite anhand der </w:t>
      </w:r>
      <w:r w:rsidRPr="00906185">
        <w:t>Daten aus der Tabelle</w:t>
      </w:r>
      <w:r>
        <w:t xml:space="preserve"> die von </w:t>
      </w:r>
      <w:r w:rsidRPr="00EC54FA">
        <w:rPr>
          <w:smallCaps/>
        </w:rPr>
        <w:t>Chargaff</w:t>
      </w:r>
      <w:r>
        <w:t xml:space="preserve"> aufgestellten Regeln für die Zusammensetzung der DNA ab.</w:t>
      </w:r>
    </w:p>
    <w:p w14:paraId="55EF2594" w14:textId="77777777" w:rsidR="00176679" w:rsidRDefault="00176679" w:rsidP="00176679">
      <w:pPr>
        <w:pStyle w:val="ekvschreiblinie"/>
      </w:pPr>
      <w:r w:rsidRPr="00E165CF">
        <w:rPr>
          <w:rStyle w:val="ekvlsungunterstrichen"/>
        </w:rPr>
        <w:t xml:space="preserve">Die Daten in der Tabelle zeigen, dass die Anteile der Basen Adenin und Thymin sowie Cytosin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 xml:space="preserve">und Guanin innerhalb eines Organismus fast gleich sind. Aus dieser Regelmäßigkeit der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 xml:space="preserve">Massenverhältnisse der Basen in der DNA, erkannte Chargaff, dass es komplementäre Basen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>gibt. Das bedeutet, dass immer jeweils nur Adenin und Thymin sowie Guanin und Cytosin in der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 xml:space="preserve">Doppelhelix gegenüberliegen und miteinander paaren. Dies wird auch als "Chargaff-Regel"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 xml:space="preserve">bezeichnet.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>
        <w:rPr>
          <w:rStyle w:val="ekvlsungunterstrichen"/>
        </w:rPr>
        <w:br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 w:rsidRPr="00E165CF">
        <w:rPr>
          <w:rStyle w:val="ekvlsungunterstrichen"/>
        </w:rPr>
        <w:tab/>
      </w:r>
      <w:r>
        <w:rPr>
          <w:rStyle w:val="ekvlsungunterstrichen"/>
        </w:rPr>
        <w:br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br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sectPr w:rsidR="00176679" w:rsidSect="00176679">
      <w:footerReference w:type="default" r:id="rId24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0C540" w14:textId="77777777" w:rsidR="000E5CB5" w:rsidRDefault="000E5CB5" w:rsidP="003C599D">
      <w:pPr>
        <w:spacing w:line="240" w:lineRule="auto"/>
      </w:pPr>
      <w:r>
        <w:separator/>
      </w:r>
    </w:p>
  </w:endnote>
  <w:endnote w:type="continuationSeparator" w:id="0">
    <w:p w14:paraId="2AFACE70" w14:textId="77777777" w:rsidR="000E5CB5" w:rsidRDefault="000E5CB5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9682" w14:textId="77777777" w:rsidR="004D45AF" w:rsidRDefault="004D45A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ED5575" w:rsidRPr="00F42294" w14:paraId="21EBC174" w14:textId="77777777" w:rsidTr="00A86796">
      <w:trPr>
        <w:trHeight w:hRule="exact" w:val="680"/>
      </w:trPr>
      <w:tc>
        <w:tcPr>
          <w:tcW w:w="864" w:type="dxa"/>
          <w:noWrap/>
        </w:tcPr>
        <w:p w14:paraId="4E421A46" w14:textId="77777777" w:rsidR="00ED5575" w:rsidRPr="00913892" w:rsidRDefault="00ED557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412F1778" wp14:editId="46A43514">
                <wp:extent cx="468000" cy="234000"/>
                <wp:effectExtent l="0" t="0" r="8255" b="0"/>
                <wp:docPr id="2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58F6CB37" w14:textId="3594926E" w:rsidR="00ED5575" w:rsidRPr="00913892" w:rsidRDefault="00ED5575" w:rsidP="00C07537">
          <w:pPr>
            <w:pStyle w:val="ekvpagina"/>
          </w:pPr>
          <w:r w:rsidRPr="00913892">
            <w:t>© Ernst Klett Verlag GmbH, Stuttgart 20</w:t>
          </w:r>
          <w:r w:rsidR="00B06BD5">
            <w:t>21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7CD9C48D" w14:textId="10F42F21" w:rsidR="00B06BD5" w:rsidRDefault="00B06BD5" w:rsidP="004136AD">
          <w:pPr>
            <w:pStyle w:val="ekvquelle"/>
          </w:pPr>
          <w:r>
            <w:t xml:space="preserve">Autorin: </w:t>
          </w:r>
          <w:r w:rsidR="00647BFE">
            <w:t xml:space="preserve">Dr. </w:t>
          </w:r>
          <w:r>
            <w:t>Eline Biedermann</w:t>
          </w:r>
        </w:p>
        <w:p w14:paraId="55DC3738" w14:textId="732A1AB1" w:rsidR="00ED5575" w:rsidRPr="00913892" w:rsidRDefault="00ED5575" w:rsidP="004136AD">
          <w:pPr>
            <w:pStyle w:val="ekvquelle"/>
          </w:pPr>
          <w:r w:rsidRPr="004136AD">
            <w:t xml:space="preserve">Illustrator: </w:t>
          </w:r>
          <w:r w:rsidR="004D45AF">
            <w:t>Werner Wildermuth, Würzburg</w:t>
          </w:r>
        </w:p>
      </w:tc>
      <w:tc>
        <w:tcPr>
          <w:tcW w:w="813" w:type="dxa"/>
        </w:tcPr>
        <w:p w14:paraId="7C3F429F" w14:textId="77777777" w:rsidR="00ED5575" w:rsidRPr="00913892" w:rsidRDefault="00ED5575" w:rsidP="00913892">
          <w:pPr>
            <w:pStyle w:val="ekvpagina"/>
          </w:pPr>
        </w:p>
      </w:tc>
    </w:tr>
  </w:tbl>
  <w:p w14:paraId="6C6943FF" w14:textId="77777777" w:rsidR="00ED5575" w:rsidRDefault="00ED557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2623" w14:textId="77777777" w:rsidR="004D45AF" w:rsidRDefault="004D45A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ED5575" w:rsidRPr="00F42294" w14:paraId="5301BB05" w14:textId="77777777" w:rsidTr="00A86796">
      <w:trPr>
        <w:trHeight w:hRule="exact" w:val="680"/>
      </w:trPr>
      <w:tc>
        <w:tcPr>
          <w:tcW w:w="864" w:type="dxa"/>
          <w:noWrap/>
        </w:tcPr>
        <w:p w14:paraId="44D995EC" w14:textId="77777777" w:rsidR="00ED5575" w:rsidRPr="00913892" w:rsidRDefault="00ED557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2208884A" wp14:editId="3C615460">
                <wp:extent cx="468000" cy="234000"/>
                <wp:effectExtent l="0" t="0" r="8255" b="0"/>
                <wp:docPr id="39" name="Graf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6A594697" w14:textId="77777777" w:rsidR="00ED5575" w:rsidRPr="00913892" w:rsidRDefault="00ED5575" w:rsidP="00C07537">
          <w:pPr>
            <w:pStyle w:val="ekvpagina"/>
          </w:pPr>
          <w:r w:rsidRPr="00913892">
            <w:t>© Ernst Klett Verlag GmbH, Stuttgart 20</w:t>
          </w:r>
          <w:r w:rsidR="00B06BD5">
            <w:t>21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7DF5F01C" w14:textId="77777777" w:rsidR="00B06BD5" w:rsidRDefault="00B06BD5" w:rsidP="004136AD">
          <w:pPr>
            <w:pStyle w:val="ekvquelle"/>
          </w:pPr>
          <w:r>
            <w:t xml:space="preserve">Autorin: </w:t>
          </w:r>
          <w:r w:rsidR="00647BFE">
            <w:t xml:space="preserve">Dr. </w:t>
          </w:r>
          <w:r>
            <w:t>Eline Biedermann</w:t>
          </w:r>
        </w:p>
        <w:p w14:paraId="5F095988" w14:textId="219A4B4D" w:rsidR="00ED5575" w:rsidRPr="00913892" w:rsidRDefault="00ED5575" w:rsidP="004136AD">
          <w:pPr>
            <w:pStyle w:val="ekvquelle"/>
          </w:pPr>
          <w:r w:rsidRPr="004136AD">
            <w:t xml:space="preserve">Illustrator: </w:t>
          </w:r>
          <w:r w:rsidR="004D45AF">
            <w:t>Werner Wildermuth, Würzburg</w:t>
          </w:r>
        </w:p>
      </w:tc>
      <w:tc>
        <w:tcPr>
          <w:tcW w:w="813" w:type="dxa"/>
        </w:tcPr>
        <w:p w14:paraId="04BC9DE3" w14:textId="77777777" w:rsidR="00ED5575" w:rsidRPr="00913892" w:rsidRDefault="00ED5575" w:rsidP="00913892">
          <w:pPr>
            <w:pStyle w:val="ekvpagina"/>
          </w:pPr>
        </w:p>
      </w:tc>
    </w:tr>
  </w:tbl>
  <w:p w14:paraId="04709971" w14:textId="77777777" w:rsidR="00ED5575" w:rsidRDefault="00ED55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35FDD" w14:textId="77777777" w:rsidR="000E5CB5" w:rsidRDefault="000E5CB5" w:rsidP="003C599D">
      <w:pPr>
        <w:spacing w:line="240" w:lineRule="auto"/>
      </w:pPr>
      <w:r>
        <w:separator/>
      </w:r>
    </w:p>
  </w:footnote>
  <w:footnote w:type="continuationSeparator" w:id="0">
    <w:p w14:paraId="590A0B01" w14:textId="77777777" w:rsidR="000E5CB5" w:rsidRDefault="000E5CB5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777B" w14:textId="77777777" w:rsidR="004D45AF" w:rsidRDefault="004D45A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21494" w14:textId="77777777" w:rsidR="004D45AF" w:rsidRDefault="004D45A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5D736" w14:textId="77777777" w:rsidR="004D45AF" w:rsidRDefault="004D45A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A0DC7"/>
    <w:multiLevelType w:val="hybridMultilevel"/>
    <w:tmpl w:val="9C2001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linkStyles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6C"/>
    <w:rsid w:val="000040E2"/>
    <w:rsid w:val="00014D7E"/>
    <w:rsid w:val="0002009E"/>
    <w:rsid w:val="00020440"/>
    <w:rsid w:val="000307B4"/>
    <w:rsid w:val="00031A95"/>
    <w:rsid w:val="00035074"/>
    <w:rsid w:val="000373F4"/>
    <w:rsid w:val="00037566"/>
    <w:rsid w:val="00043523"/>
    <w:rsid w:val="000500E8"/>
    <w:rsid w:val="000520A2"/>
    <w:rsid w:val="000523D4"/>
    <w:rsid w:val="00053B2F"/>
    <w:rsid w:val="00054678"/>
    <w:rsid w:val="00054A93"/>
    <w:rsid w:val="0006258C"/>
    <w:rsid w:val="00062D31"/>
    <w:rsid w:val="000636C4"/>
    <w:rsid w:val="00071C5A"/>
    <w:rsid w:val="000779C3"/>
    <w:rsid w:val="000812E6"/>
    <w:rsid w:val="00081789"/>
    <w:rsid w:val="00090AB2"/>
    <w:rsid w:val="000928AA"/>
    <w:rsid w:val="00092E87"/>
    <w:rsid w:val="000939F5"/>
    <w:rsid w:val="00094F01"/>
    <w:rsid w:val="000A0D09"/>
    <w:rsid w:val="000A4E73"/>
    <w:rsid w:val="000A51A5"/>
    <w:rsid w:val="000A7892"/>
    <w:rsid w:val="000B084D"/>
    <w:rsid w:val="000B098D"/>
    <w:rsid w:val="000B1CD1"/>
    <w:rsid w:val="000B7BD3"/>
    <w:rsid w:val="000C11E0"/>
    <w:rsid w:val="000C53EB"/>
    <w:rsid w:val="000C6721"/>
    <w:rsid w:val="000C77CA"/>
    <w:rsid w:val="000D29D5"/>
    <w:rsid w:val="000D40DE"/>
    <w:rsid w:val="000D4791"/>
    <w:rsid w:val="000D5ADE"/>
    <w:rsid w:val="000D65D7"/>
    <w:rsid w:val="000E343E"/>
    <w:rsid w:val="000E3847"/>
    <w:rsid w:val="000E5CB5"/>
    <w:rsid w:val="000E6E68"/>
    <w:rsid w:val="000F21E8"/>
    <w:rsid w:val="000F388C"/>
    <w:rsid w:val="000F6468"/>
    <w:rsid w:val="000F7910"/>
    <w:rsid w:val="00103057"/>
    <w:rsid w:val="00104ECE"/>
    <w:rsid w:val="001052DD"/>
    <w:rsid w:val="00107D77"/>
    <w:rsid w:val="00112493"/>
    <w:rsid w:val="00116EF2"/>
    <w:rsid w:val="001218EF"/>
    <w:rsid w:val="00124062"/>
    <w:rsid w:val="00126C2B"/>
    <w:rsid w:val="00131417"/>
    <w:rsid w:val="00134FDE"/>
    <w:rsid w:val="001354B2"/>
    <w:rsid w:val="001367B6"/>
    <w:rsid w:val="00137DDD"/>
    <w:rsid w:val="00140765"/>
    <w:rsid w:val="00143022"/>
    <w:rsid w:val="00147A36"/>
    <w:rsid w:val="00151A9D"/>
    <w:rsid w:val="00152420"/>
    <w:rsid w:val="001524C9"/>
    <w:rsid w:val="00161B4B"/>
    <w:rsid w:val="001641FA"/>
    <w:rsid w:val="0016475A"/>
    <w:rsid w:val="00165ECC"/>
    <w:rsid w:val="00167E3A"/>
    <w:rsid w:val="00176679"/>
    <w:rsid w:val="001769D0"/>
    <w:rsid w:val="00182050"/>
    <w:rsid w:val="00182B7D"/>
    <w:rsid w:val="001845AC"/>
    <w:rsid w:val="00186866"/>
    <w:rsid w:val="00190B65"/>
    <w:rsid w:val="00193A18"/>
    <w:rsid w:val="00196B52"/>
    <w:rsid w:val="001A3936"/>
    <w:rsid w:val="001A4233"/>
    <w:rsid w:val="001A5BD5"/>
    <w:rsid w:val="001B1D28"/>
    <w:rsid w:val="001B454A"/>
    <w:rsid w:val="001C2DC7"/>
    <w:rsid w:val="001C3792"/>
    <w:rsid w:val="001C499E"/>
    <w:rsid w:val="001C6C8F"/>
    <w:rsid w:val="001D1169"/>
    <w:rsid w:val="001D2674"/>
    <w:rsid w:val="001D39FD"/>
    <w:rsid w:val="001E32B5"/>
    <w:rsid w:val="001E485B"/>
    <w:rsid w:val="001F1B7B"/>
    <w:rsid w:val="001F1E3D"/>
    <w:rsid w:val="001F2B58"/>
    <w:rsid w:val="001F53F1"/>
    <w:rsid w:val="001F72C2"/>
    <w:rsid w:val="0020055A"/>
    <w:rsid w:val="00201AA1"/>
    <w:rsid w:val="00205239"/>
    <w:rsid w:val="0021074E"/>
    <w:rsid w:val="00214764"/>
    <w:rsid w:val="00216516"/>
    <w:rsid w:val="00216D91"/>
    <w:rsid w:val="0021797B"/>
    <w:rsid w:val="00222822"/>
    <w:rsid w:val="00223988"/>
    <w:rsid w:val="002240EA"/>
    <w:rsid w:val="002266E8"/>
    <w:rsid w:val="002277D2"/>
    <w:rsid w:val="002301FF"/>
    <w:rsid w:val="00232213"/>
    <w:rsid w:val="00232763"/>
    <w:rsid w:val="00232ACE"/>
    <w:rsid w:val="0023351F"/>
    <w:rsid w:val="00240E03"/>
    <w:rsid w:val="00241D71"/>
    <w:rsid w:val="00242FDB"/>
    <w:rsid w:val="00244507"/>
    <w:rsid w:val="00245DA5"/>
    <w:rsid w:val="00246F77"/>
    <w:rsid w:val="002527A5"/>
    <w:rsid w:val="002548B1"/>
    <w:rsid w:val="00255466"/>
    <w:rsid w:val="00255FE3"/>
    <w:rsid w:val="002569DF"/>
    <w:rsid w:val="00260B8C"/>
    <w:rsid w:val="00260C48"/>
    <w:rsid w:val="002610EC"/>
    <w:rsid w:val="002613E6"/>
    <w:rsid w:val="00261D9E"/>
    <w:rsid w:val="0026581E"/>
    <w:rsid w:val="00265C3F"/>
    <w:rsid w:val="00267AE6"/>
    <w:rsid w:val="002700F7"/>
    <w:rsid w:val="00271494"/>
    <w:rsid w:val="002725E2"/>
    <w:rsid w:val="00272841"/>
    <w:rsid w:val="00276BA0"/>
    <w:rsid w:val="00280525"/>
    <w:rsid w:val="0028107C"/>
    <w:rsid w:val="0028231D"/>
    <w:rsid w:val="00283D30"/>
    <w:rsid w:val="00284FB1"/>
    <w:rsid w:val="00287B24"/>
    <w:rsid w:val="00287DC0"/>
    <w:rsid w:val="002900E2"/>
    <w:rsid w:val="00290AD2"/>
    <w:rsid w:val="00290C6C"/>
    <w:rsid w:val="00291485"/>
    <w:rsid w:val="00292470"/>
    <w:rsid w:val="0029263F"/>
    <w:rsid w:val="002969CF"/>
    <w:rsid w:val="002A25AE"/>
    <w:rsid w:val="002A2F1C"/>
    <w:rsid w:val="002A31A6"/>
    <w:rsid w:val="002B3DF1"/>
    <w:rsid w:val="002B64EA"/>
    <w:rsid w:val="002C06C0"/>
    <w:rsid w:val="002C357F"/>
    <w:rsid w:val="002C5D15"/>
    <w:rsid w:val="002D41F4"/>
    <w:rsid w:val="002D7B0C"/>
    <w:rsid w:val="002D7B42"/>
    <w:rsid w:val="002E163A"/>
    <w:rsid w:val="002E21C3"/>
    <w:rsid w:val="002E45C0"/>
    <w:rsid w:val="002E492C"/>
    <w:rsid w:val="002E6744"/>
    <w:rsid w:val="002E78F3"/>
    <w:rsid w:val="002F1328"/>
    <w:rsid w:val="00302866"/>
    <w:rsid w:val="00303749"/>
    <w:rsid w:val="00304833"/>
    <w:rsid w:val="003057B9"/>
    <w:rsid w:val="00313596"/>
    <w:rsid w:val="00313FD8"/>
    <w:rsid w:val="00314970"/>
    <w:rsid w:val="00315847"/>
    <w:rsid w:val="00315EA9"/>
    <w:rsid w:val="003166B2"/>
    <w:rsid w:val="003176E1"/>
    <w:rsid w:val="00320087"/>
    <w:rsid w:val="00321063"/>
    <w:rsid w:val="0032667B"/>
    <w:rsid w:val="00331D08"/>
    <w:rsid w:val="003323B5"/>
    <w:rsid w:val="003373EF"/>
    <w:rsid w:val="00345E22"/>
    <w:rsid w:val="00350FBE"/>
    <w:rsid w:val="00353C8B"/>
    <w:rsid w:val="00356872"/>
    <w:rsid w:val="00357BFF"/>
    <w:rsid w:val="003611D5"/>
    <w:rsid w:val="00362B02"/>
    <w:rsid w:val="00362E47"/>
    <w:rsid w:val="0036392C"/>
    <w:rsid w:val="0036404C"/>
    <w:rsid w:val="00364454"/>
    <w:rsid w:val="003646B9"/>
    <w:rsid w:val="00364D77"/>
    <w:rsid w:val="003653D5"/>
    <w:rsid w:val="00370D64"/>
    <w:rsid w:val="003714AA"/>
    <w:rsid w:val="00374A79"/>
    <w:rsid w:val="00374FDD"/>
    <w:rsid w:val="00376967"/>
    <w:rsid w:val="00376A0A"/>
    <w:rsid w:val="00377B91"/>
    <w:rsid w:val="00380B14"/>
    <w:rsid w:val="00381B32"/>
    <w:rsid w:val="0038356B"/>
    <w:rsid w:val="00384305"/>
    <w:rsid w:val="00390C87"/>
    <w:rsid w:val="00391B88"/>
    <w:rsid w:val="0039268F"/>
    <w:rsid w:val="00392F9B"/>
    <w:rsid w:val="00394595"/>
    <w:rsid w:val="003945FF"/>
    <w:rsid w:val="0039465E"/>
    <w:rsid w:val="00397F4D"/>
    <w:rsid w:val="003A1726"/>
    <w:rsid w:val="003A1A19"/>
    <w:rsid w:val="003A5B0C"/>
    <w:rsid w:val="003B348E"/>
    <w:rsid w:val="003B3DE0"/>
    <w:rsid w:val="003B3ED5"/>
    <w:rsid w:val="003B4F29"/>
    <w:rsid w:val="003B60F5"/>
    <w:rsid w:val="003C366D"/>
    <w:rsid w:val="003C39DC"/>
    <w:rsid w:val="003C46EE"/>
    <w:rsid w:val="003C5570"/>
    <w:rsid w:val="003C599D"/>
    <w:rsid w:val="003D3D68"/>
    <w:rsid w:val="003D4F3F"/>
    <w:rsid w:val="003D70F5"/>
    <w:rsid w:val="003D7B7C"/>
    <w:rsid w:val="003E21AC"/>
    <w:rsid w:val="003E6330"/>
    <w:rsid w:val="003E7B62"/>
    <w:rsid w:val="003F0467"/>
    <w:rsid w:val="003F276A"/>
    <w:rsid w:val="003F2CD2"/>
    <w:rsid w:val="003F362F"/>
    <w:rsid w:val="004047A0"/>
    <w:rsid w:val="00405D0B"/>
    <w:rsid w:val="00410B63"/>
    <w:rsid w:val="00411B18"/>
    <w:rsid w:val="00412681"/>
    <w:rsid w:val="004136AD"/>
    <w:rsid w:val="00415632"/>
    <w:rsid w:val="0042107E"/>
    <w:rsid w:val="00424375"/>
    <w:rsid w:val="004372DD"/>
    <w:rsid w:val="00441088"/>
    <w:rsid w:val="00441724"/>
    <w:rsid w:val="0044185E"/>
    <w:rsid w:val="0044404E"/>
    <w:rsid w:val="004454A0"/>
    <w:rsid w:val="00446431"/>
    <w:rsid w:val="00452302"/>
    <w:rsid w:val="00454148"/>
    <w:rsid w:val="00456525"/>
    <w:rsid w:val="00461A18"/>
    <w:rsid w:val="00461E47"/>
    <w:rsid w:val="004621B3"/>
    <w:rsid w:val="0046364F"/>
    <w:rsid w:val="00465073"/>
    <w:rsid w:val="0046695C"/>
    <w:rsid w:val="004737F3"/>
    <w:rsid w:val="0047471A"/>
    <w:rsid w:val="004750CB"/>
    <w:rsid w:val="00475402"/>
    <w:rsid w:val="00476796"/>
    <w:rsid w:val="00480200"/>
    <w:rsid w:val="00483A7A"/>
    <w:rsid w:val="00483D65"/>
    <w:rsid w:val="00486B3D"/>
    <w:rsid w:val="00490692"/>
    <w:rsid w:val="004925F2"/>
    <w:rsid w:val="00495FEC"/>
    <w:rsid w:val="004A038C"/>
    <w:rsid w:val="004A4A6C"/>
    <w:rsid w:val="004A6284"/>
    <w:rsid w:val="004A66C3"/>
    <w:rsid w:val="004A66CF"/>
    <w:rsid w:val="004B53C6"/>
    <w:rsid w:val="004B6ECA"/>
    <w:rsid w:val="004C54D7"/>
    <w:rsid w:val="004C5E78"/>
    <w:rsid w:val="004D2888"/>
    <w:rsid w:val="004D45AF"/>
    <w:rsid w:val="004E2069"/>
    <w:rsid w:val="004E37D7"/>
    <w:rsid w:val="004E3969"/>
    <w:rsid w:val="00501528"/>
    <w:rsid w:val="005069C1"/>
    <w:rsid w:val="00511338"/>
    <w:rsid w:val="00514229"/>
    <w:rsid w:val="005156EC"/>
    <w:rsid w:val="005168A4"/>
    <w:rsid w:val="0052117E"/>
    <w:rsid w:val="00521B91"/>
    <w:rsid w:val="00522A02"/>
    <w:rsid w:val="0052430D"/>
    <w:rsid w:val="00525052"/>
    <w:rsid w:val="005252D2"/>
    <w:rsid w:val="00530C92"/>
    <w:rsid w:val="00530E5B"/>
    <w:rsid w:val="0053247B"/>
    <w:rsid w:val="00533C19"/>
    <w:rsid w:val="00535AD8"/>
    <w:rsid w:val="005373CD"/>
    <w:rsid w:val="00547103"/>
    <w:rsid w:val="00554B46"/>
    <w:rsid w:val="00554EDA"/>
    <w:rsid w:val="00555D95"/>
    <w:rsid w:val="00560848"/>
    <w:rsid w:val="00571CA0"/>
    <w:rsid w:val="0057200E"/>
    <w:rsid w:val="00572A0F"/>
    <w:rsid w:val="00572A28"/>
    <w:rsid w:val="00572AE7"/>
    <w:rsid w:val="00574FE0"/>
    <w:rsid w:val="00576D2D"/>
    <w:rsid w:val="00577A55"/>
    <w:rsid w:val="0058391F"/>
    <w:rsid w:val="00583FC8"/>
    <w:rsid w:val="00584F88"/>
    <w:rsid w:val="0058742B"/>
    <w:rsid w:val="00587DF4"/>
    <w:rsid w:val="00590354"/>
    <w:rsid w:val="00597E2F"/>
    <w:rsid w:val="005A3FB2"/>
    <w:rsid w:val="005A6279"/>
    <w:rsid w:val="005A6D94"/>
    <w:rsid w:val="005A741D"/>
    <w:rsid w:val="005B22C3"/>
    <w:rsid w:val="005B2992"/>
    <w:rsid w:val="005B6C9C"/>
    <w:rsid w:val="005B7025"/>
    <w:rsid w:val="005B7DD6"/>
    <w:rsid w:val="005B7E98"/>
    <w:rsid w:val="005C047C"/>
    <w:rsid w:val="005C0FBD"/>
    <w:rsid w:val="005C3601"/>
    <w:rsid w:val="005C400B"/>
    <w:rsid w:val="005C49D0"/>
    <w:rsid w:val="005C557D"/>
    <w:rsid w:val="005C5E6B"/>
    <w:rsid w:val="005C5F5C"/>
    <w:rsid w:val="005D266F"/>
    <w:rsid w:val="005D367A"/>
    <w:rsid w:val="005D3E99"/>
    <w:rsid w:val="005D5C3E"/>
    <w:rsid w:val="005D7232"/>
    <w:rsid w:val="005D79B8"/>
    <w:rsid w:val="005E15AC"/>
    <w:rsid w:val="005E2580"/>
    <w:rsid w:val="005E4C30"/>
    <w:rsid w:val="005F0760"/>
    <w:rsid w:val="005F2AB3"/>
    <w:rsid w:val="005F3914"/>
    <w:rsid w:val="005F439D"/>
    <w:rsid w:val="005F511A"/>
    <w:rsid w:val="005F52FB"/>
    <w:rsid w:val="005F648F"/>
    <w:rsid w:val="0060030C"/>
    <w:rsid w:val="006011EC"/>
    <w:rsid w:val="00603AD5"/>
    <w:rsid w:val="00605B68"/>
    <w:rsid w:val="00606A0F"/>
    <w:rsid w:val="00614BF1"/>
    <w:rsid w:val="006201CB"/>
    <w:rsid w:val="00622F6B"/>
    <w:rsid w:val="0062485C"/>
    <w:rsid w:val="00627765"/>
    <w:rsid w:val="00627A02"/>
    <w:rsid w:val="00633F75"/>
    <w:rsid w:val="00641868"/>
    <w:rsid w:val="00641CCB"/>
    <w:rsid w:val="0064692C"/>
    <w:rsid w:val="00647BFE"/>
    <w:rsid w:val="00650729"/>
    <w:rsid w:val="00653F68"/>
    <w:rsid w:val="006557A7"/>
    <w:rsid w:val="0066521C"/>
    <w:rsid w:val="006676F4"/>
    <w:rsid w:val="006802C4"/>
    <w:rsid w:val="00680899"/>
    <w:rsid w:val="0068189F"/>
    <w:rsid w:val="00681A11"/>
    <w:rsid w:val="00683EFB"/>
    <w:rsid w:val="0068429A"/>
    <w:rsid w:val="00685FDD"/>
    <w:rsid w:val="006868E4"/>
    <w:rsid w:val="006912DC"/>
    <w:rsid w:val="00693676"/>
    <w:rsid w:val="006A48B2"/>
    <w:rsid w:val="006A5611"/>
    <w:rsid w:val="006A71DE"/>
    <w:rsid w:val="006A76D7"/>
    <w:rsid w:val="006B2D23"/>
    <w:rsid w:val="006B3EF4"/>
    <w:rsid w:val="006B6247"/>
    <w:rsid w:val="006B643D"/>
    <w:rsid w:val="006C3138"/>
    <w:rsid w:val="006C4D96"/>
    <w:rsid w:val="006C4E52"/>
    <w:rsid w:val="006C6A77"/>
    <w:rsid w:val="006C6A8C"/>
    <w:rsid w:val="006C7565"/>
    <w:rsid w:val="006D1F6D"/>
    <w:rsid w:val="006D35EB"/>
    <w:rsid w:val="006D49F0"/>
    <w:rsid w:val="006D5C35"/>
    <w:rsid w:val="006D7F2E"/>
    <w:rsid w:val="006D7FED"/>
    <w:rsid w:val="006E235E"/>
    <w:rsid w:val="006E6EDE"/>
    <w:rsid w:val="006F0D3C"/>
    <w:rsid w:val="006F2EDC"/>
    <w:rsid w:val="006F5C24"/>
    <w:rsid w:val="006F72F5"/>
    <w:rsid w:val="007013AC"/>
    <w:rsid w:val="007014BC"/>
    <w:rsid w:val="00702ABE"/>
    <w:rsid w:val="00704625"/>
    <w:rsid w:val="00707393"/>
    <w:rsid w:val="00707D83"/>
    <w:rsid w:val="00707E89"/>
    <w:rsid w:val="00707FD3"/>
    <w:rsid w:val="00710718"/>
    <w:rsid w:val="0071249D"/>
    <w:rsid w:val="00715A9A"/>
    <w:rsid w:val="007160F9"/>
    <w:rsid w:val="00716152"/>
    <w:rsid w:val="007164D2"/>
    <w:rsid w:val="00717EC3"/>
    <w:rsid w:val="0072030B"/>
    <w:rsid w:val="00720747"/>
    <w:rsid w:val="007228A6"/>
    <w:rsid w:val="00722BE8"/>
    <w:rsid w:val="00724064"/>
    <w:rsid w:val="007244CC"/>
    <w:rsid w:val="00725C33"/>
    <w:rsid w:val="00726098"/>
    <w:rsid w:val="0073042D"/>
    <w:rsid w:val="0073238D"/>
    <w:rsid w:val="00732C76"/>
    <w:rsid w:val="00733A44"/>
    <w:rsid w:val="007377D0"/>
    <w:rsid w:val="00737DC0"/>
    <w:rsid w:val="007413CF"/>
    <w:rsid w:val="00741417"/>
    <w:rsid w:val="00745BC6"/>
    <w:rsid w:val="007507F9"/>
    <w:rsid w:val="007518BE"/>
    <w:rsid w:val="00751B0E"/>
    <w:rsid w:val="00754E10"/>
    <w:rsid w:val="00760C41"/>
    <w:rsid w:val="007619B6"/>
    <w:rsid w:val="007636A0"/>
    <w:rsid w:val="007661BA"/>
    <w:rsid w:val="00766405"/>
    <w:rsid w:val="0076691A"/>
    <w:rsid w:val="00770399"/>
    <w:rsid w:val="00772DA9"/>
    <w:rsid w:val="00773DF9"/>
    <w:rsid w:val="00775322"/>
    <w:rsid w:val="007814C9"/>
    <w:rsid w:val="00787700"/>
    <w:rsid w:val="0078789B"/>
    <w:rsid w:val="00794685"/>
    <w:rsid w:val="007A09CD"/>
    <w:rsid w:val="007A18E0"/>
    <w:rsid w:val="007A2F5A"/>
    <w:rsid w:val="007A572E"/>
    <w:rsid w:val="007A5AA1"/>
    <w:rsid w:val="007B0567"/>
    <w:rsid w:val="007C0A7D"/>
    <w:rsid w:val="007C1230"/>
    <w:rsid w:val="007C3625"/>
    <w:rsid w:val="007C547C"/>
    <w:rsid w:val="007D0168"/>
    <w:rsid w:val="007D186F"/>
    <w:rsid w:val="007E1CE0"/>
    <w:rsid w:val="007E2E84"/>
    <w:rsid w:val="007E4DDC"/>
    <w:rsid w:val="007E5E71"/>
    <w:rsid w:val="007F79F6"/>
    <w:rsid w:val="00801B7F"/>
    <w:rsid w:val="00802685"/>
    <w:rsid w:val="00802E02"/>
    <w:rsid w:val="00804FE1"/>
    <w:rsid w:val="00805FF0"/>
    <w:rsid w:val="0081418F"/>
    <w:rsid w:val="00815A76"/>
    <w:rsid w:val="00816790"/>
    <w:rsid w:val="00816953"/>
    <w:rsid w:val="00816D4D"/>
    <w:rsid w:val="00817F92"/>
    <w:rsid w:val="0082136B"/>
    <w:rsid w:val="008220D5"/>
    <w:rsid w:val="00826DDD"/>
    <w:rsid w:val="008273B7"/>
    <w:rsid w:val="008277EF"/>
    <w:rsid w:val="00831524"/>
    <w:rsid w:val="00831E0B"/>
    <w:rsid w:val="008321DD"/>
    <w:rsid w:val="00833C80"/>
    <w:rsid w:val="00841162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22CF"/>
    <w:rsid w:val="00854D77"/>
    <w:rsid w:val="008576F6"/>
    <w:rsid w:val="00857713"/>
    <w:rsid w:val="00862C21"/>
    <w:rsid w:val="00874376"/>
    <w:rsid w:val="00876846"/>
    <w:rsid w:val="00877D55"/>
    <w:rsid w:val="00882053"/>
    <w:rsid w:val="00884157"/>
    <w:rsid w:val="00887F57"/>
    <w:rsid w:val="008942A2"/>
    <w:rsid w:val="0089534A"/>
    <w:rsid w:val="008962E4"/>
    <w:rsid w:val="008A2E1E"/>
    <w:rsid w:val="008A529C"/>
    <w:rsid w:val="008A6CD0"/>
    <w:rsid w:val="008A6EF9"/>
    <w:rsid w:val="008A7F68"/>
    <w:rsid w:val="008B446A"/>
    <w:rsid w:val="008B5E47"/>
    <w:rsid w:val="008C0880"/>
    <w:rsid w:val="008C27FD"/>
    <w:rsid w:val="008C5891"/>
    <w:rsid w:val="008D0143"/>
    <w:rsid w:val="008D3CE0"/>
    <w:rsid w:val="008D7FDC"/>
    <w:rsid w:val="008E4B7A"/>
    <w:rsid w:val="008E6248"/>
    <w:rsid w:val="008F56D0"/>
    <w:rsid w:val="008F6EDE"/>
    <w:rsid w:val="00900F86"/>
    <w:rsid w:val="00902002"/>
    <w:rsid w:val="00902CEB"/>
    <w:rsid w:val="009051A0"/>
    <w:rsid w:val="00906185"/>
    <w:rsid w:val="009064C0"/>
    <w:rsid w:val="00907073"/>
    <w:rsid w:val="009078CB"/>
    <w:rsid w:val="00907EC2"/>
    <w:rsid w:val="00911E45"/>
    <w:rsid w:val="00912A0A"/>
    <w:rsid w:val="00913598"/>
    <w:rsid w:val="00913892"/>
    <w:rsid w:val="009215E3"/>
    <w:rsid w:val="00932038"/>
    <w:rsid w:val="00936CF0"/>
    <w:rsid w:val="009374AB"/>
    <w:rsid w:val="00937C21"/>
    <w:rsid w:val="00942106"/>
    <w:rsid w:val="0094260D"/>
    <w:rsid w:val="00942D04"/>
    <w:rsid w:val="00946121"/>
    <w:rsid w:val="00946E5F"/>
    <w:rsid w:val="00950A64"/>
    <w:rsid w:val="00950D5A"/>
    <w:rsid w:val="00952A59"/>
    <w:rsid w:val="00952B21"/>
    <w:rsid w:val="00955064"/>
    <w:rsid w:val="00956783"/>
    <w:rsid w:val="00957248"/>
    <w:rsid w:val="0095729B"/>
    <w:rsid w:val="00957969"/>
    <w:rsid w:val="00962A4D"/>
    <w:rsid w:val="009634E9"/>
    <w:rsid w:val="00964A22"/>
    <w:rsid w:val="009651E5"/>
    <w:rsid w:val="009656E9"/>
    <w:rsid w:val="00967161"/>
    <w:rsid w:val="00967C71"/>
    <w:rsid w:val="00967E19"/>
    <w:rsid w:val="00974D7D"/>
    <w:rsid w:val="00976E17"/>
    <w:rsid w:val="00977556"/>
    <w:rsid w:val="009800AB"/>
    <w:rsid w:val="00981DFC"/>
    <w:rsid w:val="00984B92"/>
    <w:rsid w:val="00985264"/>
    <w:rsid w:val="009856A1"/>
    <w:rsid w:val="00990D91"/>
    <w:rsid w:val="009915B2"/>
    <w:rsid w:val="00992B92"/>
    <w:rsid w:val="009A056D"/>
    <w:rsid w:val="009A17FC"/>
    <w:rsid w:val="009A2656"/>
    <w:rsid w:val="009A2869"/>
    <w:rsid w:val="009A50D4"/>
    <w:rsid w:val="009A7614"/>
    <w:rsid w:val="009B181F"/>
    <w:rsid w:val="009B716C"/>
    <w:rsid w:val="009C016F"/>
    <w:rsid w:val="009C26DF"/>
    <w:rsid w:val="009C2A7B"/>
    <w:rsid w:val="009C3C75"/>
    <w:rsid w:val="009D1CBB"/>
    <w:rsid w:val="009D3022"/>
    <w:rsid w:val="009D3CD2"/>
    <w:rsid w:val="009E17E1"/>
    <w:rsid w:val="009E1BBE"/>
    <w:rsid w:val="009E45C5"/>
    <w:rsid w:val="009E47B1"/>
    <w:rsid w:val="009E507B"/>
    <w:rsid w:val="009E5C27"/>
    <w:rsid w:val="009E701B"/>
    <w:rsid w:val="009F003E"/>
    <w:rsid w:val="009F0109"/>
    <w:rsid w:val="009F01E9"/>
    <w:rsid w:val="009F0654"/>
    <w:rsid w:val="009F1185"/>
    <w:rsid w:val="009F484B"/>
    <w:rsid w:val="009F4CD9"/>
    <w:rsid w:val="00A024FF"/>
    <w:rsid w:val="00A05E18"/>
    <w:rsid w:val="00A06EFE"/>
    <w:rsid w:val="00A13F07"/>
    <w:rsid w:val="00A14C65"/>
    <w:rsid w:val="00A170E5"/>
    <w:rsid w:val="00A2146F"/>
    <w:rsid w:val="00A22154"/>
    <w:rsid w:val="00A238E9"/>
    <w:rsid w:val="00A23E76"/>
    <w:rsid w:val="00A26B32"/>
    <w:rsid w:val="00A2749A"/>
    <w:rsid w:val="00A27593"/>
    <w:rsid w:val="00A33F90"/>
    <w:rsid w:val="00A35787"/>
    <w:rsid w:val="00A3685C"/>
    <w:rsid w:val="00A43B4C"/>
    <w:rsid w:val="00A478DC"/>
    <w:rsid w:val="00A47DE1"/>
    <w:rsid w:val="00A558D3"/>
    <w:rsid w:val="00A623A5"/>
    <w:rsid w:val="00A67CB6"/>
    <w:rsid w:val="00A701AF"/>
    <w:rsid w:val="00A7137C"/>
    <w:rsid w:val="00A72CFB"/>
    <w:rsid w:val="00A74DAA"/>
    <w:rsid w:val="00A75504"/>
    <w:rsid w:val="00A77844"/>
    <w:rsid w:val="00A83EBE"/>
    <w:rsid w:val="00A8594A"/>
    <w:rsid w:val="00A86796"/>
    <w:rsid w:val="00A8687B"/>
    <w:rsid w:val="00A9190A"/>
    <w:rsid w:val="00A92B79"/>
    <w:rsid w:val="00A9695B"/>
    <w:rsid w:val="00AA3E8B"/>
    <w:rsid w:val="00AA5A5A"/>
    <w:rsid w:val="00AB05CF"/>
    <w:rsid w:val="00AB0DA8"/>
    <w:rsid w:val="00AB18CA"/>
    <w:rsid w:val="00AB5327"/>
    <w:rsid w:val="00AB56EB"/>
    <w:rsid w:val="00AB6AE5"/>
    <w:rsid w:val="00AB7619"/>
    <w:rsid w:val="00AC01E7"/>
    <w:rsid w:val="00AC10CC"/>
    <w:rsid w:val="00AC7B89"/>
    <w:rsid w:val="00AD33C9"/>
    <w:rsid w:val="00AD4D22"/>
    <w:rsid w:val="00AD7E98"/>
    <w:rsid w:val="00AE5918"/>
    <w:rsid w:val="00AE65F6"/>
    <w:rsid w:val="00AF053E"/>
    <w:rsid w:val="00AF2263"/>
    <w:rsid w:val="00B00587"/>
    <w:rsid w:val="00B01BE7"/>
    <w:rsid w:val="00B039E8"/>
    <w:rsid w:val="00B0422A"/>
    <w:rsid w:val="00B05115"/>
    <w:rsid w:val="00B06BD5"/>
    <w:rsid w:val="00B14B45"/>
    <w:rsid w:val="00B155E8"/>
    <w:rsid w:val="00B15F75"/>
    <w:rsid w:val="00B2194E"/>
    <w:rsid w:val="00B306E3"/>
    <w:rsid w:val="00B31F29"/>
    <w:rsid w:val="00B32DAF"/>
    <w:rsid w:val="00B3499A"/>
    <w:rsid w:val="00B34E9F"/>
    <w:rsid w:val="00B37E68"/>
    <w:rsid w:val="00B43877"/>
    <w:rsid w:val="00B468CC"/>
    <w:rsid w:val="00B528D2"/>
    <w:rsid w:val="00B52FB3"/>
    <w:rsid w:val="00B54655"/>
    <w:rsid w:val="00B570AB"/>
    <w:rsid w:val="00B6045F"/>
    <w:rsid w:val="00B60BEA"/>
    <w:rsid w:val="00B62161"/>
    <w:rsid w:val="00B6261E"/>
    <w:rsid w:val="00B718C1"/>
    <w:rsid w:val="00B7242A"/>
    <w:rsid w:val="00B8071F"/>
    <w:rsid w:val="00B81F2B"/>
    <w:rsid w:val="00B82B4E"/>
    <w:rsid w:val="00B8420E"/>
    <w:rsid w:val="00B90CE1"/>
    <w:rsid w:val="00B96118"/>
    <w:rsid w:val="00BA1A23"/>
    <w:rsid w:val="00BA2134"/>
    <w:rsid w:val="00BB2F2F"/>
    <w:rsid w:val="00BB3EC8"/>
    <w:rsid w:val="00BB7CB9"/>
    <w:rsid w:val="00BC1F2F"/>
    <w:rsid w:val="00BC2CD2"/>
    <w:rsid w:val="00BC6483"/>
    <w:rsid w:val="00BC69E3"/>
    <w:rsid w:val="00BC7335"/>
    <w:rsid w:val="00BD1B1C"/>
    <w:rsid w:val="00BD1C1D"/>
    <w:rsid w:val="00BD355B"/>
    <w:rsid w:val="00BD542D"/>
    <w:rsid w:val="00BD6E66"/>
    <w:rsid w:val="00BE1962"/>
    <w:rsid w:val="00BE3818"/>
    <w:rsid w:val="00BE4821"/>
    <w:rsid w:val="00BF17F2"/>
    <w:rsid w:val="00BF562C"/>
    <w:rsid w:val="00BF599D"/>
    <w:rsid w:val="00BF7E53"/>
    <w:rsid w:val="00C00404"/>
    <w:rsid w:val="00C00540"/>
    <w:rsid w:val="00C07537"/>
    <w:rsid w:val="00C14400"/>
    <w:rsid w:val="00C172AE"/>
    <w:rsid w:val="00C17BE6"/>
    <w:rsid w:val="00C2247E"/>
    <w:rsid w:val="00C343F5"/>
    <w:rsid w:val="00C405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55EB8"/>
    <w:rsid w:val="00C57A6A"/>
    <w:rsid w:val="00C61654"/>
    <w:rsid w:val="00C64B82"/>
    <w:rsid w:val="00C64F17"/>
    <w:rsid w:val="00C6636A"/>
    <w:rsid w:val="00C66B73"/>
    <w:rsid w:val="00C70F84"/>
    <w:rsid w:val="00C727B3"/>
    <w:rsid w:val="00C72BA2"/>
    <w:rsid w:val="00C808A7"/>
    <w:rsid w:val="00C84E4C"/>
    <w:rsid w:val="00C87044"/>
    <w:rsid w:val="00C94D17"/>
    <w:rsid w:val="00C96318"/>
    <w:rsid w:val="00CA3BC3"/>
    <w:rsid w:val="00CB17F5"/>
    <w:rsid w:val="00CB27C6"/>
    <w:rsid w:val="00CB3465"/>
    <w:rsid w:val="00CB463B"/>
    <w:rsid w:val="00CB5B82"/>
    <w:rsid w:val="00CB7043"/>
    <w:rsid w:val="00CB782D"/>
    <w:rsid w:val="00CC54E0"/>
    <w:rsid w:val="00CC65A8"/>
    <w:rsid w:val="00CC7DBB"/>
    <w:rsid w:val="00CD142A"/>
    <w:rsid w:val="00CD3158"/>
    <w:rsid w:val="00CD3989"/>
    <w:rsid w:val="00CD412A"/>
    <w:rsid w:val="00CD4219"/>
    <w:rsid w:val="00CD5490"/>
    <w:rsid w:val="00CD6369"/>
    <w:rsid w:val="00CE2A37"/>
    <w:rsid w:val="00CE3E54"/>
    <w:rsid w:val="00CE63D3"/>
    <w:rsid w:val="00CF0DBD"/>
    <w:rsid w:val="00CF21D7"/>
    <w:rsid w:val="00CF2E1A"/>
    <w:rsid w:val="00CF5CE8"/>
    <w:rsid w:val="00CF63FE"/>
    <w:rsid w:val="00CF6EC0"/>
    <w:rsid w:val="00CF715C"/>
    <w:rsid w:val="00D022EC"/>
    <w:rsid w:val="00D03391"/>
    <w:rsid w:val="00D047E0"/>
    <w:rsid w:val="00D05217"/>
    <w:rsid w:val="00D06182"/>
    <w:rsid w:val="00D0751D"/>
    <w:rsid w:val="00D125BD"/>
    <w:rsid w:val="00D12661"/>
    <w:rsid w:val="00D14F61"/>
    <w:rsid w:val="00D1582D"/>
    <w:rsid w:val="00D2569D"/>
    <w:rsid w:val="00D27A1B"/>
    <w:rsid w:val="00D34BEE"/>
    <w:rsid w:val="00D34DC1"/>
    <w:rsid w:val="00D403F7"/>
    <w:rsid w:val="00D40D77"/>
    <w:rsid w:val="00D42094"/>
    <w:rsid w:val="00D51C0C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6F76"/>
    <w:rsid w:val="00D77D4C"/>
    <w:rsid w:val="00D830E8"/>
    <w:rsid w:val="00D84002"/>
    <w:rsid w:val="00D84240"/>
    <w:rsid w:val="00D86A30"/>
    <w:rsid w:val="00D8777A"/>
    <w:rsid w:val="00D87F0E"/>
    <w:rsid w:val="00D9201C"/>
    <w:rsid w:val="00D92EAD"/>
    <w:rsid w:val="00D944B1"/>
    <w:rsid w:val="00D94CC2"/>
    <w:rsid w:val="00DA1633"/>
    <w:rsid w:val="00DA29C3"/>
    <w:rsid w:val="00DA6422"/>
    <w:rsid w:val="00DB0557"/>
    <w:rsid w:val="00DB2C80"/>
    <w:rsid w:val="00DC2340"/>
    <w:rsid w:val="00DC30DA"/>
    <w:rsid w:val="00DC3F7F"/>
    <w:rsid w:val="00DC45D5"/>
    <w:rsid w:val="00DD01F3"/>
    <w:rsid w:val="00DD544B"/>
    <w:rsid w:val="00DD6D66"/>
    <w:rsid w:val="00DD7FDA"/>
    <w:rsid w:val="00DE0869"/>
    <w:rsid w:val="00DE287B"/>
    <w:rsid w:val="00DE603B"/>
    <w:rsid w:val="00DE6EFF"/>
    <w:rsid w:val="00DE7A15"/>
    <w:rsid w:val="00DF129D"/>
    <w:rsid w:val="00DF4371"/>
    <w:rsid w:val="00DF625F"/>
    <w:rsid w:val="00DF74DB"/>
    <w:rsid w:val="00E01841"/>
    <w:rsid w:val="00E045FD"/>
    <w:rsid w:val="00E05976"/>
    <w:rsid w:val="00E0777A"/>
    <w:rsid w:val="00E07BFD"/>
    <w:rsid w:val="00E126C1"/>
    <w:rsid w:val="00E165CF"/>
    <w:rsid w:val="00E21473"/>
    <w:rsid w:val="00E22935"/>
    <w:rsid w:val="00E22C67"/>
    <w:rsid w:val="00E2466B"/>
    <w:rsid w:val="00E3023E"/>
    <w:rsid w:val="00E34F46"/>
    <w:rsid w:val="00E352D8"/>
    <w:rsid w:val="00E375D2"/>
    <w:rsid w:val="00E40CFE"/>
    <w:rsid w:val="00E43E04"/>
    <w:rsid w:val="00E44E20"/>
    <w:rsid w:val="00E463F1"/>
    <w:rsid w:val="00E47A67"/>
    <w:rsid w:val="00E50679"/>
    <w:rsid w:val="00E50799"/>
    <w:rsid w:val="00E552A4"/>
    <w:rsid w:val="00E604BE"/>
    <w:rsid w:val="00E608DA"/>
    <w:rsid w:val="00E6190A"/>
    <w:rsid w:val="00E63251"/>
    <w:rsid w:val="00E6491E"/>
    <w:rsid w:val="00E70C40"/>
    <w:rsid w:val="00E710C7"/>
    <w:rsid w:val="00E76634"/>
    <w:rsid w:val="00E76B86"/>
    <w:rsid w:val="00E80DED"/>
    <w:rsid w:val="00E95ED3"/>
    <w:rsid w:val="00EA48E6"/>
    <w:rsid w:val="00EA4D3A"/>
    <w:rsid w:val="00EA6D40"/>
    <w:rsid w:val="00EA6E3C"/>
    <w:rsid w:val="00EA6F4E"/>
    <w:rsid w:val="00EA7542"/>
    <w:rsid w:val="00EB2280"/>
    <w:rsid w:val="00EC1621"/>
    <w:rsid w:val="00EC1FF0"/>
    <w:rsid w:val="00EC5038"/>
    <w:rsid w:val="00EC54FA"/>
    <w:rsid w:val="00EC662E"/>
    <w:rsid w:val="00ED07FE"/>
    <w:rsid w:val="00ED1D4C"/>
    <w:rsid w:val="00ED4D63"/>
    <w:rsid w:val="00ED5575"/>
    <w:rsid w:val="00EE049D"/>
    <w:rsid w:val="00EE2655"/>
    <w:rsid w:val="00EE2721"/>
    <w:rsid w:val="00EE2A0B"/>
    <w:rsid w:val="00EF28E7"/>
    <w:rsid w:val="00EF6029"/>
    <w:rsid w:val="00F103D1"/>
    <w:rsid w:val="00F1452E"/>
    <w:rsid w:val="00F16DA0"/>
    <w:rsid w:val="00F16F2C"/>
    <w:rsid w:val="00F2081F"/>
    <w:rsid w:val="00F23554"/>
    <w:rsid w:val="00F241DA"/>
    <w:rsid w:val="00F24740"/>
    <w:rsid w:val="00F30571"/>
    <w:rsid w:val="00F335CB"/>
    <w:rsid w:val="00F35DB1"/>
    <w:rsid w:val="00F3651F"/>
    <w:rsid w:val="00F36734"/>
    <w:rsid w:val="00F36D0F"/>
    <w:rsid w:val="00F40B09"/>
    <w:rsid w:val="00F4144F"/>
    <w:rsid w:val="00F42294"/>
    <w:rsid w:val="00F42F7B"/>
    <w:rsid w:val="00F459EB"/>
    <w:rsid w:val="00F507AE"/>
    <w:rsid w:val="00F52C9C"/>
    <w:rsid w:val="00F54B20"/>
    <w:rsid w:val="00F55BE1"/>
    <w:rsid w:val="00F6242C"/>
    <w:rsid w:val="00F6336A"/>
    <w:rsid w:val="00F7026C"/>
    <w:rsid w:val="00F72065"/>
    <w:rsid w:val="00F778DC"/>
    <w:rsid w:val="00F805E1"/>
    <w:rsid w:val="00F849BE"/>
    <w:rsid w:val="00F94670"/>
    <w:rsid w:val="00F94A4B"/>
    <w:rsid w:val="00F972B9"/>
    <w:rsid w:val="00F97AD4"/>
    <w:rsid w:val="00FB0917"/>
    <w:rsid w:val="00FB0F16"/>
    <w:rsid w:val="00FB0FF6"/>
    <w:rsid w:val="00FB1D7F"/>
    <w:rsid w:val="00FB3977"/>
    <w:rsid w:val="00FB59FB"/>
    <w:rsid w:val="00FB6DA1"/>
    <w:rsid w:val="00FB72A0"/>
    <w:rsid w:val="00FC35C5"/>
    <w:rsid w:val="00FC7DBF"/>
    <w:rsid w:val="00FE0D51"/>
    <w:rsid w:val="00FE23B5"/>
    <w:rsid w:val="00FE4FE6"/>
    <w:rsid w:val="00FE6F4B"/>
    <w:rsid w:val="00FF2AB4"/>
    <w:rsid w:val="00FF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5F2C40"/>
  <w15:docId w15:val="{32C4554D-D779-45D1-8B05-CED7E8E3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4D45A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D4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unhideWhenUsed/>
    <w:qFormat/>
    <w:rsid w:val="004D45AF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99"/>
    <w:unhideWhenUsed/>
    <w:qFormat/>
    <w:rsid w:val="004D45AF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4D45AF"/>
    <w:rPr>
      <w:sz w:val="16"/>
    </w:rPr>
  </w:style>
  <w:style w:type="character" w:customStyle="1" w:styleId="ekvsymbol">
    <w:name w:val="ekv.symbol"/>
    <w:basedOn w:val="Absatz-Standardschriftart"/>
    <w:uiPriority w:val="1"/>
    <w:semiHidden/>
    <w:unhideWhenUsed/>
    <w:qFormat/>
    <w:rsid w:val="004D45AF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4D45AF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4D45AF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4D45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4D45AF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4D45AF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4D45AF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4D45AF"/>
    <w:rPr>
      <w:b/>
      <w:sz w:val="24"/>
    </w:rPr>
  </w:style>
  <w:style w:type="paragraph" w:customStyle="1" w:styleId="ekvaufgabenwortkarte">
    <w:name w:val="ekv.aufgaben.wortkarte"/>
    <w:basedOn w:val="Standard"/>
    <w:unhideWhenUsed/>
    <w:qFormat/>
    <w:rsid w:val="004D45AF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unhideWhenUsed/>
    <w:qFormat/>
    <w:rsid w:val="004D45AF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unhideWhenUsed/>
    <w:qFormat/>
    <w:rsid w:val="004D45AF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4D45AF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4D45AF"/>
    <w:rPr>
      <w:rFonts w:ascii="Arial" w:hAnsi="Arial"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4D45AF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4D45AF"/>
    <w:rPr>
      <w:rFonts w:ascii="Arial" w:hAnsi="Arial"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4D45AF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4D45AF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4D45AF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4D45AF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4D45AF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4D45AF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4D45AF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semiHidden/>
    <w:qFormat/>
    <w:rsid w:val="004D45AF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4D45AF"/>
    <w:pPr>
      <w:shd w:val="clear" w:color="auto" w:fill="D9D9D9"/>
    </w:pPr>
  </w:style>
  <w:style w:type="paragraph" w:customStyle="1" w:styleId="ekvpicto">
    <w:name w:val="ekv.picto"/>
    <w:basedOn w:val="Standard"/>
    <w:unhideWhenUsed/>
    <w:qFormat/>
    <w:rsid w:val="004D45AF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45A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45AF"/>
    <w:rPr>
      <w:rFonts w:ascii="Segoe UI" w:hAnsi="Segoe UI" w:cs="Segoe UI"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4D45AF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4D45AF"/>
    <w:rPr>
      <w:i/>
    </w:rPr>
  </w:style>
  <w:style w:type="paragraph" w:customStyle="1" w:styleId="ekvbild">
    <w:name w:val="ekv.bild"/>
    <w:basedOn w:val="Standard"/>
    <w:uiPriority w:val="5"/>
    <w:qFormat/>
    <w:rsid w:val="004D45AF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4D45AF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4D45AF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4D45AF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4D45AF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D45AF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4D45A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4D45AF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4D45AF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4D45AF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4D45AF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D45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45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45AF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45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45AF"/>
    <w:rPr>
      <w:rFonts w:ascii="Arial" w:hAnsi="Arial"/>
      <w:b/>
      <w:bCs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4D45AF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4D45AF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D45AF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4D45AF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4D45AF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D45AF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4D45AF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4D45AF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4D45AF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unhideWhenUsed/>
    <w:qFormat/>
    <w:rsid w:val="004D45AF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4D45AF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4D45AF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4D45AF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4D45AF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4D45AF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4D45AF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D45AF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4D45AF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4D45AF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qFormat/>
    <w:rsid w:val="004D45AF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4D45AF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4D45AF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4D45AF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4D45AF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4D45AF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4D45AF"/>
    <w:rPr>
      <w:w w:val="50"/>
    </w:rPr>
  </w:style>
  <w:style w:type="paragraph" w:customStyle="1" w:styleId="ekvaufgabe3-6sp">
    <w:name w:val="ekv.aufgabe.3-6.sp"/>
    <w:basedOn w:val="Standard"/>
    <w:qFormat/>
    <w:rsid w:val="004D45AF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4D45AF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4D45AF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4D45AF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righ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4D45AF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4D45AF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4D45AF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4D45AF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4D45AF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4D45AF"/>
    <w:rPr>
      <w:rFonts w:ascii="Cambria Math" w:hAnsi="Cambria Math"/>
      <w:b/>
    </w:rPr>
  </w:style>
  <w:style w:type="paragraph" w:customStyle="1" w:styleId="ekvuenavigation">
    <w:name w:val="ekv.ue.navigation"/>
    <w:semiHidden/>
    <w:qFormat/>
    <w:rsid w:val="004D45AF"/>
    <w:pPr>
      <w:spacing w:after="0" w:line="240" w:lineRule="auto"/>
    </w:pPr>
    <w:rPr>
      <w:rFonts w:ascii="Arial" w:hAnsi="Arial"/>
      <w:b/>
      <w:noProof/>
      <w:color w:val="595959" w:themeColor="text1" w:themeTint="A6"/>
      <w:sz w:val="27"/>
    </w:rPr>
  </w:style>
  <w:style w:type="character" w:customStyle="1" w:styleId="ekvlsungcambriamath">
    <w:name w:val="ekv.lösung.cambria.math"/>
    <w:basedOn w:val="Absatz-Standardschriftart"/>
    <w:uiPriority w:val="1"/>
    <w:qFormat/>
    <w:rsid w:val="004D45AF"/>
    <w:rPr>
      <w:rFonts w:ascii="Cambria Math" w:hAnsi="Cambria Math"/>
      <w:sz w:val="26"/>
    </w:rPr>
  </w:style>
  <w:style w:type="character" w:customStyle="1" w:styleId="ekvlsungunterstrichencambriamath">
    <w:name w:val="ekv.lösung.unterstrichen.cambria.math"/>
    <w:basedOn w:val="Absatz-Standardschriftart"/>
    <w:uiPriority w:val="1"/>
    <w:qFormat/>
    <w:rsid w:val="004D45AF"/>
    <w:rPr>
      <w:rFonts w:ascii="Cambria Math" w:hAnsi="Cambria Math"/>
      <w:sz w:val="26"/>
      <w:u w:val="single"/>
    </w:rPr>
  </w:style>
  <w:style w:type="character" w:customStyle="1" w:styleId="ekvlsungunterstrichenausgeblendetcambriamath">
    <w:name w:val="ekv.lösung.unterstrichen.ausgeblendet.cambria.math"/>
    <w:basedOn w:val="Absatz-Standardschriftart"/>
    <w:uiPriority w:val="1"/>
    <w:semiHidden/>
    <w:qFormat/>
    <w:rsid w:val="004D45AF"/>
    <w:rPr>
      <w:rFonts w:ascii="Cambria Math" w:hAnsi="Cambria Math"/>
      <w:color w:val="FFFFFF" w:themeColor="background1"/>
      <w:sz w:val="26"/>
      <w:u w:val="single" w:color="000000" w:themeColor="text1"/>
    </w:rPr>
  </w:style>
  <w:style w:type="character" w:customStyle="1" w:styleId="ekvlsungausgeblendetcambriamath">
    <w:name w:val="ekv.lösung.ausgeblendet.cambria.math"/>
    <w:basedOn w:val="Absatz-Standardschriftart"/>
    <w:uiPriority w:val="1"/>
    <w:semiHidden/>
    <w:qFormat/>
    <w:rsid w:val="004D45AF"/>
    <w:rPr>
      <w:rFonts w:ascii="Cambria Math" w:hAnsi="Cambria Math"/>
      <w:b w:val="0"/>
      <w:i w:val="0"/>
      <w:color w:val="FFFFFF" w:themeColor="background1"/>
      <w:sz w:val="26"/>
      <w:u w:val="none" w:color="000000" w:themeColor="text1"/>
    </w:rPr>
  </w:style>
  <w:style w:type="paragraph" w:customStyle="1" w:styleId="ekvtabellezeilabstmind">
    <w:name w:val="ekv.tabelle.zeilabst.mind"/>
    <w:basedOn w:val="Standard"/>
    <w:qFormat/>
    <w:rsid w:val="004D45AF"/>
    <w:pPr>
      <w:spacing w:line="254" w:lineRule="atLeast"/>
    </w:pPr>
    <w:rPr>
      <w:sz w:val="18"/>
    </w:rPr>
  </w:style>
  <w:style w:type="paragraph" w:customStyle="1" w:styleId="ekvtabellelinkszeilabstmind">
    <w:name w:val="ekv.tabelle.links.zeilabst.mind"/>
    <w:basedOn w:val="Standard"/>
    <w:qFormat/>
    <w:rsid w:val="004D45AF"/>
    <w:pPr>
      <w:spacing w:line="254" w:lineRule="atLeast"/>
      <w:ind w:left="57"/>
    </w:pPr>
    <w:rPr>
      <w:sz w:val="18"/>
    </w:rPr>
  </w:style>
  <w:style w:type="paragraph" w:customStyle="1" w:styleId="ekvtabellezentriertzeilabstmind">
    <w:name w:val="ekv.tabelle.zentriert.zeilabst.mind"/>
    <w:basedOn w:val="Standard"/>
    <w:qFormat/>
    <w:rsid w:val="004D45AF"/>
    <w:pPr>
      <w:spacing w:line="254" w:lineRule="atLeast"/>
      <w:jc w:val="center"/>
    </w:pPr>
    <w:rPr>
      <w:sz w:val="18"/>
    </w:rPr>
  </w:style>
  <w:style w:type="paragraph" w:customStyle="1" w:styleId="ekvaufzhlungzeilabstmind">
    <w:name w:val="ekv.aufzählung.zeilabst.mind"/>
    <w:basedOn w:val="Standard"/>
    <w:qFormat/>
    <w:rsid w:val="004D45AF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254" w:lineRule="atLeast"/>
      <w:ind w:left="340" w:hanging="340"/>
    </w:pPr>
  </w:style>
  <w:style w:type="paragraph" w:customStyle="1" w:styleId="ekvaufzhlunglckentext">
    <w:name w:val="ekv.aufzählung.lückentext"/>
    <w:basedOn w:val="Standard"/>
    <w:qFormat/>
    <w:rsid w:val="004D45AF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452" w:lineRule="atLeast"/>
      <w:ind w:left="340" w:hanging="340"/>
    </w:pPr>
  </w:style>
  <w:style w:type="character" w:customStyle="1" w:styleId="ekvlckentextbruch">
    <w:name w:val="ekv.lückentext.bruch"/>
    <w:basedOn w:val="Absatz-Standardschriftart"/>
    <w:uiPriority w:val="1"/>
    <w:qFormat/>
    <w:rsid w:val="004D45AF"/>
    <w:rPr>
      <w:rFonts w:ascii="Cambria Math" w:hAnsi="Cambria Math"/>
      <w:i/>
      <w:color w:val="000000" w:themeColor="text1"/>
      <w:position w:val="-18"/>
      <w:sz w:val="21"/>
      <w:u w:val="single" w:color="000000" w:themeColor="text1"/>
    </w:rPr>
  </w:style>
  <w:style w:type="paragraph" w:customStyle="1" w:styleId="ekvaufgabe">
    <w:name w:val="ekv.aufgabe"/>
    <w:basedOn w:val="Standard"/>
    <w:qFormat/>
    <w:rsid w:val="004D45AF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</w:tabs>
      <w:spacing w:line="254" w:lineRule="atLeast"/>
      <w:ind w:left="284" w:hanging="284"/>
    </w:pPr>
  </w:style>
  <w:style w:type="paragraph" w:styleId="Listenabsatz">
    <w:name w:val="List Paragraph"/>
    <w:basedOn w:val="Standard"/>
    <w:uiPriority w:val="9"/>
    <w:semiHidden/>
    <w:qFormat/>
    <w:rsid w:val="004D45AF"/>
    <w:pPr>
      <w:ind w:left="720"/>
      <w:contextualSpacing/>
    </w:pPr>
  </w:style>
  <w:style w:type="paragraph" w:customStyle="1" w:styleId="ekvpunkte">
    <w:name w:val="ekv.punkte"/>
    <w:basedOn w:val="ekvaufgabenwortkarte"/>
    <w:semiHidden/>
    <w:qFormat/>
    <w:rsid w:val="004D45AF"/>
    <w:rPr>
      <w:sz w:val="19"/>
    </w:rPr>
  </w:style>
  <w:style w:type="paragraph" w:customStyle="1" w:styleId="ekvquelleobjekt">
    <w:name w:val="ekv.quelle.objekt"/>
    <w:basedOn w:val="Standard"/>
    <w:semiHidden/>
    <w:rsid w:val="004D45AF"/>
    <w:pPr>
      <w:tabs>
        <w:tab w:val="clear" w:pos="340"/>
        <w:tab w:val="clear" w:pos="595"/>
        <w:tab w:val="clear" w:pos="851"/>
      </w:tabs>
      <w:spacing w:line="130" w:lineRule="exact"/>
    </w:pPr>
    <w:rPr>
      <w:rFonts w:eastAsia="Times New Roman" w:cs="Arial"/>
      <w:sz w:val="10"/>
    </w:rPr>
  </w:style>
  <w:style w:type="paragraph" w:customStyle="1" w:styleId="ekvaufzhlung1">
    <w:name w:val="ekv.aufzählung.1"/>
    <w:basedOn w:val="Standard"/>
    <w:semiHidden/>
    <w:rsid w:val="004D45AF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  <w:rPr>
      <w:rFonts w:eastAsia="Times New Roman" w:cs="Times New Roman"/>
    </w:rPr>
  </w:style>
  <w:style w:type="paragraph" w:customStyle="1" w:styleId="ekvaufzhlung2">
    <w:name w:val="ekv.aufzählung.2"/>
    <w:basedOn w:val="Standard"/>
    <w:semiHidden/>
    <w:rsid w:val="004D45AF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  <w:rPr>
      <w:rFonts w:eastAsia="Times New Roman" w:cs="Times New Roman"/>
    </w:rPr>
  </w:style>
  <w:style w:type="paragraph" w:customStyle="1" w:styleId="ekvaufzhlung3">
    <w:name w:val="ekv.aufzählung.3"/>
    <w:basedOn w:val="Standard"/>
    <w:semiHidden/>
    <w:rsid w:val="004D45AF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  <w:rPr>
      <w:rFonts w:eastAsia="Times New Roman" w:cs="Times New Roman"/>
    </w:rPr>
  </w:style>
  <w:style w:type="paragraph" w:customStyle="1" w:styleId="ekvue1fremdtext">
    <w:name w:val="ekv.ue1.fremdtext"/>
    <w:basedOn w:val="Standard"/>
    <w:semiHidden/>
    <w:qFormat/>
    <w:rsid w:val="004D45AF"/>
    <w:pPr>
      <w:spacing w:line="240" w:lineRule="auto"/>
    </w:pPr>
    <w:rPr>
      <w:rFonts w:ascii="Times New Roman" w:eastAsia="Times New Roman" w:hAnsi="Times New Roman" w:cs="Times New Roman"/>
      <w:b/>
      <w:sz w:val="43"/>
    </w:rPr>
  </w:style>
  <w:style w:type="paragraph" w:customStyle="1" w:styleId="ekvue2fremdtext">
    <w:name w:val="ekv.ue2.fremdtext"/>
    <w:basedOn w:val="Standard"/>
    <w:semiHidden/>
    <w:qFormat/>
    <w:rsid w:val="004D45AF"/>
    <w:pPr>
      <w:spacing w:line="240" w:lineRule="auto"/>
    </w:pPr>
    <w:rPr>
      <w:rFonts w:ascii="Times New Roman" w:eastAsia="Times New Roman" w:hAnsi="Times New Roman" w:cs="Times New Roman"/>
      <w:b/>
      <w:sz w:val="29"/>
    </w:rPr>
  </w:style>
  <w:style w:type="paragraph" w:customStyle="1" w:styleId="ekvue3fremdtext">
    <w:name w:val="ekv.ue3.fremdtext"/>
    <w:basedOn w:val="Standard"/>
    <w:semiHidden/>
    <w:qFormat/>
    <w:rsid w:val="004D45AF"/>
    <w:pPr>
      <w:spacing w:line="240" w:lineRule="auto"/>
    </w:pPr>
    <w:rPr>
      <w:rFonts w:ascii="Times New Roman" w:eastAsia="Times New Roman" w:hAnsi="Times New Roman" w:cs="Times New Roman"/>
      <w:b/>
      <w:sz w:val="21"/>
    </w:rPr>
  </w:style>
  <w:style w:type="paragraph" w:customStyle="1" w:styleId="ekvfussnote">
    <w:name w:val="ekv.fussnote"/>
    <w:basedOn w:val="Standard"/>
    <w:semiHidden/>
    <w:qFormat/>
    <w:rsid w:val="004D45AF"/>
    <w:rPr>
      <w:rFonts w:eastAsia="Times New Roman" w:cs="Times New Roman"/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4D45AF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4D45AF"/>
    <w:rPr>
      <w:rFonts w:ascii="Comic Sans MS" w:hAnsi="Comic Sans MS"/>
      <w:noProof/>
      <w:color w:val="FFFFFF" w:themeColor="background1"/>
      <w:sz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4D45AF"/>
    <w:rPr>
      <w:rFonts w:ascii="Times New Roman" w:hAnsi="Times New Roman"/>
      <w:i/>
      <w:color w:val="FFFFFF" w:themeColor="background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aa800\AppData\Roaming\Microsoft\Templates\WD_KV_KL5_SSS_PRISMA_3G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ic_32_gruppenarbeit_3" Type="http://schemas.openxmlformats.org/officeDocument/2006/relationships/image" Target="images/ic_32_gruppenarbeit_3.png"/><Relationship Id="ic_32_blatt" Type="http://schemas.openxmlformats.org/officeDocument/2006/relationships/image" Target="images/ic_32_blatt.png"/><Relationship Id="ic_32_arbeitsheft" Type="http://schemas.openxmlformats.org/officeDocument/2006/relationships/image" Target="images/ic_32_arbeitsheft.png"/><Relationship Id="ic_32_haecken" Type="http://schemas.openxmlformats.org/officeDocument/2006/relationships/image" Target="images/ic_32_haecken.png"/><Relationship Id="ic_32_smiley1" Type="http://schemas.openxmlformats.org/officeDocument/2006/relationships/image" Target="images/ic_32_smiley1.png"/><Relationship Id="ic_32_kreisgespraech" Type="http://schemas.openxmlformats.org/officeDocument/2006/relationships/image" Target="images/ic_32_kreisgespraech.png"/><Relationship Id="ic_32_blattverweis" Type="http://schemas.openxmlformats.org/officeDocument/2006/relationships/image" Target="images/ic_32_blattverweis.png"/><Relationship Id="ic_32_aufzaehlung" Type="http://schemas.openxmlformats.org/officeDocument/2006/relationships/image" Target="images/ic_32_aufzaehlung.png"/><Relationship Id="ic_32_ja_gut" Type="http://schemas.openxmlformats.org/officeDocument/2006/relationships/image" Target="images/ic_32_ja_gut.png"/><Relationship Id="ic_32_formel_kursiv_gerade" Type="http://schemas.openxmlformats.org/officeDocument/2006/relationships/image" Target="images/kursiv_gerade.png"/><Relationship Id="ic_32_loesungen" Type="http://schemas.openxmlformats.org/officeDocument/2006/relationships/image" Target="images/ic_32_loesungen.png"/><Relationship Id="icpictos" Type="http://schemas.openxmlformats.org/officeDocument/2006/relationships/image" Target="images/icpictos.png"/><Relationship Id="ic_32_frage" Type="http://schemas.openxmlformats.org/officeDocument/2006/relationships/image" Target="images/ic_32_frage.png"/><Relationship Id="ic_32_verweis_3" Type="http://schemas.openxmlformats.org/officeDocument/2006/relationships/image" Target="images/ic_32_verweis_3.png"/><Relationship Id="ic_32_uhr" Type="http://schemas.openxmlformats.org/officeDocument/2006/relationships/image" Target="images/ic_32_uhr.png"/><Relationship Id="ic_32_arbeitsheftverweis" Type="http://schemas.openxmlformats.org/officeDocument/2006/relationships/image" Target="images/ic_32_arbeitsheftverweis.png"/><Relationship Id="ic_32_ankreuzkaestchenmithaeckchen" Type="http://schemas.openxmlformats.org/officeDocument/2006/relationships/image" Target="images/ic_32_ankreuzkaestchenmithaeckchen.png"/><Relationship Id="ic_32_schere" Type="http://schemas.openxmlformats.org/officeDocument/2006/relationships/image" Target="images/ic_32_schere.png"/><Relationship Id="ic_32_kleber" Type="http://schemas.openxmlformats.org/officeDocument/2006/relationships/image" Target="images/ic_32_kleber.png"/><Relationship Id="ic_32_taschenrechner" Type="http://schemas.openxmlformats.org/officeDocument/2006/relationships/image" Target="images/ic_32_taschenrechner.png"/><Relationship Id="ic_32_schreiben_2" Type="http://schemas.openxmlformats.org/officeDocument/2006/relationships/image" Target="images/ic_32_schreiben_1.png"/><Relationship Id="ic_32_differenzierung" Type="http://schemas.openxmlformats.org/officeDocument/2006/relationships/image" Target="images/ic_32_differenzierung.png"/><Relationship Id="ic_32_leicht" Type="http://schemas.openxmlformats.org/officeDocument/2006/relationships/image" Target="images/ic_32_leicht.png"/><Relationship Id="ic_32_sprechblase" Type="http://schemas.openxmlformats.org/officeDocument/2006/relationships/image" Target="images/ic_32_sprechblase.png"/><Relationship Id="ic_32_audio_cd_sprache" Type="http://schemas.openxmlformats.org/officeDocument/2006/relationships/image" Target="images/ic_32_audio_cd_sprache.png"/><Relationship Id="ic_32_sprechen_1" Type="http://schemas.openxmlformats.org/officeDocument/2006/relationships/image" Target="images/ic_32_sprechen.png"/><Relationship Id="ic_32_formel_gerade_kursiv" Type="http://schemas.openxmlformats.org/officeDocument/2006/relationships/image" Target="images/geradeundkursiv.png"/><Relationship Id="ic_32_achtung" Type="http://schemas.openxmlformats.org/officeDocument/2006/relationships/image" Target="images/ic_32_achtung.png"/><Relationship Id="ic_32_aufgabenkarte" Type="http://schemas.openxmlformats.org/officeDocument/2006/relationships/image" Target="images/ic_32_aufgabenkarte.png"/><Relationship Id="ic_32_schwer" Type="http://schemas.openxmlformats.org/officeDocument/2006/relationships/image" Target="images/ic_32_schwer.png"/><Relationship Id="ic_32_bildschirm" Type="http://schemas.openxmlformats.org/officeDocument/2006/relationships/image" Target="images/ic_32_bildschirm.png"/><Relationship Id="ic_32_inklusion" Type="http://schemas.openxmlformats.org/officeDocument/2006/relationships/image" Target="images/ic_32_inklusion.png"/><Relationship Id="ic_32_methoden_kompetenz" Type="http://schemas.openxmlformats.org/officeDocument/2006/relationships/image" Target="images/ic_32_methoden_kompetenz.png"/><Relationship Id="ic_32_gruppenarbeit" Type="http://schemas.openxmlformats.org/officeDocument/2006/relationships/image" Target="images/ic_32_gruppenarbeit.png"/><Relationship Id="ic_32_mittel" Type="http://schemas.openxmlformats.org/officeDocument/2006/relationships/image" Target="images/ic_32_mittel.png"/><Relationship Id="ic_32_smiley2" Type="http://schemas.openxmlformats.org/officeDocument/2006/relationships/image" Target="images/ic_32_smiley2.png"/><Relationship Id="idschriften" Type="http://schemas.openxmlformats.org/officeDocument/2006/relationships/image" Target="images/idschriften.png"/><Relationship Id="ic_32_internet" Type="http://schemas.openxmlformats.org/officeDocument/2006/relationships/image" Target="images/ic_32_internet.png"/><Relationship Id="ic_32_aufzaehlung_1" Type="http://schemas.openxmlformats.org/officeDocument/2006/relationships/image" Target="images/ic_32_aufzaehlung_1.png"/><Relationship Id="ic_32_teil" Type="http://schemas.openxmlformats.org/officeDocument/2006/relationships/image" Target="images/ic_32_teil.png"/><Relationship Id="ic_32_interkulturell" Type="http://schemas.openxmlformats.org/officeDocument/2006/relationships/image" Target="images/ic_32_interkulturell.png"/><Relationship Id="ic_32_tipp" Type="http://schemas.openxmlformats.org/officeDocument/2006/relationships/image" Target="images/ic_32_tipp.png"/><Relationship Id="ic_32_verweis_1" Type="http://schemas.openxmlformats.org/officeDocument/2006/relationships/image" Target="images/ic_32_verweis_1.png"/><Relationship Id="ic_32_zahlenmauer_zweistoeckig" Type="http://schemas.openxmlformats.org/officeDocument/2006/relationships/image" Target="images/ic_32_zahlenmauer_zweistoeckig.png"/><Relationship Id="ic_32_einkreisen" Type="http://schemas.openxmlformats.org/officeDocument/2006/relationships/image" Target="images/ic_32_einkreisen.png"/><Relationship Id="ic_32_klatschen" Type="http://schemas.openxmlformats.org/officeDocument/2006/relationships/image" Target="images/ic_32_klatschen.png"/><Relationship Id="ic_32_schreiben_1" Type="http://schemas.openxmlformats.org/officeDocument/2006/relationships/image" Target="images/ic_32_schreiben_10.png"/><Relationship Id="ic_32_kreuzwortraetsel" Type="http://schemas.openxmlformats.org/officeDocument/2006/relationships/image" Target="images/ic_32_kreuzwortraetsel.png"/><Relationship Id="ic_32_partnerarbeit" Type="http://schemas.openxmlformats.org/officeDocument/2006/relationships/image" Target="images/ic_32_partnerarbeit.png"/><Relationship Id="ic_32_pfeil" Type="http://schemas.openxmlformats.org/officeDocument/2006/relationships/image" Target="images/ic_32_pfeil.png"/><Relationship Id="ic_32_textbox" Type="http://schemas.openxmlformats.org/officeDocument/2006/relationships/image" Target="images/ic_32_textbox.png"/><Relationship Id="ic_32_verbinden" Type="http://schemas.openxmlformats.org/officeDocument/2006/relationships/image" Target="images/ic_32_verbinden.png"/><Relationship Id="ic_32_zahlenmauer_vierstoeckig" Type="http://schemas.openxmlformats.org/officeDocument/2006/relationships/image" Target="images/ic_32_zahlenmauer_vierstoeckig.png"/><Relationship Id="ic_32_ankreuzkaestchen" Type="http://schemas.openxmlformats.org/officeDocument/2006/relationships/image" Target="images/ic_32_ankreuzkaestchen.png"/><Relationship Id="icsymbole" Type="http://schemas.openxmlformats.org/officeDocument/2006/relationships/image" Target="images/icsymbole.png"/><Relationship Id="ic_32_gruppenarbeit_2" Type="http://schemas.openxmlformats.org/officeDocument/2006/relationships/image" Target="images/ic_32_gruppenarbeit_2.png"/><Relationship Id="ic_32_verschriften" Type="http://schemas.openxmlformats.org/officeDocument/2006/relationships/image" Target="images/ic_32_verschriften_1.png"/><Relationship Id="ic_32_formel_gerade_und_kursiv" Type="http://schemas.openxmlformats.org/officeDocument/2006/relationships/image" Target="images/ScheduledTaskInsert.png"/><Relationship Id="ic_32_grafik_einfuegen" Type="http://schemas.openxmlformats.org/officeDocument/2006/relationships/image" Target="images/ic_32_grafik_einfuegen.png"/><Relationship Id="ic_32_rechendreieck" Type="http://schemas.openxmlformats.org/officeDocument/2006/relationships/image" Target="images/ic_32_rechendreieck.png"/><Relationship Id="icelemente" Type="http://schemas.openxmlformats.org/officeDocument/2006/relationships/image" Target="images/icelemente.png"/><Relationship Id="ic_32_verweis_4" Type="http://schemas.openxmlformats.org/officeDocument/2006/relationships/image" Target="images/ic_32_verweis_4.png"/><Relationship Id="icplatzhalter" Type="http://schemas.openxmlformats.org/officeDocument/2006/relationships/image" Target="images/icplatzhalter.png"/><Relationship Id="ic_32_ankreuzen" Type="http://schemas.openxmlformats.org/officeDocument/2006/relationships/image" Target="images/ic_32_ankreuzen.png"/><Relationship Id="ic_32_schnittbox" Type="http://schemas.openxmlformats.org/officeDocument/2006/relationships/image" Target="images/ic_32_schnittbox.png"/><Relationship Id="ic_32_schreiben" Type="http://schemas.openxmlformats.org/officeDocument/2006/relationships/image" Target="images/ic_32_schreiben.png"/><Relationship Id="ic_32_cdrom" Type="http://schemas.openxmlformats.org/officeDocument/2006/relationships/image" Target="images/ic_32_cdrom.png"/><Relationship Id="ic_32_partnerarbeit_2" Type="http://schemas.openxmlformats.org/officeDocument/2006/relationships/image" Target="images/ic_32_partnerarbeit_2.png"/><Relationship Id="ic_32_lupe" Type="http://schemas.openxmlformats.org/officeDocument/2006/relationships/image" Target="images/ic_32_lupe.png"/><Relationship Id="ic_32_malen" Type="http://schemas.openxmlformats.org/officeDocument/2006/relationships/image" Target="images/ic_32_malen.png"/><Relationship Id="ic_32_sprechen_2" Type="http://schemas.openxmlformats.org/officeDocument/2006/relationships/image" Target="images/ic_32_sprechen_2.png"/><Relationship Id="ic_32_einzelarbeit" Type="http://schemas.openxmlformats.org/officeDocument/2006/relationships/image" Target="images/ic_32_einzelarbeit.png"/><Relationship Id="ic_32_zahlenmauer_dreistoeckig" Type="http://schemas.openxmlformats.org/officeDocument/2006/relationships/image" Target="images/ic_32_zahlenmauer_dreistoeckig.png"/><Relationship Id="ic_32_achte_auf" Type="http://schemas.openxmlformats.org/officeDocument/2006/relationships/image" Target="images/ic_32_achte_auf.png"/><Relationship Id="ic_32_buch" Type="http://schemas.openxmlformats.org/officeDocument/2006/relationships/image" Target="images/ic_32_buch.png"/><Relationship Id="ic_32_nein_schlecht" Type="http://schemas.openxmlformats.org/officeDocument/2006/relationships/image" Target="images/ic_32_nein_schlecht.png"/><Relationship Id="ic_32_schreiben_3" Type="http://schemas.openxmlformats.org/officeDocument/2006/relationships/image" Target="images/ic_32_schreiben_3.png"/><Relationship Id="ic_32_smiley3" Type="http://schemas.openxmlformats.org/officeDocument/2006/relationships/image" Target="images/ic_32_smiley3.png"/><Relationship Id="ic_32_einzelarbeit_2" Type="http://schemas.openxmlformats.org/officeDocument/2006/relationships/image" Target="images/ic_32_einzelarbeit_2.png"/><Relationship Id="ic_32_hoeren" Type="http://schemas.openxmlformats.org/officeDocument/2006/relationships/image" Target="images/ic_32_hoeren.png"/><Relationship Id="ic_32_nachspuren" Type="http://schemas.openxmlformats.org/officeDocument/2006/relationships/image" Target="images/ic_32_nachspuren.png"/><Relationship Id="ic_32_praesentieren" Type="http://schemas.openxmlformats.org/officeDocument/2006/relationships/image" Target="images/ic_32_praesentieren.png"/><Relationship Id="ic_32_taschenrechner_2" Type="http://schemas.openxmlformats.org/officeDocument/2006/relationships/image" Target="images/ic_32_taschenrechner_2.png"/><Relationship Id="ic_32_verweis_2" Type="http://schemas.openxmlformats.org/officeDocument/2006/relationships/image" Target="images/ic_32_verweis_2.png"/><Relationship Id="ic_32_geben_nehmen" Type="http://schemas.openxmlformats.org/officeDocument/2006/relationships/image" Target="images/ic_32_geben_nehmen.png"/><Relationship Id="ic_32_lesen" Type="http://schemas.openxmlformats.org/officeDocument/2006/relationships/image" Target="images/ic_32_lesen.png"/><Relationship Id="ic_32_aufzaehlung_2" Type="http://schemas.openxmlformats.org/officeDocument/2006/relationships/image" Target="images/ic_32_aufzaehlung_2.png"/><Relationship Id="ic_32_checkliste" Type="http://schemas.openxmlformats.org/officeDocument/2006/relationships/image" Target="images/ic_32_checkliste.png"/></Relationships>
</file>

<file path=customUI/customUI.xml><?xml version="1.0" encoding="utf-8"?>
<!--
Word 2010/2013/2016-Dokumentvorlage für Ernst Klett Verlag GmbH
-->
<customUI xmlns="http://schemas.microsoft.com/office/2006/01/customui">
  <ribbon>
    <tabs>
      <tab id="idWDKVKL5" label="WD KV KL5 SSS - PRISMA 3G" insertBeforeMso="TabHome">
        <group id="idColumns" label="Spalten">
          <button id="idColumn1" label="1 Spaltig" onAction="pSetColumns"/>
          <button id="idColumn2" label="2 Spaltig" onAction="pSetColumns"/>
          <button id="idColumn3" label="3 Spaltig" onAction="pSetColumns"/>
          <separator id="idSeparator1"/>
          <button id="idInserColumnBreak" label="Umbruch" screentip="Fügt einen Spaltenumbruch ein" supertip="An der aktuellen Stelle wird ein Spaltenumbruch eingefügt, der nachfolgende Text beginnt dann am Anfang der nächsten Spalte." onAction="pInserColumnBreak"/>
          <menu id="idMenue0" label="Navigation">
            <button id="idStandard" label="Standard" screentip="Standard Kopfzeile wird eingefügt" supertip="Kopfzeile wird auf der nächsten Seite eingefügt" onAction="pInsertBB"/>
            <button id="idKopiervorlagen" label="Kopiervorlagen" screentip="Kopiervorlagen Kopfzeile wird eingefügt" supertip="Kopfzeile wird auf der nächsten Seite eingefügt" onAction="pInsertBB"/>
            <button id="idLösungshilfen" label="Lösungshilfen" screentip="Lösungshilfen Kopfzeile wird eingefügt" supertip="Kopfzeile wird auf der nächsten Seite eingefügt" onAction="pInsertBB"/>
            <button id="idTest" label="Test" screentip="Test Kopfzeile wird eingefügt" supertip="Kopfzeile wird auf der nächsten Seite eingefügt" onAction="pInsertBB"/>
          </menu>
        </group>
        <group id="idBBTabellen" label="Tabellen">
          <button id="idTabelle1.1" label="1 - 1" screentip="Tabelle einspaltiger Textbereich" supertip="Fügt eine 1 Spaltige Tabelle in den einspaltigen Textbereich ein" onAction="pInsertBB"/>
          <button id="idTabelle1.2" label="1 - 2" screentip="Tabelle einspaltiger Textbereich" supertip="Fügt eine 2 Spaltige Tabelle in den einspaltigen Textbereich ein" onAction="pInsertBB"/>
          <button id="idTabelle1.3" label="1 - 3" screentip="Tabelle einspaltiger Textbereich" supertip="Fügt eine 3 Spaltige Tabelle in den einspaltigen Textbereich ein" onAction="pInsertBB"/>
          <separator id="idSeparator2"/>
          <button id="idTabelle2.1" label="2 - 1" screentip="Tabelle zweispaltiger Textbereich" supertip="Fügt eine 1 Spaltige Tabelle in den zweispaltigen Textbereich ein" onAction="pInsertBB"/>
          <button id="idTabelle2.2" label="2 - 2" screentip="Tabelle zweispaltiger Textbereich" supertip="Fügt eine 2 Spaltige Tabelle in den zweispaltigen Textbereich ein" onAction="pInsertBB"/>
          <button id="idTabelle2.3" label="2 - 3" screentip="Tabelle zweispaltiger Textbereich" supertip="Fügt eine 3 Spaltige Tabelle in den zweispaltigen Textbereich ein" onAction="pInsertBB"/>
          <separator id="idSeparator3"/>
          <button id="idTabelle3.1" label="3 - 1" screentip="Tabelle dreispaltiger Textbereich" supertip="Fügt eine 1 Spaltige Tabelle in den dreispaltigen Textbereich ein" onAction="pInsertBB"/>
          <button id="idTabelle3.2" label="3 - 2" screentip="Tabelle dreispaltiger Textbereich" supertip="Fügt eine 2 Spaltige Tabelle in den dreispaltigen Textbereich ein" onAction="pInsertBB"/>
          <button id="idTabelle3.3" label="3 - 3" screentip="Tabelle dreispaltiger Textbereich" supertip="Fügt eine 3 Spaltige Tabelle in den dreispaltigen Textbereich ein" onAction="pInsertBB"/>
        </group>
        <group id="idMenu1" label="Symbole">
          <menu id="idMenue1" size="large" itemSize="normal" image="icsymbole" label="Symbole">
            <button id="idAufzählung" label="Aufzählung" image="ic_32_aufzaehlung" onAction="pInsertBB"/>
            <button id="idAnkreuzkästchen" label="Ankreuzkästchen" image="ic_32_ankreuzkaestchen" onAction="pInsertBB"/>
            <button id="idAnkreuzkästchenmitHäkchen" label="Ankreuzkästchen mit Häkchen " image="ic_32_ankreuzkaestchenmithaeckchen" onAction="pInsertBB"/>
            <button id="idHäkchen" label="Häkchen" image="ic_32_haecken" onAction="pInsertBB"/>
            <button id="idPfeil" label="Pfeil" image="ic_32_pfeil" onAction="pInsertBB"/>
          </menu>
        </group>
        <group id="idMenu2" label="Elemente">
          <menu id="idMenue2" size="large" itemSize="normal" image="icelemente" label="Elemente">
            <button id="idAufgaben-Wortkarte" label="Aufgaben-Wortkarte" image="ic_32_aufgabenkarte" onAction="pInsertBB"/>
            <button id="idExtraAufgaben" label="Extra Aufgaben" image="ic_32_schreiben_2" onAction="pInsertBB"/>
            <button id="idFusszeileKlassePunkte" label="Klasse - Punkte" image="ic_32_schreiben_2" onAction="pInsertBB"/>
            <button id="idKreuzworträtsel" label="Kreuzworträtsel" image="ic_32_kreuzwortraetsel" onAction="pInsertBB"/>
            <button id="idPunkte" label="Punkte" image="ic_32_schreiben_2" onAction="pInsertBB"/>
            <button id="idRechendreieck" label="Rechendreieck" image="ic_32_rechendreieck" onAction="pInsertTriangle"/>
            <button id="idSchnittbox" label="Schnittbox" image="ic_32_schnittbox" onAction="pInsertBB"/>
            <button id="idSprechblase" label="Sprechblase" image="ic_32_sprechblase" onAction="pInsertBB"/>
            <button id="idTextbox" label="Textbox" image="ic_32_textbox" onAction="pInsertBB"/>
            <button id="idUhr" label="Uhr" image="ic_32_uhr" onAction="pInsertBB"/>
            <button id="idZahlenmauer2stöckig" label="Zahlenmauer 2 - stöckig " image="ic_32_zahlenmauer_zweistoeckig" onAction="pInsertBB"/>
            <button id="idZahlenmauer3stöckig" label="Zahlenmauer 3 - stöckig " image="ic_32_zahlenmauer_dreistoeckig" onAction="pInsertBB"/>
            <button id="idZahlenmauer4stöckig" label="Zahlenmauer 4 - stöckig " image="ic_32_zahlenmauer_vierstoeckig" onAction="pInsertBB"/>
          </menu>
        </group>
        <group id="idMenu4" label="Pictos">
          <menu id="idMenue4" size="large" itemSize="normal" image="icpictos" label="Pictos">
            <menu id="idTeil1" label="Teil 1" image="ic_32_teil">
              <button id="idLeicht" label="Leicht" image="ic_32_leicht" onAction="pInsertBB"/>
              <button id="idMittel" label="Mittel" image="ic_32_mittel" onAction="pInsertBB"/>
              <button id="idSchwer" label="Schwer" image="ic_32_schwer" onAction="pInsertBB"/>
              <button id="idEinzelarbeit" label="Einzelarbeit" image="ic_32_einzelarbeit" onAction="pInsertBB"/>
              <button id="idPartnerarbeit" label="Partnerarbeit" image="ic_32_partnerarbeit" onAction="pInsertBB"/>
              <button id="idGruppenarbeit" label="Gruppenarbeit" image="ic_32_gruppenarbeit" onAction="pInsertBB"/>
              <button id="idEinzelarbeit2" label="Einzelarbeit 2" image="ic_32_einzelarbeit_2" onAction="pInsertBB"/>
              <button id="idPartnerarbeit2" label="Partnerarbeit 2" image="ic_32_partnerarbeit_2" onAction="pInsertBB"/>
              <button id="idGruppenarbeit2" label="Gruppenarbeit 2" image="ic_32_gruppenarbeit_2" onAction="pInsertBB"/>
              <button id="idGruppenarbeit3" label="Gruppenarbeit 3" image="ic_32_gruppenarbeit_3" onAction="pInsertBB"/>
              <button id="idKreisgespraech" label="Kreisgespräch" image="ic_32_kreisgespraech" onAction="pInsertBB"/>
              <button id="idSmilie1" label="Smilie 1" image="ic_32_smiley1" onAction="pInsertBB"/>
              <button id="idSmilie2" label="Smilie 2" image="ic_32_smiley2" onAction="pInsertBB"/>
              <button id="idSmilie3" label="Smilie 3" image="ic_32_smiley3" onAction="pInsertBB"/>
              <button id="idAchteauf" label="Achte auf" image="ic_32_achte_auf" onAction="pInsertBB"/>
              <button id="idAchtung" label="Achtung" image="ic_32_achtung" onAction="pInsertBB"/>
              <button id="idAnkreuzen" label="Ankreuzen" image="ic_32_ankreuzen" onAction="pInsertBB"/>
              <button id="idArbeitheftverweis" label="Arbeitheftverweis" image="ic_32_arbeitsheftverweis" onAction="pInsertBB"/>
              <button id="idArbeitsheft" label="Arbeitsheft" image="ic_32_arbeitsheft" onAction="pInsertBB"/>
              <button id="idAudioCDSprache" label="Audio CD Sprache" image="ic_32_audio_cd_sprache" onAction="pInsertBB"/>
              <button id="idAufzaehlung1" label="Aufzählung 1" image="ic_32_aufzaehlung_1" onAction="pInsertBB"/>
              <button id="idAufzaehlung2" label="Aufzählung 2" image="ic_32_aufzaehlung_2" onAction="pInsertBB"/>
              <button id="idBildschirm" label="Bildschirm" image="ic_32_bildschirm" onAction="pInsertBB"/>
              <button id="idBlatt" label="Blatt" image="ic_32_blatt" onAction="pInsertBB"/>
              <button id="idBlattverweis" label="Blattverweis" image="ic_32_blattverweis" onAction="pInsertBB"/>
              <button id="idBuch" label="Buch" image="ic_32_buch" onAction="pInsertBB"/>
              <button id="idCDRom" label="CD Rom" image="ic_32_cdrom" onAction="pInsertBB"/>
              <button id="idCheckliste" label="Checkliste" image="ic_32_checkliste" onAction="pInsertBB"/>
              <button id="idDifferenzierung" label="Differenzierung" image="ic_32_differenzierung" onAction="pInsertBB"/>
              <button id="idEinkreisen" label="Einkreisen" image="ic_32_einkreisen" onAction="pInsertBB"/>
              <button id="idFrage" label="Frage" image="ic_32_frage" onAction="pInsertBB"/>
            </menu>
            <menu id="idTeil2" label="Teil 2" image="ic_32_teil">
              <button id="idGebenNehmen" label="Geben - Nehmen" image="ic_32_geben_nehmen" onAction="pInsertBB"/>
              <button id="idHoeren" label="Hören" image="ic_32_hoeren" onAction="pInsertBB"/>
              <button id="idInklusion" label="Inklusion" image="ic_32_inklusion" onAction="pInsertBB"/>
              <button id="idInterkulturell" label="Interkulturell" image="ic_32_interkulturell" onAction="pInsertBB"/>
              <button id="idInternet" label="Internet" image="ic_32_internet" onAction="pInsertBB"/>
              <button id="idJaGut" label="Ja/Gut" image="ic_32_ja_gut" onAction="pInsertBB"/>
              <button id="idKlatschen" label="Klatschen" image="ic_32_klatschen" onAction="pInsertBB"/>
              <button id="idKleben" label="Kleben" image="ic_32_kleber" onAction="pInsertBB"/>
              <button id="idLesen" label="Lesen" image="ic_32_lesen" onAction="pInsertBB"/>
              <button id="idLoesungen" label="Lösungen" image="ic_32_loesungen" onAction="pInsertBB"/>
              <button id="idLupe" label="Lupe" image="ic_32_lupe" onAction="pInsertBB"/>
              <button id="idMalen" label="Malen" image="ic_32_malen" onAction="pInsertBB"/>
              <button id="idMethodenkompetenz" label="Methodenkompetenz" image="ic_32_methoden_kompetenz" onAction="pInsertBB"/>
              <button id="idNachspuren" label="Nachspuren" image="ic_32_nachspuren" onAction="pInsertBB"/>
              <button id="idNeinSchlecht" label="Nein/Schlecht" image="ic_32_nein_schlecht" onAction="pInsertBB"/>
              <button id="idPraesentieren" label="Präsentieren" image="ic_32_praesentieren" onAction="pInsertBB"/>
              <button id="idSchere" label="Schneiden" image="ic_32_schere" onAction="pInsertBB"/>
              <button id="idSchreiben1" label="Schreiben 1" image="ic_32_schreiben_1" onAction="pInsertBB"/>
              <button id="idSchreiben2" label="Schreiben 2" image="ic_32_schreiben_2" onAction="pInsertBB"/>
              <button id="idSchreiben3" label="Schreiben 3" image="ic_32_schreiben_3" onAction="pInsertBB"/>
              <button id="idSprechen1" label="Sprechen 1" image="ic_32_sprechen_1" onAction="pInsertBB"/>
              <button id="idSprechen2" label="Sprechen 2" image="ic_32_sprechen_2" onAction="pInsertBB"/>
              <button id="idTaschenrechner1" label="Taschenrechner 1" image="ic_32_taschenrechner" onAction="pInsertBB"/>
              <button id="idTaschenrechner2" label="Taschenrechner 2" image="ic_32_taschenrechner_2" onAction="pInsertBB"/>
              <button id="idTipp" label="Tipp" image="ic_32_tipp" onAction="pInsertBB"/>
              <button id="idVerbinden" label="Verbinden" image="ic_32_verbinden" onAction="pInsertBB"/>
              <button id="idVerschriften" label="Verschriften" image="ic_32_verschriften" onAction="pInsertBB"/>
              <button id="idVerweis1" label="Verweis 1" image="ic_32_verweis_1" onAction="pInsertBB"/>
              <button id="idVerweis2" label="Verweis 2" image="ic_32_verweis_2" onAction="pInsertBB"/>
              <button id="idVerweis3" label="Verweis 3" image="ic_32_verweis_3" onAction="pInsertBB"/>
              <button id="idVerweis4" label="Verweis 4" image="ic_32_verweis_4" onAction="pInsertBB"/>
            </menu>
          </menu>
        </group>
        <group id="idMenu5" label="Schriften">
          <menu id="idMenue5" size="large" itemSize="normal" image="idschriften" label="Schriften">
            <menu id="idAusblenden" label="Ausblenden">
              <button id="idHandschriftausblenden" label="Handschrift unterstrichen" onAction="pInsertHandwritinghide"/>
              <button id="idLösungsschriftausblenden" label="Lösungsschrift unterstrichen" onAction="pInsertSolutionFonthide"/>
              <button id="idLückentextausblenden" label="Lückentext unterstrichen" onAction="pInsertTextgapshide"/>
              <button id="idLösungsschriftcambriaunterstrichenausblenden" label="Lösungsschrift unterstrichen Cambria Math" onAction="pInsertSolutionFonthideCambriaunderlined"/>
            </menu>
            <menu id="idEinblenden" label="Einblenden">
              <button id="idHandschrifteinblenden" label="Handschrift unterstrichen" onAction="pInsertHandwritingUnhide"/>
              <button id="idLösungsschrifteinblenden" label="Lösungsschrift unterstrichen" onAction="pInsertSolutionFontUnhide"/>
              <button id="idLückentexteinblenden" label="Lückentext unterstrichen" onAction="pInsertTextgapsUnhide"/>
              <button id="idLösungsschriftcambriaunterstricheneinblenden" label="Lösungsschrift unterstrichen Cambria Math" onAction="pInsertSolutionFontunhideCambriaunderlined"/>
            </menu>
          </menu>
          <separator id="idSeparatorSchriften1"/>
          <button id="idFormatPlaceholder" label="Platzhalter Lösungen" screentip="Platzhalter Lösungen" size="large" image="icplatzhalter" onAction="pFormatPlaceholder"/>
          <dialogBoxLauncher>
            <button idMso="StylesPane"/>
          </dialogBoxLauncher>
        </group>
        <group id="idTools" label="Tools">
          <button id="idNurText" label="Nur Text einf." screentip="Inhalt der Zwischenablage als nur Text" supertip="Fügt den Inhalt der Zwischenablage an der aktuellen Cursorposition als 'Nur Text' ohne Formatierungen ein." imageMso="PageOrientationGallery" onAction="pInserTextOnly"/>
          <button id="idAktuelleSeiteDrucken" label="Seite drucken" size="normal" screentip="Druckt die aktuelle Seite" supertip="Druckt die aktuelle Seite auf der sich der Cursor befindet auf dem Standarddrucker aus." imageMso="PrintAreaMenu" onAction="pPrintActualPage"/>
          <toggleButton idMso="Underline" screentip="Unterstreichen" size="normal"/>
          <separator id="idSeparatorTool1"/>
          <button id="idGrafik" label="Grafik einfügen " image="ic_32_grafik_einfuegen" screentip="Ein Bild aus einer Datei einfügen " supertip=" " onAction="pInsertPicture"/>
          <button idMso="FileSave" screentip="Speichern (Strg + S)" size="normal"/>
          <toggleButton idMso="ParagraphMarks" screentip="Absatzmarken und sonstige ausgeblendete Formatierungssymbole anzeigen." size="normal"/>
          <separator id="idSeparatorTool2"/>
          <button idMso="EquationInsertNew" size="large"/>
          <separator id="idSeparatorTool3"/>
          <button id="idKursivGerade" label="Kursiv - Gerade" screentip="Formeln wird die *gerade* Schriftformatierung zugewiesen" supertip="Alle Formeln im Dokument werden formatiert!" image="ic_32_formel_kursiv_gerade" onAction="pKursivGerade"/>
          <button id="idGeradeKursiv" label="Gerade - Kursiv" screentip="Formeln wird die *kursive* Schriftformatierung zugewiesen" supertip="Alle Formeln im Dokument werden formatiert!" image="ic_32_formel_gerade_kursiv" onAction="pGeradeKursiv"/>
          <!--					<button id="idGeradeundKursiv" 
                                      label="Gerade - Kursiv"
						  screentip="Formel(n) wird entsprechend die *kursive* oder *gerade* Schriftformatierung zugewiesen"
						  supertip="Alle markierten Formeln im Dokument werden formatiert!"
						  image="ic_32_formel_gerade_und_kursiv"
						  onAction="pGeradeundKursiv" />
-->
          <dialogBoxLauncher>
            <button id="idDBL1" label="Version" screentip="Dokumentvorlagen-Version" onAction="pVersion"/>
          </dialogBoxLauncher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3CEA0-1959-435B-B092-AEF61AE4D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WD_KV_KL5_SSS_PRISMA_3G</Template>
  <TotalTime>0</TotalTime>
  <Pages>4</Pages>
  <Words>780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Biedermann</dc:creator>
  <cp:keywords/>
  <dc:description/>
  <cp:lastModifiedBy>Boemer, Rita</cp:lastModifiedBy>
  <cp:revision>22</cp:revision>
  <cp:lastPrinted>2016-12-23T16:36:00Z</cp:lastPrinted>
  <dcterms:created xsi:type="dcterms:W3CDTF">2020-09-15T14:49:00Z</dcterms:created>
  <dcterms:modified xsi:type="dcterms:W3CDTF">2021-07-20T12:47:00Z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PRISMA 3G - Version 1.03</vt:lpwstr>
  </property>
</Properties>
</file>