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9242"/>
        <w:gridCol w:w="737"/>
      </w:tblGrid>
      <w:tr w:rsidR="006257B6" w:rsidRPr="00C172AE" w14:paraId="4021CFCB" w14:textId="77777777" w:rsidTr="00E853E6">
        <w:trPr>
          <w:trHeight w:hRule="exact" w:val="567"/>
        </w:trPr>
        <w:tc>
          <w:tcPr>
            <w:tcW w:w="1021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6ACBD40E" w14:textId="77777777" w:rsidR="006257B6" w:rsidRPr="00AE65F6" w:rsidRDefault="006257B6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3077C" w14:textId="3267B78E" w:rsidR="006257B6" w:rsidRPr="006C45B5" w:rsidRDefault="006257B6" w:rsidP="00281ABE">
            <w:pPr>
              <w:pStyle w:val="ekvkolumnentitel"/>
            </w:pPr>
            <w:bookmarkStart w:id="0" w:name="_GoBack"/>
            <w:bookmarkEnd w:id="0"/>
          </w:p>
        </w:tc>
        <w:tc>
          <w:tcPr>
            <w:tcW w:w="737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2B92F731" w14:textId="3C08A326" w:rsidR="006257B6" w:rsidRPr="006B26F5" w:rsidRDefault="006257B6" w:rsidP="00F80E9A">
            <w:pPr>
              <w:pStyle w:val="ekvkolumnentitelnummer"/>
            </w:pPr>
          </w:p>
        </w:tc>
      </w:tr>
      <w:tr w:rsidR="00583FC8" w:rsidRPr="00BF17F2" w14:paraId="5D1E5CBD" w14:textId="77777777" w:rsidTr="00E853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284"/>
        </w:trPr>
        <w:tc>
          <w:tcPr>
            <w:tcW w:w="1021" w:type="dxa"/>
            <w:tcBorders>
              <w:bottom w:val="nil"/>
              <w:right w:val="nil"/>
            </w:tcBorders>
            <w:noWrap/>
            <w:vAlign w:val="bottom"/>
          </w:tcPr>
          <w:p w14:paraId="6C2D730A" w14:textId="77777777"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9979" w:type="dxa"/>
            <w:gridSpan w:val="2"/>
            <w:tcBorders>
              <w:left w:val="nil"/>
              <w:bottom w:val="nil"/>
            </w:tcBorders>
            <w:noWrap/>
            <w:vAlign w:val="bottom"/>
          </w:tcPr>
          <w:p w14:paraId="26A32DBC" w14:textId="77777777" w:rsidR="00583FC8" w:rsidRPr="00BF17F2" w:rsidRDefault="00583FC8" w:rsidP="00037566">
            <w:pPr>
              <w:rPr>
                <w:color w:val="FFFFFF" w:themeColor="background1"/>
              </w:rPr>
            </w:pPr>
          </w:p>
        </w:tc>
      </w:tr>
    </w:tbl>
    <w:p w14:paraId="70D89786" w14:textId="77777777" w:rsidR="00DF5D64" w:rsidRDefault="00441BC3" w:rsidP="00441BC3">
      <w:pPr>
        <w:pStyle w:val="ekvue1arial"/>
      </w:pPr>
      <w:bookmarkStart w:id="1" w:name="bmStart"/>
      <w:bookmarkEnd w:id="1"/>
      <w:r>
        <w:t>Seriendruck bei OpenOffice Writer</w:t>
      </w:r>
    </w:p>
    <w:p w14:paraId="4039D9DA" w14:textId="77777777" w:rsidR="00441BC3" w:rsidRDefault="00441BC3" w:rsidP="003E1FF6"/>
    <w:p w14:paraId="066768E0" w14:textId="77777777" w:rsidR="00441BC3" w:rsidRDefault="00B36CE7" w:rsidP="003E1FF6">
      <w:r>
        <w:t>Auch im Programm OpenOffice Writer kannst du ganz einfach einen Serienbrief erstellen.</w:t>
      </w:r>
      <w:r w:rsidR="00514DD2">
        <w:t xml:space="preserve"> Hierzu stehen dir der Geschäftsbrief Fahrschule und die Datenquelle zur Verfügung.</w:t>
      </w:r>
    </w:p>
    <w:p w14:paraId="482F0356" w14:textId="77777777" w:rsidR="00514DD2" w:rsidRDefault="00514DD2" w:rsidP="003E1FF6"/>
    <w:p w14:paraId="4E9FC94A" w14:textId="65A93841" w:rsidR="00514DD2" w:rsidRDefault="00830621" w:rsidP="00830621">
      <w:pPr>
        <w:rPr>
          <w:rStyle w:val="ekvfett"/>
        </w:rPr>
      </w:pPr>
      <w:r>
        <w:rPr>
          <w:rStyle w:val="ekvfett"/>
        </w:rPr>
        <w:t xml:space="preserve">1. </w:t>
      </w:r>
      <w:r w:rsidR="00514DD2" w:rsidRPr="00830621">
        <w:rPr>
          <w:rStyle w:val="ekvfett"/>
        </w:rPr>
        <w:t>Serien</w:t>
      </w:r>
      <w:r w:rsidR="00117480">
        <w:rPr>
          <w:rStyle w:val="ekvfett"/>
        </w:rPr>
        <w:t>brief</w:t>
      </w:r>
      <w:r w:rsidR="00514DD2" w:rsidRPr="00830621">
        <w:rPr>
          <w:rStyle w:val="ekvfett"/>
        </w:rPr>
        <w:t>-Assistent starten</w:t>
      </w:r>
    </w:p>
    <w:p w14:paraId="523D7B8B" w14:textId="77777777" w:rsidR="0055085D" w:rsidRPr="00830621" w:rsidRDefault="0055085D" w:rsidP="00830621">
      <w:pPr>
        <w:rPr>
          <w:rStyle w:val="ekvfett"/>
        </w:rPr>
      </w:pPr>
    </w:p>
    <w:p w14:paraId="2B5EAAD0" w14:textId="5C76730E" w:rsidR="00B36CE7" w:rsidRDefault="00B36CE7" w:rsidP="00514DD2">
      <w:r>
        <w:rPr>
          <w:lang w:eastAsia="de-DE"/>
        </w:rPr>
        <w:drawing>
          <wp:anchor distT="0" distB="0" distL="114300" distR="114300" simplePos="0" relativeHeight="251658240" behindDoc="0" locked="0" layoutInCell="1" allowOverlap="1" wp14:anchorId="1EDB367C" wp14:editId="5AC60624">
            <wp:simplePos x="0" y="0"/>
            <wp:positionH relativeFrom="column">
              <wp:posOffset>152576</wp:posOffset>
            </wp:positionH>
            <wp:positionV relativeFrom="paragraph">
              <wp:posOffset>105113</wp:posOffset>
            </wp:positionV>
            <wp:extent cx="1309370" cy="1470660"/>
            <wp:effectExtent l="0" t="0" r="508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0" t="2511" r="63033" b="65307"/>
                    <a:stretch/>
                  </pic:blipFill>
                  <pic:spPr bwMode="auto">
                    <a:xfrm>
                      <a:off x="0" y="0"/>
                      <a:ext cx="130937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DD2">
        <w:t xml:space="preserve">Der Seriendruck-Assistent weist dich in einer Schritt-für-Schritt-Anleitung durch den Serienbrief. </w:t>
      </w:r>
      <w:r>
        <w:t>Unter dem Register „Extras“ – „Serienbrief-Assistent…“</w:t>
      </w:r>
      <w:r w:rsidR="00514DD2">
        <w:t xml:space="preserve"> startest du den Assistenten. Wähle „aktuelles Dokument verwenden“ als Ausgangsdokument und den Dokumenttyp „Brief“ aus.</w:t>
      </w:r>
    </w:p>
    <w:p w14:paraId="4728D234" w14:textId="77777777" w:rsidR="00830621" w:rsidRDefault="00830621" w:rsidP="00514DD2"/>
    <w:p w14:paraId="69CBC1B4" w14:textId="77777777" w:rsidR="00B36CE7" w:rsidRDefault="00514DD2" w:rsidP="003E1FF6">
      <w:r>
        <w:rPr>
          <w:lang w:eastAsia="de-DE"/>
        </w:rPr>
        <w:drawing>
          <wp:anchor distT="0" distB="0" distL="114300" distR="114300" simplePos="0" relativeHeight="251659264" behindDoc="0" locked="0" layoutInCell="1" allowOverlap="1" wp14:anchorId="79E67DC6" wp14:editId="45691F55">
            <wp:simplePos x="0" y="0"/>
            <wp:positionH relativeFrom="column">
              <wp:posOffset>818515</wp:posOffset>
            </wp:positionH>
            <wp:positionV relativeFrom="paragraph">
              <wp:posOffset>80645</wp:posOffset>
            </wp:positionV>
            <wp:extent cx="2085975" cy="639445"/>
            <wp:effectExtent l="0" t="0" r="9525" b="825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0" t="4578" r="22511" b="74330"/>
                    <a:stretch/>
                  </pic:blipFill>
                  <pic:spPr bwMode="auto">
                    <a:xfrm>
                      <a:off x="0" y="0"/>
                      <a:ext cx="20859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315EB" w14:textId="77777777" w:rsidR="00B36CE7" w:rsidRDefault="00514DD2" w:rsidP="003E1FF6">
      <w:r>
        <w:rPr>
          <w:lang w:eastAsia="de-DE"/>
        </w:rPr>
        <w:drawing>
          <wp:anchor distT="0" distB="0" distL="114300" distR="114300" simplePos="0" relativeHeight="251660288" behindDoc="0" locked="0" layoutInCell="1" allowOverlap="1" wp14:anchorId="7061A1DB" wp14:editId="5E7FA6F5">
            <wp:simplePos x="0" y="0"/>
            <wp:positionH relativeFrom="column">
              <wp:posOffset>2941955</wp:posOffset>
            </wp:positionH>
            <wp:positionV relativeFrom="paragraph">
              <wp:posOffset>152400</wp:posOffset>
            </wp:positionV>
            <wp:extent cx="1713865" cy="741680"/>
            <wp:effectExtent l="0" t="0" r="635" b="127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4" t="6431" r="36614" b="71927"/>
                    <a:stretch/>
                  </pic:blipFill>
                  <pic:spPr bwMode="auto">
                    <a:xfrm>
                      <a:off x="0" y="0"/>
                      <a:ext cx="1713865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CB80D" w14:textId="77777777" w:rsidR="00B36CE7" w:rsidRDefault="00B36CE7" w:rsidP="003E1FF6"/>
    <w:p w14:paraId="4E2DC933" w14:textId="2E33DF17" w:rsidR="00B36CE7" w:rsidRDefault="00117480" w:rsidP="00830621">
      <w:pPr>
        <w:pStyle w:val="ekvbildlegende"/>
      </w:pPr>
      <w:r>
        <w:t>[1] Serienbrief-</w:t>
      </w:r>
      <w:r w:rsidR="00830621">
        <w:t>Assistent starten</w:t>
      </w:r>
    </w:p>
    <w:p w14:paraId="02DCAC57" w14:textId="3447B63A" w:rsidR="0055085D" w:rsidRDefault="0055085D" w:rsidP="00830621">
      <w:pPr>
        <w:pStyle w:val="ekvbildlegende"/>
      </w:pPr>
      <w:r>
        <w:t>(Screenshot aus OpenOffice)</w:t>
      </w:r>
    </w:p>
    <w:p w14:paraId="4D8C9ABE" w14:textId="77777777" w:rsidR="00B36CE7" w:rsidRDefault="00B36CE7" w:rsidP="003E1FF6"/>
    <w:p w14:paraId="26195679" w14:textId="48FE136E" w:rsidR="00B36CE7" w:rsidRDefault="00830621" w:rsidP="00830621">
      <w:pPr>
        <w:pStyle w:val="ekvbildlegende"/>
      </w:pPr>
      <w:r>
        <w:t xml:space="preserve">                                                                            [2] Ausgangsdokument wählen</w:t>
      </w:r>
    </w:p>
    <w:p w14:paraId="0BBC5C13" w14:textId="6C530281" w:rsidR="00830621" w:rsidRDefault="0055085D" w:rsidP="0055085D">
      <w:pPr>
        <w:pStyle w:val="ekvbildlegende"/>
      </w:pPr>
      <w:r>
        <w:t xml:space="preserve">                                                                            (Screenshot aus OpenOffice)</w:t>
      </w:r>
      <w:r w:rsidR="00830621">
        <w:t xml:space="preserve">                              [3] Dokumenttyp wählen</w:t>
      </w:r>
    </w:p>
    <w:p w14:paraId="4793FB49" w14:textId="5252A95D" w:rsidR="0055085D" w:rsidRDefault="0055085D" w:rsidP="0055085D">
      <w:pPr>
        <w:pStyle w:val="ekvbildlegende"/>
      </w:pPr>
      <w:r>
        <w:t xml:space="preserve">                                                                                                                                                        (Screenshot aus OpenOffice)</w:t>
      </w:r>
    </w:p>
    <w:p w14:paraId="01A5AF99" w14:textId="77777777" w:rsidR="00830621" w:rsidRDefault="00830621" w:rsidP="003E1FF6"/>
    <w:p w14:paraId="35172591" w14:textId="685722B3" w:rsidR="00B36CE7" w:rsidRPr="00830621" w:rsidRDefault="00830621" w:rsidP="00830621">
      <w:pPr>
        <w:rPr>
          <w:rStyle w:val="ekvfett"/>
        </w:rPr>
      </w:pPr>
      <w:r>
        <w:rPr>
          <w:rStyle w:val="ekvfett"/>
        </w:rPr>
        <w:t xml:space="preserve">2. </w:t>
      </w:r>
      <w:r w:rsidR="00514DD2" w:rsidRPr="00830621">
        <w:rPr>
          <w:rStyle w:val="ekvfett"/>
        </w:rPr>
        <w:t>Empfänger auswählen</w:t>
      </w:r>
    </w:p>
    <w:p w14:paraId="5408FBB3" w14:textId="77777777" w:rsidR="00514DD2" w:rsidRDefault="00514DD2" w:rsidP="00514DD2">
      <w:pPr>
        <w:pStyle w:val="Listenabsatz"/>
      </w:pPr>
      <w:r>
        <w:rPr>
          <w:lang w:eastAsia="de-DE"/>
        </w:rPr>
        <w:drawing>
          <wp:anchor distT="0" distB="0" distL="114300" distR="114300" simplePos="0" relativeHeight="251661312" behindDoc="0" locked="0" layoutInCell="1" allowOverlap="1" wp14:anchorId="37C97B9E" wp14:editId="47983C88">
            <wp:simplePos x="0" y="0"/>
            <wp:positionH relativeFrom="column">
              <wp:posOffset>-42545</wp:posOffset>
            </wp:positionH>
            <wp:positionV relativeFrom="paragraph">
              <wp:posOffset>177165</wp:posOffset>
            </wp:positionV>
            <wp:extent cx="3745230" cy="714375"/>
            <wp:effectExtent l="0" t="0" r="7620" b="952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3" t="6517" b="74845"/>
                    <a:stretch/>
                  </pic:blipFill>
                  <pic:spPr bwMode="auto">
                    <a:xfrm>
                      <a:off x="0" y="0"/>
                      <a:ext cx="374523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CDB90" w14:textId="77777777" w:rsidR="00514DD2" w:rsidRDefault="00514DD2" w:rsidP="00514DD2">
      <w:r>
        <w:t>Der nächste Schritt ist die Auswahl der Datenquelle.</w:t>
      </w:r>
    </w:p>
    <w:p w14:paraId="3D7025D7" w14:textId="77777777" w:rsidR="00514DD2" w:rsidRDefault="00514DD2" w:rsidP="00514DD2">
      <w:r>
        <w:t>Hier kannst du eine vorhandene</w:t>
      </w:r>
    </w:p>
    <w:p w14:paraId="12686CC5" w14:textId="77777777" w:rsidR="00C67245" w:rsidRDefault="00514DD2" w:rsidP="00514DD2">
      <w:r>
        <w:t xml:space="preserve">Datenquelle (= Tabelle) öffnen. </w:t>
      </w:r>
    </w:p>
    <w:p w14:paraId="4B2175DE" w14:textId="77777777" w:rsidR="00C67245" w:rsidRDefault="00C67245" w:rsidP="00514DD2">
      <w:r>
        <w:rPr>
          <w:lang w:eastAsia="de-DE"/>
        </w:rPr>
        <w:drawing>
          <wp:anchor distT="0" distB="0" distL="114300" distR="114300" simplePos="0" relativeHeight="251662336" behindDoc="0" locked="0" layoutInCell="1" allowOverlap="1" wp14:anchorId="365708F8" wp14:editId="43FFEA96">
            <wp:simplePos x="0" y="0"/>
            <wp:positionH relativeFrom="column">
              <wp:posOffset>-19050</wp:posOffset>
            </wp:positionH>
            <wp:positionV relativeFrom="paragraph">
              <wp:posOffset>73025</wp:posOffset>
            </wp:positionV>
            <wp:extent cx="2846705" cy="739140"/>
            <wp:effectExtent l="0" t="0" r="0" b="381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 t="865" r="1135" b="62493"/>
                    <a:stretch/>
                  </pic:blipFill>
                  <pic:spPr bwMode="auto">
                    <a:xfrm>
                      <a:off x="0" y="0"/>
                      <a:ext cx="2846705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3973E" w14:textId="00AE9D6C" w:rsidR="00B36CE7" w:rsidRDefault="00830621" w:rsidP="00514DD2">
      <w:r>
        <w:t>Dazu wählst du „Adres</w:t>
      </w:r>
      <w:r w:rsidR="00514DD2">
        <w:t>s</w:t>
      </w:r>
      <w:r>
        <w:t>en</w:t>
      </w:r>
      <w:r w:rsidR="00514DD2">
        <w:t>liste auswählen…“ und „Hinzufügen</w:t>
      </w:r>
      <w:r w:rsidR="00281ABE">
        <w:t>…</w:t>
      </w:r>
      <w:r w:rsidR="00514DD2">
        <w:t>“</w:t>
      </w:r>
    </w:p>
    <w:p w14:paraId="4DBE1E4F" w14:textId="77777777" w:rsidR="00514DD2" w:rsidRDefault="00514DD2" w:rsidP="00514DD2"/>
    <w:p w14:paraId="119D8F0C" w14:textId="77777777" w:rsidR="00514DD2" w:rsidRDefault="00514DD2" w:rsidP="00514DD2"/>
    <w:p w14:paraId="45D9E8A3" w14:textId="16351378" w:rsidR="00281ABE" w:rsidRDefault="00281ABE" w:rsidP="00281ABE">
      <w:pPr>
        <w:pStyle w:val="ekvbildlegende"/>
      </w:pPr>
      <w:r>
        <w:t>[4] Empfänger auswählen</w:t>
      </w:r>
      <w:r w:rsidR="0055085D">
        <w:t xml:space="preserve"> (Screenshot aus OpenOffice)</w:t>
      </w:r>
    </w:p>
    <w:p w14:paraId="64858ABC" w14:textId="77777777" w:rsidR="00C67245" w:rsidRDefault="00C67245" w:rsidP="00514DD2"/>
    <w:p w14:paraId="72284428" w14:textId="0D38AC7A" w:rsidR="00C67245" w:rsidRDefault="00830621" w:rsidP="00830621">
      <w:pPr>
        <w:rPr>
          <w:rStyle w:val="ekvfett"/>
        </w:rPr>
      </w:pPr>
      <w:r>
        <w:rPr>
          <w:rStyle w:val="ekvfett"/>
        </w:rPr>
        <w:t xml:space="preserve">3. </w:t>
      </w:r>
      <w:r w:rsidR="00C67245" w:rsidRPr="00830621">
        <w:rPr>
          <w:rStyle w:val="ekvfett"/>
        </w:rPr>
        <w:t>Datenquelle au</w:t>
      </w:r>
      <w:r w:rsidR="0055085D">
        <w:rPr>
          <w:rStyle w:val="ekvfett"/>
        </w:rPr>
        <w:t>s</w:t>
      </w:r>
      <w:r w:rsidR="00C67245" w:rsidRPr="00830621">
        <w:rPr>
          <w:rStyle w:val="ekvfett"/>
        </w:rPr>
        <w:t>wählen</w:t>
      </w:r>
    </w:p>
    <w:p w14:paraId="1BB95851" w14:textId="77777777" w:rsidR="0055085D" w:rsidRPr="00830621" w:rsidRDefault="0055085D" w:rsidP="00830621">
      <w:pPr>
        <w:rPr>
          <w:rStyle w:val="ekvfett"/>
        </w:rPr>
      </w:pPr>
    </w:p>
    <w:p w14:paraId="0DCBA806" w14:textId="77777777" w:rsidR="00514DD2" w:rsidRDefault="00514DD2" w:rsidP="00514DD2">
      <w:r>
        <w:rPr>
          <w:lang w:eastAsia="de-DE"/>
        </w:rPr>
        <w:drawing>
          <wp:anchor distT="0" distB="0" distL="114300" distR="114300" simplePos="0" relativeHeight="251663360" behindDoc="0" locked="0" layoutInCell="1" allowOverlap="1" wp14:anchorId="631B95C3" wp14:editId="344D4477">
            <wp:simplePos x="0" y="0"/>
            <wp:positionH relativeFrom="column">
              <wp:posOffset>-43180</wp:posOffset>
            </wp:positionH>
            <wp:positionV relativeFrom="paragraph">
              <wp:posOffset>36830</wp:posOffset>
            </wp:positionV>
            <wp:extent cx="3049270" cy="1210310"/>
            <wp:effectExtent l="0" t="0" r="0" b="889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Es erscheint ein Fenster, in dem du den Speicherort</w:t>
      </w:r>
      <w:r w:rsidR="00C67245">
        <w:t xml:space="preserve"> </w:t>
      </w:r>
      <w:r>
        <w:t>der abgespeicherten Datenquelle (Tabelle)</w:t>
      </w:r>
      <w:r w:rsidR="00C67245">
        <w:t xml:space="preserve"> </w:t>
      </w:r>
      <w:r>
        <w:t>auswählen kannst. Datenquellen können z. B. als</w:t>
      </w:r>
      <w:r w:rsidR="00C67245">
        <w:t xml:space="preserve"> </w:t>
      </w:r>
      <w:r>
        <w:t xml:space="preserve">Tabelle in </w:t>
      </w:r>
      <w:r w:rsidR="00C67245">
        <w:t xml:space="preserve">OpenOffice Writer oder Calc </w:t>
      </w:r>
      <w:r>
        <w:t>erfasst und abgespeichert werden.</w:t>
      </w:r>
    </w:p>
    <w:p w14:paraId="58F99A76" w14:textId="77777777" w:rsidR="00514DD2" w:rsidRDefault="00514DD2" w:rsidP="00514DD2"/>
    <w:p w14:paraId="7AA7881D" w14:textId="77777777" w:rsidR="00514DD2" w:rsidRDefault="00514DD2" w:rsidP="00514DD2"/>
    <w:p w14:paraId="12AA9EAB" w14:textId="77777777" w:rsidR="0055085D" w:rsidRDefault="00281ABE" w:rsidP="0055085D">
      <w:pPr>
        <w:pStyle w:val="ekvbildlegende"/>
      </w:pPr>
      <w:r>
        <w:t>[5] Datenquelle auswählen</w:t>
      </w:r>
      <w:r w:rsidR="0055085D">
        <w:t xml:space="preserve"> (Screenshot aus OpenOffice)</w:t>
      </w:r>
    </w:p>
    <w:p w14:paraId="282C12EC" w14:textId="6388D044" w:rsidR="00281ABE" w:rsidRDefault="00281ABE" w:rsidP="00281ABE">
      <w:pPr>
        <w:pStyle w:val="ekvbildlegende"/>
      </w:pPr>
    </w:p>
    <w:p w14:paraId="081DCC48" w14:textId="77777777" w:rsidR="00E36F8F" w:rsidRDefault="00E36F8F" w:rsidP="00514DD2"/>
    <w:p w14:paraId="3ABD85AB" w14:textId="77777777" w:rsidR="00281ABE" w:rsidRDefault="00281ABE" w:rsidP="00514DD2"/>
    <w:p w14:paraId="13BDB935" w14:textId="77777777" w:rsidR="00281ABE" w:rsidRDefault="00281ABE" w:rsidP="00514DD2"/>
    <w:p w14:paraId="7076CFB0" w14:textId="77777777" w:rsidR="00281ABE" w:rsidRDefault="00281ABE" w:rsidP="00514DD2"/>
    <w:p w14:paraId="190A7DF0" w14:textId="77777777" w:rsidR="00281ABE" w:rsidRDefault="00281ABE" w:rsidP="00514DD2"/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9242"/>
        <w:gridCol w:w="737"/>
      </w:tblGrid>
      <w:tr w:rsidR="00281ABE" w:rsidRPr="00C172AE" w14:paraId="409FE3B9" w14:textId="77777777" w:rsidTr="00E853E6">
        <w:trPr>
          <w:trHeight w:hRule="exact" w:val="567"/>
        </w:trPr>
        <w:tc>
          <w:tcPr>
            <w:tcW w:w="1021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47C684C8" w14:textId="77777777" w:rsidR="00281ABE" w:rsidRPr="00AE65F6" w:rsidRDefault="00281ABE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0D57C" w14:textId="4A1E6370" w:rsidR="00281ABE" w:rsidRPr="006C45B5" w:rsidRDefault="00281ABE" w:rsidP="006C45B5">
            <w:pPr>
              <w:pStyle w:val="ekvkolumnentitel"/>
            </w:pPr>
            <w:r>
              <w:t>Schriftliche Kommunikation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3D6AADF2" w14:textId="0D60BF73" w:rsidR="00281ABE" w:rsidRPr="006B26F5" w:rsidRDefault="00281ABE" w:rsidP="00F80E9A">
            <w:pPr>
              <w:pStyle w:val="ekvkolumnentitelnummer"/>
            </w:pPr>
            <w:r>
              <w:t>3</w:t>
            </w:r>
          </w:p>
        </w:tc>
      </w:tr>
      <w:tr w:rsidR="00281ABE" w:rsidRPr="00BF17F2" w14:paraId="396F41DE" w14:textId="77777777" w:rsidTr="00E853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284"/>
        </w:trPr>
        <w:tc>
          <w:tcPr>
            <w:tcW w:w="1021" w:type="dxa"/>
            <w:tcBorders>
              <w:bottom w:val="nil"/>
              <w:right w:val="nil"/>
            </w:tcBorders>
            <w:noWrap/>
            <w:vAlign w:val="bottom"/>
          </w:tcPr>
          <w:p w14:paraId="50EFFCA2" w14:textId="77777777" w:rsidR="00281ABE" w:rsidRPr="00BF17F2" w:rsidRDefault="00281ABE" w:rsidP="00AE65F6">
            <w:pPr>
              <w:rPr>
                <w:color w:val="FFFFFF" w:themeColor="background1"/>
              </w:rPr>
            </w:pPr>
          </w:p>
        </w:tc>
        <w:tc>
          <w:tcPr>
            <w:tcW w:w="9979" w:type="dxa"/>
            <w:gridSpan w:val="2"/>
            <w:tcBorders>
              <w:left w:val="nil"/>
              <w:bottom w:val="nil"/>
            </w:tcBorders>
            <w:noWrap/>
            <w:vAlign w:val="bottom"/>
          </w:tcPr>
          <w:p w14:paraId="21BBB72F" w14:textId="77777777" w:rsidR="00281ABE" w:rsidRPr="00BF17F2" w:rsidRDefault="00281ABE" w:rsidP="00037566">
            <w:pPr>
              <w:rPr>
                <w:color w:val="FFFFFF" w:themeColor="background1"/>
              </w:rPr>
            </w:pPr>
          </w:p>
        </w:tc>
      </w:tr>
    </w:tbl>
    <w:p w14:paraId="61C89914" w14:textId="77777777" w:rsidR="00281ABE" w:rsidRDefault="00281ABE" w:rsidP="00514DD2"/>
    <w:p w14:paraId="7A32907D" w14:textId="538A9AF0" w:rsidR="00E36F8F" w:rsidRDefault="00830621" w:rsidP="00830621">
      <w:pPr>
        <w:rPr>
          <w:rStyle w:val="ekvfett"/>
        </w:rPr>
      </w:pPr>
      <w:r>
        <w:rPr>
          <w:rStyle w:val="ekvfett"/>
        </w:rPr>
        <w:t xml:space="preserve">4. </w:t>
      </w:r>
      <w:r w:rsidR="00E36F8F" w:rsidRPr="00830621">
        <w:rPr>
          <w:rStyle w:val="ekvfett"/>
        </w:rPr>
        <w:t>Seriendruckfeld zuordnen</w:t>
      </w:r>
    </w:p>
    <w:p w14:paraId="307DE695" w14:textId="77777777" w:rsidR="0055085D" w:rsidRPr="00830621" w:rsidRDefault="0055085D" w:rsidP="00830621">
      <w:pPr>
        <w:rPr>
          <w:rStyle w:val="ekvfett"/>
        </w:rPr>
      </w:pPr>
    </w:p>
    <w:p w14:paraId="00DDFD4E" w14:textId="77777777" w:rsidR="00E36F8F" w:rsidRDefault="00E36F8F" w:rsidP="00E36F8F">
      <w:pPr>
        <w:pStyle w:val="Listenabsatz"/>
      </w:pPr>
      <w:r>
        <w:rPr>
          <w:lang w:eastAsia="de-DE"/>
        </w:rPr>
        <w:drawing>
          <wp:anchor distT="0" distB="0" distL="114300" distR="114300" simplePos="0" relativeHeight="251665408" behindDoc="0" locked="0" layoutInCell="1" allowOverlap="1" wp14:anchorId="261D1E25" wp14:editId="7CB20543">
            <wp:simplePos x="0" y="0"/>
            <wp:positionH relativeFrom="column">
              <wp:posOffset>198120</wp:posOffset>
            </wp:positionH>
            <wp:positionV relativeFrom="paragraph">
              <wp:posOffset>8255</wp:posOffset>
            </wp:positionV>
            <wp:extent cx="3276600" cy="128016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t="25937" b="35282"/>
                    <a:stretch/>
                  </pic:blipFill>
                  <pic:spPr bwMode="auto">
                    <a:xfrm>
                      <a:off x="0" y="0"/>
                      <a:ext cx="327660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AC">
        <w:t xml:space="preserve">Wähle einen passenden Adressblock aus und gehe anschließend auf „Felder zuordnen“. </w:t>
      </w:r>
    </w:p>
    <w:p w14:paraId="5F4B5068" w14:textId="77777777" w:rsidR="00514DD2" w:rsidRDefault="00514DD2" w:rsidP="00514DD2"/>
    <w:p w14:paraId="67589307" w14:textId="77777777" w:rsidR="00514DD2" w:rsidRDefault="00514DD2" w:rsidP="00514DD2"/>
    <w:p w14:paraId="4C0D5267" w14:textId="77777777" w:rsidR="00514DD2" w:rsidRDefault="00514DD2" w:rsidP="00514DD2"/>
    <w:p w14:paraId="045E0FF0" w14:textId="77777777" w:rsidR="00AB490F" w:rsidRDefault="00AB490F" w:rsidP="00514DD2"/>
    <w:p w14:paraId="5480C43D" w14:textId="77777777" w:rsidR="00AB490F" w:rsidRDefault="00AB490F" w:rsidP="00514DD2"/>
    <w:p w14:paraId="4AA040B2" w14:textId="77777777" w:rsidR="0055085D" w:rsidRDefault="00AB490F" w:rsidP="0055085D">
      <w:pPr>
        <w:pStyle w:val="ekvbildlegende"/>
      </w:pPr>
      <w:r>
        <w:t>[6] Adressblock auswählen</w:t>
      </w:r>
      <w:r w:rsidR="0055085D">
        <w:t xml:space="preserve"> (Screenshot aus OpenOffice)</w:t>
      </w:r>
    </w:p>
    <w:p w14:paraId="27960FCE" w14:textId="69039CB8" w:rsidR="00AB490F" w:rsidRDefault="00AB490F" w:rsidP="00AB490F">
      <w:pPr>
        <w:pStyle w:val="ekvbildlegende"/>
      </w:pPr>
    </w:p>
    <w:p w14:paraId="136FCEBE" w14:textId="77777777" w:rsidR="00AB490F" w:rsidRDefault="00AB490F" w:rsidP="00514DD2"/>
    <w:p w14:paraId="361F119C" w14:textId="77777777" w:rsidR="00514DD2" w:rsidRDefault="00FF01AC" w:rsidP="00514DD2">
      <w:r>
        <w:rPr>
          <w:lang w:eastAsia="de-DE"/>
        </w:rPr>
        <w:drawing>
          <wp:anchor distT="0" distB="0" distL="114300" distR="114300" simplePos="0" relativeHeight="251667456" behindDoc="0" locked="0" layoutInCell="1" allowOverlap="1" wp14:anchorId="75B089E6" wp14:editId="3F42C144">
            <wp:simplePos x="0" y="0"/>
            <wp:positionH relativeFrom="column">
              <wp:posOffset>-79375</wp:posOffset>
            </wp:positionH>
            <wp:positionV relativeFrom="paragraph">
              <wp:posOffset>111760</wp:posOffset>
            </wp:positionV>
            <wp:extent cx="2667000" cy="2453005"/>
            <wp:effectExtent l="0" t="0" r="0" b="444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35F7E" w14:textId="3DC40F3A" w:rsidR="00514DD2" w:rsidRDefault="009176CB" w:rsidP="00514DD2">
      <w:r>
        <w:t>Hier hast du die Möglichkeit</w:t>
      </w:r>
      <w:r w:rsidR="00AB490F">
        <w:t>, die vorgegebenen Felder d</w:t>
      </w:r>
      <w:r>
        <w:t>en Spaltenköpfen deiner Datenquelle zuzuordnen. Die Vorschau hilft dir bei deiner Arbeit.</w:t>
      </w:r>
    </w:p>
    <w:p w14:paraId="73A34C19" w14:textId="0D78D09F" w:rsidR="00514DD2" w:rsidRDefault="00514DD2" w:rsidP="00514DD2"/>
    <w:p w14:paraId="5AAB476D" w14:textId="2A01D6BC" w:rsidR="00514DD2" w:rsidRDefault="00514DD2" w:rsidP="003E1FF6"/>
    <w:p w14:paraId="77E0139C" w14:textId="77777777" w:rsidR="00B36CE7" w:rsidRDefault="00B36CE7" w:rsidP="003E1FF6"/>
    <w:p w14:paraId="6A5D40E7" w14:textId="2397BE4B" w:rsidR="00B36CE7" w:rsidRDefault="00AB490F" w:rsidP="003E1FF6">
      <w:r>
        <w:rPr>
          <w:lang w:eastAsia="de-DE"/>
        </w:rPr>
        <w:drawing>
          <wp:anchor distT="0" distB="0" distL="114300" distR="114300" simplePos="0" relativeHeight="251671552" behindDoc="0" locked="0" layoutInCell="1" allowOverlap="1" wp14:anchorId="0B805B9F" wp14:editId="0F6C0E7A">
            <wp:simplePos x="0" y="0"/>
            <wp:positionH relativeFrom="column">
              <wp:posOffset>485140</wp:posOffset>
            </wp:positionH>
            <wp:positionV relativeFrom="paragraph">
              <wp:posOffset>4445</wp:posOffset>
            </wp:positionV>
            <wp:extent cx="2048510" cy="719455"/>
            <wp:effectExtent l="0" t="0" r="8890" b="444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FDA3A" w14:textId="77777777" w:rsidR="00B36CE7" w:rsidRDefault="00B36CE7" w:rsidP="003E1FF6"/>
    <w:p w14:paraId="27B3A3A9" w14:textId="1803E57E" w:rsidR="00B36CE7" w:rsidRDefault="00B36CE7" w:rsidP="003E1FF6"/>
    <w:p w14:paraId="319A53E7" w14:textId="77777777" w:rsidR="009176CB" w:rsidRDefault="009176CB" w:rsidP="003E1FF6"/>
    <w:p w14:paraId="08917FAA" w14:textId="6887DAB4" w:rsidR="00B36CE7" w:rsidRDefault="00AB490F" w:rsidP="003E1FF6">
      <w:r>
        <w:rPr>
          <w:lang w:eastAsia="de-DE"/>
        </w:rPr>
        <w:drawing>
          <wp:anchor distT="0" distB="0" distL="114300" distR="114300" simplePos="0" relativeHeight="251672576" behindDoc="0" locked="0" layoutInCell="1" allowOverlap="1" wp14:anchorId="161BB426" wp14:editId="3EDE139E">
            <wp:simplePos x="0" y="0"/>
            <wp:positionH relativeFrom="column">
              <wp:posOffset>1303655</wp:posOffset>
            </wp:positionH>
            <wp:positionV relativeFrom="paragraph">
              <wp:posOffset>-2540</wp:posOffset>
            </wp:positionV>
            <wp:extent cx="2028825" cy="719455"/>
            <wp:effectExtent l="0" t="0" r="9525" b="444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7F070" w14:textId="77777777" w:rsidR="00A037FB" w:rsidRDefault="00A037FB" w:rsidP="003E1FF6"/>
    <w:p w14:paraId="1056CDF3" w14:textId="77777777" w:rsidR="00281ABE" w:rsidRDefault="00281ABE" w:rsidP="003E1FF6"/>
    <w:p w14:paraId="6AF53D63" w14:textId="1FFA6382" w:rsidR="00AB490F" w:rsidRDefault="00AB490F" w:rsidP="00AB490F">
      <w:pPr>
        <w:pStyle w:val="ekvbildlegende"/>
      </w:pPr>
    </w:p>
    <w:p w14:paraId="5D40E803" w14:textId="40F4071F" w:rsidR="00AB490F" w:rsidRDefault="00AB490F" w:rsidP="00AB490F">
      <w:pPr>
        <w:pStyle w:val="ekvbildlegende"/>
      </w:pPr>
      <w:r>
        <w:t>[7] Seriendruckfelder zuordnen</w:t>
      </w:r>
      <w:r w:rsidR="0055085D">
        <w:t xml:space="preserve"> (Screenshot aus OpenOffice)</w:t>
      </w:r>
    </w:p>
    <w:p w14:paraId="0D32D7B7" w14:textId="728A4EA9" w:rsidR="00AB490F" w:rsidRDefault="00AB490F" w:rsidP="00AB490F">
      <w:pPr>
        <w:pStyle w:val="ekvbildlegende"/>
      </w:pPr>
      <w:r>
        <w:t xml:space="preserve">                                                                                                        [8] Mithilfe der Vorschau die Ergebnisse prüfen</w:t>
      </w:r>
    </w:p>
    <w:p w14:paraId="1FD82927" w14:textId="42AF8F24" w:rsidR="0055085D" w:rsidRDefault="0055085D" w:rsidP="0055085D">
      <w:pPr>
        <w:pStyle w:val="ekvbildlegende"/>
      </w:pPr>
      <w:r>
        <w:t xml:space="preserve">                                                                                                        (Screenshot aus OpenOffice)</w:t>
      </w:r>
    </w:p>
    <w:p w14:paraId="4C02BB4C" w14:textId="77777777" w:rsidR="0055085D" w:rsidRDefault="0055085D" w:rsidP="00AB490F">
      <w:pPr>
        <w:pStyle w:val="ekvbildlegende"/>
      </w:pPr>
    </w:p>
    <w:p w14:paraId="68A36146" w14:textId="117694B0" w:rsidR="00AB490F" w:rsidRDefault="00AB490F" w:rsidP="00AB490F">
      <w:pPr>
        <w:pStyle w:val="ekvbildlegende"/>
      </w:pPr>
    </w:p>
    <w:p w14:paraId="1E11AE42" w14:textId="77777777" w:rsidR="00AB490F" w:rsidRDefault="00AB490F" w:rsidP="003E1FF6"/>
    <w:p w14:paraId="2756D46C" w14:textId="77777777" w:rsidR="00AB490F" w:rsidRDefault="00AB490F" w:rsidP="003E1FF6"/>
    <w:p w14:paraId="492000C9" w14:textId="77777777" w:rsidR="00AB490F" w:rsidRDefault="00AB490F" w:rsidP="003E1FF6"/>
    <w:p w14:paraId="6BCAF8C8" w14:textId="77777777" w:rsidR="00AB490F" w:rsidRDefault="00AB490F" w:rsidP="003E1FF6"/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9242"/>
        <w:gridCol w:w="737"/>
      </w:tblGrid>
      <w:tr w:rsidR="00281ABE" w:rsidRPr="00C172AE" w14:paraId="1BE3D0ED" w14:textId="77777777" w:rsidTr="00E853E6">
        <w:trPr>
          <w:trHeight w:hRule="exact" w:val="567"/>
        </w:trPr>
        <w:tc>
          <w:tcPr>
            <w:tcW w:w="1021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2461A9AE" w14:textId="77777777" w:rsidR="00281ABE" w:rsidRPr="00AE65F6" w:rsidRDefault="00281ABE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7501A" w14:textId="2D2E0FA8" w:rsidR="00281ABE" w:rsidRPr="006C45B5" w:rsidRDefault="00281ABE" w:rsidP="006C45B5">
            <w:pPr>
              <w:pStyle w:val="ekvkolumnentitel"/>
            </w:pPr>
            <w:r>
              <w:t>Schriftliche Kommunikation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</w:tcBorders>
            <w:noWrap/>
            <w:vAlign w:val="center"/>
          </w:tcPr>
          <w:p w14:paraId="0088D1C3" w14:textId="434B294B" w:rsidR="00281ABE" w:rsidRPr="006B26F5" w:rsidRDefault="00281ABE" w:rsidP="00F80E9A">
            <w:pPr>
              <w:pStyle w:val="ekvkolumnentitelnummer"/>
            </w:pPr>
            <w:r>
              <w:t>3</w:t>
            </w:r>
          </w:p>
        </w:tc>
      </w:tr>
      <w:tr w:rsidR="00281ABE" w:rsidRPr="00BF17F2" w14:paraId="5D80E79F" w14:textId="77777777" w:rsidTr="00E853E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284"/>
        </w:trPr>
        <w:tc>
          <w:tcPr>
            <w:tcW w:w="1021" w:type="dxa"/>
            <w:tcBorders>
              <w:bottom w:val="nil"/>
              <w:right w:val="nil"/>
            </w:tcBorders>
            <w:noWrap/>
            <w:vAlign w:val="bottom"/>
          </w:tcPr>
          <w:p w14:paraId="0DD2D896" w14:textId="77777777" w:rsidR="00281ABE" w:rsidRPr="00BF17F2" w:rsidRDefault="00281ABE" w:rsidP="00AE65F6">
            <w:pPr>
              <w:rPr>
                <w:color w:val="FFFFFF" w:themeColor="background1"/>
              </w:rPr>
            </w:pPr>
          </w:p>
        </w:tc>
        <w:tc>
          <w:tcPr>
            <w:tcW w:w="9979" w:type="dxa"/>
            <w:gridSpan w:val="2"/>
            <w:tcBorders>
              <w:left w:val="nil"/>
              <w:bottom w:val="nil"/>
            </w:tcBorders>
            <w:noWrap/>
            <w:vAlign w:val="bottom"/>
          </w:tcPr>
          <w:p w14:paraId="6CCBB237" w14:textId="77777777" w:rsidR="00281ABE" w:rsidRPr="00BF17F2" w:rsidRDefault="00281ABE" w:rsidP="00037566">
            <w:pPr>
              <w:rPr>
                <w:color w:val="FFFFFF" w:themeColor="background1"/>
              </w:rPr>
            </w:pPr>
          </w:p>
        </w:tc>
      </w:tr>
    </w:tbl>
    <w:p w14:paraId="5F2FA917" w14:textId="77777777" w:rsidR="00B36CE7" w:rsidRDefault="009176CB" w:rsidP="00281ABE">
      <w:pPr>
        <w:pStyle w:val="ekvue2arial"/>
      </w:pPr>
      <w:r>
        <w:t>Briefanrede</w:t>
      </w:r>
    </w:p>
    <w:p w14:paraId="606CC655" w14:textId="77777777" w:rsidR="00B36CE7" w:rsidRDefault="009176CB" w:rsidP="003E1FF6">
      <w:r>
        <w:rPr>
          <w:lang w:eastAsia="de-DE"/>
        </w:rPr>
        <w:drawing>
          <wp:anchor distT="0" distB="0" distL="114300" distR="114300" simplePos="0" relativeHeight="251668480" behindDoc="0" locked="0" layoutInCell="1" allowOverlap="1" wp14:anchorId="7B56EA45" wp14:editId="606A0644">
            <wp:simplePos x="0" y="0"/>
            <wp:positionH relativeFrom="column">
              <wp:posOffset>-98425</wp:posOffset>
            </wp:positionH>
            <wp:positionV relativeFrom="paragraph">
              <wp:posOffset>36830</wp:posOffset>
            </wp:positionV>
            <wp:extent cx="3154045" cy="2414905"/>
            <wp:effectExtent l="0" t="0" r="8255" b="444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Du kannst vom Programm direkt eine Briefanrede eintragen lassen.</w:t>
      </w:r>
    </w:p>
    <w:p w14:paraId="4801901B" w14:textId="77777777" w:rsidR="00B36CE7" w:rsidRDefault="00B36CE7" w:rsidP="003E1FF6"/>
    <w:p w14:paraId="7F0244DB" w14:textId="77777777" w:rsidR="00B36CE7" w:rsidRDefault="00B36CE7" w:rsidP="003E1FF6"/>
    <w:p w14:paraId="151878BA" w14:textId="77777777" w:rsidR="00B36CE7" w:rsidRDefault="00B36CE7" w:rsidP="003E1FF6"/>
    <w:p w14:paraId="66DC3216" w14:textId="77777777" w:rsidR="00B36CE7" w:rsidRDefault="00B36CE7" w:rsidP="003E1FF6"/>
    <w:p w14:paraId="287A70E0" w14:textId="77777777" w:rsidR="00B36CE7" w:rsidRDefault="00B36CE7" w:rsidP="003E1FF6"/>
    <w:p w14:paraId="7C491704" w14:textId="77777777" w:rsidR="00B36CE7" w:rsidRDefault="00B36CE7" w:rsidP="003E1FF6"/>
    <w:p w14:paraId="1B04E5E6" w14:textId="77777777" w:rsidR="00B36CE7" w:rsidRDefault="00B36CE7" w:rsidP="003E1FF6"/>
    <w:p w14:paraId="25F45C55" w14:textId="77777777" w:rsidR="00B36CE7" w:rsidRDefault="00B36CE7" w:rsidP="003E1FF6"/>
    <w:p w14:paraId="2A86F010" w14:textId="77777777" w:rsidR="00B36CE7" w:rsidRDefault="00B36CE7" w:rsidP="003E1FF6"/>
    <w:p w14:paraId="15B45EB8" w14:textId="77777777" w:rsidR="00B36CE7" w:rsidRDefault="00B36CE7" w:rsidP="003E1FF6"/>
    <w:p w14:paraId="5E7F4774" w14:textId="77777777" w:rsidR="00AB490F" w:rsidRDefault="00AB490F" w:rsidP="003E1FF6"/>
    <w:p w14:paraId="53E51B6F" w14:textId="77777777" w:rsidR="00AB490F" w:rsidRDefault="00AB490F" w:rsidP="003E1FF6"/>
    <w:p w14:paraId="4DCB28ED" w14:textId="77777777" w:rsidR="0055085D" w:rsidRDefault="00AB490F" w:rsidP="0055085D">
      <w:pPr>
        <w:pStyle w:val="ekvbildlegende"/>
      </w:pPr>
      <w:r>
        <w:t>[1] Briefanrede erstellen</w:t>
      </w:r>
      <w:r w:rsidR="0055085D">
        <w:t xml:space="preserve"> (Screenshot aus OpenOffice)</w:t>
      </w:r>
    </w:p>
    <w:p w14:paraId="6205818E" w14:textId="641326FA" w:rsidR="00AB490F" w:rsidRDefault="00AB490F" w:rsidP="00AB490F">
      <w:pPr>
        <w:pStyle w:val="ekvbildlegende"/>
      </w:pPr>
    </w:p>
    <w:p w14:paraId="5677E288" w14:textId="77777777" w:rsidR="00281ABE" w:rsidRDefault="00281ABE" w:rsidP="003E1FF6"/>
    <w:p w14:paraId="4D5E06B4" w14:textId="77777777" w:rsidR="00B36CE7" w:rsidRDefault="00AF79D8" w:rsidP="00281ABE">
      <w:pPr>
        <w:pStyle w:val="ekvue2arial"/>
      </w:pPr>
      <w:r>
        <w:t>Regeln</w:t>
      </w:r>
    </w:p>
    <w:p w14:paraId="05B50388" w14:textId="4889A632" w:rsidR="00AB490F" w:rsidRDefault="00FF4D47" w:rsidP="003E1FF6">
      <w:r>
        <w:t>Wenn du ein „n“ bei „Herr“</w:t>
      </w:r>
      <w:r w:rsidR="00AB490F">
        <w:t xml:space="preserve"> in der Briefanrede einfügen möchtest, gehst du im Serienbrief mit einem Do</w:t>
      </w:r>
      <w:r>
        <w:t>ppelklick auf das zu bearbeitend</w:t>
      </w:r>
      <w:r w:rsidR="00AB490F">
        <w:t>e Feld. Es öffnet sich ein neues Fenster, wo du die Datenquelle zuweist. Anschließend kannst du</w:t>
      </w:r>
      <w:r>
        <w:t xml:space="preserve"> im Fenster „Feldbefehl bearb</w:t>
      </w:r>
      <w:r w:rsidR="00AB490F">
        <w:t>eiten: Funktionen“ deine Bedingung eingeben. =WENN(</w:t>
      </w:r>
      <w:r w:rsidR="00AB490F" w:rsidRPr="00AF79D8">
        <w:t>="Herr";"Herrn";"Frau")</w:t>
      </w:r>
    </w:p>
    <w:p w14:paraId="3C6FB888" w14:textId="77777777" w:rsidR="00AB490F" w:rsidRDefault="00AB490F" w:rsidP="003E1FF6"/>
    <w:p w14:paraId="07F185A6" w14:textId="01B91292" w:rsidR="00B36CE7" w:rsidRDefault="00AB490F" w:rsidP="003E1FF6">
      <w:r>
        <w:rPr>
          <w:lang w:eastAsia="de-DE"/>
        </w:rPr>
        <w:drawing>
          <wp:anchor distT="0" distB="0" distL="114300" distR="114300" simplePos="0" relativeHeight="251673600" behindDoc="0" locked="0" layoutInCell="1" allowOverlap="1" wp14:anchorId="770E0C92" wp14:editId="515076B2">
            <wp:simplePos x="0" y="0"/>
            <wp:positionH relativeFrom="column">
              <wp:posOffset>71755</wp:posOffset>
            </wp:positionH>
            <wp:positionV relativeFrom="paragraph">
              <wp:posOffset>73025</wp:posOffset>
            </wp:positionV>
            <wp:extent cx="3700780" cy="1532255"/>
            <wp:effectExtent l="0" t="0" r="0" b="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8" t="25917" r="27938" b="30288"/>
                    <a:stretch/>
                  </pic:blipFill>
                  <pic:spPr bwMode="auto">
                    <a:xfrm>
                      <a:off x="0" y="0"/>
                      <a:ext cx="3700780" cy="153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0E5C1" w14:textId="77777777" w:rsidR="00B36CE7" w:rsidRDefault="00B36CE7" w:rsidP="003E1FF6"/>
    <w:p w14:paraId="25070084" w14:textId="77777777" w:rsidR="00AB490F" w:rsidRDefault="00AB490F" w:rsidP="003E1FF6"/>
    <w:p w14:paraId="18AB89E5" w14:textId="77777777" w:rsidR="00AB490F" w:rsidRDefault="00AB490F" w:rsidP="003E1FF6"/>
    <w:p w14:paraId="07D5C3AD" w14:textId="77777777" w:rsidR="00AB490F" w:rsidRDefault="00AB490F" w:rsidP="003E1FF6"/>
    <w:p w14:paraId="2EC08124" w14:textId="77777777" w:rsidR="00AB490F" w:rsidRDefault="00AB490F" w:rsidP="003E1FF6"/>
    <w:p w14:paraId="2A270BE2" w14:textId="77777777" w:rsidR="00AB490F" w:rsidRDefault="00AB490F" w:rsidP="003E1FF6"/>
    <w:p w14:paraId="36FFB3B8" w14:textId="77777777" w:rsidR="00AB490F" w:rsidRDefault="00AB490F" w:rsidP="003E1FF6"/>
    <w:p w14:paraId="3D57B350" w14:textId="77777777" w:rsidR="00AB490F" w:rsidRDefault="00AB490F" w:rsidP="003E1FF6"/>
    <w:p w14:paraId="6E69B00A" w14:textId="02383273" w:rsidR="00FF4D47" w:rsidRDefault="00FF4D47" w:rsidP="00FF4D47">
      <w:pPr>
        <w:pStyle w:val="ekvbildlegende"/>
      </w:pPr>
      <w:r>
        <w:t>[1] Feldbefehl bearbeiten</w:t>
      </w:r>
      <w:r w:rsidR="0055085D">
        <w:t xml:space="preserve"> (Screenshot aus OpenOffice)</w:t>
      </w:r>
    </w:p>
    <w:p w14:paraId="67935F59" w14:textId="77777777" w:rsidR="00FF4D47" w:rsidRDefault="00FF4D47" w:rsidP="003E1FF6"/>
    <w:p w14:paraId="6886D1E9" w14:textId="5A569B0C" w:rsidR="00AB490F" w:rsidRDefault="00AB490F" w:rsidP="003E1FF6">
      <w:r>
        <w:rPr>
          <w:lang w:eastAsia="de-DE"/>
        </w:rPr>
        <w:drawing>
          <wp:anchor distT="0" distB="0" distL="114300" distR="114300" simplePos="0" relativeHeight="251674624" behindDoc="0" locked="0" layoutInCell="1" allowOverlap="1" wp14:anchorId="6E1D0719" wp14:editId="0F8A183B">
            <wp:simplePos x="0" y="0"/>
            <wp:positionH relativeFrom="column">
              <wp:posOffset>3249295</wp:posOffset>
            </wp:positionH>
            <wp:positionV relativeFrom="paragraph">
              <wp:posOffset>1270</wp:posOffset>
            </wp:positionV>
            <wp:extent cx="2729230" cy="1588770"/>
            <wp:effectExtent l="0" t="0" r="0" b="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E72CA" w14:textId="142E96A9" w:rsidR="00AB490F" w:rsidRDefault="00AB490F" w:rsidP="003E1FF6"/>
    <w:p w14:paraId="7BA653CB" w14:textId="77777777" w:rsidR="00AB490F" w:rsidRDefault="00AB490F" w:rsidP="003E1FF6"/>
    <w:p w14:paraId="36E99D97" w14:textId="77777777" w:rsidR="00AB490F" w:rsidRDefault="00AB490F" w:rsidP="003E1FF6"/>
    <w:p w14:paraId="3B4F73A9" w14:textId="77777777" w:rsidR="00AB490F" w:rsidRDefault="00AB490F" w:rsidP="003E1FF6"/>
    <w:p w14:paraId="7214F102" w14:textId="77777777" w:rsidR="00AB490F" w:rsidRDefault="00AB490F" w:rsidP="003E1FF6"/>
    <w:p w14:paraId="286ED908" w14:textId="77777777" w:rsidR="00AB490F" w:rsidRDefault="00AB490F" w:rsidP="003E1FF6"/>
    <w:p w14:paraId="3F88D2C3" w14:textId="77777777" w:rsidR="00AB490F" w:rsidRDefault="00AB490F" w:rsidP="003E1FF6"/>
    <w:p w14:paraId="7F0A47EC" w14:textId="77777777" w:rsidR="00AB490F" w:rsidRDefault="00AB490F" w:rsidP="003E1FF6"/>
    <w:p w14:paraId="1BBDD2F1" w14:textId="046A6F30" w:rsidR="00FF4D47" w:rsidRDefault="00FF4D47" w:rsidP="00FF4D47">
      <w:pPr>
        <w:pStyle w:val="ekvbildlegende"/>
      </w:pPr>
      <w:r>
        <w:t xml:space="preserve">                                                                            </w:t>
      </w:r>
      <w:r w:rsidR="0055085D">
        <w:t xml:space="preserve">                            </w:t>
      </w:r>
      <w:r>
        <w:t>[2] Wenn-Bedingung einfügen</w:t>
      </w:r>
      <w:r w:rsidR="0055085D">
        <w:t xml:space="preserve"> (Screenshot aus OpenOffice)</w:t>
      </w:r>
    </w:p>
    <w:p w14:paraId="2BB08946" w14:textId="77777777" w:rsidR="00FF4D47" w:rsidRDefault="00FF4D47" w:rsidP="003E1FF6"/>
    <w:p w14:paraId="5354F3C9" w14:textId="4CF332DF" w:rsidR="00281ABE" w:rsidRPr="003E1FF6" w:rsidRDefault="00AF79D8" w:rsidP="003E1FF6">
      <w:r w:rsidRPr="00FF4D47">
        <w:rPr>
          <w:rStyle w:val="ekvfett"/>
        </w:rPr>
        <w:t xml:space="preserve">Tipp: </w:t>
      </w:r>
      <w:r>
        <w:t>Da diese Vorgehensweise im Programm nicht einfach umzusetzen ist und ein großes Fehlerpotenzial liefert</w:t>
      </w:r>
      <w:r w:rsidR="00AB490F">
        <w:t>,</w:t>
      </w:r>
      <w:r w:rsidR="00A037FB">
        <w:t xml:space="preserve"> ist es besser</w:t>
      </w:r>
      <w:r w:rsidR="00FF4D47">
        <w:t>,</w:t>
      </w:r>
      <w:r w:rsidR="00A037FB">
        <w:t xml:space="preserve"> die Dat</w:t>
      </w:r>
      <w:r w:rsidR="00FF4D47">
        <w:t xml:space="preserve">enquelle zu bearbeiten, </w:t>
      </w:r>
      <w:r w:rsidR="00A037FB">
        <w:t xml:space="preserve">bei </w:t>
      </w:r>
      <w:r w:rsidR="00FF4D47">
        <w:t>„</w:t>
      </w:r>
      <w:r w:rsidR="00A037FB">
        <w:t>Herr</w:t>
      </w:r>
      <w:r w:rsidR="00FF4D47">
        <w:t>“</w:t>
      </w:r>
      <w:r w:rsidR="00AB490F">
        <w:t xml:space="preserve"> jeweils ein „n“ manuell hinzuzu</w:t>
      </w:r>
      <w:r w:rsidR="00A037FB">
        <w:t>fügen und die Verbindung zur Datenquelle bei Bedarf zu aktualisieren.</w:t>
      </w:r>
    </w:p>
    <w:sectPr w:rsidR="00281ABE" w:rsidRPr="003E1FF6" w:rsidSect="00E30365">
      <w:footerReference w:type="default" r:id="rId21"/>
      <w:type w:val="continuous"/>
      <w:pgSz w:w="11906" w:h="16838" w:code="9"/>
      <w:pgMar w:top="454" w:right="663" w:bottom="1049" w:left="1803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CF0FF" w14:textId="77777777" w:rsidR="00B12DE0" w:rsidRDefault="00B12DE0" w:rsidP="003C599D">
      <w:pPr>
        <w:spacing w:line="240" w:lineRule="auto"/>
      </w:pPr>
      <w:r>
        <w:separator/>
      </w:r>
    </w:p>
  </w:endnote>
  <w:endnote w:type="continuationSeparator" w:id="0">
    <w:p w14:paraId="13A7DB9B" w14:textId="77777777" w:rsidR="00B12DE0" w:rsidRDefault="00B12DE0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3" w:type="dxa"/>
      <w:tblInd w:w="-1134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87"/>
      <w:gridCol w:w="3374"/>
      <w:gridCol w:w="2608"/>
      <w:gridCol w:w="227"/>
    </w:tblGrid>
    <w:tr w:rsidR="00281ABE" w14:paraId="5C575C6F" w14:textId="77777777" w:rsidTr="001654EF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14:paraId="7AC0070E" w14:textId="77777777" w:rsidR="00281ABE" w:rsidRDefault="00281ABE" w:rsidP="001654EF">
          <w:pPr>
            <w:pStyle w:val="pdffusszeile"/>
            <w:spacing w:before="0" w:line="240" w:lineRule="auto"/>
          </w:pPr>
          <w:r>
            <w:drawing>
              <wp:inline distT="0" distB="0" distL="0" distR="0" wp14:anchorId="1E8208AF" wp14:editId="7D93ECCC">
                <wp:extent cx="471805" cy="233680"/>
                <wp:effectExtent l="0" t="0" r="4445" b="0"/>
                <wp:docPr id="1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180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3DB9FA5" w14:textId="77777777" w:rsidR="00281ABE" w:rsidRPr="004E375F" w:rsidRDefault="00281ABE" w:rsidP="001654EF">
          <w:pPr>
            <w:pStyle w:val="pdffusszeile"/>
            <w:rPr>
              <w:rFonts w:ascii="Arial" w:hAnsi="Arial" w:cs="Arial"/>
            </w:rPr>
          </w:pPr>
          <w:r w:rsidRPr="004E375F">
            <w:rPr>
              <w:rFonts w:ascii="Arial" w:hAnsi="Arial" w:cs="Arial"/>
            </w:rPr>
            <w:t>© Ernst Klett Verlag GmbH, Stuttgart 2020 | www.klett.de</w:t>
          </w:r>
          <w:r w:rsidRPr="004E375F">
            <w:rPr>
              <w:rFonts w:ascii="Arial" w:hAnsi="Arial" w:cs="Arial"/>
            </w:rPr>
            <w:br/>
            <w:t>Von dieser Druckvorlage ist die Vervielfältigung für den eigenen</w:t>
          </w:r>
          <w:r w:rsidRPr="004E375F">
            <w:rPr>
              <w:rFonts w:ascii="Arial" w:hAnsi="Arial" w:cs="Arial"/>
            </w:rPr>
            <w:br/>
            <w:t>Unterrichtsgebrauch gestattet. Die Kopiergebühren sind abgegolten.</w:t>
          </w:r>
        </w:p>
      </w:tc>
      <w:tc>
        <w:tcPr>
          <w:tcW w:w="3374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B8844A7" w14:textId="7570E795" w:rsidR="00281ABE" w:rsidRPr="00AB6512" w:rsidRDefault="00281ABE" w:rsidP="00281ABE">
          <w:pPr>
            <w:pStyle w:val="pdffusszeile"/>
            <w:rPr>
              <w:rFonts w:ascii="Arial" w:hAnsi="Arial" w:cs="Arial"/>
              <w:lang w:val="en-US"/>
            </w:rPr>
          </w:pPr>
          <w:r w:rsidRPr="00AB6512">
            <w:rPr>
              <w:rFonts w:ascii="Arial" w:hAnsi="Arial" w:cs="Arial"/>
              <w:lang w:val="en-US"/>
            </w:rPr>
            <w:t xml:space="preserve">Autorin: </w:t>
          </w:r>
          <w:r>
            <w:rPr>
              <w:rFonts w:ascii="Arial" w:hAnsi="Arial" w:cs="Arial"/>
              <w:lang w:val="en-US"/>
            </w:rPr>
            <w:t>Sina Hilz</w:t>
          </w:r>
          <w:r w:rsidRPr="00AB6512">
            <w:rPr>
              <w:rFonts w:ascii="Arial" w:hAnsi="Arial" w:cs="Arial"/>
              <w:lang w:val="en-US"/>
            </w:rPr>
            <w:br/>
            <w:t>Screenshots</w:t>
          </w:r>
          <w:r>
            <w:rPr>
              <w:rFonts w:ascii="Arial" w:hAnsi="Arial" w:cs="Arial"/>
              <w:lang w:val="en-US"/>
            </w:rPr>
            <w:t xml:space="preserve">: </w:t>
          </w:r>
          <w:r w:rsidRPr="00AB6512">
            <w:rPr>
              <w:rFonts w:ascii="Arial" w:hAnsi="Arial" w:cs="Arial"/>
              <w:lang w:val="en-US"/>
            </w:rPr>
            <w:t>OpenOffice 4.1.6 is a registered trademark of The Apache</w:t>
          </w:r>
          <w:r>
            <w:rPr>
              <w:rFonts w:ascii="Arial" w:hAnsi="Arial" w:cs="Arial"/>
              <w:lang w:val="en-US"/>
            </w:rPr>
            <w:t xml:space="preserve"> </w:t>
          </w:r>
          <w:r w:rsidRPr="00AB6512">
            <w:rPr>
              <w:rFonts w:ascii="Arial" w:hAnsi="Arial" w:cs="Arial"/>
              <w:lang w:val="en-US"/>
            </w:rPr>
            <w:t>Software Foundation</w:t>
          </w:r>
        </w:p>
      </w:tc>
      <w:tc>
        <w:tcPr>
          <w:tcW w:w="260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AE3C146" w14:textId="77777777" w:rsidR="003B06B2" w:rsidRDefault="00281ABE" w:rsidP="001654EF">
          <w:pPr>
            <w:pStyle w:val="pdffusszeile"/>
            <w:rPr>
              <w:rFonts w:ascii="Arial" w:hAnsi="Arial" w:cs="Arial"/>
            </w:rPr>
          </w:pPr>
          <w:r w:rsidRPr="004E375F">
            <w:rPr>
              <w:rFonts w:ascii="Arial" w:hAnsi="Arial" w:cs="Arial"/>
            </w:rPr>
            <w:t>Material zu: Wirtsc</w:t>
          </w:r>
          <w:r>
            <w:rPr>
              <w:rFonts w:ascii="Arial" w:hAnsi="Arial" w:cs="Arial"/>
            </w:rPr>
            <w:t xml:space="preserve">haft und Kommunikation 9, </w:t>
          </w:r>
        </w:p>
        <w:p w14:paraId="05BE67A1" w14:textId="3E7A83C7" w:rsidR="00281ABE" w:rsidRPr="004E375F" w:rsidRDefault="00281ABE" w:rsidP="001654EF">
          <w:pPr>
            <w:pStyle w:val="pdffusszei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S. </w:t>
          </w:r>
          <w:r w:rsidR="003B06B2">
            <w:rPr>
              <w:rFonts w:ascii="Arial" w:hAnsi="Arial" w:cs="Arial"/>
            </w:rPr>
            <w:t xml:space="preserve">13 und </w:t>
          </w:r>
          <w:r>
            <w:rPr>
              <w:rFonts w:ascii="Arial" w:hAnsi="Arial" w:cs="Arial"/>
            </w:rPr>
            <w:t>43</w:t>
          </w:r>
          <w:r>
            <w:rPr>
              <w:rFonts w:ascii="Arial" w:hAnsi="Arial" w:cs="Arial"/>
            </w:rPr>
            <w:br/>
            <w:t>ISBN: 978-3-12-007172</w:t>
          </w:r>
        </w:p>
      </w:tc>
      <w:tc>
        <w:tcPr>
          <w:tcW w:w="22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749A3E5D" w14:textId="77777777" w:rsidR="00281ABE" w:rsidRDefault="00281ABE" w:rsidP="001654EF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 w:rsidR="003B06B2">
            <w:rPr>
              <w:rStyle w:val="pdfpagina"/>
            </w:rPr>
            <w:t>3</w:t>
          </w:r>
          <w:r>
            <w:rPr>
              <w:rStyle w:val="pdfpagina"/>
            </w:rPr>
            <w:fldChar w:fldCharType="end"/>
          </w:r>
        </w:p>
      </w:tc>
    </w:tr>
  </w:tbl>
  <w:p w14:paraId="75D96B9F" w14:textId="7C44E988" w:rsidR="00281ABE" w:rsidRPr="00281ABE" w:rsidRDefault="00281ABE" w:rsidP="00281ABE">
    <w:pPr>
      <w:pStyle w:val="Fuzeile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9D526" w14:textId="77777777" w:rsidR="00B12DE0" w:rsidRDefault="00B12DE0" w:rsidP="003C599D">
      <w:pPr>
        <w:spacing w:line="240" w:lineRule="auto"/>
      </w:pPr>
      <w:r>
        <w:separator/>
      </w:r>
    </w:p>
  </w:footnote>
  <w:footnote w:type="continuationSeparator" w:id="0">
    <w:p w14:paraId="736368C6" w14:textId="77777777" w:rsidR="00B12DE0" w:rsidRDefault="00B12DE0" w:rsidP="003C59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DD92E8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EF8506D"/>
    <w:multiLevelType w:val="hybridMultilevel"/>
    <w:tmpl w:val="F45C18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1BC3"/>
    <w:rsid w:val="000030C1"/>
    <w:rsid w:val="000040E2"/>
    <w:rsid w:val="00012778"/>
    <w:rsid w:val="00014D7E"/>
    <w:rsid w:val="0002009E"/>
    <w:rsid w:val="00020440"/>
    <w:rsid w:val="000233E7"/>
    <w:rsid w:val="00025FB2"/>
    <w:rsid w:val="000307B4"/>
    <w:rsid w:val="00035074"/>
    <w:rsid w:val="000370B0"/>
    <w:rsid w:val="00037566"/>
    <w:rsid w:val="00043523"/>
    <w:rsid w:val="000523D4"/>
    <w:rsid w:val="00053B2F"/>
    <w:rsid w:val="00054678"/>
    <w:rsid w:val="00054A93"/>
    <w:rsid w:val="000561E8"/>
    <w:rsid w:val="0006258C"/>
    <w:rsid w:val="00062D31"/>
    <w:rsid w:val="00063B3B"/>
    <w:rsid w:val="00064556"/>
    <w:rsid w:val="000651DE"/>
    <w:rsid w:val="00073067"/>
    <w:rsid w:val="000779C3"/>
    <w:rsid w:val="00080C3B"/>
    <w:rsid w:val="000812E6"/>
    <w:rsid w:val="00082C10"/>
    <w:rsid w:val="000837B3"/>
    <w:rsid w:val="000875EE"/>
    <w:rsid w:val="00090AB2"/>
    <w:rsid w:val="000928AA"/>
    <w:rsid w:val="00092E87"/>
    <w:rsid w:val="000939F5"/>
    <w:rsid w:val="00094F01"/>
    <w:rsid w:val="00095EC3"/>
    <w:rsid w:val="000A13A6"/>
    <w:rsid w:val="000A2E76"/>
    <w:rsid w:val="000A51A5"/>
    <w:rsid w:val="000A61AB"/>
    <w:rsid w:val="000A7892"/>
    <w:rsid w:val="000B098D"/>
    <w:rsid w:val="000B28C5"/>
    <w:rsid w:val="000B425B"/>
    <w:rsid w:val="000B7BD3"/>
    <w:rsid w:val="000C11E0"/>
    <w:rsid w:val="000C1572"/>
    <w:rsid w:val="000C77CA"/>
    <w:rsid w:val="000D40DE"/>
    <w:rsid w:val="000D4791"/>
    <w:rsid w:val="000D4992"/>
    <w:rsid w:val="000D5ADE"/>
    <w:rsid w:val="000E343E"/>
    <w:rsid w:val="000E3B5E"/>
    <w:rsid w:val="000F21E8"/>
    <w:rsid w:val="000F2D6D"/>
    <w:rsid w:val="000F363A"/>
    <w:rsid w:val="000F6468"/>
    <w:rsid w:val="000F7910"/>
    <w:rsid w:val="00103057"/>
    <w:rsid w:val="00107437"/>
    <w:rsid w:val="00107D77"/>
    <w:rsid w:val="00117291"/>
    <w:rsid w:val="00117480"/>
    <w:rsid w:val="00124062"/>
    <w:rsid w:val="001261DE"/>
    <w:rsid w:val="00126A13"/>
    <w:rsid w:val="00126C2B"/>
    <w:rsid w:val="00131417"/>
    <w:rsid w:val="00132954"/>
    <w:rsid w:val="00136FB9"/>
    <w:rsid w:val="00137DDD"/>
    <w:rsid w:val="0014341B"/>
    <w:rsid w:val="00145446"/>
    <w:rsid w:val="00151FFE"/>
    <w:rsid w:val="001524C9"/>
    <w:rsid w:val="00155116"/>
    <w:rsid w:val="0015764B"/>
    <w:rsid w:val="00161B4B"/>
    <w:rsid w:val="001641FA"/>
    <w:rsid w:val="0016475A"/>
    <w:rsid w:val="001654EF"/>
    <w:rsid w:val="00165ECC"/>
    <w:rsid w:val="00171A5C"/>
    <w:rsid w:val="001743EB"/>
    <w:rsid w:val="00182050"/>
    <w:rsid w:val="00182B7D"/>
    <w:rsid w:val="001845AC"/>
    <w:rsid w:val="00186866"/>
    <w:rsid w:val="00187AFD"/>
    <w:rsid w:val="00190932"/>
    <w:rsid w:val="00190B65"/>
    <w:rsid w:val="00193A18"/>
    <w:rsid w:val="001975D8"/>
    <w:rsid w:val="00197CDB"/>
    <w:rsid w:val="001A5BD5"/>
    <w:rsid w:val="001A5F97"/>
    <w:rsid w:val="001B277C"/>
    <w:rsid w:val="001B2948"/>
    <w:rsid w:val="001C3792"/>
    <w:rsid w:val="001C3E12"/>
    <w:rsid w:val="001C6C8F"/>
    <w:rsid w:val="001D0381"/>
    <w:rsid w:val="001D1169"/>
    <w:rsid w:val="001D2674"/>
    <w:rsid w:val="001D39FD"/>
    <w:rsid w:val="001D5B4E"/>
    <w:rsid w:val="001D7433"/>
    <w:rsid w:val="001E485B"/>
    <w:rsid w:val="001E6B2A"/>
    <w:rsid w:val="001E7C16"/>
    <w:rsid w:val="001F1E3D"/>
    <w:rsid w:val="001F53F1"/>
    <w:rsid w:val="001F6938"/>
    <w:rsid w:val="0020055A"/>
    <w:rsid w:val="00200966"/>
    <w:rsid w:val="00201AA1"/>
    <w:rsid w:val="00205239"/>
    <w:rsid w:val="00213581"/>
    <w:rsid w:val="00214764"/>
    <w:rsid w:val="00214A8E"/>
    <w:rsid w:val="00214D18"/>
    <w:rsid w:val="00216D91"/>
    <w:rsid w:val="002240EA"/>
    <w:rsid w:val="002266E8"/>
    <w:rsid w:val="002277D2"/>
    <w:rsid w:val="002301FF"/>
    <w:rsid w:val="0023119D"/>
    <w:rsid w:val="00232213"/>
    <w:rsid w:val="002365F8"/>
    <w:rsid w:val="00240B22"/>
    <w:rsid w:val="00242CC6"/>
    <w:rsid w:val="00243F17"/>
    <w:rsid w:val="00245DA5"/>
    <w:rsid w:val="00246F77"/>
    <w:rsid w:val="002527A5"/>
    <w:rsid w:val="002548B1"/>
    <w:rsid w:val="00255466"/>
    <w:rsid w:val="00255FE3"/>
    <w:rsid w:val="00257554"/>
    <w:rsid w:val="0026053C"/>
    <w:rsid w:val="002613E6"/>
    <w:rsid w:val="00261D9E"/>
    <w:rsid w:val="0026581E"/>
    <w:rsid w:val="00266025"/>
    <w:rsid w:val="002720E5"/>
    <w:rsid w:val="00273B39"/>
    <w:rsid w:val="00280525"/>
    <w:rsid w:val="0028107C"/>
    <w:rsid w:val="00281188"/>
    <w:rsid w:val="00281ABE"/>
    <w:rsid w:val="0028231D"/>
    <w:rsid w:val="0028284C"/>
    <w:rsid w:val="00283035"/>
    <w:rsid w:val="00287B24"/>
    <w:rsid w:val="00287DC0"/>
    <w:rsid w:val="00291485"/>
    <w:rsid w:val="00292470"/>
    <w:rsid w:val="00296B65"/>
    <w:rsid w:val="002972E5"/>
    <w:rsid w:val="002A0CF6"/>
    <w:rsid w:val="002A25AE"/>
    <w:rsid w:val="002A2725"/>
    <w:rsid w:val="002B10A9"/>
    <w:rsid w:val="002B121A"/>
    <w:rsid w:val="002B3DF1"/>
    <w:rsid w:val="002B64EA"/>
    <w:rsid w:val="002C23F2"/>
    <w:rsid w:val="002C48F3"/>
    <w:rsid w:val="002D41F4"/>
    <w:rsid w:val="002D6CE8"/>
    <w:rsid w:val="002D7B0C"/>
    <w:rsid w:val="002D7B42"/>
    <w:rsid w:val="002E163A"/>
    <w:rsid w:val="002E1DC9"/>
    <w:rsid w:val="002E21C3"/>
    <w:rsid w:val="002F018A"/>
    <w:rsid w:val="002F1328"/>
    <w:rsid w:val="0030250F"/>
    <w:rsid w:val="00302866"/>
    <w:rsid w:val="00303749"/>
    <w:rsid w:val="00304833"/>
    <w:rsid w:val="00313596"/>
    <w:rsid w:val="00313FD8"/>
    <w:rsid w:val="00315EA9"/>
    <w:rsid w:val="00320087"/>
    <w:rsid w:val="00321063"/>
    <w:rsid w:val="00322A6C"/>
    <w:rsid w:val="0032667B"/>
    <w:rsid w:val="00327620"/>
    <w:rsid w:val="00331D08"/>
    <w:rsid w:val="003323B5"/>
    <w:rsid w:val="00332DC8"/>
    <w:rsid w:val="003373EF"/>
    <w:rsid w:val="00340DF3"/>
    <w:rsid w:val="00340E7A"/>
    <w:rsid w:val="0034180F"/>
    <w:rsid w:val="00342260"/>
    <w:rsid w:val="00344AA5"/>
    <w:rsid w:val="00350FBE"/>
    <w:rsid w:val="003513CC"/>
    <w:rsid w:val="0035563C"/>
    <w:rsid w:val="00362B02"/>
    <w:rsid w:val="0036404C"/>
    <w:rsid w:val="003653D5"/>
    <w:rsid w:val="00367BDD"/>
    <w:rsid w:val="00371E51"/>
    <w:rsid w:val="00374F74"/>
    <w:rsid w:val="00376A0A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A5CD0"/>
    <w:rsid w:val="003B06B2"/>
    <w:rsid w:val="003B18CF"/>
    <w:rsid w:val="003B29A4"/>
    <w:rsid w:val="003B348E"/>
    <w:rsid w:val="003B3902"/>
    <w:rsid w:val="003B3ED5"/>
    <w:rsid w:val="003C31F7"/>
    <w:rsid w:val="003C39DC"/>
    <w:rsid w:val="003C4AE5"/>
    <w:rsid w:val="003C599D"/>
    <w:rsid w:val="003C63E9"/>
    <w:rsid w:val="003D3D68"/>
    <w:rsid w:val="003D70F5"/>
    <w:rsid w:val="003E1FF6"/>
    <w:rsid w:val="003E21AC"/>
    <w:rsid w:val="003E2640"/>
    <w:rsid w:val="003E6330"/>
    <w:rsid w:val="003E7B62"/>
    <w:rsid w:val="003F1348"/>
    <w:rsid w:val="003F23C7"/>
    <w:rsid w:val="003F362F"/>
    <w:rsid w:val="003F3A71"/>
    <w:rsid w:val="003F79A1"/>
    <w:rsid w:val="003F7DAF"/>
    <w:rsid w:val="004040B8"/>
    <w:rsid w:val="00405D0B"/>
    <w:rsid w:val="00406443"/>
    <w:rsid w:val="004065D1"/>
    <w:rsid w:val="00410F01"/>
    <w:rsid w:val="00411B18"/>
    <w:rsid w:val="00415632"/>
    <w:rsid w:val="0042107E"/>
    <w:rsid w:val="00424375"/>
    <w:rsid w:val="0043043C"/>
    <w:rsid w:val="004372DD"/>
    <w:rsid w:val="00441088"/>
    <w:rsid w:val="00441724"/>
    <w:rsid w:val="0044185E"/>
    <w:rsid w:val="00441BC3"/>
    <w:rsid w:val="00442C25"/>
    <w:rsid w:val="004445CE"/>
    <w:rsid w:val="00445ADA"/>
    <w:rsid w:val="00447F59"/>
    <w:rsid w:val="00454148"/>
    <w:rsid w:val="004621B3"/>
    <w:rsid w:val="0046364F"/>
    <w:rsid w:val="00465073"/>
    <w:rsid w:val="00473A88"/>
    <w:rsid w:val="0047471A"/>
    <w:rsid w:val="00480A08"/>
    <w:rsid w:val="00483A7A"/>
    <w:rsid w:val="00483D65"/>
    <w:rsid w:val="00484D65"/>
    <w:rsid w:val="004859A1"/>
    <w:rsid w:val="004862DF"/>
    <w:rsid w:val="00486B3D"/>
    <w:rsid w:val="00487643"/>
    <w:rsid w:val="00490630"/>
    <w:rsid w:val="00490692"/>
    <w:rsid w:val="004925F2"/>
    <w:rsid w:val="004950EF"/>
    <w:rsid w:val="00495663"/>
    <w:rsid w:val="00497D12"/>
    <w:rsid w:val="004A2037"/>
    <w:rsid w:val="004A4155"/>
    <w:rsid w:val="004A509E"/>
    <w:rsid w:val="004A66C3"/>
    <w:rsid w:val="004A66CF"/>
    <w:rsid w:val="004C07DB"/>
    <w:rsid w:val="004C6EE2"/>
    <w:rsid w:val="004D0299"/>
    <w:rsid w:val="004E3969"/>
    <w:rsid w:val="004F1ADD"/>
    <w:rsid w:val="00501528"/>
    <w:rsid w:val="005069C1"/>
    <w:rsid w:val="0051116E"/>
    <w:rsid w:val="00514229"/>
    <w:rsid w:val="005144C1"/>
    <w:rsid w:val="00514DD2"/>
    <w:rsid w:val="005156EC"/>
    <w:rsid w:val="005168A4"/>
    <w:rsid w:val="00517BF0"/>
    <w:rsid w:val="0052117E"/>
    <w:rsid w:val="00521B91"/>
    <w:rsid w:val="005252D2"/>
    <w:rsid w:val="00530C92"/>
    <w:rsid w:val="005310EA"/>
    <w:rsid w:val="00531AB0"/>
    <w:rsid w:val="0053436B"/>
    <w:rsid w:val="00535AD8"/>
    <w:rsid w:val="00544CF5"/>
    <w:rsid w:val="00546BB2"/>
    <w:rsid w:val="00547103"/>
    <w:rsid w:val="0055085D"/>
    <w:rsid w:val="00554EDA"/>
    <w:rsid w:val="0056049E"/>
    <w:rsid w:val="00560848"/>
    <w:rsid w:val="005671BC"/>
    <w:rsid w:val="0056793B"/>
    <w:rsid w:val="00571265"/>
    <w:rsid w:val="0057200E"/>
    <w:rsid w:val="00572A0F"/>
    <w:rsid w:val="0057424F"/>
    <w:rsid w:val="00574FE0"/>
    <w:rsid w:val="00576D2D"/>
    <w:rsid w:val="005816F6"/>
    <w:rsid w:val="00583FC8"/>
    <w:rsid w:val="00584F88"/>
    <w:rsid w:val="00587DF4"/>
    <w:rsid w:val="00587EB5"/>
    <w:rsid w:val="00597E2F"/>
    <w:rsid w:val="005A2772"/>
    <w:rsid w:val="005A3FB2"/>
    <w:rsid w:val="005A6D94"/>
    <w:rsid w:val="005B19FE"/>
    <w:rsid w:val="005B6C9C"/>
    <w:rsid w:val="005C047C"/>
    <w:rsid w:val="005C0FBD"/>
    <w:rsid w:val="005C2458"/>
    <w:rsid w:val="005C2C11"/>
    <w:rsid w:val="005C400B"/>
    <w:rsid w:val="005C49D0"/>
    <w:rsid w:val="005C5228"/>
    <w:rsid w:val="005C6584"/>
    <w:rsid w:val="005D2A94"/>
    <w:rsid w:val="005D367A"/>
    <w:rsid w:val="005D3E99"/>
    <w:rsid w:val="005D79B8"/>
    <w:rsid w:val="005E15AC"/>
    <w:rsid w:val="005F0374"/>
    <w:rsid w:val="005F2AB3"/>
    <w:rsid w:val="005F3914"/>
    <w:rsid w:val="005F439D"/>
    <w:rsid w:val="005F511A"/>
    <w:rsid w:val="0060030C"/>
    <w:rsid w:val="0060130F"/>
    <w:rsid w:val="00603AD5"/>
    <w:rsid w:val="0060420B"/>
    <w:rsid w:val="0060736F"/>
    <w:rsid w:val="00615A67"/>
    <w:rsid w:val="006201CB"/>
    <w:rsid w:val="006212F0"/>
    <w:rsid w:val="00622F6B"/>
    <w:rsid w:val="0062432D"/>
    <w:rsid w:val="006257B6"/>
    <w:rsid w:val="006258D0"/>
    <w:rsid w:val="00627765"/>
    <w:rsid w:val="00630007"/>
    <w:rsid w:val="006300A1"/>
    <w:rsid w:val="00631B0F"/>
    <w:rsid w:val="00636CC1"/>
    <w:rsid w:val="0064692C"/>
    <w:rsid w:val="00653F68"/>
    <w:rsid w:val="00664244"/>
    <w:rsid w:val="00664C06"/>
    <w:rsid w:val="00674421"/>
    <w:rsid w:val="006744A2"/>
    <w:rsid w:val="006802C4"/>
    <w:rsid w:val="006809FA"/>
    <w:rsid w:val="0068429A"/>
    <w:rsid w:val="00685FDD"/>
    <w:rsid w:val="00693676"/>
    <w:rsid w:val="006A39FE"/>
    <w:rsid w:val="006A71DE"/>
    <w:rsid w:val="006A7331"/>
    <w:rsid w:val="006A76D7"/>
    <w:rsid w:val="006B26F5"/>
    <w:rsid w:val="006B2D23"/>
    <w:rsid w:val="006B6247"/>
    <w:rsid w:val="006C33B5"/>
    <w:rsid w:val="006C45B5"/>
    <w:rsid w:val="006C4E52"/>
    <w:rsid w:val="006C6A77"/>
    <w:rsid w:val="006D268B"/>
    <w:rsid w:val="006D28D4"/>
    <w:rsid w:val="006D49F0"/>
    <w:rsid w:val="006D7F2E"/>
    <w:rsid w:val="006E235E"/>
    <w:rsid w:val="006F0D3C"/>
    <w:rsid w:val="006F2EDC"/>
    <w:rsid w:val="006F31BA"/>
    <w:rsid w:val="006F3DE8"/>
    <w:rsid w:val="006F72F5"/>
    <w:rsid w:val="0070002F"/>
    <w:rsid w:val="00701A5A"/>
    <w:rsid w:val="00701B4F"/>
    <w:rsid w:val="00704625"/>
    <w:rsid w:val="00707FD3"/>
    <w:rsid w:val="00710718"/>
    <w:rsid w:val="007109AF"/>
    <w:rsid w:val="0071249D"/>
    <w:rsid w:val="00715A9A"/>
    <w:rsid w:val="00716152"/>
    <w:rsid w:val="00717166"/>
    <w:rsid w:val="0072030B"/>
    <w:rsid w:val="00720747"/>
    <w:rsid w:val="007228A6"/>
    <w:rsid w:val="00722BE8"/>
    <w:rsid w:val="00724064"/>
    <w:rsid w:val="007244CC"/>
    <w:rsid w:val="007276A8"/>
    <w:rsid w:val="0073042D"/>
    <w:rsid w:val="0073330E"/>
    <w:rsid w:val="00733A44"/>
    <w:rsid w:val="00743B4F"/>
    <w:rsid w:val="00743B7A"/>
    <w:rsid w:val="00745BC6"/>
    <w:rsid w:val="0074606A"/>
    <w:rsid w:val="007501B7"/>
    <w:rsid w:val="00750466"/>
    <w:rsid w:val="007507F9"/>
    <w:rsid w:val="00750B2F"/>
    <w:rsid w:val="00751B0E"/>
    <w:rsid w:val="007551A3"/>
    <w:rsid w:val="00756C08"/>
    <w:rsid w:val="00760C41"/>
    <w:rsid w:val="00760F75"/>
    <w:rsid w:val="007636A0"/>
    <w:rsid w:val="007661BA"/>
    <w:rsid w:val="00766405"/>
    <w:rsid w:val="0076691A"/>
    <w:rsid w:val="00771B35"/>
    <w:rsid w:val="00771E48"/>
    <w:rsid w:val="00772DA9"/>
    <w:rsid w:val="0077312A"/>
    <w:rsid w:val="00775322"/>
    <w:rsid w:val="007814C9"/>
    <w:rsid w:val="00782BB8"/>
    <w:rsid w:val="00783837"/>
    <w:rsid w:val="00784961"/>
    <w:rsid w:val="00787700"/>
    <w:rsid w:val="00791390"/>
    <w:rsid w:val="00792708"/>
    <w:rsid w:val="00794685"/>
    <w:rsid w:val="007A050E"/>
    <w:rsid w:val="007A2D7C"/>
    <w:rsid w:val="007A2F5A"/>
    <w:rsid w:val="007A42F2"/>
    <w:rsid w:val="007A5AA1"/>
    <w:rsid w:val="007A5EB1"/>
    <w:rsid w:val="007A6729"/>
    <w:rsid w:val="007B42CB"/>
    <w:rsid w:val="007C1230"/>
    <w:rsid w:val="007C60DC"/>
    <w:rsid w:val="007D186F"/>
    <w:rsid w:val="007D3095"/>
    <w:rsid w:val="007D3667"/>
    <w:rsid w:val="007E41D0"/>
    <w:rsid w:val="007E4DDC"/>
    <w:rsid w:val="007E52E1"/>
    <w:rsid w:val="007E5E71"/>
    <w:rsid w:val="007F3524"/>
    <w:rsid w:val="00801B7F"/>
    <w:rsid w:val="00802E02"/>
    <w:rsid w:val="008051DC"/>
    <w:rsid w:val="00815A76"/>
    <w:rsid w:val="00816953"/>
    <w:rsid w:val="0082136B"/>
    <w:rsid w:val="008249B3"/>
    <w:rsid w:val="0082643F"/>
    <w:rsid w:val="00826DDD"/>
    <w:rsid w:val="008273B7"/>
    <w:rsid w:val="008277EF"/>
    <w:rsid w:val="00827985"/>
    <w:rsid w:val="00830621"/>
    <w:rsid w:val="00833C80"/>
    <w:rsid w:val="0084016B"/>
    <w:rsid w:val="008406AB"/>
    <w:rsid w:val="0084147F"/>
    <w:rsid w:val="008443FA"/>
    <w:rsid w:val="00845485"/>
    <w:rsid w:val="00845881"/>
    <w:rsid w:val="008464D4"/>
    <w:rsid w:val="008474B0"/>
    <w:rsid w:val="008478B1"/>
    <w:rsid w:val="00850EC8"/>
    <w:rsid w:val="00851354"/>
    <w:rsid w:val="00854D77"/>
    <w:rsid w:val="008576F6"/>
    <w:rsid w:val="00857713"/>
    <w:rsid w:val="00861AB8"/>
    <w:rsid w:val="00862C21"/>
    <w:rsid w:val="0087133F"/>
    <w:rsid w:val="00874376"/>
    <w:rsid w:val="00881B59"/>
    <w:rsid w:val="00882053"/>
    <w:rsid w:val="0088290F"/>
    <w:rsid w:val="008942A2"/>
    <w:rsid w:val="0089479B"/>
    <w:rsid w:val="00894EE3"/>
    <w:rsid w:val="0089534A"/>
    <w:rsid w:val="008A498B"/>
    <w:rsid w:val="008A529C"/>
    <w:rsid w:val="008B446A"/>
    <w:rsid w:val="008B5E47"/>
    <w:rsid w:val="008C0880"/>
    <w:rsid w:val="008C27FD"/>
    <w:rsid w:val="008D1257"/>
    <w:rsid w:val="008D3CE0"/>
    <w:rsid w:val="008D7FDC"/>
    <w:rsid w:val="008E0499"/>
    <w:rsid w:val="008E4B7A"/>
    <w:rsid w:val="008E6248"/>
    <w:rsid w:val="008F2305"/>
    <w:rsid w:val="008F6C14"/>
    <w:rsid w:val="008F6EDE"/>
    <w:rsid w:val="00902002"/>
    <w:rsid w:val="00902CEB"/>
    <w:rsid w:val="009064C0"/>
    <w:rsid w:val="00907EC2"/>
    <w:rsid w:val="00912A0A"/>
    <w:rsid w:val="00913598"/>
    <w:rsid w:val="00913892"/>
    <w:rsid w:val="0091509C"/>
    <w:rsid w:val="009170E8"/>
    <w:rsid w:val="009176CB"/>
    <w:rsid w:val="009215E3"/>
    <w:rsid w:val="009269D3"/>
    <w:rsid w:val="00931147"/>
    <w:rsid w:val="00935117"/>
    <w:rsid w:val="00936CF0"/>
    <w:rsid w:val="00937D9F"/>
    <w:rsid w:val="00942106"/>
    <w:rsid w:val="00942394"/>
    <w:rsid w:val="0094260D"/>
    <w:rsid w:val="009431CE"/>
    <w:rsid w:val="00945734"/>
    <w:rsid w:val="00946121"/>
    <w:rsid w:val="00946AC9"/>
    <w:rsid w:val="00952A59"/>
    <w:rsid w:val="00952B21"/>
    <w:rsid w:val="00956783"/>
    <w:rsid w:val="00957248"/>
    <w:rsid w:val="00957969"/>
    <w:rsid w:val="00962A4D"/>
    <w:rsid w:val="00964A22"/>
    <w:rsid w:val="009656E9"/>
    <w:rsid w:val="00965A1A"/>
    <w:rsid w:val="0096639C"/>
    <w:rsid w:val="00967C71"/>
    <w:rsid w:val="00967E19"/>
    <w:rsid w:val="0097068B"/>
    <w:rsid w:val="00971C46"/>
    <w:rsid w:val="009743DB"/>
    <w:rsid w:val="0097518D"/>
    <w:rsid w:val="00976E17"/>
    <w:rsid w:val="00977556"/>
    <w:rsid w:val="009800AB"/>
    <w:rsid w:val="00981DFC"/>
    <w:rsid w:val="009856A1"/>
    <w:rsid w:val="00990D91"/>
    <w:rsid w:val="009915B2"/>
    <w:rsid w:val="00992B92"/>
    <w:rsid w:val="009A056D"/>
    <w:rsid w:val="009A169A"/>
    <w:rsid w:val="009A17FC"/>
    <w:rsid w:val="009A266A"/>
    <w:rsid w:val="009A2869"/>
    <w:rsid w:val="009A50D4"/>
    <w:rsid w:val="009A54AD"/>
    <w:rsid w:val="009A7614"/>
    <w:rsid w:val="009C26DF"/>
    <w:rsid w:val="009C2A7B"/>
    <w:rsid w:val="009C2AF4"/>
    <w:rsid w:val="009C3C75"/>
    <w:rsid w:val="009D7F2E"/>
    <w:rsid w:val="009E17E1"/>
    <w:rsid w:val="009E422C"/>
    <w:rsid w:val="009E45C5"/>
    <w:rsid w:val="009E47B1"/>
    <w:rsid w:val="009F003E"/>
    <w:rsid w:val="009F0109"/>
    <w:rsid w:val="009F1185"/>
    <w:rsid w:val="00A01708"/>
    <w:rsid w:val="00A01D7B"/>
    <w:rsid w:val="00A024FF"/>
    <w:rsid w:val="00A037FB"/>
    <w:rsid w:val="00A05E18"/>
    <w:rsid w:val="00A06EFE"/>
    <w:rsid w:val="00A13F07"/>
    <w:rsid w:val="00A15F19"/>
    <w:rsid w:val="00A170E5"/>
    <w:rsid w:val="00A209E2"/>
    <w:rsid w:val="00A2146F"/>
    <w:rsid w:val="00A231F4"/>
    <w:rsid w:val="00A23E76"/>
    <w:rsid w:val="00A26B32"/>
    <w:rsid w:val="00A27593"/>
    <w:rsid w:val="00A35787"/>
    <w:rsid w:val="00A36CC7"/>
    <w:rsid w:val="00A36CCE"/>
    <w:rsid w:val="00A43B4C"/>
    <w:rsid w:val="00A4737C"/>
    <w:rsid w:val="00A478DC"/>
    <w:rsid w:val="00A55C02"/>
    <w:rsid w:val="00A5729F"/>
    <w:rsid w:val="00A5736C"/>
    <w:rsid w:val="00A66EC8"/>
    <w:rsid w:val="00A701AF"/>
    <w:rsid w:val="00A724EF"/>
    <w:rsid w:val="00A72CE1"/>
    <w:rsid w:val="00A74582"/>
    <w:rsid w:val="00A75504"/>
    <w:rsid w:val="00A83EBE"/>
    <w:rsid w:val="00A856B6"/>
    <w:rsid w:val="00A8594A"/>
    <w:rsid w:val="00A8687B"/>
    <w:rsid w:val="00A92B79"/>
    <w:rsid w:val="00A9695B"/>
    <w:rsid w:val="00AA3E8B"/>
    <w:rsid w:val="00AA4F0A"/>
    <w:rsid w:val="00AA5A5A"/>
    <w:rsid w:val="00AB05CF"/>
    <w:rsid w:val="00AB0DA8"/>
    <w:rsid w:val="00AB18CA"/>
    <w:rsid w:val="00AB490F"/>
    <w:rsid w:val="00AB5148"/>
    <w:rsid w:val="00AB5327"/>
    <w:rsid w:val="00AB6AE5"/>
    <w:rsid w:val="00AB7619"/>
    <w:rsid w:val="00AC01E7"/>
    <w:rsid w:val="00AC4664"/>
    <w:rsid w:val="00AC7B89"/>
    <w:rsid w:val="00AD36E6"/>
    <w:rsid w:val="00AD4D22"/>
    <w:rsid w:val="00AD5E19"/>
    <w:rsid w:val="00AE65F6"/>
    <w:rsid w:val="00AF053E"/>
    <w:rsid w:val="00AF79D8"/>
    <w:rsid w:val="00B039E8"/>
    <w:rsid w:val="00B12DE0"/>
    <w:rsid w:val="00B14B45"/>
    <w:rsid w:val="00B155E8"/>
    <w:rsid w:val="00B15F75"/>
    <w:rsid w:val="00B2194E"/>
    <w:rsid w:val="00B22200"/>
    <w:rsid w:val="00B2720D"/>
    <w:rsid w:val="00B31F29"/>
    <w:rsid w:val="00B32796"/>
    <w:rsid w:val="00B32DAF"/>
    <w:rsid w:val="00B3499A"/>
    <w:rsid w:val="00B36CE7"/>
    <w:rsid w:val="00B37E68"/>
    <w:rsid w:val="00B468CC"/>
    <w:rsid w:val="00B474FF"/>
    <w:rsid w:val="00B4776A"/>
    <w:rsid w:val="00B47EE3"/>
    <w:rsid w:val="00B528C5"/>
    <w:rsid w:val="00B52FB3"/>
    <w:rsid w:val="00B54655"/>
    <w:rsid w:val="00B6045F"/>
    <w:rsid w:val="00B704B1"/>
    <w:rsid w:val="00B7242A"/>
    <w:rsid w:val="00B8071F"/>
    <w:rsid w:val="00B826A1"/>
    <w:rsid w:val="00B82B4E"/>
    <w:rsid w:val="00B8420E"/>
    <w:rsid w:val="00B84B60"/>
    <w:rsid w:val="00B90CE1"/>
    <w:rsid w:val="00BA1A23"/>
    <w:rsid w:val="00BA40E0"/>
    <w:rsid w:val="00BB0501"/>
    <w:rsid w:val="00BB28AD"/>
    <w:rsid w:val="00BB47E7"/>
    <w:rsid w:val="00BC2CD2"/>
    <w:rsid w:val="00BC6483"/>
    <w:rsid w:val="00BC69E3"/>
    <w:rsid w:val="00BC6A1F"/>
    <w:rsid w:val="00BC7335"/>
    <w:rsid w:val="00BD504F"/>
    <w:rsid w:val="00BD542D"/>
    <w:rsid w:val="00BD6E66"/>
    <w:rsid w:val="00BE193E"/>
    <w:rsid w:val="00BE1962"/>
    <w:rsid w:val="00BE4821"/>
    <w:rsid w:val="00BE5529"/>
    <w:rsid w:val="00BF17F2"/>
    <w:rsid w:val="00BF31D2"/>
    <w:rsid w:val="00C00404"/>
    <w:rsid w:val="00C00540"/>
    <w:rsid w:val="00C01967"/>
    <w:rsid w:val="00C01ED5"/>
    <w:rsid w:val="00C12332"/>
    <w:rsid w:val="00C14796"/>
    <w:rsid w:val="00C1484F"/>
    <w:rsid w:val="00C14B1D"/>
    <w:rsid w:val="00C172AE"/>
    <w:rsid w:val="00C343F5"/>
    <w:rsid w:val="00C345AB"/>
    <w:rsid w:val="00C34B87"/>
    <w:rsid w:val="00C40555"/>
    <w:rsid w:val="00C40D51"/>
    <w:rsid w:val="00C418A3"/>
    <w:rsid w:val="00C429A6"/>
    <w:rsid w:val="00C45D3B"/>
    <w:rsid w:val="00C478A0"/>
    <w:rsid w:val="00C504F8"/>
    <w:rsid w:val="00C52804"/>
    <w:rsid w:val="00C52A99"/>
    <w:rsid w:val="00C52AB7"/>
    <w:rsid w:val="00C52CDC"/>
    <w:rsid w:val="00C61654"/>
    <w:rsid w:val="00C62B07"/>
    <w:rsid w:val="00C67245"/>
    <w:rsid w:val="00C70F84"/>
    <w:rsid w:val="00C727B3"/>
    <w:rsid w:val="00C72BA2"/>
    <w:rsid w:val="00C74250"/>
    <w:rsid w:val="00C80524"/>
    <w:rsid w:val="00C84E4C"/>
    <w:rsid w:val="00C8690E"/>
    <w:rsid w:val="00C87044"/>
    <w:rsid w:val="00C94D17"/>
    <w:rsid w:val="00C95D3A"/>
    <w:rsid w:val="00CA16A7"/>
    <w:rsid w:val="00CA2A63"/>
    <w:rsid w:val="00CA4C7D"/>
    <w:rsid w:val="00CA76E9"/>
    <w:rsid w:val="00CB17F5"/>
    <w:rsid w:val="00CB27C6"/>
    <w:rsid w:val="00CB463B"/>
    <w:rsid w:val="00CB5B82"/>
    <w:rsid w:val="00CB782D"/>
    <w:rsid w:val="00CC168D"/>
    <w:rsid w:val="00CC16A7"/>
    <w:rsid w:val="00CC3F4E"/>
    <w:rsid w:val="00CC54AD"/>
    <w:rsid w:val="00CC54E0"/>
    <w:rsid w:val="00CC6250"/>
    <w:rsid w:val="00CC63F9"/>
    <w:rsid w:val="00CC65A8"/>
    <w:rsid w:val="00CC7DBB"/>
    <w:rsid w:val="00CD6369"/>
    <w:rsid w:val="00CD6F12"/>
    <w:rsid w:val="00CE2A37"/>
    <w:rsid w:val="00CE386E"/>
    <w:rsid w:val="00CE72FF"/>
    <w:rsid w:val="00CF2E1A"/>
    <w:rsid w:val="00CF420B"/>
    <w:rsid w:val="00CF6EC0"/>
    <w:rsid w:val="00CF715C"/>
    <w:rsid w:val="00CF75A9"/>
    <w:rsid w:val="00D022EC"/>
    <w:rsid w:val="00D05217"/>
    <w:rsid w:val="00D0603F"/>
    <w:rsid w:val="00D06182"/>
    <w:rsid w:val="00D125BD"/>
    <w:rsid w:val="00D12661"/>
    <w:rsid w:val="00D14148"/>
    <w:rsid w:val="00D14F61"/>
    <w:rsid w:val="00D1582D"/>
    <w:rsid w:val="00D20CFD"/>
    <w:rsid w:val="00D2569D"/>
    <w:rsid w:val="00D26234"/>
    <w:rsid w:val="00D27A1B"/>
    <w:rsid w:val="00D32382"/>
    <w:rsid w:val="00D34DC1"/>
    <w:rsid w:val="00D3536F"/>
    <w:rsid w:val="00D403F7"/>
    <w:rsid w:val="00D50CFE"/>
    <w:rsid w:val="00D559DE"/>
    <w:rsid w:val="00D56B94"/>
    <w:rsid w:val="00D56FEB"/>
    <w:rsid w:val="00D61DD0"/>
    <w:rsid w:val="00D62096"/>
    <w:rsid w:val="00D627E5"/>
    <w:rsid w:val="00D649B5"/>
    <w:rsid w:val="00D66E63"/>
    <w:rsid w:val="00D67045"/>
    <w:rsid w:val="00D71365"/>
    <w:rsid w:val="00D71B9B"/>
    <w:rsid w:val="00D7343A"/>
    <w:rsid w:val="00D7442F"/>
    <w:rsid w:val="00D74E3E"/>
    <w:rsid w:val="00D75BB6"/>
    <w:rsid w:val="00D779FC"/>
    <w:rsid w:val="00D77D4C"/>
    <w:rsid w:val="00D82421"/>
    <w:rsid w:val="00D830E8"/>
    <w:rsid w:val="00D86A30"/>
    <w:rsid w:val="00D87F0E"/>
    <w:rsid w:val="00D9201C"/>
    <w:rsid w:val="00D92EAD"/>
    <w:rsid w:val="00D94CC2"/>
    <w:rsid w:val="00DA1633"/>
    <w:rsid w:val="00DA29C3"/>
    <w:rsid w:val="00DA6422"/>
    <w:rsid w:val="00DA7F98"/>
    <w:rsid w:val="00DB0557"/>
    <w:rsid w:val="00DB2C80"/>
    <w:rsid w:val="00DC2340"/>
    <w:rsid w:val="00DC30DA"/>
    <w:rsid w:val="00DC67FD"/>
    <w:rsid w:val="00DE0792"/>
    <w:rsid w:val="00DE287B"/>
    <w:rsid w:val="00DE603B"/>
    <w:rsid w:val="00DE7CAD"/>
    <w:rsid w:val="00DF07D1"/>
    <w:rsid w:val="00DF129D"/>
    <w:rsid w:val="00DF3859"/>
    <w:rsid w:val="00DF4371"/>
    <w:rsid w:val="00DF5D64"/>
    <w:rsid w:val="00DF625F"/>
    <w:rsid w:val="00DF74DB"/>
    <w:rsid w:val="00E01806"/>
    <w:rsid w:val="00E01841"/>
    <w:rsid w:val="00E02D14"/>
    <w:rsid w:val="00E045FD"/>
    <w:rsid w:val="00E07A2D"/>
    <w:rsid w:val="00E126C1"/>
    <w:rsid w:val="00E162E9"/>
    <w:rsid w:val="00E21473"/>
    <w:rsid w:val="00E22935"/>
    <w:rsid w:val="00E22C67"/>
    <w:rsid w:val="00E2466B"/>
    <w:rsid w:val="00E3023E"/>
    <w:rsid w:val="00E30365"/>
    <w:rsid w:val="00E30863"/>
    <w:rsid w:val="00E34F46"/>
    <w:rsid w:val="00E36F8F"/>
    <w:rsid w:val="00E375D2"/>
    <w:rsid w:val="00E43E04"/>
    <w:rsid w:val="00E47A67"/>
    <w:rsid w:val="00E50679"/>
    <w:rsid w:val="00E50799"/>
    <w:rsid w:val="00E552A4"/>
    <w:rsid w:val="00E604BE"/>
    <w:rsid w:val="00E6190A"/>
    <w:rsid w:val="00E63251"/>
    <w:rsid w:val="00E7046C"/>
    <w:rsid w:val="00E70C40"/>
    <w:rsid w:val="00E70EE8"/>
    <w:rsid w:val="00E710C7"/>
    <w:rsid w:val="00E80DED"/>
    <w:rsid w:val="00E853E6"/>
    <w:rsid w:val="00E92E99"/>
    <w:rsid w:val="00E94573"/>
    <w:rsid w:val="00E95ED3"/>
    <w:rsid w:val="00EA65C0"/>
    <w:rsid w:val="00EA7542"/>
    <w:rsid w:val="00EB0565"/>
    <w:rsid w:val="00EB1BF9"/>
    <w:rsid w:val="00EB2280"/>
    <w:rsid w:val="00EB2773"/>
    <w:rsid w:val="00EC1621"/>
    <w:rsid w:val="00EC3515"/>
    <w:rsid w:val="00EC662E"/>
    <w:rsid w:val="00ED0C9F"/>
    <w:rsid w:val="00ED0FB4"/>
    <w:rsid w:val="00ED1DD3"/>
    <w:rsid w:val="00EE049D"/>
    <w:rsid w:val="00EE2721"/>
    <w:rsid w:val="00EE2A0B"/>
    <w:rsid w:val="00EE5D71"/>
    <w:rsid w:val="00EF1A68"/>
    <w:rsid w:val="00EF6029"/>
    <w:rsid w:val="00F044EB"/>
    <w:rsid w:val="00F158FD"/>
    <w:rsid w:val="00F15B3E"/>
    <w:rsid w:val="00F16DA0"/>
    <w:rsid w:val="00F23554"/>
    <w:rsid w:val="00F241DA"/>
    <w:rsid w:val="00F24740"/>
    <w:rsid w:val="00F30571"/>
    <w:rsid w:val="00F30905"/>
    <w:rsid w:val="00F335CB"/>
    <w:rsid w:val="00F3576C"/>
    <w:rsid w:val="00F35DB1"/>
    <w:rsid w:val="00F3651F"/>
    <w:rsid w:val="00F36CC4"/>
    <w:rsid w:val="00F36D0F"/>
    <w:rsid w:val="00F4144F"/>
    <w:rsid w:val="00F42294"/>
    <w:rsid w:val="00F42F7B"/>
    <w:rsid w:val="00F43EC4"/>
    <w:rsid w:val="00F459EB"/>
    <w:rsid w:val="00F52C9C"/>
    <w:rsid w:val="00F55BE1"/>
    <w:rsid w:val="00F6336A"/>
    <w:rsid w:val="00F66A88"/>
    <w:rsid w:val="00F72065"/>
    <w:rsid w:val="00F72753"/>
    <w:rsid w:val="00F76E7C"/>
    <w:rsid w:val="00F778DC"/>
    <w:rsid w:val="00F77A16"/>
    <w:rsid w:val="00F80E9A"/>
    <w:rsid w:val="00F849BE"/>
    <w:rsid w:val="00F84B05"/>
    <w:rsid w:val="00F87A0F"/>
    <w:rsid w:val="00F94A4B"/>
    <w:rsid w:val="00F97AD4"/>
    <w:rsid w:val="00FA09FA"/>
    <w:rsid w:val="00FA46AC"/>
    <w:rsid w:val="00FA65E1"/>
    <w:rsid w:val="00FB0917"/>
    <w:rsid w:val="00FB0F16"/>
    <w:rsid w:val="00FB59FB"/>
    <w:rsid w:val="00FB668F"/>
    <w:rsid w:val="00FB72A0"/>
    <w:rsid w:val="00FC35C5"/>
    <w:rsid w:val="00FC4E7F"/>
    <w:rsid w:val="00FC7DBF"/>
    <w:rsid w:val="00FD69F1"/>
    <w:rsid w:val="00FE2375"/>
    <w:rsid w:val="00FE2B73"/>
    <w:rsid w:val="00FE4FE6"/>
    <w:rsid w:val="00FE7667"/>
    <w:rsid w:val="00FF01AC"/>
    <w:rsid w:val="00FF2094"/>
    <w:rsid w:val="00FF4D47"/>
    <w:rsid w:val="00FF55F2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2557FB"/>
  <w15:docId w15:val="{E5CD2835-BD32-4526-91BF-4F918A53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ekv.grundtext.arial"/>
    <w:qFormat/>
    <w:rsid w:val="00242CC6"/>
    <w:pPr>
      <w:spacing w:after="0" w:line="284" w:lineRule="exact"/>
    </w:pPr>
    <w:rPr>
      <w:rFonts w:ascii="Arial" w:hAnsi="Arial"/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5563C"/>
    <w:pPr>
      <w:spacing w:before="100" w:line="240" w:lineRule="auto"/>
      <w:jc w:val="right"/>
    </w:pPr>
    <w:rPr>
      <w:sz w:val="20"/>
    </w:rPr>
  </w:style>
  <w:style w:type="paragraph" w:customStyle="1" w:styleId="ekvkolumnentitelnummer">
    <w:name w:val="ekv.kolumnentitel.nummer"/>
    <w:basedOn w:val="Standard"/>
    <w:uiPriority w:val="48"/>
    <w:qFormat/>
    <w:rsid w:val="006257B6"/>
    <w:pPr>
      <w:spacing w:line="240" w:lineRule="auto"/>
      <w:jc w:val="right"/>
    </w:pPr>
    <w:rPr>
      <w:rFonts w:eastAsia="Times New Roman" w:cs="Times New Roman"/>
      <w:sz w:val="38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paragraph" w:customStyle="1" w:styleId="ekvtabelle">
    <w:name w:val="ekv.tabelle"/>
    <w:basedOn w:val="Standard"/>
    <w:qFormat/>
    <w:rsid w:val="00E92E99"/>
    <w:rPr>
      <w:sz w:val="21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qFormat/>
    <w:rsid w:val="005310EA"/>
    <w:rPr>
      <w:color w:val="0D0D0D" w:themeColor="text1" w:themeTint="F2"/>
    </w:rPr>
  </w:style>
  <w:style w:type="paragraph" w:customStyle="1" w:styleId="ekvkreuzwortrtsel">
    <w:name w:val="ekv.kreuzworträtsel"/>
    <w:basedOn w:val="Standard"/>
    <w:semiHidden/>
    <w:qFormat/>
    <w:rsid w:val="00BB0501"/>
    <w:pPr>
      <w:spacing w:line="240" w:lineRule="auto"/>
      <w:jc w:val="center"/>
    </w:pPr>
    <w:rPr>
      <w:rFonts w:ascii="Comic Sans MS" w:hAnsi="Comic Sans MS"/>
    </w:rPr>
  </w:style>
  <w:style w:type="paragraph" w:customStyle="1" w:styleId="ekvaufgabenwortkarte">
    <w:name w:val="ekv.aufgaben.wortkarte"/>
    <w:basedOn w:val="Standard"/>
    <w:semiHidden/>
    <w:qFormat/>
    <w:rsid w:val="00D0603F"/>
    <w:pPr>
      <w:spacing w:line="240" w:lineRule="auto"/>
    </w:pPr>
    <w:rPr>
      <w:color w:val="000000"/>
      <w14:textFill>
        <w14:solidFill>
          <w14:srgbClr w14:val="000000">
            <w14:lumMod w14:val="65000"/>
          </w14:srgbClr>
        </w14:solidFill>
      </w14:textFill>
    </w:r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pagina"/>
    <w:basedOn w:val="Standard"/>
    <w:link w:val="FuzeileZchn"/>
    <w:uiPriority w:val="99"/>
    <w:rsid w:val="0074606A"/>
    <w:pPr>
      <w:spacing w:line="240" w:lineRule="auto"/>
      <w:jc w:val="right"/>
    </w:pPr>
    <w:rPr>
      <w:sz w:val="26"/>
    </w:rPr>
  </w:style>
  <w:style w:type="character" w:customStyle="1" w:styleId="FuzeileZchn">
    <w:name w:val="Fußzeile Zchn"/>
    <w:aliases w:val="ekv.pagina Zchn"/>
    <w:basedOn w:val="Absatz-Standardschriftart"/>
    <w:link w:val="Fuzeile"/>
    <w:uiPriority w:val="99"/>
    <w:rsid w:val="0074606A"/>
    <w:rPr>
      <w:rFonts w:ascii="Arial" w:hAnsi="Arial"/>
      <w:noProof/>
      <w:sz w:val="26"/>
    </w:rPr>
  </w:style>
  <w:style w:type="paragraph" w:customStyle="1" w:styleId="ekvgrundtexthalbe">
    <w:name w:val="ekv.grundtext.halbe"/>
    <w:basedOn w:val="Standard"/>
    <w:uiPriority w:val="1"/>
    <w:qFormat/>
    <w:rsid w:val="009269D3"/>
    <w:pPr>
      <w:spacing w:line="142" w:lineRule="exact"/>
    </w:pPr>
  </w:style>
  <w:style w:type="paragraph" w:customStyle="1" w:styleId="ekvpicto">
    <w:name w:val="ekv.picto"/>
    <w:basedOn w:val="Standard"/>
    <w:semiHidden/>
    <w:qFormat/>
    <w:rsid w:val="00A724EF"/>
    <w:pPr>
      <w:framePr w:w="340" w:h="340" w:hRule="exact" w:wrap="around" w:vAnchor="text" w:hAnchor="page" w:x="897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7A6729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3E1FF6"/>
    <w:rPr>
      <w:rFonts w:ascii="Comic Sans MS" w:hAnsi="Comic Sans MS"/>
      <w:color w:val="FFFFFF" w:themeColor="background1"/>
      <w:sz w:val="24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7A6729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701A5A"/>
    <w:pPr>
      <w:spacing w:line="567" w:lineRule="exact"/>
    </w:pPr>
    <w:rPr>
      <w:b/>
      <w:sz w:val="52"/>
    </w:rPr>
  </w:style>
  <w:style w:type="paragraph" w:customStyle="1" w:styleId="ekvue2arial">
    <w:name w:val="ekv.ue2.arial"/>
    <w:basedOn w:val="Standard"/>
    <w:uiPriority w:val="11"/>
    <w:qFormat/>
    <w:rsid w:val="00701A5A"/>
    <w:pPr>
      <w:spacing w:line="567" w:lineRule="exact"/>
    </w:pPr>
    <w:rPr>
      <w:b/>
      <w:sz w:val="42"/>
    </w:rPr>
  </w:style>
  <w:style w:type="paragraph" w:customStyle="1" w:styleId="ekvue3arial">
    <w:name w:val="ekv.ue3.arial"/>
    <w:basedOn w:val="Standard"/>
    <w:uiPriority w:val="12"/>
    <w:qFormat/>
    <w:rsid w:val="00701A5A"/>
    <w:rPr>
      <w:b/>
      <w:sz w:val="23"/>
    </w:rPr>
  </w:style>
  <w:style w:type="paragraph" w:customStyle="1" w:styleId="ekvgrundtexttimes">
    <w:name w:val="ekv.grundtext.times"/>
    <w:basedOn w:val="Standard"/>
    <w:qFormat/>
    <w:rsid w:val="00701A5A"/>
    <w:rPr>
      <w:rFonts w:ascii="Times New Roman" w:hAnsi="Times New Roman"/>
      <w:sz w:val="23"/>
    </w:rPr>
  </w:style>
  <w:style w:type="paragraph" w:customStyle="1" w:styleId="ekvue1times">
    <w:name w:val="ekv.ue1.times"/>
    <w:basedOn w:val="Standard"/>
    <w:uiPriority w:val="13"/>
    <w:qFormat/>
    <w:rsid w:val="00701A5A"/>
    <w:pPr>
      <w:spacing w:line="567" w:lineRule="exact"/>
    </w:pPr>
    <w:rPr>
      <w:rFonts w:ascii="Times New Roman" w:hAnsi="Times New Roman"/>
      <w:b/>
      <w:sz w:val="54"/>
    </w:rPr>
  </w:style>
  <w:style w:type="paragraph" w:customStyle="1" w:styleId="ekvue2times">
    <w:name w:val="ekv.ue2.times"/>
    <w:basedOn w:val="Standard"/>
    <w:uiPriority w:val="14"/>
    <w:qFormat/>
    <w:rsid w:val="00701A5A"/>
    <w:pPr>
      <w:spacing w:line="567" w:lineRule="exact"/>
    </w:pPr>
    <w:rPr>
      <w:rFonts w:ascii="Times New Roman" w:hAnsi="Times New Roman"/>
      <w:b/>
      <w:sz w:val="44"/>
    </w:rPr>
  </w:style>
  <w:style w:type="paragraph" w:customStyle="1" w:styleId="ekvue3times">
    <w:name w:val="ekv.ue3.times"/>
    <w:basedOn w:val="Standard"/>
    <w:uiPriority w:val="15"/>
    <w:qFormat/>
    <w:rsid w:val="0051116E"/>
    <w:rPr>
      <w:rFonts w:ascii="Times New Roman" w:hAnsi="Times New Roman"/>
      <w:b/>
      <w:sz w:val="25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tabellelinks">
    <w:name w:val="ekv.tabelle.links"/>
    <w:basedOn w:val="Standard"/>
    <w:qFormat/>
    <w:rsid w:val="00E92E99"/>
    <w:pPr>
      <w:ind w:left="57"/>
    </w:pPr>
    <w:rPr>
      <w:sz w:val="21"/>
    </w:rPr>
  </w:style>
  <w:style w:type="paragraph" w:customStyle="1" w:styleId="ekvtabellezentriert">
    <w:name w:val="ekv.tabelle.zentriert"/>
    <w:basedOn w:val="Standard"/>
    <w:qFormat/>
    <w:rsid w:val="00E92E99"/>
    <w:pPr>
      <w:jc w:val="center"/>
    </w:pPr>
    <w:rPr>
      <w:sz w:val="21"/>
    </w:rPr>
  </w:style>
  <w:style w:type="paragraph" w:customStyle="1" w:styleId="ekvaufzhlungpunkte">
    <w:name w:val="ekv.aufzählung.punkte"/>
    <w:basedOn w:val="Standard"/>
    <w:semiHidden/>
    <w:qFormat/>
    <w:rsid w:val="00CA76E9"/>
    <w:pPr>
      <w:tabs>
        <w:tab w:val="left" w:pos="340"/>
      </w:tabs>
      <w:ind w:left="340" w:hanging="340"/>
    </w:pPr>
  </w:style>
  <w:style w:type="paragraph" w:customStyle="1" w:styleId="ekvnummerierung">
    <w:name w:val="ekv.nummerierung"/>
    <w:basedOn w:val="Standard"/>
    <w:semiHidden/>
    <w:qFormat/>
    <w:rsid w:val="00A724EF"/>
    <w:pPr>
      <w:framePr w:w="340" w:h="340" w:hRule="exact" w:wrap="around" w:vAnchor="text" w:hAnchor="page" w:x="1350" w:y="1"/>
      <w:spacing w:line="240" w:lineRule="auto"/>
    </w:pPr>
    <w:rPr>
      <w:b/>
      <w:sz w:val="30"/>
    </w:rPr>
  </w:style>
  <w:style w:type="paragraph" w:customStyle="1" w:styleId="ekvtabellerechts">
    <w:name w:val="ekv.tabelle.rechts"/>
    <w:basedOn w:val="Standard"/>
    <w:qFormat/>
    <w:rsid w:val="00D20CFD"/>
    <w:pPr>
      <w:ind w:right="57"/>
      <w:jc w:val="right"/>
    </w:pPr>
    <w:rPr>
      <w:sz w:val="21"/>
    </w:rPr>
  </w:style>
  <w:style w:type="paragraph" w:customStyle="1" w:styleId="ekvschreiblinie">
    <w:name w:val="ekv.schreiblinie"/>
    <w:basedOn w:val="Standard"/>
    <w:qFormat/>
    <w:rsid w:val="00674421"/>
    <w:pPr>
      <w:tabs>
        <w:tab w:val="left" w:pos="340"/>
        <w:tab w:val="right" w:pos="2948"/>
        <w:tab w:val="right" w:pos="3742"/>
        <w:tab w:val="right" w:pos="4026"/>
        <w:tab w:val="right" w:pos="7825"/>
        <w:tab w:val="right" w:pos="8618"/>
        <w:tab w:val="right" w:pos="9412"/>
        <w:tab w:val="right" w:pos="9441"/>
      </w:tabs>
      <w:spacing w:line="425" w:lineRule="exact"/>
    </w:pPr>
  </w:style>
  <w:style w:type="paragraph" w:customStyle="1" w:styleId="ekvquelle">
    <w:name w:val="ekv.quelle"/>
    <w:basedOn w:val="Standard"/>
    <w:qFormat/>
    <w:rsid w:val="0084016B"/>
    <w:pPr>
      <w:spacing w:line="213" w:lineRule="exact"/>
    </w:pPr>
    <w:rPr>
      <w:sz w:val="17"/>
    </w:rPr>
  </w:style>
  <w:style w:type="paragraph" w:customStyle="1" w:styleId="ekvaufzhlungnummer">
    <w:name w:val="ekv.aufzählung.nummer"/>
    <w:basedOn w:val="Standard"/>
    <w:semiHidden/>
    <w:qFormat/>
    <w:rsid w:val="00095EC3"/>
    <w:pPr>
      <w:tabs>
        <w:tab w:val="left" w:pos="340"/>
      </w:tabs>
      <w:ind w:left="340" w:hanging="340"/>
    </w:pPr>
  </w:style>
  <w:style w:type="paragraph" w:customStyle="1" w:styleId="ekvaufzhlungankreuzen">
    <w:name w:val="ekv.aufzählung.ankreuzen"/>
    <w:basedOn w:val="Standard"/>
    <w:semiHidden/>
    <w:qFormat/>
    <w:rsid w:val="00AD5E19"/>
    <w:pPr>
      <w:tabs>
        <w:tab w:val="left" w:pos="340"/>
      </w:tabs>
      <w:ind w:left="340" w:hanging="340"/>
    </w:pPr>
  </w:style>
  <w:style w:type="paragraph" w:customStyle="1" w:styleId="ekvaufzhlung">
    <w:name w:val="ekv.aufzählung"/>
    <w:basedOn w:val="Standard"/>
    <w:semiHidden/>
    <w:qFormat/>
    <w:rsid w:val="00CA76E9"/>
    <w:pPr>
      <w:tabs>
        <w:tab w:val="left" w:pos="340"/>
      </w:tabs>
      <w:ind w:left="340" w:hanging="340"/>
    </w:pPr>
  </w:style>
  <w:style w:type="paragraph" w:customStyle="1" w:styleId="ekvraster">
    <w:name w:val="ekv.raster"/>
    <w:basedOn w:val="Standard"/>
    <w:semiHidden/>
    <w:qFormat/>
    <w:rsid w:val="00CA4C7D"/>
    <w:pPr>
      <w:tabs>
        <w:tab w:val="left" w:pos="340"/>
        <w:tab w:val="left" w:pos="595"/>
        <w:tab w:val="left" w:pos="851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boxberschrift">
    <w:name w:val="ekv.box.überschrift"/>
    <w:basedOn w:val="Standard"/>
    <w:semiHidden/>
    <w:qFormat/>
    <w:rsid w:val="00ED0FB4"/>
    <w:pPr>
      <w:shd w:val="clear" w:color="auto" w:fill="D9D9D9" w:themeFill="background1" w:themeFillShade="D9"/>
    </w:pPr>
    <w:rPr>
      <w:b/>
    </w:rPr>
  </w:style>
  <w:style w:type="paragraph" w:customStyle="1" w:styleId="ekvboxtext">
    <w:name w:val="ekv.box.text"/>
    <w:basedOn w:val="Standard"/>
    <w:semiHidden/>
    <w:qFormat/>
    <w:rsid w:val="00ED0FB4"/>
    <w:pPr>
      <w:shd w:val="clear" w:color="auto" w:fill="D9D9D9" w:themeFill="background1" w:themeFillShade="D9"/>
    </w:pPr>
  </w:style>
  <w:style w:type="paragraph" w:customStyle="1" w:styleId="ekvbildbeschreibung">
    <w:name w:val="ekv.bildbeschreibung"/>
    <w:basedOn w:val="Standard"/>
    <w:qFormat/>
    <w:rsid w:val="00273B39"/>
    <w:pPr>
      <w:spacing w:line="199" w:lineRule="atLeast"/>
    </w:pPr>
    <w:rPr>
      <w:sz w:val="16"/>
    </w:rPr>
  </w:style>
  <w:style w:type="paragraph" w:customStyle="1" w:styleId="ekvbildlegende">
    <w:name w:val="ekv.bildlegende"/>
    <w:basedOn w:val="Standard"/>
    <w:qFormat/>
    <w:rsid w:val="00273B39"/>
    <w:pPr>
      <w:spacing w:line="213" w:lineRule="exact"/>
    </w:pPr>
    <w:rPr>
      <w:sz w:val="17"/>
    </w:rPr>
  </w:style>
  <w:style w:type="paragraph" w:customStyle="1" w:styleId="ekveinleitungstext">
    <w:name w:val="ekv.einleitungstext"/>
    <w:basedOn w:val="Standard"/>
    <w:qFormat/>
    <w:rsid w:val="00DC67FD"/>
    <w:rPr>
      <w:b/>
    </w:rPr>
  </w:style>
  <w:style w:type="character" w:customStyle="1" w:styleId="ekvsprecher1">
    <w:name w:val="ekv.sprecher.1"/>
    <w:basedOn w:val="Absatz-Standardschriftart"/>
    <w:uiPriority w:val="1"/>
    <w:qFormat/>
    <w:rsid w:val="006F3DE8"/>
    <w:rPr>
      <w:b/>
      <w:color w:val="FF0000"/>
    </w:rPr>
  </w:style>
  <w:style w:type="character" w:customStyle="1" w:styleId="ekvsprecher2">
    <w:name w:val="ekv.sprecher.2"/>
    <w:basedOn w:val="Absatz-Standardschriftart"/>
    <w:uiPriority w:val="1"/>
    <w:qFormat/>
    <w:rsid w:val="006F3DE8"/>
    <w:rPr>
      <w:b/>
      <w:color w:val="2E74B5" w:themeColor="accent1" w:themeShade="BF"/>
    </w:rPr>
  </w:style>
  <w:style w:type="character" w:customStyle="1" w:styleId="ekvsprecher3">
    <w:name w:val="ekv.sprecher.3"/>
    <w:basedOn w:val="Absatz-Standardschriftart"/>
    <w:uiPriority w:val="1"/>
    <w:qFormat/>
    <w:rsid w:val="006F3DE8"/>
    <w:rPr>
      <w:b/>
      <w:color w:val="C45911" w:themeColor="accent2" w:themeShade="BF"/>
    </w:rPr>
  </w:style>
  <w:style w:type="character" w:customStyle="1" w:styleId="ekvhandschrift">
    <w:name w:val="ekv.handschrift"/>
    <w:basedOn w:val="Absatz-Standardschriftart"/>
    <w:uiPriority w:val="1"/>
    <w:qFormat/>
    <w:rsid w:val="006809FA"/>
    <w:rPr>
      <w:rFonts w:ascii="Comic Sans MS" w:hAnsi="Comic Sans MS"/>
      <w:b w:val="0"/>
      <w:sz w:val="24"/>
    </w:rPr>
  </w:style>
  <w:style w:type="character" w:customStyle="1" w:styleId="ekvlsung">
    <w:name w:val="ekv.lösung"/>
    <w:basedOn w:val="Absatz-Standardschriftart"/>
    <w:uiPriority w:val="1"/>
    <w:qFormat/>
    <w:rsid w:val="006809FA"/>
    <w:rPr>
      <w:rFonts w:ascii="Comic Sans MS" w:hAnsi="Comic Sans MS"/>
      <w:sz w:val="24"/>
    </w:rPr>
  </w:style>
  <w:style w:type="character" w:customStyle="1" w:styleId="ekvlsungunterstrichen">
    <w:name w:val="ekv.lösung.unterstrichen"/>
    <w:basedOn w:val="Absatz-Standardschriftart"/>
    <w:uiPriority w:val="1"/>
    <w:qFormat/>
    <w:rsid w:val="006809FA"/>
    <w:rPr>
      <w:rFonts w:ascii="Comic Sans MS" w:hAnsi="Comic Sans MS"/>
      <w:sz w:val="24"/>
      <w:u w:val="single"/>
    </w:rPr>
  </w:style>
  <w:style w:type="paragraph" w:customStyle="1" w:styleId="ekvmarginalie">
    <w:name w:val="ekv.marginalie"/>
    <w:basedOn w:val="Standard"/>
    <w:semiHidden/>
    <w:qFormat/>
    <w:rsid w:val="0060736F"/>
    <w:pPr>
      <w:framePr w:w="1474" w:h="567" w:wrap="around" w:vAnchor="text" w:hAnchor="page" w:x="9770" w:y="1"/>
      <w:spacing w:line="213" w:lineRule="exact"/>
      <w:jc w:val="right"/>
    </w:pPr>
    <w:rPr>
      <w:sz w:val="17"/>
    </w:rPr>
  </w:style>
  <w:style w:type="paragraph" w:customStyle="1" w:styleId="ekvbild">
    <w:name w:val="ekv.bild"/>
    <w:basedOn w:val="Standard"/>
    <w:qFormat/>
    <w:rsid w:val="006212F0"/>
    <w:pPr>
      <w:spacing w:line="240" w:lineRule="auto"/>
    </w:pPr>
  </w:style>
  <w:style w:type="paragraph" w:customStyle="1" w:styleId="ekvformel">
    <w:name w:val="ekv.formel"/>
    <w:basedOn w:val="Standard"/>
    <w:qFormat/>
    <w:rsid w:val="006212F0"/>
    <w:pPr>
      <w:spacing w:line="240" w:lineRule="auto"/>
    </w:pPr>
  </w:style>
  <w:style w:type="character" w:customStyle="1" w:styleId="ekvarbeitsanweisungfremdsprache">
    <w:name w:val="ekv.arbeitsanweisung.fremdsprache"/>
    <w:basedOn w:val="Absatz-Standardschriftart"/>
    <w:uiPriority w:val="1"/>
    <w:qFormat/>
    <w:rsid w:val="00C95D3A"/>
    <w:rPr>
      <w:i/>
    </w:rPr>
  </w:style>
  <w:style w:type="character" w:customStyle="1" w:styleId="ekvarbeitsanweisungdeutsch">
    <w:name w:val="ekv.arbeitsanweisung.deutsch"/>
    <w:basedOn w:val="ekvarbeitsanweisungfremdsprache"/>
    <w:uiPriority w:val="1"/>
    <w:qFormat/>
    <w:rsid w:val="00C95D3A"/>
    <w:rPr>
      <w:i w:val="0"/>
    </w:rPr>
  </w:style>
  <w:style w:type="paragraph" w:customStyle="1" w:styleId="ekvmarginaliekompetenz">
    <w:name w:val="ekv.marginalie.kompetenz"/>
    <w:basedOn w:val="Standard"/>
    <w:semiHidden/>
    <w:qFormat/>
    <w:rsid w:val="00664244"/>
    <w:pPr>
      <w:spacing w:line="255" w:lineRule="exact"/>
      <w:jc w:val="right"/>
    </w:pPr>
    <w:rPr>
      <w:b/>
      <w:sz w:val="16"/>
    </w:rPr>
  </w:style>
  <w:style w:type="paragraph" w:customStyle="1" w:styleId="ekvsymbolleisteaudio">
    <w:name w:val="ekv.symbolleiste.audio"/>
    <w:basedOn w:val="Standard"/>
    <w:semiHidden/>
    <w:qFormat/>
    <w:rsid w:val="00664244"/>
    <w:pPr>
      <w:spacing w:line="255" w:lineRule="exact"/>
      <w:jc w:val="right"/>
    </w:pPr>
    <w:rPr>
      <w:sz w:val="16"/>
    </w:rPr>
  </w:style>
  <w:style w:type="paragraph" w:styleId="Listenabsatz">
    <w:name w:val="List Paragraph"/>
    <w:basedOn w:val="Standard"/>
    <w:uiPriority w:val="9"/>
    <w:semiHidden/>
    <w:qFormat/>
    <w:rsid w:val="00514DD2"/>
    <w:pPr>
      <w:ind w:left="720"/>
      <w:contextualSpacing/>
    </w:pPr>
  </w:style>
  <w:style w:type="paragraph" w:customStyle="1" w:styleId="pdffusszeile">
    <w:name w:val="pdf.fusszeile"/>
    <w:rsid w:val="00281ABE"/>
    <w:pPr>
      <w:spacing w:before="20" w:after="0" w:line="118" w:lineRule="exact"/>
    </w:pPr>
    <w:rPr>
      <w:rFonts w:ascii="PoloST11KBuch" w:eastAsia="Times New Roman" w:hAnsi="PoloST11KBuch" w:cs="Times New Roman"/>
      <w:noProof/>
      <w:sz w:val="10"/>
      <w:szCs w:val="20"/>
      <w:lang w:eastAsia="de-DE"/>
    </w:rPr>
  </w:style>
  <w:style w:type="character" w:customStyle="1" w:styleId="pdfpagina">
    <w:name w:val="pdf.pagina"/>
    <w:basedOn w:val="Absatz-Standardschriftart"/>
    <w:rsid w:val="00281ABE"/>
    <w:rPr>
      <w:rFonts w:ascii="PoloST11KLeicht" w:hAnsi="PoloST11KLeicht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olz\AppData\Roaming\Microsoft\Templates\WD_AH_11_PT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84BF9-1929-4C97-8E9A-6FDF1B5DF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7</cp:revision>
  <cp:lastPrinted>2017-07-06T08:58:00Z</cp:lastPrinted>
  <dcterms:created xsi:type="dcterms:W3CDTF">2020-07-08T13:43:00Z</dcterms:created>
  <dcterms:modified xsi:type="dcterms:W3CDTF">2020-07-09T15:26:00Z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AH 11 PT</vt:lpwstr>
  </property>
</Properties>
</file>