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
  <Relationship Id="rId3" Type="http://schemas.openxmlformats.org/officeDocument/2006/relationships/extended-properties" Target="docProps/app.xml"/>
  <Relationship Id="rId2" Type="http://schemas.openxmlformats.org/package/2006/relationships/metadata/core-properties" Target="docProps/core.xml"/>
  <Relationship Id="rId1" Type="http://schemas.openxmlformats.org/officeDocument/2006/relationships/officeDocument" Target="word/document.xml"/>
  <Relationship Id="rId4" Type="http://schemas.openxmlformats.org/officeDocument/2006/relationships/custom-properties" Target="docProps/custom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B879F36" w14:textId="77777777" w:rsidTr="00363727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556B717C" w14:textId="77777777" w:rsidR="00363727" w:rsidRPr="00AE65F6" w:rsidRDefault="00363727" w:rsidP="00AC76A2">
            <w:pPr>
              <w:pageBreakBefore/>
              <w:rPr>
                <w:color w:val="FFFFFF" w:themeColor="background1"/>
              </w:rPr>
            </w:pPr>
            <w:bookmarkStart w:id="0" w:name="_Hlk117602905"/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5F25FE4" w14:textId="111BCC19" w:rsidR="00363727" w:rsidRPr="000F7D36" w:rsidRDefault="00363727" w:rsidP="00363727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55899D" w14:textId="77777777" w:rsidR="00363727" w:rsidRPr="000F7D36" w:rsidRDefault="00363727" w:rsidP="00AC76A2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D396E" w14:textId="77777777" w:rsidR="00363727" w:rsidRPr="004103E2" w:rsidRDefault="00363727" w:rsidP="00AC76A2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3EE1124B" w14:textId="77777777" w:rsidR="00363727" w:rsidRPr="003A0D3A" w:rsidRDefault="00363727" w:rsidP="00AC76A2">
            <w:pPr>
              <w:pStyle w:val="ekvkapitel"/>
            </w:pPr>
            <w:r>
              <w:t>9</w:t>
            </w:r>
          </w:p>
        </w:tc>
      </w:tr>
      <w:tr w:rsidR="008B35EE" w:rsidRPr="00BF17F2" w14:paraId="105ABBF7" w14:textId="77777777" w:rsidTr="00AC76A2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7CF3BDE5" w14:textId="77777777" w:rsidR="008B35EE" w:rsidRPr="00BF17F2" w:rsidRDefault="008B35EE" w:rsidP="00AC76A2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2DC8EDE2" w14:textId="77777777" w:rsidR="008B35EE" w:rsidRPr="00BF17F2" w:rsidRDefault="008B35EE" w:rsidP="00AC76A2">
            <w:pPr>
              <w:rPr>
                <w:color w:val="FFFFFF" w:themeColor="background1"/>
              </w:rPr>
            </w:pPr>
          </w:p>
        </w:tc>
      </w:tr>
    </w:tbl>
    <w:bookmarkEnd w:id="0"/>
    <w:p w14:paraId="7923F67A" w14:textId="0B54A8E0" w:rsidR="00A60852" w:rsidRDefault="00517844" w:rsidP="00517844">
      <w:pPr>
        <w:pStyle w:val="ekvue1arial"/>
      </w:pPr>
      <w:r>
        <w:t xml:space="preserve">Vocabulario </w:t>
      </w:r>
    </w:p>
    <w:p w14:paraId="749953DE" w14:textId="49DF5326" w:rsidR="00517844" w:rsidRDefault="00517844" w:rsidP="00517844"/>
    <w:p w14:paraId="1785A500" w14:textId="45C7C214" w:rsidR="00517844" w:rsidRPr="00F6719B" w:rsidRDefault="00517844" w:rsidP="00517844">
      <w:pPr>
        <w:pStyle w:val="ekvue2arial"/>
        <w:rPr>
          <w:lang w:val="es-ES"/>
        </w:rPr>
      </w:pPr>
      <w:r w:rsidRPr="00F6719B">
        <w:rPr>
          <w:lang w:val="es-ES"/>
        </w:rPr>
        <w:t>Primer paso</w:t>
      </w:r>
    </w:p>
    <w:p w14:paraId="1B6D4AB7" w14:textId="4AD812F7" w:rsidR="00517844" w:rsidRPr="00F6719B" w:rsidRDefault="00517844" w:rsidP="00517844">
      <w:pPr>
        <w:rPr>
          <w:lang w:val="es-ES"/>
        </w:rPr>
      </w:pPr>
    </w:p>
    <w:p w14:paraId="5E5C6851" w14:textId="75B8327E" w:rsidR="00517844" w:rsidRDefault="00F6719B" w:rsidP="00F6719B">
      <w:pPr>
        <w:pStyle w:val="ekvabsatznummer"/>
      </w:pPr>
      <w:r w:rsidRPr="00F6719B">
        <w:rPr>
          <w:rStyle w:val="ekvnummerierung"/>
        </w:rPr>
        <w:t>1</w:t>
      </w:r>
      <w:r w:rsidRPr="00F6719B">
        <w:rPr>
          <w:rStyle w:val="ekvnummerierung"/>
        </w:rPr>
        <w:tab/>
      </w:r>
      <w:r w:rsidRPr="00F6719B">
        <w:rPr>
          <w:rStyle w:val="ekvarbeitsanweisungdeutsch"/>
        </w:rPr>
        <w:t>Busca</w:t>
      </w:r>
      <w:r w:rsidRPr="00F6719B">
        <w:t xml:space="preserve"> cómo se dicen estas palabras en español y después completa las frases de debajo</w:t>
      </w:r>
      <w:r w:rsidR="000722BE">
        <w:t xml:space="preserve"> con la forma correcta de estas palabras</w:t>
      </w:r>
      <w:r w:rsidRPr="00F6719B">
        <w:t>.</w:t>
      </w:r>
    </w:p>
    <w:p w14:paraId="75ECA2B9" w14:textId="122B955C" w:rsidR="00F6719B" w:rsidRPr="000722BE" w:rsidRDefault="00F6719B" w:rsidP="00F6719B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5"/>
        <w:gridCol w:w="222"/>
        <w:gridCol w:w="1104"/>
        <w:gridCol w:w="222"/>
        <w:gridCol w:w="1146"/>
        <w:gridCol w:w="222"/>
        <w:gridCol w:w="1167"/>
        <w:gridCol w:w="222"/>
        <w:gridCol w:w="1231"/>
        <w:gridCol w:w="222"/>
        <w:gridCol w:w="850"/>
        <w:gridCol w:w="222"/>
        <w:gridCol w:w="829"/>
      </w:tblGrid>
      <w:tr w:rsidR="000722BE" w14:paraId="74AD25A7" w14:textId="53E462BF" w:rsidTr="00525938">
        <w:tc>
          <w:tcPr>
            <w:tcW w:w="0" w:type="auto"/>
            <w:shd w:val="clear" w:color="auto" w:fill="BFBFBF" w:themeFill="background1" w:themeFillShade="BF"/>
            <w:tcMar>
              <w:top w:w="57" w:type="dxa"/>
              <w:bottom w:w="57" w:type="dxa"/>
            </w:tcMar>
          </w:tcPr>
          <w:p w14:paraId="1C2A807D" w14:textId="436BD7FE" w:rsidR="000722BE" w:rsidRDefault="000722BE" w:rsidP="00F6719B">
            <w:pPr>
              <w:rPr>
                <w:lang w:val="es-ES"/>
              </w:rPr>
            </w:pPr>
            <w:r w:rsidRPr="000722BE">
              <w:t>Anführer</w:t>
            </w:r>
          </w:p>
        </w:tc>
        <w:tc>
          <w:tcPr>
            <w:tcW w:w="0" w:type="auto"/>
          </w:tcPr>
          <w:p w14:paraId="258FEAD7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1D31131F" w14:textId="68B7383E" w:rsidR="000722BE" w:rsidRPr="000722BE" w:rsidRDefault="000722BE" w:rsidP="00F6719B">
            <w:r w:rsidRPr="000722BE">
              <w:t>Eroberung</w:t>
            </w:r>
          </w:p>
        </w:tc>
        <w:tc>
          <w:tcPr>
            <w:tcW w:w="0" w:type="auto"/>
          </w:tcPr>
          <w:p w14:paraId="7EB75E01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5B9E5315" w14:textId="421E2FC4" w:rsidR="000722BE" w:rsidRPr="000722BE" w:rsidRDefault="000722BE" w:rsidP="00F6719B">
            <w:r w:rsidRPr="000722BE">
              <w:t>geschehen</w:t>
            </w:r>
          </w:p>
        </w:tc>
        <w:tc>
          <w:tcPr>
            <w:tcW w:w="0" w:type="auto"/>
          </w:tcPr>
          <w:p w14:paraId="63E63D3F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12C873F4" w14:textId="6BA60C0C" w:rsidR="000722BE" w:rsidRPr="000722BE" w:rsidRDefault="000722BE" w:rsidP="00F6719B">
            <w:r w:rsidRPr="000722BE">
              <w:t>grenzen an</w:t>
            </w:r>
          </w:p>
        </w:tc>
        <w:tc>
          <w:tcPr>
            <w:tcW w:w="0" w:type="auto"/>
          </w:tcPr>
          <w:p w14:paraId="2F1517DB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5740F995" w14:textId="288A95CF" w:rsidR="000722BE" w:rsidRDefault="000722BE" w:rsidP="00F6719B">
            <w:pPr>
              <w:rPr>
                <w:lang w:val="es-ES"/>
              </w:rPr>
            </w:pPr>
            <w:r w:rsidRPr="000722BE">
              <w:t>Jahrhundert</w:t>
            </w:r>
          </w:p>
        </w:tc>
        <w:tc>
          <w:tcPr>
            <w:tcW w:w="0" w:type="auto"/>
          </w:tcPr>
          <w:p w14:paraId="72B3BED7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734673E8" w14:textId="3E580C65" w:rsidR="000722BE" w:rsidRPr="000722BE" w:rsidRDefault="000722BE" w:rsidP="00F6719B">
            <w:r w:rsidRPr="000722BE">
              <w:t>Kolonie</w:t>
            </w:r>
          </w:p>
        </w:tc>
        <w:tc>
          <w:tcPr>
            <w:tcW w:w="0" w:type="auto"/>
          </w:tcPr>
          <w:p w14:paraId="3F04E5BE" w14:textId="77777777" w:rsidR="000722BE" w:rsidRDefault="000722BE" w:rsidP="00F6719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7BAD2655" w14:textId="625373E1" w:rsidR="000722BE" w:rsidRDefault="00525938" w:rsidP="00F6719B">
            <w:pPr>
              <w:rPr>
                <w:lang w:val="es-ES"/>
              </w:rPr>
            </w:pPr>
            <w:r w:rsidRPr="000722BE">
              <w:t>Kondor</w:t>
            </w:r>
          </w:p>
        </w:tc>
      </w:tr>
    </w:tbl>
    <w:p w14:paraId="2D0DB188" w14:textId="283B0DF4" w:rsidR="00F6719B" w:rsidRDefault="00F6719B" w:rsidP="00266A71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019"/>
        <w:gridCol w:w="222"/>
        <w:gridCol w:w="808"/>
        <w:gridCol w:w="222"/>
        <w:gridCol w:w="1167"/>
        <w:gridCol w:w="222"/>
        <w:gridCol w:w="755"/>
        <w:gridCol w:w="222"/>
        <w:gridCol w:w="1114"/>
        <w:gridCol w:w="222"/>
        <w:gridCol w:w="1537"/>
      </w:tblGrid>
      <w:tr w:rsidR="00525938" w14:paraId="6840B529" w14:textId="69C02ED1" w:rsidTr="00525938">
        <w:tc>
          <w:tcPr>
            <w:tcW w:w="0" w:type="auto"/>
            <w:shd w:val="clear" w:color="auto" w:fill="BFBFBF" w:themeFill="background1" w:themeFillShade="BF"/>
          </w:tcPr>
          <w:p w14:paraId="6D54513C" w14:textId="442B999C" w:rsidR="00525938" w:rsidRPr="00525938" w:rsidRDefault="00525938" w:rsidP="000722BE">
            <w:r w:rsidRPr="000722BE">
              <w:t>Präsident</w:t>
            </w:r>
          </w:p>
        </w:tc>
        <w:tc>
          <w:tcPr>
            <w:tcW w:w="0" w:type="auto"/>
          </w:tcPr>
          <w:p w14:paraId="56BD520C" w14:textId="77777777" w:rsidR="00525938" w:rsidRDefault="00525938" w:rsidP="000722BE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38017BE3" w14:textId="711301FF" w:rsidR="00525938" w:rsidRDefault="00525938" w:rsidP="000722BE">
            <w:pPr>
              <w:rPr>
                <w:lang w:val="es-ES"/>
              </w:rPr>
            </w:pPr>
            <w:r w:rsidRPr="000722BE">
              <w:t>Projekt</w:t>
            </w:r>
          </w:p>
        </w:tc>
        <w:tc>
          <w:tcPr>
            <w:tcW w:w="0" w:type="auto"/>
          </w:tcPr>
          <w:p w14:paraId="2BFA9207" w14:textId="77777777" w:rsidR="00525938" w:rsidRDefault="00525938" w:rsidP="000722BE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46C0D2DC" w14:textId="503DFF2D" w:rsidR="00525938" w:rsidRDefault="00525938" w:rsidP="000722BE">
            <w:pPr>
              <w:rPr>
                <w:lang w:val="es-ES"/>
              </w:rPr>
            </w:pPr>
            <w:r w:rsidRPr="000722BE">
              <w:t>Regenwald</w:t>
            </w:r>
          </w:p>
        </w:tc>
        <w:tc>
          <w:tcPr>
            <w:tcW w:w="0" w:type="auto"/>
          </w:tcPr>
          <w:p w14:paraId="6E66243A" w14:textId="77777777" w:rsidR="00525938" w:rsidRDefault="00525938" w:rsidP="000722BE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5F88AAE5" w14:textId="5AF29D61" w:rsidR="00525938" w:rsidRDefault="00525938" w:rsidP="000722BE">
            <w:pPr>
              <w:rPr>
                <w:lang w:val="es-ES"/>
              </w:rPr>
            </w:pPr>
            <w:r w:rsidRPr="000722BE">
              <w:t>Soldat</w:t>
            </w:r>
          </w:p>
        </w:tc>
        <w:tc>
          <w:tcPr>
            <w:tcW w:w="0" w:type="auto"/>
          </w:tcPr>
          <w:p w14:paraId="19110DB4" w14:textId="77777777" w:rsidR="00525938" w:rsidRDefault="00525938" w:rsidP="000722BE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3E476531" w14:textId="4DBAEE55" w:rsidR="00525938" w:rsidRDefault="00525938" w:rsidP="000722BE">
            <w:pPr>
              <w:rPr>
                <w:lang w:val="es-ES"/>
              </w:rPr>
            </w:pPr>
            <w:r w:rsidRPr="000722BE">
              <w:t>umbringen</w:t>
            </w:r>
          </w:p>
        </w:tc>
        <w:tc>
          <w:tcPr>
            <w:tcW w:w="0" w:type="auto"/>
          </w:tcPr>
          <w:p w14:paraId="5401E87C" w14:textId="77777777" w:rsidR="00525938" w:rsidRDefault="00525938" w:rsidP="000722BE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</w:tcPr>
          <w:p w14:paraId="0CD109DB" w14:textId="76549220" w:rsidR="00525938" w:rsidRDefault="00525938" w:rsidP="000722BE">
            <w:pPr>
              <w:rPr>
                <w:lang w:val="es-ES"/>
              </w:rPr>
            </w:pPr>
            <w:r w:rsidRPr="000722BE">
              <w:t>Unabhängigkeit</w:t>
            </w:r>
          </w:p>
        </w:tc>
      </w:tr>
    </w:tbl>
    <w:p w14:paraId="00E6189B" w14:textId="1DE57397" w:rsidR="00525938" w:rsidRDefault="00525938" w:rsidP="00266A71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58"/>
        <w:gridCol w:w="2686"/>
      </w:tblGrid>
      <w:tr w:rsidR="00266A71" w14:paraId="69475F7A" w14:textId="77777777" w:rsidTr="00266A71">
        <w:tc>
          <w:tcPr>
            <w:tcW w:w="6658" w:type="dxa"/>
          </w:tcPr>
          <w:p w14:paraId="15511BBA" w14:textId="23A79406" w:rsidR="00266A71" w:rsidRPr="00525938" w:rsidRDefault="00266A71" w:rsidP="00161130">
            <w:pPr>
              <w:pStyle w:val="ekvschreiblinieaufzhlung"/>
            </w:pPr>
            <w:r>
              <w:t>a)</w:t>
            </w:r>
            <w:r>
              <w:tab/>
            </w:r>
            <w:r w:rsidRPr="00525938">
              <w:t xml:space="preserve">El año pasado ayudé en un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 </w:t>
            </w:r>
            <w:r w:rsidRPr="00525938">
              <w:t xml:space="preserve"> muy interesante de mi colegio: preparamos información sobre Perú y su historia.  </w:t>
            </w:r>
          </w:p>
          <w:p w14:paraId="63A161E5" w14:textId="03F0283C" w:rsidR="00266A71" w:rsidRPr="00525938" w:rsidRDefault="00266A71" w:rsidP="00364152">
            <w:pPr>
              <w:pStyle w:val="ekvschreiblinieaufzhlung"/>
            </w:pPr>
            <w:r>
              <w:t>b)</w:t>
            </w:r>
            <w:r>
              <w:tab/>
            </w:r>
            <w:r w:rsidRPr="00525938">
              <w:t xml:space="preserve">La </w:t>
            </w:r>
            <w:r w:rsidRPr="00525938">
              <w:rPr>
                <w:rStyle w:val="ekvlsungunterstrichen"/>
                <w:lang w:val="es-ES"/>
              </w:rPr>
              <w:t xml:space="preserve">     </w:t>
            </w:r>
            <w:r w:rsidR="00364152">
              <w:rPr>
                <w:rStyle w:val="ekvlsungunterstrichen"/>
                <w:lang w:val="es-ES"/>
              </w:rPr>
              <w:t xml:space="preserve">                </w:t>
            </w:r>
            <w:r w:rsidRPr="00525938">
              <w:rPr>
                <w:rStyle w:val="ekvlsungunterstrichen"/>
                <w:lang w:val="es-ES"/>
              </w:rPr>
              <w:t xml:space="preserve">    </w:t>
            </w:r>
            <w:r w:rsidRPr="00525938">
              <w:t xml:space="preserve"> de Perú empieza en 1532, cuando Francisco Pizarro y sus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Pr="00F50B0F">
              <w:t xml:space="preserve"> </w:t>
            </w:r>
            <w:r w:rsidRPr="00525938">
              <w:t xml:space="preserve">llegan al imperio inca. </w:t>
            </w:r>
          </w:p>
          <w:p w14:paraId="4135784A" w14:textId="1B1EB41B" w:rsidR="00266A71" w:rsidRPr="00525938" w:rsidRDefault="00266A71" w:rsidP="00266A71">
            <w:pPr>
              <w:pStyle w:val="ekvschreiblinie"/>
              <w:rPr>
                <w:lang w:val="es-ES"/>
              </w:rPr>
            </w:pPr>
            <w:r w:rsidRPr="00525938">
              <w:rPr>
                <w:lang w:val="es-ES"/>
              </w:rPr>
              <w:t>c</w:t>
            </w:r>
            <w:r>
              <w:rPr>
                <w:lang w:val="es-ES"/>
              </w:rPr>
              <w:t>)</w:t>
            </w:r>
            <w:r>
              <w:rPr>
                <w:lang w:val="es-ES"/>
              </w:rPr>
              <w:tab/>
            </w:r>
            <w:r w:rsidRPr="00525938">
              <w:rPr>
                <w:lang w:val="es-ES"/>
              </w:rPr>
              <w:t>Los españoles toman preso</w:t>
            </w:r>
            <w:r>
              <w:rPr>
                <w:rStyle w:val="Funotenzeichen"/>
                <w:lang w:val="es-ES"/>
              </w:rPr>
              <w:footnoteReference w:id="1"/>
            </w:r>
            <w:r w:rsidRPr="00525938">
              <w:rPr>
                <w:lang w:val="es-ES"/>
              </w:rPr>
              <w:t xml:space="preserve"> al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</w:t>
            </w:r>
            <w:r w:rsidRPr="00525938">
              <w:rPr>
                <w:lang w:val="es-ES"/>
              </w:rPr>
              <w:t xml:space="preserve"> de los incas, Atahualpa. </w:t>
            </w:r>
          </w:p>
          <w:p w14:paraId="3B549084" w14:textId="21BFBC41" w:rsidR="00266A71" w:rsidRPr="00525938" w:rsidRDefault="00266A71" w:rsidP="00266A71">
            <w:pPr>
              <w:pStyle w:val="ekvschreiblinie"/>
              <w:rPr>
                <w:lang w:val="es-ES"/>
              </w:rPr>
            </w:pPr>
            <w:r w:rsidRPr="00525938">
              <w:rPr>
                <w:lang w:val="es-ES"/>
              </w:rPr>
              <w:t>d</w:t>
            </w:r>
            <w:r>
              <w:rPr>
                <w:lang w:val="es-ES"/>
              </w:rPr>
              <w:t>)</w:t>
            </w:r>
            <w:r w:rsidRPr="00525938">
              <w:rPr>
                <w:lang w:val="es-ES"/>
              </w:rPr>
              <w:tab/>
              <w:t>Algunos meses después,</w:t>
            </w:r>
            <w:r w:rsidR="0096218A">
              <w:rPr>
                <w:lang w:val="es-ES"/>
              </w:rPr>
              <w:t xml:space="preserve">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 </w:t>
            </w:r>
            <w:r w:rsidRPr="00525938">
              <w:rPr>
                <w:lang w:val="es-ES"/>
              </w:rPr>
              <w:t xml:space="preserve"> a Atahualpa. </w:t>
            </w:r>
          </w:p>
          <w:p w14:paraId="3638E56E" w14:textId="7EBB16B0" w:rsidR="00266A71" w:rsidRPr="00525938" w:rsidRDefault="00266A71" w:rsidP="00266A71">
            <w:pPr>
              <w:pStyle w:val="ekvschreiblinie"/>
              <w:rPr>
                <w:lang w:val="es-ES"/>
              </w:rPr>
            </w:pPr>
            <w:r w:rsidRPr="00525938">
              <w:rPr>
                <w:lang w:val="es-ES"/>
              </w:rPr>
              <w:t>e)</w:t>
            </w:r>
            <w:r w:rsidRPr="00525938">
              <w:rPr>
                <w:lang w:val="es-ES"/>
              </w:rPr>
              <w:tab/>
              <w:t xml:space="preserve">¿Qué </w:t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 </w:t>
            </w:r>
            <w:r w:rsidRPr="00525938">
              <w:rPr>
                <w:lang w:val="es-ES"/>
              </w:rPr>
              <w:t xml:space="preserve"> entonces?</w:t>
            </w:r>
          </w:p>
          <w:p w14:paraId="7C9D1F73" w14:textId="5CB3CFFD" w:rsidR="00266A71" w:rsidRDefault="00266A71" w:rsidP="00161130">
            <w:pPr>
              <w:pStyle w:val="ekvschreiblinieaufzhlung"/>
            </w:pPr>
            <w:r w:rsidRPr="00525938">
              <w:t>f)</w:t>
            </w:r>
            <w:r>
              <w:tab/>
            </w:r>
            <w:r w:rsidRPr="00525938">
              <w:t xml:space="preserve">Después de más luchas, el imperio azteca empieza a ser </w:t>
            </w:r>
            <w:r w:rsidR="00317DA6">
              <w:br/>
            </w:r>
            <w:r w:rsidR="00317DA6" w:rsidRPr="00525938">
              <w:rPr>
                <w:rStyle w:val="ekvlsungunterstrichen"/>
                <w:lang w:val="es-ES"/>
              </w:rPr>
              <w:t xml:space="preserve">     </w:t>
            </w:r>
            <w:r w:rsidR="00317DA6">
              <w:rPr>
                <w:rStyle w:val="ekvlsungunterstrichen"/>
                <w:lang w:val="es-ES"/>
              </w:rPr>
              <w:t xml:space="preserve">                </w:t>
            </w:r>
            <w:r w:rsidR="00317DA6" w:rsidRPr="00525938">
              <w:rPr>
                <w:rStyle w:val="ekvlsungunterstrichen"/>
                <w:lang w:val="es-ES"/>
              </w:rPr>
              <w:t xml:space="preserve">   </w:t>
            </w:r>
            <w:r w:rsidRPr="00525938">
              <w:rPr>
                <w:rStyle w:val="ekvlsungunterstrichen"/>
                <w:lang w:val="es-ES"/>
              </w:rPr>
              <w:t xml:space="preserve"> </w:t>
            </w:r>
            <w:r w:rsidRPr="00525938">
              <w:t xml:space="preserve"> española.  </w:t>
            </w:r>
          </w:p>
        </w:tc>
        <w:tc>
          <w:tcPr>
            <w:tcW w:w="2686" w:type="dxa"/>
          </w:tcPr>
          <w:p w14:paraId="19C4855A" w14:textId="77777777" w:rsidR="00E832A2" w:rsidRPr="00D13498" w:rsidRDefault="00E832A2" w:rsidP="00E832A2">
            <w:pPr>
              <w:pStyle w:val="ekvgrundtexthalbe"/>
              <w:rPr>
                <w:lang w:val="es-ES"/>
              </w:rPr>
            </w:pPr>
          </w:p>
          <w:p w14:paraId="32CC78E9" w14:textId="161AB5FE" w:rsidR="00266A71" w:rsidRDefault="00E832A2" w:rsidP="00266A71">
            <w:pPr>
              <w:pStyle w:val="ekvbild"/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47E45A45" wp14:editId="1CE19B97">
                  <wp:extent cx="1705610" cy="2417445"/>
                  <wp:effectExtent l="0" t="0" r="8890" b="1905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Grafik 68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610" cy="241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F8163A" w14:textId="6EDEBDA9" w:rsidR="000722BE" w:rsidRPr="00525938" w:rsidRDefault="00525938" w:rsidP="00525938">
      <w:pPr>
        <w:pStyle w:val="ekvschreiblinie"/>
        <w:rPr>
          <w:rStyle w:val="ekvlsungunterstrichen"/>
          <w:lang w:val="es-ES"/>
        </w:rPr>
      </w:pPr>
      <w:r w:rsidRPr="00525938">
        <w:rPr>
          <w:lang w:val="es-ES"/>
        </w:rPr>
        <w:t>g)</w:t>
      </w:r>
      <w:r w:rsidRPr="00525938">
        <w:rPr>
          <w:lang w:val="es-ES"/>
        </w:rPr>
        <w:tab/>
      </w:r>
      <w:r w:rsidR="000722BE" w:rsidRPr="00525938">
        <w:rPr>
          <w:lang w:val="es-ES"/>
        </w:rPr>
        <w:t xml:space="preserve">Los españoles dominan Sudamérica durante casi tres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      </w:t>
      </w:r>
      <w:r w:rsidR="00317DA6" w:rsidRPr="00525938">
        <w:rPr>
          <w:rStyle w:val="ekvlsungunterstrichen"/>
          <w:lang w:val="es-ES"/>
        </w:rPr>
        <w:t xml:space="preserve">    </w:t>
      </w:r>
      <w:r w:rsidR="000722BE" w:rsidRPr="00525938">
        <w:rPr>
          <w:lang w:val="es-ES"/>
        </w:rPr>
        <w:t xml:space="preserve">. </w:t>
      </w:r>
    </w:p>
    <w:p w14:paraId="20798F0E" w14:textId="7F40D467" w:rsidR="000722BE" w:rsidRPr="00525938" w:rsidRDefault="00525938" w:rsidP="00525938">
      <w:pPr>
        <w:pStyle w:val="ekvschreiblinie"/>
        <w:rPr>
          <w:lang w:val="es-ES"/>
        </w:rPr>
      </w:pPr>
      <w:r w:rsidRPr="00525938">
        <w:rPr>
          <w:lang w:val="es-ES"/>
        </w:rPr>
        <w:t>h)</w:t>
      </w:r>
      <w:r>
        <w:rPr>
          <w:lang w:val="es-ES"/>
        </w:rPr>
        <w:tab/>
      </w:r>
      <w:r w:rsidR="000722BE" w:rsidRPr="00525938">
        <w:rPr>
          <w:lang w:val="es-ES"/>
        </w:rPr>
        <w:t xml:space="preserve">En 1821, Perú y otros países de Sudamérica y Centroamérica logran su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</w:t>
      </w:r>
      <w:r w:rsidR="0096218A">
        <w:rPr>
          <w:rStyle w:val="ekvlsungunterstrichen"/>
          <w:lang w:val="es-ES"/>
        </w:rPr>
        <w:t xml:space="preserve"> </w:t>
      </w:r>
      <w:r w:rsidR="00317DA6">
        <w:rPr>
          <w:rStyle w:val="ekvlsungunterstrichen"/>
          <w:lang w:val="es-ES"/>
        </w:rPr>
        <w:t xml:space="preserve">      </w:t>
      </w:r>
      <w:r w:rsidR="00317DA6" w:rsidRPr="00525938">
        <w:rPr>
          <w:rStyle w:val="ekvlsungunterstrichen"/>
          <w:lang w:val="es-ES"/>
        </w:rPr>
        <w:t xml:space="preserve">    </w:t>
      </w:r>
      <w:r w:rsidR="000722BE" w:rsidRPr="00525938">
        <w:rPr>
          <w:lang w:val="es-ES"/>
        </w:rPr>
        <w:t>.</w:t>
      </w:r>
    </w:p>
    <w:p w14:paraId="7271D9B5" w14:textId="546CC0B9" w:rsidR="000722BE" w:rsidRPr="00525938" w:rsidRDefault="00525938" w:rsidP="00525938">
      <w:pPr>
        <w:pStyle w:val="ekvschreiblinie"/>
        <w:rPr>
          <w:lang w:val="es-ES"/>
        </w:rPr>
      </w:pPr>
      <w:r w:rsidRPr="00525938">
        <w:rPr>
          <w:lang w:val="es-ES"/>
        </w:rPr>
        <w:t>i)</w:t>
      </w:r>
      <w:r w:rsidRPr="00525938">
        <w:rPr>
          <w:lang w:val="es-ES"/>
        </w:rPr>
        <w:tab/>
      </w:r>
      <w:r w:rsidR="000722BE" w:rsidRPr="00525938">
        <w:rPr>
          <w:lang w:val="es-ES"/>
        </w:rPr>
        <w:t xml:space="preserve">El Perú actual es menos grande que el imperio inca.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      </w:t>
      </w:r>
      <w:r w:rsidR="00317DA6" w:rsidRPr="00525938">
        <w:rPr>
          <w:rStyle w:val="ekvlsungunterstrichen"/>
          <w:lang w:val="es-ES"/>
        </w:rPr>
        <w:t xml:space="preserve">  </w:t>
      </w:r>
      <w:r w:rsidR="000722BE" w:rsidRPr="00525938">
        <w:rPr>
          <w:lang w:val="es-ES"/>
        </w:rPr>
        <w:t xml:space="preserve"> con Ecuador, Brasil, Bolivia y Chile. </w:t>
      </w:r>
    </w:p>
    <w:p w14:paraId="14B9FBDA" w14:textId="5FA6ED05" w:rsidR="000722BE" w:rsidRPr="00525938" w:rsidRDefault="00525938" w:rsidP="00525938">
      <w:pPr>
        <w:pStyle w:val="ekvschreiblinie"/>
        <w:rPr>
          <w:lang w:val="es-ES"/>
        </w:rPr>
      </w:pPr>
      <w:r w:rsidRPr="00525938">
        <w:rPr>
          <w:lang w:val="es-ES"/>
        </w:rPr>
        <w:t>j)</w:t>
      </w:r>
      <w:r>
        <w:rPr>
          <w:lang w:val="es-ES"/>
        </w:rPr>
        <w:tab/>
      </w:r>
      <w:r w:rsidR="000722BE" w:rsidRPr="00525938">
        <w:rPr>
          <w:lang w:val="es-ES"/>
        </w:rPr>
        <w:t xml:space="preserve">La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      </w:t>
      </w:r>
      <w:r w:rsidR="00317DA6" w:rsidRPr="00525938">
        <w:rPr>
          <w:rStyle w:val="ekvlsungunterstrichen"/>
          <w:lang w:val="es-ES"/>
        </w:rPr>
        <w:t xml:space="preserve">    </w:t>
      </w:r>
      <w:r w:rsidR="000722BE" w:rsidRPr="00525938">
        <w:rPr>
          <w:lang w:val="es-ES"/>
        </w:rPr>
        <w:t xml:space="preserve"> de Perú, un bosque tropical, es dos veces más grande que Alemania. </w:t>
      </w:r>
    </w:p>
    <w:p w14:paraId="3DFFA0DA" w14:textId="1CB485B6" w:rsidR="000722BE" w:rsidRPr="00525938" w:rsidRDefault="00525938" w:rsidP="00525938">
      <w:pPr>
        <w:pStyle w:val="ekvschreiblinie"/>
        <w:rPr>
          <w:lang w:val="es-ES"/>
        </w:rPr>
      </w:pPr>
      <w:r w:rsidRPr="00525938">
        <w:rPr>
          <w:lang w:val="es-ES"/>
        </w:rPr>
        <w:t>k)</w:t>
      </w:r>
      <w:r w:rsidRPr="00525938">
        <w:rPr>
          <w:lang w:val="es-ES"/>
        </w:rPr>
        <w:tab/>
      </w:r>
      <w:r w:rsidR="000722BE" w:rsidRPr="00525938">
        <w:rPr>
          <w:lang w:val="es-ES"/>
        </w:rPr>
        <w:t xml:space="preserve">En los Andes peruanos vive un animal impresionante: el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      </w:t>
      </w:r>
      <w:r w:rsidR="00317DA6" w:rsidRPr="00525938">
        <w:rPr>
          <w:rStyle w:val="ekvlsungunterstrichen"/>
          <w:lang w:val="es-ES"/>
        </w:rPr>
        <w:t xml:space="preserve">    </w:t>
      </w:r>
      <w:r w:rsidR="000722BE" w:rsidRPr="00525938">
        <w:rPr>
          <w:lang w:val="es-ES"/>
        </w:rPr>
        <w:t xml:space="preserve">. </w:t>
      </w:r>
    </w:p>
    <w:p w14:paraId="12CAB00D" w14:textId="2DAEAB13" w:rsidR="000722BE" w:rsidRPr="00525938" w:rsidRDefault="00525938" w:rsidP="00525938">
      <w:pPr>
        <w:pStyle w:val="ekvschreiblinie"/>
        <w:rPr>
          <w:lang w:val="es-ES"/>
        </w:rPr>
      </w:pPr>
      <w:r w:rsidRPr="00525938">
        <w:rPr>
          <w:lang w:val="es-ES"/>
        </w:rPr>
        <w:t>l)</w:t>
      </w:r>
      <w:r>
        <w:rPr>
          <w:lang w:val="es-ES"/>
        </w:rPr>
        <w:tab/>
      </w:r>
      <w:r w:rsidR="000722BE" w:rsidRPr="00525938">
        <w:rPr>
          <w:lang w:val="es-ES"/>
        </w:rPr>
        <w:t xml:space="preserve">En 2001, Perú tiene por primera vez en su historia un </w:t>
      </w:r>
      <w:r w:rsidR="00317DA6" w:rsidRPr="00525938">
        <w:rPr>
          <w:rStyle w:val="ekvlsungunterstrichen"/>
          <w:lang w:val="es-ES"/>
        </w:rPr>
        <w:t xml:space="preserve">     </w:t>
      </w:r>
      <w:r w:rsidR="00317DA6">
        <w:rPr>
          <w:rStyle w:val="ekvlsungunterstrichen"/>
          <w:lang w:val="es-ES"/>
        </w:rPr>
        <w:t xml:space="preserve">                </w:t>
      </w:r>
      <w:r w:rsidR="00317DA6" w:rsidRPr="00525938">
        <w:rPr>
          <w:rStyle w:val="ekvlsungunterstrichen"/>
          <w:lang w:val="es-ES"/>
        </w:rPr>
        <w:t xml:space="preserve">    </w:t>
      </w:r>
      <w:r w:rsidR="000722BE" w:rsidRPr="00525938">
        <w:rPr>
          <w:lang w:val="es-ES"/>
        </w:rPr>
        <w:t xml:space="preserve"> indígena.</w:t>
      </w:r>
    </w:p>
    <w:p w14:paraId="1BFFC596" w14:textId="3E4BCCD5" w:rsidR="000722BE" w:rsidRDefault="000722BE" w:rsidP="000722BE">
      <w:pPr>
        <w:rPr>
          <w:lang w:val="es-ES"/>
        </w:rPr>
      </w:pPr>
    </w:p>
    <w:p w14:paraId="48D49D0C" w14:textId="36157AC1" w:rsidR="000722BE" w:rsidRPr="00525938" w:rsidRDefault="000722BE" w:rsidP="000722BE">
      <w:pPr>
        <w:rPr>
          <w:lang w:val="es-ES"/>
        </w:rPr>
      </w:pPr>
    </w:p>
    <w:p w14:paraId="275C6B85" w14:textId="12797DC4" w:rsidR="000722BE" w:rsidRDefault="00191B45" w:rsidP="00191B45">
      <w:pPr>
        <w:pStyle w:val="ekvabsatznummer"/>
      </w:pPr>
      <w:r w:rsidRPr="00191B45">
        <w:rPr>
          <w:rStyle w:val="ekvnummerierung"/>
        </w:rPr>
        <w:t>2</w:t>
      </w:r>
      <w:r>
        <w:tab/>
      </w:r>
      <w:r w:rsidR="00C05516">
        <w:t>¿Qué palabras son estas? Escribe las letras en el orden correcto.</w:t>
      </w:r>
    </w:p>
    <w:p w14:paraId="4FC0F11D" w14:textId="111B2C64" w:rsidR="00C05516" w:rsidRDefault="00C05516" w:rsidP="00C05516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672"/>
        <w:gridCol w:w="4672"/>
      </w:tblGrid>
      <w:tr w:rsidR="00911CF6" w14:paraId="48DDBE79" w14:textId="77777777" w:rsidTr="00911CF6">
        <w:tc>
          <w:tcPr>
            <w:tcW w:w="4672" w:type="dxa"/>
          </w:tcPr>
          <w:p w14:paraId="3961F1E1" w14:textId="10E278F1" w:rsidR="00911CF6" w:rsidRPr="00911CF6" w:rsidRDefault="00911CF6" w:rsidP="00911CF6">
            <w:pPr>
              <w:pStyle w:val="ekvschreiblinie"/>
              <w:tabs>
                <w:tab w:val="right" w:pos="4253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>a)</w:t>
            </w:r>
            <w:r>
              <w:rPr>
                <w:lang w:val="es-ES"/>
              </w:rPr>
              <w:tab/>
            </w:r>
            <w:r w:rsidRPr="00911CF6">
              <w:rPr>
                <w:lang w:val="es-ES"/>
              </w:rPr>
              <w:t xml:space="preserve">ican     </w:t>
            </w:r>
            <w:r>
              <w:rPr>
                <w:rStyle w:val="ekvlsungunterstrichen"/>
                <w:lang w:val="es-ES"/>
              </w:rPr>
              <w:tab/>
            </w:r>
          </w:p>
          <w:p w14:paraId="0AC33FBE" w14:textId="1B9CCE36" w:rsidR="00911CF6" w:rsidRPr="00911CF6" w:rsidRDefault="00510D51" w:rsidP="00911CF6">
            <w:pPr>
              <w:pStyle w:val="ekvschreiblinie"/>
              <w:tabs>
                <w:tab w:val="right" w:pos="4253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>b</w:t>
            </w:r>
            <w:r w:rsidR="00911CF6" w:rsidRPr="00911CF6">
              <w:rPr>
                <w:lang w:val="es-ES"/>
              </w:rPr>
              <w:t>)</w:t>
            </w:r>
            <w:r w:rsidR="00911CF6" w:rsidRPr="00911CF6">
              <w:rPr>
                <w:lang w:val="es-ES"/>
              </w:rPr>
              <w:tab/>
              <w:t xml:space="preserve">solig       </w:t>
            </w:r>
            <w:r w:rsidR="00911CF6">
              <w:rPr>
                <w:rStyle w:val="ekvlsungunterstrichen"/>
                <w:lang w:val="es-ES"/>
              </w:rPr>
              <w:tab/>
            </w:r>
          </w:p>
          <w:p w14:paraId="7F712526" w14:textId="37922746" w:rsidR="00911CF6" w:rsidRPr="00911CF6" w:rsidRDefault="00510D51" w:rsidP="00911CF6">
            <w:pPr>
              <w:pStyle w:val="ekvschreiblinie"/>
              <w:tabs>
                <w:tab w:val="right" w:pos="4253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>c)</w:t>
            </w:r>
            <w:r w:rsidR="00911CF6" w:rsidRPr="00911CF6">
              <w:rPr>
                <w:lang w:val="es-ES"/>
              </w:rPr>
              <w:tab/>
              <w:t xml:space="preserve">savel      </w:t>
            </w:r>
            <w:r w:rsidR="00911CF6">
              <w:rPr>
                <w:rStyle w:val="ekvlsungunterstrichen"/>
                <w:lang w:val="es-ES"/>
              </w:rPr>
              <w:tab/>
            </w:r>
          </w:p>
          <w:p w14:paraId="65EF5E63" w14:textId="1E92D5AA" w:rsidR="00911CF6" w:rsidRDefault="00510D51" w:rsidP="00911CF6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>
              <w:rPr>
                <w:lang w:val="es-ES"/>
              </w:rPr>
              <w:t>d)</w:t>
            </w:r>
            <w:r>
              <w:rPr>
                <w:lang w:val="es-ES"/>
              </w:rPr>
              <w:tab/>
              <w:t xml:space="preserve">latimir      </w:t>
            </w:r>
            <w:r>
              <w:rPr>
                <w:rStyle w:val="ekvlsungunterstrichen"/>
                <w:lang w:val="es-ES"/>
              </w:rPr>
              <w:tab/>
            </w:r>
          </w:p>
          <w:p w14:paraId="01E2C825" w14:textId="0FAA5D24" w:rsidR="00911CF6" w:rsidRDefault="00911CF6" w:rsidP="00911CF6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>
              <w:rPr>
                <w:lang w:val="es-ES"/>
              </w:rPr>
              <w:t>e)</w:t>
            </w:r>
            <w:r>
              <w:rPr>
                <w:lang w:val="es-ES"/>
              </w:rPr>
              <w:tab/>
              <w:t xml:space="preserve">largro      </w:t>
            </w:r>
            <w:r w:rsidRPr="00911CF6">
              <w:rPr>
                <w:rStyle w:val="ekvlsungunterstrichen"/>
                <w:lang w:val="es-ES"/>
              </w:rPr>
              <w:tab/>
            </w:r>
          </w:p>
        </w:tc>
        <w:tc>
          <w:tcPr>
            <w:tcW w:w="4672" w:type="dxa"/>
          </w:tcPr>
          <w:p w14:paraId="731C3AA4" w14:textId="45EE4F65" w:rsidR="00911CF6" w:rsidRPr="00191B45" w:rsidRDefault="00510D51" w:rsidP="00911CF6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>
              <w:rPr>
                <w:lang w:val="es-ES"/>
              </w:rPr>
              <w:t>f)</w:t>
            </w:r>
            <w:r w:rsidR="00911CF6">
              <w:rPr>
                <w:lang w:val="es-ES"/>
              </w:rPr>
              <w:tab/>
              <w:t xml:space="preserve">danture      </w:t>
            </w:r>
            <w:r w:rsidR="00911CF6" w:rsidRPr="00911CF6">
              <w:rPr>
                <w:rStyle w:val="ekvlsungunterstrichen"/>
                <w:lang w:val="es-ES"/>
              </w:rPr>
              <w:tab/>
            </w:r>
          </w:p>
          <w:p w14:paraId="080AB70B" w14:textId="0F912747" w:rsidR="00510D51" w:rsidRPr="00F72EB4" w:rsidRDefault="00510D51" w:rsidP="00510D51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>
              <w:rPr>
                <w:szCs w:val="24"/>
                <w:lang w:val="es-ES"/>
              </w:rPr>
              <w:t>g</w:t>
            </w:r>
            <w:r w:rsidRPr="00F72EB4">
              <w:rPr>
                <w:lang w:val="es-ES"/>
              </w:rPr>
              <w:t>)</w:t>
            </w:r>
            <w:r w:rsidRPr="00F72EB4">
              <w:rPr>
                <w:lang w:val="es-ES"/>
              </w:rPr>
              <w:tab/>
            </w:r>
            <w:r>
              <w:rPr>
                <w:lang w:val="es-ES"/>
              </w:rPr>
              <w:t xml:space="preserve">iromipe      </w:t>
            </w:r>
            <w:r>
              <w:rPr>
                <w:rStyle w:val="ekvlsungunterstrichen"/>
                <w:lang w:val="es-ES"/>
              </w:rPr>
              <w:tab/>
            </w:r>
          </w:p>
          <w:p w14:paraId="6C08C2D9" w14:textId="5C1C98B0" w:rsidR="00911CF6" w:rsidRDefault="00510D51" w:rsidP="00510D51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>
              <w:rPr>
                <w:lang w:val="es-ES"/>
              </w:rPr>
              <w:t>h)</w:t>
            </w:r>
            <w:r w:rsidR="00911CF6" w:rsidRPr="00191B45">
              <w:rPr>
                <w:lang w:val="es-ES"/>
              </w:rPr>
              <w:tab/>
            </w:r>
            <w:r w:rsidR="00911CF6">
              <w:rPr>
                <w:lang w:val="es-ES"/>
              </w:rPr>
              <w:t xml:space="preserve">idínegan      </w:t>
            </w:r>
            <w:r w:rsidR="00911CF6" w:rsidRPr="00911CF6">
              <w:rPr>
                <w:rStyle w:val="ekvlsungunterstrichen"/>
                <w:lang w:val="es-ES"/>
              </w:rPr>
              <w:tab/>
            </w:r>
          </w:p>
          <w:p w14:paraId="4E757646" w14:textId="0E29840F" w:rsidR="00911CF6" w:rsidRDefault="00510D51" w:rsidP="00911CF6">
            <w:pPr>
              <w:pStyle w:val="ekvschreiblinie"/>
              <w:tabs>
                <w:tab w:val="right" w:pos="4253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>i</w:t>
            </w:r>
            <w:r w:rsidR="00911CF6">
              <w:rPr>
                <w:lang w:val="es-ES"/>
              </w:rPr>
              <w:t>)</w:t>
            </w:r>
            <w:r w:rsidR="00911CF6" w:rsidRPr="00F72EB4">
              <w:rPr>
                <w:lang w:val="es-ES"/>
              </w:rPr>
              <w:tab/>
            </w:r>
            <w:r w:rsidR="00911CF6">
              <w:rPr>
                <w:lang w:val="es-ES"/>
              </w:rPr>
              <w:t xml:space="preserve">parstedien      </w:t>
            </w:r>
            <w:r w:rsidR="00911CF6">
              <w:rPr>
                <w:rStyle w:val="ekvlsungunterstrichen"/>
                <w:lang w:val="es-ES"/>
              </w:rPr>
              <w:tab/>
            </w:r>
          </w:p>
          <w:p w14:paraId="7424F527" w14:textId="6D732682" w:rsidR="00911CF6" w:rsidRDefault="00911CF6" w:rsidP="00911CF6">
            <w:pPr>
              <w:pStyle w:val="ekvschreiblinie"/>
              <w:tabs>
                <w:tab w:val="right" w:pos="4253"/>
              </w:tabs>
              <w:rPr>
                <w:lang w:val="es-ES"/>
              </w:rPr>
            </w:pPr>
            <w:r w:rsidRPr="00911CF6">
              <w:rPr>
                <w:lang w:val="es-ES"/>
              </w:rPr>
              <w:t>j)</w:t>
            </w:r>
            <w:r w:rsidRPr="00911CF6">
              <w:rPr>
                <w:lang w:val="es-ES"/>
              </w:rPr>
              <w:tab/>
              <w:t xml:space="preserve">ipadenicenden      </w:t>
            </w:r>
            <w:r>
              <w:rPr>
                <w:rStyle w:val="ekvlsungunterstrichen"/>
                <w:lang w:val="es-ES"/>
              </w:rPr>
              <w:tab/>
            </w:r>
          </w:p>
        </w:tc>
      </w:tr>
    </w:tbl>
    <w:p w14:paraId="0D18DEB2" w14:textId="77777777" w:rsidR="00563E45" w:rsidRDefault="00563E45" w:rsidP="00911CF6">
      <w:pPr>
        <w:pStyle w:val="ekvschreiblinie"/>
        <w:rPr>
          <w:lang w:val="es-ES"/>
        </w:rPr>
        <w:sectPr w:rsidR="00563E45" w:rsidSect="001D1169">
          <w:footerReference w:type="default" r:id="rId9"/>
          <w:footnotePr>
            <w:numRestart w:val="eachPage"/>
          </w:footnotePr>
          <w:type w:val="continuous"/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455B000F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43F5DF9D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905796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7CEF42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F381AE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4DC2CDB9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408FB764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4F1E0EB9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4F27AFC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03276BC2" w14:textId="7528449B" w:rsidR="00563E45" w:rsidRDefault="00563E45" w:rsidP="00563E45">
      <w:pPr>
        <w:pStyle w:val="ekvue2arial"/>
        <w:rPr>
          <w:lang w:val="es-ES"/>
        </w:rPr>
      </w:pPr>
      <w:r>
        <w:rPr>
          <w:lang w:val="es-ES"/>
        </w:rPr>
        <w:t>Bloque A</w:t>
      </w:r>
    </w:p>
    <w:p w14:paraId="6F011DDE" w14:textId="77777777" w:rsidR="002628E2" w:rsidRDefault="002628E2" w:rsidP="002628E2"/>
    <w:p w14:paraId="24DCDE07" w14:textId="2CADEABC" w:rsidR="00563E45" w:rsidRPr="001B207F" w:rsidRDefault="002628E2" w:rsidP="002628E2">
      <w:pPr>
        <w:pStyle w:val="ekvabsatznummer"/>
      </w:pPr>
      <w:r w:rsidRPr="002628E2">
        <w:rPr>
          <w:rStyle w:val="ekvnummerierung"/>
        </w:rPr>
        <w:t>1</w:t>
      </w:r>
      <w:r w:rsidRPr="002628E2">
        <w:tab/>
        <w:t xml:space="preserve">Escribe las palabras de las imágenes en las casillas. Las letras verdes te dan la </w:t>
      </w:r>
      <w:r w:rsidRPr="001B207F">
        <w:t>solución.</w:t>
      </w:r>
    </w:p>
    <w:p w14:paraId="2712F15C" w14:textId="441A0246" w:rsidR="002628E2" w:rsidRPr="002628E2" w:rsidRDefault="002628E2" w:rsidP="002628E2">
      <w:pPr>
        <w:rPr>
          <w:lang w:val="es-ES"/>
        </w:rPr>
      </w:pPr>
    </w:p>
    <w:tbl>
      <w:tblPr>
        <w:tblStyle w:val="Tabellenraster"/>
        <w:tblW w:w="96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340"/>
        <w:gridCol w:w="340"/>
        <w:gridCol w:w="170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  <w:gridCol w:w="113"/>
        <w:gridCol w:w="340"/>
      </w:tblGrid>
      <w:tr w:rsidR="00207326" w:rsidRPr="00E463BE" w14:paraId="18F42833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3BA4F1B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41DA0080" w14:textId="77777777" w:rsidR="00207326" w:rsidRDefault="00207326" w:rsidP="00AC76A2">
            <w:pPr>
              <w:pStyle w:val="ekvbild"/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31D0D8B3" wp14:editId="341617AE">
                  <wp:extent cx="428824" cy="360000"/>
                  <wp:effectExtent l="0" t="0" r="0" b="254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6352147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EE86E5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5DD567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74B1E2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7D0688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145E86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1F121C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AA9231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5B3D66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F34742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A599E8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B23025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91CF1D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677583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B811BC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312EE7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8542BE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025AF8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0CBFA7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C540C5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F69EAC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D609C3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E561EE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8ED83B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1AE251C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769154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561ABD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F0A44B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7FB637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222D80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DC5F5D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E75BBA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5ADFC5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EB698C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E10F2B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B3B8B2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657289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8BC401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7468D2AE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69B6DE94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a)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2785BA7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50504EB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3E96FC5" w14:textId="75994AC6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D719A81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A411AB6" w14:textId="14D69062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EAA7569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C6706F4" w14:textId="066DBC39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7826EE4" w14:textId="77777777" w:rsidR="00207326" w:rsidRPr="00A34AE1" w:rsidRDefault="00207326" w:rsidP="00AC76A2">
            <w:pPr>
              <w:jc w:val="center"/>
              <w:rPr>
                <w:rStyle w:val="ekvlsungunterstrichen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1E52022" w14:textId="3ADA8829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E0E8322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2DC96D78" w14:textId="6CA6623C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3795E53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22465CE" w14:textId="461393BA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9624689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A38C02D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E3156FD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55E2FD2D" w14:textId="78173131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0179C51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4D4714C" w14:textId="2CC710D9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50B27FD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809B894" w14:textId="6BDE2BF9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7FACAED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7B47B2AC" w14:textId="4549D2D0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89E62C1" w14:textId="77777777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F3F39BD" w14:textId="3C294A02" w:rsidR="00207326" w:rsidRPr="00A34AE1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</w:tcPr>
          <w:p w14:paraId="7796E744" w14:textId="77777777" w:rsidR="0020732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73331336" w14:textId="1708FD6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974F40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66C2A2A8" w14:textId="4EEE279E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3E6F95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EF99264" w14:textId="2172B204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772013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BA54A4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F1EB76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86F5DD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370A09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2CE326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B714A7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442093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316359A3" w14:textId="77777777" w:rsidTr="00AC76A2">
        <w:trPr>
          <w:trHeight w:hRule="exact" w:val="340"/>
        </w:trPr>
        <w:tc>
          <w:tcPr>
            <w:tcW w:w="340" w:type="dxa"/>
            <w:tcMar>
              <w:top w:w="57" w:type="dxa"/>
              <w:left w:w="0" w:type="dxa"/>
            </w:tcMar>
            <w:vAlign w:val="center"/>
          </w:tcPr>
          <w:p w14:paraId="74674A8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9A31DD8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1BCCA99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02B5355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CCBF15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6F6934A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C7D520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EC0AFB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121927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FFBAAC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4D46BB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4342A6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04ADD9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5</w:t>
            </w:r>
          </w:p>
        </w:tc>
        <w:tc>
          <w:tcPr>
            <w:tcW w:w="113" w:type="dxa"/>
            <w:tcMar>
              <w:top w:w="57" w:type="dxa"/>
            </w:tcMar>
          </w:tcPr>
          <w:p w14:paraId="6323206D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59FCF2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EDA4DE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7EA744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87A880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FC23B8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9</w:t>
            </w:r>
          </w:p>
        </w:tc>
        <w:tc>
          <w:tcPr>
            <w:tcW w:w="113" w:type="dxa"/>
            <w:tcMar>
              <w:top w:w="57" w:type="dxa"/>
            </w:tcMar>
          </w:tcPr>
          <w:p w14:paraId="39729DF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D2299C4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371E54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37565A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9C98C7D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41F629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3</w:t>
            </w:r>
          </w:p>
        </w:tc>
        <w:tc>
          <w:tcPr>
            <w:tcW w:w="113" w:type="dxa"/>
            <w:tcMar>
              <w:top w:w="57" w:type="dxa"/>
            </w:tcMar>
          </w:tcPr>
          <w:p w14:paraId="43150F4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9F7A58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C970A1C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96B9FA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0D79398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945F939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7</w:t>
            </w:r>
          </w:p>
        </w:tc>
        <w:tc>
          <w:tcPr>
            <w:tcW w:w="113" w:type="dxa"/>
            <w:tcMar>
              <w:top w:w="57" w:type="dxa"/>
            </w:tcMar>
          </w:tcPr>
          <w:p w14:paraId="4C76D2BA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57F0D4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62E13B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0B858E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B36AF7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1BF7430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7D222C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38C121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F9EDD6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CA0016C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5B9E0EBD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4B728E0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04C00EF2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4E974115" wp14:editId="1BA8986D">
                  <wp:extent cx="428824" cy="360000"/>
                  <wp:effectExtent l="0" t="0" r="0" b="254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Grafik 58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570A105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820A1F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6F2062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DE1D67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BED48B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90BFBE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BCCDD1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D4B5A7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EDAFC5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20EB54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94C1B7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7C6551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EBB07F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82CAD1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4F97E4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26E871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5407B2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5C086A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5FB144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C44DC0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8BAC1C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FA8CE1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9F6A67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65DDF5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7A4E66A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CC4B7D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1CC616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8C0B6A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42B2A0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6F781A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036490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D9C451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F13825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3A7CD8B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291CCE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E6E822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083C98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AD795E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74616B85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59A84A5E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b)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2839CC9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4C6AB1E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4376D64" w14:textId="48240038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D6C6EF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3E8F6AE" w14:textId="28294A19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B4C56F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AB10ED5" w14:textId="530C6E2F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592D7B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D69AB18" w14:textId="1EEBD765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9D592F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1748A2A" w14:textId="58B2FAC2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EE5451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2C97BF3F" w14:textId="654ABFBD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490A97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CC1B19D" w14:textId="7FAA98A3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DC7B22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10A14AD" w14:textId="4EAEA365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AC8058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6887C89" w14:textId="1CBF2F0A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D1E56A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FF032E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CDE35D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3C3619A" w14:textId="6D7C41D6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984202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6CD2050E" w14:textId="52F6993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</w:tcPr>
          <w:p w14:paraId="5018CD3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2859CC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ADD854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5F4E7A43" w14:textId="5960B12A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0B5402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46AA32F" w14:textId="6D797E75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A03107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29AE577" w14:textId="68F5456A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B61F05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74DA826" w14:textId="2474D78A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938874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8AAA7F4" w14:textId="56FC8B15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5FA0A7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470545E" w14:textId="31707F85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38FB63F6" w14:textId="77777777" w:rsidTr="00AC76A2">
        <w:trPr>
          <w:trHeight w:hRule="exact" w:val="340"/>
        </w:trPr>
        <w:tc>
          <w:tcPr>
            <w:tcW w:w="340" w:type="dxa"/>
            <w:tcMar>
              <w:top w:w="57" w:type="dxa"/>
              <w:left w:w="0" w:type="dxa"/>
            </w:tcMar>
            <w:vAlign w:val="center"/>
          </w:tcPr>
          <w:p w14:paraId="5866B13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6A8A9F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F8CA08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10F6247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DE0EA0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87DF1D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2B4B2C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93A7F8B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43B9A6A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D9FA0B6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FE5358B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743DDA6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19B2670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81E5734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F04286E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6</w:t>
            </w:r>
          </w:p>
        </w:tc>
        <w:tc>
          <w:tcPr>
            <w:tcW w:w="113" w:type="dxa"/>
            <w:tcMar>
              <w:top w:w="57" w:type="dxa"/>
            </w:tcMar>
          </w:tcPr>
          <w:p w14:paraId="4D8FC2D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F3201B4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C78233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7EAEF9D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AF70139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0F6C178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56909AA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9A475E8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54C132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286CEA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8B1B0B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3D4EEC4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AD894F8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1D7B7AD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BAE298F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37D384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E463BE">
              <w:rPr>
                <w:sz w:val="14"/>
                <w:szCs w:val="14"/>
                <w:lang w:val="es-ES"/>
              </w:rPr>
              <w:t>8</w:t>
            </w:r>
          </w:p>
        </w:tc>
        <w:tc>
          <w:tcPr>
            <w:tcW w:w="113" w:type="dxa"/>
            <w:tcMar>
              <w:top w:w="57" w:type="dxa"/>
            </w:tcMar>
          </w:tcPr>
          <w:p w14:paraId="15E3DF4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61F922BF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DB6DA92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AEBDD11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58CC0B3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3C95F9B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F658935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54DB687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160580C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81E99B4" w14:textId="77777777" w:rsidR="00207326" w:rsidRPr="00E463BE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0E2628BD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1F36987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0C845E6F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2DEC4040" wp14:editId="5B69A8FF">
                  <wp:extent cx="428824" cy="360000"/>
                  <wp:effectExtent l="0" t="0" r="0" b="254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fik 5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4D27813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F942FD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2FBE1F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4185D4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5BF4E9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73638D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62E747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F37624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AC1541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5C3051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5A61E7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0EA909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1BAE6C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A33161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4E2342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4F6F1C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0A5B7E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08C1E1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A6BFD4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BDF5B5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2C0D3D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A8B4C1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CF2497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5FA69B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52B7B1B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C29471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69A25F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2B0178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8836DD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51A664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0D2144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660858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FEFDD3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00772C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8CA513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49ABBE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F26FEE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60DE56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70EEB510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68F5946D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c)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304C1B8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72C8BC2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9E7AB52" w14:textId="43D8D175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7A41944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D6A338D" w14:textId="6FE83B8F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E4866A4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A9660D2" w14:textId="3B41D6C9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60D1774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7F499BB2" w14:textId="67D99DFB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5E704B5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4AAC7622" w14:textId="228E9288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53CE325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BE2F8C1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D6DD6AF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9D1D7DC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252D621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EEDAD91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F287E00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3F769640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36EDD55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F2DD5AE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C6B38D8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8709EFE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3905F19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49D2058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</w:tcPr>
          <w:p w14:paraId="6AEE96C6" w14:textId="77777777" w:rsidR="00207326" w:rsidRPr="00887046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E1B1CB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129A32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565B12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94989F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53ECB6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50E263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ADD69E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B3536F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38A45F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AAC1E2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80E9CA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39DB47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4216A0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1B33CD" w14:paraId="4B5EBB07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10A50B1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26A6668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8B7998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168A16D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A9A98B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7E2365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C4BA3D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CD928B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61FC353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3919FE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4B0012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F28799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ECDD34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2</w:t>
            </w:r>
          </w:p>
        </w:tc>
        <w:tc>
          <w:tcPr>
            <w:tcW w:w="113" w:type="dxa"/>
            <w:tcMar>
              <w:top w:w="57" w:type="dxa"/>
            </w:tcMar>
          </w:tcPr>
          <w:p w14:paraId="592F057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BF1625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655D78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63B2E7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7734B6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D2067A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F35B5E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0A90544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DFD2CA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4A8251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1A2E1C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0BD738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F04E34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98FABF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7C479F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788002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779AE1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218290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3EAE3B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52F763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8D8054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224F966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24A32A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385275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642770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2EDCA27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151195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F466A0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629E9C71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0C39DAC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228AD8F7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7F851EFE" wp14:editId="3102E6BE">
                  <wp:extent cx="428824" cy="360000"/>
                  <wp:effectExtent l="0" t="0" r="0" b="254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Grafik 6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43B238F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73F851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AE2844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EF949F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C9889E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2F08EF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1AA287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7DE818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E1B989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3B8D6E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51A43C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BA7D30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058BA2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6E9F32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8223DF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4AF1C6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CE214D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699" w:type="dxa"/>
            <w:gridSpan w:val="7"/>
          </w:tcPr>
          <w:p w14:paraId="1846E330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Solución:</w:t>
            </w:r>
          </w:p>
        </w:tc>
        <w:tc>
          <w:tcPr>
            <w:tcW w:w="113" w:type="dxa"/>
          </w:tcPr>
          <w:p w14:paraId="728662C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88965C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A1287B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3EC699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F9AB87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DA3908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6EBBEE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D08023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74A688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C97D2E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78226E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71A6C77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BBFEC3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CD5014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312AD19B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79E475DC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d)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4C8A7ED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7830088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65C4968F" w14:textId="529837E8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1D0D2AD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32F11D1" w14:textId="34A5AA94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FCB1FAB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6E8ACB6C" w14:textId="528DCDCD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DAAD915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7E56D55D" w14:textId="251D09BD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4444FB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BB2EDEF" w14:textId="660B7073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A5EA41F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6BCAF8E0" w14:textId="5FE5CEFB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4BA8B6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381F88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C29442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627E9C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44042D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0504FBA" w14:textId="0E425FE8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40F5973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BE78A8A" w14:textId="23661043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CBA8A0D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B4EFE39" w14:textId="1D8AB109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07BA0F5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71DA9F15" w14:textId="6CB65FD0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</w:tcPr>
          <w:p w14:paraId="6B15DEC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110D67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E000FB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3677E5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467163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1CD104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2F75AA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65C813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5D70E8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6561EB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0E48CF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B000A8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BA115D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DCECA1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1B33CD" w14:paraId="06A51CEE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52B802A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84A5DE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800C78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30F3357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D573BF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6A4913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263585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840393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2E02E1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10</w:t>
            </w:r>
          </w:p>
        </w:tc>
        <w:tc>
          <w:tcPr>
            <w:tcW w:w="113" w:type="dxa"/>
            <w:tcMar>
              <w:top w:w="57" w:type="dxa"/>
            </w:tcMar>
          </w:tcPr>
          <w:p w14:paraId="7D547E2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D792DB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CDB5CC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683514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6D2DF5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2CF342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2104EF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6B2970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C57AE1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ABEB96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1DC0A8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618C898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1</w:t>
            </w:r>
          </w:p>
        </w:tc>
        <w:tc>
          <w:tcPr>
            <w:tcW w:w="113" w:type="dxa"/>
            <w:tcMar>
              <w:top w:w="57" w:type="dxa"/>
            </w:tcMar>
          </w:tcPr>
          <w:p w14:paraId="6785BC0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08ABE7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2</w:t>
            </w:r>
          </w:p>
        </w:tc>
        <w:tc>
          <w:tcPr>
            <w:tcW w:w="113" w:type="dxa"/>
            <w:tcMar>
              <w:top w:w="57" w:type="dxa"/>
            </w:tcMar>
          </w:tcPr>
          <w:p w14:paraId="35B9D35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4ED90F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3</w:t>
            </w:r>
          </w:p>
        </w:tc>
        <w:tc>
          <w:tcPr>
            <w:tcW w:w="113" w:type="dxa"/>
            <w:tcMar>
              <w:top w:w="57" w:type="dxa"/>
            </w:tcMar>
          </w:tcPr>
          <w:p w14:paraId="18DF1DD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28866D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4</w:t>
            </w:r>
          </w:p>
        </w:tc>
        <w:tc>
          <w:tcPr>
            <w:tcW w:w="113" w:type="dxa"/>
            <w:tcMar>
              <w:top w:w="57" w:type="dxa"/>
            </w:tcMar>
          </w:tcPr>
          <w:p w14:paraId="05DF417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0DF64D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52D956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0C97AD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C797B1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B731E9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A69FBA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EE7D2E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E92488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CF5127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0D284F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744163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A14A94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5ADC68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335DDBCC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075396A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2CC837E0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575AD339" wp14:editId="5266277E">
                  <wp:extent cx="428824" cy="360000"/>
                  <wp:effectExtent l="0" t="0" r="0" b="254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Grafik 6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18145BB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00FAFC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4D6805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407564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8861AF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BC4630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8179DF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D14F7C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871A93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B747CD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EE70FB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1539D4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2FC4870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17DDFA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4F9F30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3ECC92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DECC76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FA9F6F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674E91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E1F763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806174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CB80B1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B8D197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F179E7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5827DF3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CAB884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B985F0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F81F80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81489F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6FCD04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BCDD7B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2D9E86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CB60F7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F7B08D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E0FE39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29A375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14A2CF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5AC058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63E75B4B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32C5F854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e)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6FD4727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4438827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6F30366" w14:textId="2B869B96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3D641E8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7DAB6A06" w14:textId="660B880E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40F550D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B3EAAB7" w14:textId="636F74A0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E2803E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02A6B18" w14:textId="45D9FB69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65B37B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4474F93D" w14:textId="568ECA74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68A74D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8B2757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1502F2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C2D4FA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15639E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3F8F4A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0CF071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1508AF4" w14:textId="3EF99FC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9EF549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D8CBCD6" w14:textId="097374C1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B352183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05396ED" w14:textId="2D52D353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1D1D0FF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94BAABE" w14:textId="5D81EE5E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</w:tcPr>
          <w:p w14:paraId="56E2084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386449AF" w14:textId="5CA27678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A6B99C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0CF6A9DB" w14:textId="5FA7D021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DDEEC2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C15A953" w14:textId="43E869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60D880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0285B32" w14:textId="4622CE26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73F612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57F2D2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AF2E63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37596C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1272EB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738AA3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1B33CD" w14:paraId="494A663F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3DA63F7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2DDE5FD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70EEB1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225D5EC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30972B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C83F8A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DE714D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516F40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C9BFF9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7AA12C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29F807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C1007B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6E057B1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4</w:t>
            </w:r>
          </w:p>
        </w:tc>
        <w:tc>
          <w:tcPr>
            <w:tcW w:w="113" w:type="dxa"/>
            <w:tcMar>
              <w:top w:w="57" w:type="dxa"/>
            </w:tcMar>
          </w:tcPr>
          <w:p w14:paraId="6350A36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2799BC8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FE14DA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116D8AC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2722FE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1A4F74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0AE4AE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97BAAE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5</w:t>
            </w:r>
          </w:p>
        </w:tc>
        <w:tc>
          <w:tcPr>
            <w:tcW w:w="113" w:type="dxa"/>
            <w:tcMar>
              <w:top w:w="57" w:type="dxa"/>
            </w:tcMar>
          </w:tcPr>
          <w:p w14:paraId="685726F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27FD36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6</w:t>
            </w:r>
          </w:p>
        </w:tc>
        <w:tc>
          <w:tcPr>
            <w:tcW w:w="113" w:type="dxa"/>
            <w:tcMar>
              <w:top w:w="57" w:type="dxa"/>
            </w:tcMar>
          </w:tcPr>
          <w:p w14:paraId="2CDD532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1CB14F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7</w:t>
            </w:r>
          </w:p>
        </w:tc>
        <w:tc>
          <w:tcPr>
            <w:tcW w:w="113" w:type="dxa"/>
            <w:tcMar>
              <w:top w:w="57" w:type="dxa"/>
            </w:tcMar>
          </w:tcPr>
          <w:p w14:paraId="26F145B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10C577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8</w:t>
            </w:r>
          </w:p>
        </w:tc>
        <w:tc>
          <w:tcPr>
            <w:tcW w:w="113" w:type="dxa"/>
            <w:tcMar>
              <w:top w:w="57" w:type="dxa"/>
            </w:tcMar>
          </w:tcPr>
          <w:p w14:paraId="2184763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71B77A0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9</w:t>
            </w:r>
          </w:p>
        </w:tc>
        <w:tc>
          <w:tcPr>
            <w:tcW w:w="113" w:type="dxa"/>
            <w:tcMar>
              <w:top w:w="57" w:type="dxa"/>
            </w:tcMar>
          </w:tcPr>
          <w:p w14:paraId="26D1A09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530B458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10</w:t>
            </w:r>
          </w:p>
        </w:tc>
        <w:tc>
          <w:tcPr>
            <w:tcW w:w="113" w:type="dxa"/>
            <w:tcMar>
              <w:top w:w="57" w:type="dxa"/>
            </w:tcMar>
          </w:tcPr>
          <w:p w14:paraId="7277497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654A835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11</w:t>
            </w:r>
          </w:p>
        </w:tc>
        <w:tc>
          <w:tcPr>
            <w:tcW w:w="113" w:type="dxa"/>
            <w:tcMar>
              <w:top w:w="57" w:type="dxa"/>
            </w:tcMar>
          </w:tcPr>
          <w:p w14:paraId="769D9F7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17FB393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>
              <w:rPr>
                <w:sz w:val="14"/>
                <w:szCs w:val="14"/>
                <w:lang w:val="es-ES"/>
              </w:rPr>
              <w:t>12</w:t>
            </w:r>
          </w:p>
        </w:tc>
        <w:tc>
          <w:tcPr>
            <w:tcW w:w="113" w:type="dxa"/>
            <w:tcMar>
              <w:top w:w="57" w:type="dxa"/>
            </w:tcMar>
          </w:tcPr>
          <w:p w14:paraId="1BCE305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02273FE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4C8BC0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3E3245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BF569A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00E416C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0F4DFEF2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4641613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553A8617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3405FB4B" wp14:editId="64864303">
                  <wp:extent cx="428824" cy="360000"/>
                  <wp:effectExtent l="0" t="0" r="0" b="254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Grafik 64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413712C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8D7F76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03B944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8B3F12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A37806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E46708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F5699F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85E87A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D86FE7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EDCEB2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C37164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85EA87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270BA3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9A393B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3658F0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A2C829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89BAC0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723976F" w14:textId="77777777" w:rsidR="00207326" w:rsidRPr="00363727" w:rsidRDefault="00207326" w:rsidP="00363727">
            <w:pPr>
              <w:jc w:val="center"/>
              <w:rPr>
                <w:rFonts w:ascii="Comic Sans MS" w:hAnsi="Comic Sans MS"/>
                <w:color w:val="000000" w:themeColor="text1"/>
                <w:sz w:val="21"/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B753FB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C1A006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C8E871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2E0AFF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0CB0B7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884B12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258DBB0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94BDCE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E670F1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52BBD36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AA9163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3C61DF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2793CD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020CED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5ABDEC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D8F507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E0DBD1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01C047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DE4B67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A385CD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07198FF6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3E3A39CB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f)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5AC7FD3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4549B9A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386384D2" w14:textId="404B726E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CEB47A0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927AF13" w14:textId="2971ABA5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2743F9A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0B8A64E" w14:textId="08D2AFF0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6D0AA06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5E1757AF" w14:textId="15B4393F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08BB48F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4A9A9F93" w14:textId="3E04DC0F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8E8AB23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bottom"/>
          </w:tcPr>
          <w:p w14:paraId="00FA244D" w14:textId="5B7B11CD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174F557F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98FB377" w14:textId="1B66C3F6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8E4C8C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BF6D1F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6E26ED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7C1F94D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785F3B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8E366F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6F196A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5D2E443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2FCA66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187EFB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170431D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6F8262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8DD3A8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6A1A3C81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B90124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311B1453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6E793C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2D1C70F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72768F6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DF2710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8E79E5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8B3613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4A5C92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723E51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1B33CD" w14:paraId="495E6AA3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7AB47E9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969903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1CD951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70" w:type="dxa"/>
            <w:tcMar>
              <w:top w:w="57" w:type="dxa"/>
            </w:tcMar>
          </w:tcPr>
          <w:p w14:paraId="26DEA0B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5C7D61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11</w:t>
            </w:r>
          </w:p>
        </w:tc>
        <w:tc>
          <w:tcPr>
            <w:tcW w:w="113" w:type="dxa"/>
            <w:tcMar>
              <w:top w:w="57" w:type="dxa"/>
            </w:tcMar>
          </w:tcPr>
          <w:p w14:paraId="1E6CC26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D6B2DB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23C634E1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05E75C5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17CDCC06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D18BCE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12</w:t>
            </w:r>
          </w:p>
        </w:tc>
        <w:tc>
          <w:tcPr>
            <w:tcW w:w="113" w:type="dxa"/>
            <w:tcMar>
              <w:top w:w="57" w:type="dxa"/>
            </w:tcMar>
          </w:tcPr>
          <w:p w14:paraId="4914932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355E552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EF66B8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4E88CFA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  <w:r w:rsidRPr="001B33CD">
              <w:rPr>
                <w:sz w:val="14"/>
                <w:szCs w:val="14"/>
                <w:lang w:val="es-ES"/>
              </w:rPr>
              <w:t>1</w:t>
            </w:r>
          </w:p>
        </w:tc>
        <w:tc>
          <w:tcPr>
            <w:tcW w:w="113" w:type="dxa"/>
            <w:tcMar>
              <w:top w:w="57" w:type="dxa"/>
            </w:tcMar>
          </w:tcPr>
          <w:p w14:paraId="7192DB7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</w:tcBorders>
            <w:tcMar>
              <w:top w:w="57" w:type="dxa"/>
            </w:tcMar>
          </w:tcPr>
          <w:p w14:paraId="29FA14A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9F671E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E7B9535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61815C0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5075E8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46C37EC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54E432B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179C7A8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7ED4E93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5EC2F5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00E244C7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0375441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4C2BA6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7D7579F4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1ED48E9D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B6FD202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6BD880A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BCD408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C31EA4A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61F5F1F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3350B62C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3A69923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7F1B5F2F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113" w:type="dxa"/>
            <w:tcMar>
              <w:top w:w="57" w:type="dxa"/>
            </w:tcMar>
          </w:tcPr>
          <w:p w14:paraId="581F7D0B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  <w:tc>
          <w:tcPr>
            <w:tcW w:w="340" w:type="dxa"/>
            <w:tcMar>
              <w:top w:w="57" w:type="dxa"/>
            </w:tcMar>
          </w:tcPr>
          <w:p w14:paraId="4B0CE949" w14:textId="77777777" w:rsidR="00207326" w:rsidRPr="001B33CD" w:rsidRDefault="00207326" w:rsidP="00AC76A2">
            <w:pPr>
              <w:pStyle w:val="ekvbild"/>
              <w:jc w:val="center"/>
              <w:rPr>
                <w:sz w:val="14"/>
                <w:szCs w:val="14"/>
                <w:lang w:val="es-ES"/>
              </w:rPr>
            </w:pPr>
          </w:p>
        </w:tc>
      </w:tr>
      <w:tr w:rsidR="00207326" w:rsidRPr="00E463BE" w14:paraId="3652596E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462DD63E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14:paraId="6780D8FF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drawing>
                <wp:inline distT="0" distB="0" distL="0" distR="0" wp14:anchorId="0DC5B0F8" wp14:editId="7422DCA1">
                  <wp:extent cx="428824" cy="360000"/>
                  <wp:effectExtent l="0" t="0" r="0" b="254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Grafik 65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4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bottom"/>
          </w:tcPr>
          <w:p w14:paraId="55118B9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D263C9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5EEE261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1375E7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43125C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C83E01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A38E29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4359ADF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272F6C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F711BC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143C76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045D57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21A492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5748B9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31B4FA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9CC00CF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247DF4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7A4CF3E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5364B6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EF7576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31E0F20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DB271DB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1C69A9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B24E63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71A0027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28BD4E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9730F4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E1D4E6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5560084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F5E90DD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9E817A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17DFF8F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65F2EB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C90F10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2F7BC11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39AB222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54A6F6F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3A1EEC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  <w:tr w:rsidR="00207326" w:rsidRPr="00E463BE" w14:paraId="78CED511" w14:textId="77777777" w:rsidTr="00AC76A2">
        <w:trPr>
          <w:trHeight w:hRule="exact" w:val="340"/>
        </w:trPr>
        <w:tc>
          <w:tcPr>
            <w:tcW w:w="340" w:type="dxa"/>
            <w:tcMar>
              <w:left w:w="0" w:type="dxa"/>
            </w:tcMar>
            <w:vAlign w:val="center"/>
          </w:tcPr>
          <w:p w14:paraId="103DA496" w14:textId="77777777" w:rsidR="00207326" w:rsidRDefault="00207326" w:rsidP="00AC76A2">
            <w:pPr>
              <w:rPr>
                <w:lang w:val="es-ES"/>
              </w:rPr>
            </w:pPr>
            <w:r>
              <w:rPr>
                <w:lang w:val="es-ES"/>
              </w:rPr>
              <w:t>g)</w:t>
            </w:r>
          </w:p>
        </w:tc>
        <w:tc>
          <w:tcPr>
            <w:tcW w:w="680" w:type="dxa"/>
            <w:gridSpan w:val="2"/>
            <w:vMerge/>
            <w:vAlign w:val="bottom"/>
          </w:tcPr>
          <w:p w14:paraId="27DFB6E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70" w:type="dxa"/>
            <w:vAlign w:val="bottom"/>
          </w:tcPr>
          <w:p w14:paraId="4C77ABE8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60AB8C7" w14:textId="507869B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45F6770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5B0FEF8E" w14:textId="367C77E9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0D65F973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1C1F629B" w14:textId="6010E4BC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B16A621" w14:textId="77777777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bottom w:val="single" w:sz="4" w:space="0" w:color="auto"/>
            </w:tcBorders>
            <w:vAlign w:val="bottom"/>
          </w:tcPr>
          <w:p w14:paraId="2EF02751" w14:textId="0323D7E4" w:rsidR="00207326" w:rsidRPr="001B33CD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E21147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661BAC84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EB62B21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3DA16F66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753B70C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4632CA9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BB50E42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BF0E307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0342508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2216E08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62B013A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7EDD2A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19B6BE8A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12B86943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  <w:vAlign w:val="bottom"/>
          </w:tcPr>
          <w:p w14:paraId="47AADA80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08D2BF5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113" w:type="dxa"/>
          </w:tcPr>
          <w:p w14:paraId="42DC061C" w14:textId="77777777" w:rsidR="00207326" w:rsidRDefault="00207326" w:rsidP="00AC76A2">
            <w:pPr>
              <w:rPr>
                <w:lang w:val="es-ES"/>
              </w:rPr>
            </w:pPr>
          </w:p>
        </w:tc>
        <w:tc>
          <w:tcPr>
            <w:tcW w:w="340" w:type="dxa"/>
            <w:vAlign w:val="bottom"/>
          </w:tcPr>
          <w:p w14:paraId="0DE32B2E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5EFC3BD5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D90361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077F6C8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5433C1C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3F65D5E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40CC406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76CEC94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760D05FA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6CAB4FD0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0321D27B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113" w:type="dxa"/>
            <w:vAlign w:val="bottom"/>
          </w:tcPr>
          <w:p w14:paraId="43946C29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vAlign w:val="bottom"/>
          </w:tcPr>
          <w:p w14:paraId="30063292" w14:textId="77777777" w:rsidR="00207326" w:rsidRPr="00E463BE" w:rsidRDefault="00207326" w:rsidP="00AC76A2">
            <w:pPr>
              <w:jc w:val="center"/>
              <w:rPr>
                <w:rStyle w:val="ekvlsung"/>
              </w:rPr>
            </w:pPr>
          </w:p>
        </w:tc>
      </w:tr>
    </w:tbl>
    <w:p w14:paraId="5E470897" w14:textId="499C507F" w:rsidR="002628E2" w:rsidRDefault="002628E2" w:rsidP="002628E2">
      <w:pPr>
        <w:pStyle w:val="ekvbild"/>
      </w:pPr>
    </w:p>
    <w:p w14:paraId="3C77DFE2" w14:textId="7E7338B0" w:rsidR="002628E2" w:rsidRDefault="002628E2" w:rsidP="002628E2"/>
    <w:p w14:paraId="3D9D48B4" w14:textId="6B42344D" w:rsidR="00C606B6" w:rsidRPr="002628E2" w:rsidRDefault="00C606B6" w:rsidP="002628E2"/>
    <w:p w14:paraId="46B82E57" w14:textId="1A7A8588" w:rsidR="002628E2" w:rsidRPr="00C606B6" w:rsidRDefault="00C606B6" w:rsidP="00C606B6">
      <w:pPr>
        <w:pStyle w:val="ekvabsatznummer"/>
      </w:pPr>
      <w:r w:rsidRPr="00C606B6">
        <w:rPr>
          <w:rStyle w:val="ekvnummerierung"/>
        </w:rPr>
        <w:t>2</w:t>
      </w:r>
      <w:r>
        <w:tab/>
      </w:r>
      <w:r w:rsidRPr="00C606B6">
        <w:t>Busca la traducción de l</w:t>
      </w:r>
      <w:r>
        <w:t xml:space="preserve">as palabras en la sopa de letras. </w:t>
      </w:r>
    </w:p>
    <w:p w14:paraId="6D6B4182" w14:textId="62540244" w:rsidR="00C606B6" w:rsidRPr="00681B6C" w:rsidRDefault="00B01079" w:rsidP="002628E2">
      <w:pPr>
        <w:rPr>
          <w:lang w:val="es-ES"/>
        </w:rPr>
      </w:pPr>
      <w:r w:rsidRPr="007F07A0"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713688" wp14:editId="669E1DF4">
                <wp:simplePos x="0" y="0"/>
                <wp:positionH relativeFrom="column">
                  <wp:posOffset>4343400</wp:posOffset>
                </wp:positionH>
                <wp:positionV relativeFrom="paragraph">
                  <wp:posOffset>838835</wp:posOffset>
                </wp:positionV>
                <wp:extent cx="666000" cy="216000"/>
                <wp:effectExtent l="0" t="0" r="1270" b="0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0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B445CC" w14:textId="15FC21B8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anbauen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71368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342pt;margin-top:66.05pt;width:52.45pt;height:1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" fillcolor="#a5a5a5 [2092]" stroked="f" strokeweight=".5pt">
                <v:textbox inset=",1mm,,1mm">
                  <w:txbxContent>
                    <w:p w14:paraId="7FB445CC" w14:textId="15FC21B8" w:rsidR="001B207F" w:rsidRPr="00842278" w:rsidRDefault="00842278" w:rsidP="00270A7D">
                      <w:pPr>
                        <w:pStyle w:val="ekvbild"/>
                      </w:pPr>
                      <w:r w:rsidRPr="00842278">
                        <w:t>anbauen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919B652" wp14:editId="51782207">
                <wp:simplePos x="0" y="0"/>
                <wp:positionH relativeFrom="column">
                  <wp:posOffset>3423024</wp:posOffset>
                </wp:positionH>
                <wp:positionV relativeFrom="paragraph">
                  <wp:posOffset>2208101</wp:posOffset>
                </wp:positionV>
                <wp:extent cx="718056" cy="216000"/>
                <wp:effectExtent l="0" t="0" r="635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056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93D7EA" w14:textId="481F53D7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umfassen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9B652" id="Textfeld 16" o:spid="_x0000_s1027" type="#_x0000_t202" style="position:absolute;margin-left:269.55pt;margin-top:173.85pt;width:56.55pt;height:1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" fillcolor="#a5a5a5 [2092]" stroked="f" strokeweight=".5pt">
                <v:textbox>
                  <w:txbxContent>
                    <w:p w14:paraId="6293D7EA" w14:textId="481F53D7" w:rsidR="00842278" w:rsidRPr="00842278" w:rsidRDefault="00842278" w:rsidP="00270A7D">
                      <w:pPr>
                        <w:pStyle w:val="ekvbild"/>
                      </w:pPr>
                      <w:r w:rsidRPr="00842278">
                        <w:t>umfassen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199F464" wp14:editId="0A0E9534">
                <wp:simplePos x="0" y="0"/>
                <wp:positionH relativeFrom="column">
                  <wp:posOffset>3391535</wp:posOffset>
                </wp:positionH>
                <wp:positionV relativeFrom="paragraph">
                  <wp:posOffset>1868805</wp:posOffset>
                </wp:positionV>
                <wp:extent cx="540000" cy="216000"/>
                <wp:effectExtent l="0" t="0" r="0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4346FA" w14:textId="36254D64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schon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9F464" id="Textfeld 14" o:spid="_x0000_s1028" type="#_x0000_t202" style="position:absolute;margin-left:267.05pt;margin-top:147.15pt;width:42.5pt;height:1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" fillcolor="#a5a5a5 [2092]" stroked="f" strokeweight=".5pt">
                <v:textbox>
                  <w:txbxContent>
                    <w:p w14:paraId="294346FA" w14:textId="36254D64" w:rsidR="00842278" w:rsidRPr="00842278" w:rsidRDefault="00842278" w:rsidP="00270A7D">
                      <w:pPr>
                        <w:pStyle w:val="ekvbild"/>
                      </w:pPr>
                      <w:r w:rsidRPr="00842278">
                        <w:t>schon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BFF737" wp14:editId="4B40AD39">
                <wp:simplePos x="0" y="0"/>
                <wp:positionH relativeFrom="column">
                  <wp:posOffset>3518535</wp:posOffset>
                </wp:positionH>
                <wp:positionV relativeFrom="paragraph">
                  <wp:posOffset>1523965</wp:posOffset>
                </wp:positionV>
                <wp:extent cx="907200" cy="216000"/>
                <wp:effectExtent l="0" t="0" r="762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2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7A1A07" w14:textId="77777777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(immer) noch</w:t>
                            </w:r>
                          </w:p>
                          <w:p w14:paraId="2E3E485E" w14:textId="77777777" w:rsidR="00842278" w:rsidRPr="009F0109" w:rsidRDefault="00842278" w:rsidP="00842278">
                            <w:pPr>
                              <w:pStyle w:val="ekvaufgabenwortkar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FF737" id="Textfeld 12" o:spid="_x0000_s1029" type="#_x0000_t202" style="position:absolute;margin-left:277.05pt;margin-top:120pt;width:71.45pt;height:1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" fillcolor="#a5a5a5 [2092]" stroked="f" strokeweight=".5pt">
                <v:textbox>
                  <w:txbxContent>
                    <w:p w14:paraId="077A1A07" w14:textId="77777777" w:rsidR="00842278" w:rsidRPr="00842278" w:rsidRDefault="00842278" w:rsidP="00270A7D">
                      <w:pPr>
                        <w:pStyle w:val="ekvbild"/>
                      </w:pPr>
                      <w:r w:rsidRPr="00842278">
                        <w:t>(immer) noch</w:t>
                      </w:r>
                    </w:p>
                    <w:p w14:paraId="2E3E485E" w14:textId="77777777" w:rsidR="00842278" w:rsidRPr="009F0109" w:rsidRDefault="00842278" w:rsidP="00842278">
                      <w:pPr>
                        <w:pStyle w:val="ekvaufgabenwortkarte"/>
                      </w:pP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9303FF9" wp14:editId="3B76221F">
                <wp:simplePos x="0" y="0"/>
                <wp:positionH relativeFrom="column">
                  <wp:posOffset>3544231</wp:posOffset>
                </wp:positionH>
                <wp:positionV relativeFrom="paragraph">
                  <wp:posOffset>1181232</wp:posOffset>
                </wp:positionV>
                <wp:extent cx="684398" cy="215900"/>
                <wp:effectExtent l="0" t="0" r="1905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398" cy="21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07158C" w14:textId="6951864E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Quechua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3FF9" id="Textfeld 9" o:spid="_x0000_s1030" type="#_x0000_t202" style="position:absolute;margin-left:279.05pt;margin-top:93pt;width:53.9pt;height:1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" fillcolor="#a5a5a5 [2092]" stroked="f" strokeweight=".5pt">
                <v:textbox inset=",1mm,,1mm">
                  <w:txbxContent>
                    <w:p w14:paraId="7907158C" w14:textId="6951864E" w:rsidR="001B207F" w:rsidRPr="00842278" w:rsidRDefault="00842278" w:rsidP="00270A7D">
                      <w:pPr>
                        <w:pStyle w:val="ekvbild"/>
                      </w:pPr>
                      <w:r w:rsidRPr="00842278">
                        <w:t>Quechua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8A53C0" wp14:editId="4E748F7B">
                <wp:simplePos x="0" y="0"/>
                <wp:positionH relativeFrom="column">
                  <wp:posOffset>3345180</wp:posOffset>
                </wp:positionH>
                <wp:positionV relativeFrom="paragraph">
                  <wp:posOffset>838835</wp:posOffset>
                </wp:positionV>
                <wp:extent cx="755650" cy="215900"/>
                <wp:effectExtent l="0" t="0" r="635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21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C82298" w14:textId="7AB1BAD3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Erziehung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A53C0" id="Textfeld 6" o:spid="_x0000_s1031" type="#_x0000_t202" style="position:absolute;margin-left:263.4pt;margin-top:66.05pt;width:59.5pt;height:1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" fillcolor="#a5a5a5 [2092]" stroked="f" strokeweight=".5pt">
                <v:textbox inset=",1mm,,1mm">
                  <w:txbxContent>
                    <w:p w14:paraId="0FC82298" w14:textId="7AB1BAD3" w:rsidR="001B207F" w:rsidRPr="00842278" w:rsidRDefault="00842278" w:rsidP="00270A7D">
                      <w:pPr>
                        <w:pStyle w:val="ekvbild"/>
                      </w:pPr>
                      <w:r w:rsidRPr="00842278">
                        <w:t>Erziehung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47A066" wp14:editId="73310ABE">
                <wp:simplePos x="0" y="0"/>
                <wp:positionH relativeFrom="column">
                  <wp:posOffset>4140835</wp:posOffset>
                </wp:positionH>
                <wp:positionV relativeFrom="paragraph">
                  <wp:posOffset>168910</wp:posOffset>
                </wp:positionV>
                <wp:extent cx="514800" cy="21600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8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0E044B" w14:textId="6B7631AC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Göttin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7A066" id="Textfeld 8" o:spid="_x0000_s1032" type="#_x0000_t202" style="position:absolute;margin-left:326.05pt;margin-top:13.3pt;width:40.55pt;height:1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" fillcolor="#a5a5a5 [2092]" stroked="f" strokeweight=".5pt">
                <v:textbox inset=",1mm,,1mm">
                  <w:txbxContent>
                    <w:p w14:paraId="630E044B" w14:textId="6B7631AC" w:rsidR="001B207F" w:rsidRPr="00842278" w:rsidRDefault="00842278" w:rsidP="00270A7D">
                      <w:pPr>
                        <w:pStyle w:val="ekvbild"/>
                      </w:pPr>
                      <w:r w:rsidRPr="00842278">
                        <w:t>Göttin</w:t>
                      </w:r>
                    </w:p>
                  </w:txbxContent>
                </v:textbox>
              </v:shape>
            </w:pict>
          </mc:Fallback>
        </mc:AlternateContent>
      </w:r>
      <w:r w:rsidRPr="007F07A0"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69EBDDF" wp14:editId="3D0AE91F">
                <wp:simplePos x="0" y="0"/>
                <wp:positionH relativeFrom="column">
                  <wp:posOffset>3395980</wp:posOffset>
                </wp:positionH>
                <wp:positionV relativeFrom="paragraph">
                  <wp:posOffset>168002</wp:posOffset>
                </wp:positionV>
                <wp:extent cx="561340" cy="215900"/>
                <wp:effectExtent l="0" t="0" r="0" b="0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1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F5E504" w14:textId="2D6A3924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Adlige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EBDDF" id="Textfeld 38" o:spid="_x0000_s1033" type="#_x0000_t202" style="position:absolute;margin-left:267.4pt;margin-top:13.25pt;width:44.2pt;height:1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" fillcolor="#a5a5a5 [2092]" stroked="f" strokeweight=".5pt">
                <v:textbox inset=",1mm,,1mm">
                  <w:txbxContent>
                    <w:p w14:paraId="42F5E504" w14:textId="2D6A3924" w:rsidR="001B207F" w:rsidRPr="00842278" w:rsidRDefault="00842278" w:rsidP="00270A7D">
                      <w:pPr>
                        <w:pStyle w:val="ekvbild"/>
                      </w:pPr>
                      <w:r w:rsidRPr="00842278">
                        <w:t>Adlige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CAB0FCC" wp14:editId="0B425048">
                <wp:simplePos x="0" y="0"/>
                <wp:positionH relativeFrom="column">
                  <wp:posOffset>4578985</wp:posOffset>
                </wp:positionH>
                <wp:positionV relativeFrom="paragraph">
                  <wp:posOffset>1522730</wp:posOffset>
                </wp:positionV>
                <wp:extent cx="655200" cy="216000"/>
                <wp:effectExtent l="0" t="0" r="0" b="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2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1778F1" w14:textId="087C8DAC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Religion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B0FCC" id="Textfeld 13" o:spid="_x0000_s1034" type="#_x0000_t202" style="position:absolute;margin-left:360.55pt;margin-top:119.9pt;width:51.6pt;height:1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" fillcolor="#a5a5a5 [2092]" stroked="f" strokeweight=".5pt">
                <v:textbox>
                  <w:txbxContent>
                    <w:p w14:paraId="451778F1" w14:textId="087C8DAC" w:rsidR="00842278" w:rsidRPr="00842278" w:rsidRDefault="00842278" w:rsidP="00270A7D">
                      <w:pPr>
                        <w:pStyle w:val="ekvbild"/>
                      </w:pPr>
                      <w:r w:rsidRPr="00842278">
                        <w:t>Religion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490338" wp14:editId="6C7EA476">
                <wp:simplePos x="0" y="0"/>
                <wp:positionH relativeFrom="column">
                  <wp:posOffset>4001135</wp:posOffset>
                </wp:positionH>
                <wp:positionV relativeFrom="paragraph">
                  <wp:posOffset>1868805</wp:posOffset>
                </wp:positionV>
                <wp:extent cx="612000" cy="21600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C90D69" w14:textId="0A120B84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System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90338" id="Textfeld 15" o:spid="_x0000_s1035" type="#_x0000_t202" style="position:absolute;margin-left:315.05pt;margin-top:147.15pt;width:48.2pt;height:1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" fillcolor="#a5a5a5 [2092]" stroked="f" strokeweight=".5pt">
                <v:textbox>
                  <w:txbxContent>
                    <w:p w14:paraId="09C90D69" w14:textId="0A120B84" w:rsidR="00842278" w:rsidRPr="00842278" w:rsidRDefault="00842278" w:rsidP="00270A7D">
                      <w:pPr>
                        <w:pStyle w:val="ekvbild"/>
                      </w:pPr>
                      <w:r w:rsidRPr="00842278">
                        <w:t>System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6571858" wp14:editId="03ECD5F8">
                <wp:simplePos x="0" y="0"/>
                <wp:positionH relativeFrom="column">
                  <wp:posOffset>4860925</wp:posOffset>
                </wp:positionH>
                <wp:positionV relativeFrom="paragraph">
                  <wp:posOffset>1868805</wp:posOffset>
                </wp:positionV>
                <wp:extent cx="604800" cy="216000"/>
                <wp:effectExtent l="0" t="0" r="508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D2578B" w14:textId="250BCAD7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Wissen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71858" id="Textfeld 18" o:spid="_x0000_s1036" type="#_x0000_t202" style="position:absolute;margin-left:382.75pt;margin-top:147.15pt;width:47.6pt;height:1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" fillcolor="#a5a5a5 [2092]" stroked="f" strokeweight=".5pt">
                <v:textbox>
                  <w:txbxContent>
                    <w:p w14:paraId="5AD2578B" w14:textId="250BCAD7" w:rsidR="00842278" w:rsidRPr="00842278" w:rsidRDefault="00842278" w:rsidP="00270A7D">
                      <w:pPr>
                        <w:pStyle w:val="ekvbild"/>
                      </w:pPr>
                      <w:r w:rsidRPr="00842278">
                        <w:t>Wissen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A708C4" wp14:editId="3E07C5EB">
                <wp:simplePos x="0" y="0"/>
                <wp:positionH relativeFrom="column">
                  <wp:posOffset>4370998</wp:posOffset>
                </wp:positionH>
                <wp:positionV relativeFrom="paragraph">
                  <wp:posOffset>2207260</wp:posOffset>
                </wp:positionV>
                <wp:extent cx="986400" cy="216000"/>
                <wp:effectExtent l="0" t="0" r="4445" b="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4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9BB7D1" w14:textId="0DB5D390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 xml:space="preserve">menschlich </w:t>
                            </w:r>
                            <w:r w:rsidRPr="00270A7D">
                              <w:rPr>
                                <w:rStyle w:val="ekvkursiv"/>
                              </w:rPr>
                              <w:t>(f.)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708C4" id="Textfeld 10" o:spid="_x0000_s1037" type="#_x0000_t202" style="position:absolute;margin-left:344.15pt;margin-top:173.8pt;width:77.65pt;height:1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" fillcolor="#a5a5a5 [2092]" stroked="f" strokeweight=".5pt">
                <v:textbox inset=",1mm,,1mm">
                  <w:txbxContent>
                    <w:p w14:paraId="7E9BB7D1" w14:textId="0DB5D390" w:rsidR="001B207F" w:rsidRPr="00842278" w:rsidRDefault="00842278" w:rsidP="00270A7D">
                      <w:pPr>
                        <w:pStyle w:val="ekvbild"/>
                      </w:pPr>
                      <w:r w:rsidRPr="00842278">
                        <w:t xml:space="preserve">menschlich </w:t>
                      </w:r>
                      <w:r w:rsidRPr="00270A7D">
                        <w:rPr>
                          <w:rStyle w:val="ekvkursiv"/>
                        </w:rPr>
                        <w:t>(f.)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115E11" wp14:editId="68B141AA">
                <wp:simplePos x="0" y="0"/>
                <wp:positionH relativeFrom="column">
                  <wp:posOffset>4526895</wp:posOffset>
                </wp:positionH>
                <wp:positionV relativeFrom="paragraph">
                  <wp:posOffset>1181100</wp:posOffset>
                </wp:positionV>
                <wp:extent cx="554400" cy="216000"/>
                <wp:effectExtent l="0" t="0" r="0" b="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4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1A7305" w14:textId="3D83C1EA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Gebiet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15E11" id="Textfeld 7" o:spid="_x0000_s1038" type="#_x0000_t202" style="position:absolute;margin-left:356.45pt;margin-top:93pt;width:43.65pt;height:1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" fillcolor="#a5a5a5 [2092]" stroked="f" strokeweight=".5pt">
                <v:textbox inset=",1mm,,1mm">
                  <w:txbxContent>
                    <w:p w14:paraId="381A7305" w14:textId="3D83C1EA" w:rsidR="001B207F" w:rsidRPr="00842278" w:rsidRDefault="00842278" w:rsidP="00270A7D">
                      <w:pPr>
                        <w:pStyle w:val="ekvbild"/>
                      </w:pPr>
                      <w:r w:rsidRPr="00842278">
                        <w:t>Gebiet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9BE72C" wp14:editId="08BE3466">
                <wp:simplePos x="0" y="0"/>
                <wp:positionH relativeFrom="column">
                  <wp:posOffset>4858973</wp:posOffset>
                </wp:positionH>
                <wp:positionV relativeFrom="paragraph">
                  <wp:posOffset>168910</wp:posOffset>
                </wp:positionV>
                <wp:extent cx="363600" cy="216000"/>
                <wp:effectExtent l="0" t="0" r="0" b="0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6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A2F9E1" w14:textId="013866BF" w:rsidR="00842278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wo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BE72C" id="Textfeld 17" o:spid="_x0000_s1039" type="#_x0000_t202" style="position:absolute;margin-left:382.6pt;margin-top:13.3pt;width:28.65pt;height:1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" fillcolor="#a5a5a5 [2092]" stroked="f" strokeweight=".5pt">
                <v:textbox>
                  <w:txbxContent>
                    <w:p w14:paraId="7AA2F9E1" w14:textId="013866BF" w:rsidR="00842278" w:rsidRPr="00842278" w:rsidRDefault="00842278" w:rsidP="00270A7D">
                      <w:pPr>
                        <w:pStyle w:val="ekvbild"/>
                      </w:pPr>
                      <w:r w:rsidRPr="00842278">
                        <w:t>wo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536CB0" wp14:editId="477E2C41">
                <wp:simplePos x="0" y="0"/>
                <wp:positionH relativeFrom="column">
                  <wp:posOffset>4449975</wp:posOffset>
                </wp:positionH>
                <wp:positionV relativeFrom="paragraph">
                  <wp:posOffset>503855</wp:posOffset>
                </wp:positionV>
                <wp:extent cx="702000" cy="216000"/>
                <wp:effectExtent l="0" t="0" r="3175" b="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000" cy="216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A04CE1" w14:textId="1919307D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bedeuten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36CB0" id="Textfeld 5" o:spid="_x0000_s1040" type="#_x0000_t202" style="position:absolute;margin-left:350.4pt;margin-top:39.65pt;width:55.3pt;height:1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" fillcolor="#a5a5a5 [2092]" stroked="f" strokeweight=".5pt">
                <v:textbox inset=",1mm,,1mm">
                  <w:txbxContent>
                    <w:p w14:paraId="30A04CE1" w14:textId="1919307D" w:rsidR="001B207F" w:rsidRPr="00842278" w:rsidRDefault="00842278" w:rsidP="00270A7D">
                      <w:pPr>
                        <w:pStyle w:val="ekvbild"/>
                      </w:pPr>
                      <w:r w:rsidRPr="00842278">
                        <w:t>bedeuten</w:t>
                      </w:r>
                    </w:p>
                  </w:txbxContent>
                </v:textbox>
              </v:shape>
            </w:pict>
          </mc:Fallback>
        </mc:AlternateContent>
      </w:r>
      <w:r w:rsidR="00270A7D" w:rsidRPr="007F07A0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E0B1FE" wp14:editId="5AF015B8">
                <wp:simplePos x="0" y="0"/>
                <wp:positionH relativeFrom="column">
                  <wp:posOffset>3536915</wp:posOffset>
                </wp:positionH>
                <wp:positionV relativeFrom="paragraph">
                  <wp:posOffset>504190</wp:posOffset>
                </wp:positionV>
                <wp:extent cx="774000" cy="215900"/>
                <wp:effectExtent l="0" t="0" r="762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000" cy="21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E21C4E" w14:textId="629877E8" w:rsidR="001B207F" w:rsidRPr="00842278" w:rsidRDefault="00842278" w:rsidP="00270A7D">
                            <w:pPr>
                              <w:pStyle w:val="ekvbild"/>
                            </w:pPr>
                            <w:r w:rsidRPr="00842278">
                              <w:t>Architektur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0B1FE" id="Textfeld 4" o:spid="_x0000_s1041" type="#_x0000_t202" style="position:absolute;margin-left:278.5pt;margin-top:39.7pt;width:60.95pt;height:1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" fillcolor="#a5a5a5 [2092]" stroked="f" strokeweight=".5pt">
                <v:textbox inset=",1mm,,1mm">
                  <w:txbxContent>
                    <w:p w14:paraId="6FE21C4E" w14:textId="629877E8" w:rsidR="001B207F" w:rsidRPr="00842278" w:rsidRDefault="00842278" w:rsidP="00270A7D">
                      <w:pPr>
                        <w:pStyle w:val="ekvbild"/>
                      </w:pPr>
                      <w:r w:rsidRPr="00842278">
                        <w:t>Architektur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 w:rsidR="00931150" w14:paraId="45E2C667" w14:textId="4AAE3402" w:rsidTr="00BA1C13">
        <w:trPr>
          <w:trHeight w:hRule="exact" w:val="340"/>
        </w:trPr>
        <w:tc>
          <w:tcPr>
            <w:tcW w:w="340" w:type="dxa"/>
            <w:vAlign w:val="center"/>
          </w:tcPr>
          <w:p w14:paraId="00B19E15" w14:textId="3B73E504" w:rsidR="00931150" w:rsidRDefault="00931150" w:rsidP="00931150">
            <w:bookmarkStart w:id="1" w:name="_Hlk116296760"/>
            <w:r>
              <w:t>O</w:t>
            </w:r>
          </w:p>
        </w:tc>
        <w:tc>
          <w:tcPr>
            <w:tcW w:w="340" w:type="dxa"/>
            <w:vAlign w:val="center"/>
          </w:tcPr>
          <w:p w14:paraId="390A3F68" w14:textId="682592AF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592F3FF7" w14:textId="04792150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04B5BB1B" w14:textId="35FFB675" w:rsidR="00931150" w:rsidRDefault="00931150" w:rsidP="00931150">
            <w:r>
              <w:t>P</w:t>
            </w:r>
          </w:p>
        </w:tc>
        <w:tc>
          <w:tcPr>
            <w:tcW w:w="340" w:type="dxa"/>
            <w:vAlign w:val="center"/>
          </w:tcPr>
          <w:p w14:paraId="4AD79C27" w14:textId="2E07696B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4C8E577D" w14:textId="6D63E936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0BBF2FA7" w14:textId="2CF6B76D" w:rsidR="00931150" w:rsidRDefault="00931150" w:rsidP="00931150">
            <w:r>
              <w:t>P</w:t>
            </w:r>
          </w:p>
        </w:tc>
        <w:tc>
          <w:tcPr>
            <w:tcW w:w="340" w:type="dxa"/>
            <w:vAlign w:val="center"/>
          </w:tcPr>
          <w:p w14:paraId="4093D9F5" w14:textId="0FE79F5A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031D6001" w14:textId="43D8EF80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18F8AB3B" w14:textId="7468D6FE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16CDB800" w14:textId="750CB1C6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6D18A001" w14:textId="030D0187" w:rsidR="00931150" w:rsidRDefault="00931150" w:rsidP="00931150">
            <w:r>
              <w:t>B</w:t>
            </w:r>
          </w:p>
        </w:tc>
        <w:tc>
          <w:tcPr>
            <w:tcW w:w="340" w:type="dxa"/>
            <w:vAlign w:val="center"/>
          </w:tcPr>
          <w:p w14:paraId="64BF358E" w14:textId="2500509E" w:rsidR="00931150" w:rsidRDefault="00931150" w:rsidP="00931150">
            <w:r>
              <w:t>H</w:t>
            </w:r>
          </w:p>
        </w:tc>
        <w:tc>
          <w:tcPr>
            <w:tcW w:w="340" w:type="dxa"/>
            <w:vAlign w:val="center"/>
          </w:tcPr>
          <w:p w14:paraId="167677B5" w14:textId="18217633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59DB1C8A" w14:textId="56C040DE" w:rsidR="00931150" w:rsidRDefault="00931150" w:rsidP="00931150">
            <w:r>
              <w:t>S</w:t>
            </w:r>
          </w:p>
        </w:tc>
      </w:tr>
      <w:tr w:rsidR="00931150" w14:paraId="2CBBBE97" w14:textId="70952D5E" w:rsidTr="00BA1C13">
        <w:trPr>
          <w:trHeight w:hRule="exact" w:val="340"/>
        </w:trPr>
        <w:tc>
          <w:tcPr>
            <w:tcW w:w="340" w:type="dxa"/>
            <w:vAlign w:val="center"/>
          </w:tcPr>
          <w:p w14:paraId="27E24951" w14:textId="28856349" w:rsidR="00931150" w:rsidRDefault="00931150" w:rsidP="00931150">
            <w:r>
              <w:t>F</w:t>
            </w:r>
          </w:p>
        </w:tc>
        <w:tc>
          <w:tcPr>
            <w:tcW w:w="340" w:type="dxa"/>
            <w:vAlign w:val="center"/>
          </w:tcPr>
          <w:p w14:paraId="2F23717B" w14:textId="203EAACF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7DC55957" w14:textId="1F2B7F06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170160C2" w14:textId="62B4C904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2AE9B996" w14:textId="4C90955D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6381716D" w14:textId="61BEF4BD" w:rsidR="00931150" w:rsidRDefault="00931150" w:rsidP="00931150">
            <w:r>
              <w:t>Q</w:t>
            </w:r>
          </w:p>
        </w:tc>
        <w:tc>
          <w:tcPr>
            <w:tcW w:w="340" w:type="dxa"/>
            <w:vAlign w:val="center"/>
          </w:tcPr>
          <w:p w14:paraId="77E95CCD" w14:textId="75BFDC56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4E9A2E7D" w14:textId="5C74BBBD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0BF661BB" w14:textId="05531C1A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06100121" w14:textId="6069CE23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2F07F953" w14:textId="5615F380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5FF4B0AE" w14:textId="232B46B9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492AE0A5" w14:textId="4E44FD26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0CF90731" w14:textId="47B081C2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48958FD5" w14:textId="596EB8FB" w:rsidR="00931150" w:rsidRDefault="00931150" w:rsidP="00931150">
            <w:r>
              <w:t>A</w:t>
            </w:r>
          </w:p>
        </w:tc>
      </w:tr>
      <w:tr w:rsidR="00931150" w14:paraId="76CB95FA" w14:textId="113B9C24" w:rsidTr="00BA1C13">
        <w:trPr>
          <w:trHeight w:hRule="exact" w:val="340"/>
        </w:trPr>
        <w:tc>
          <w:tcPr>
            <w:tcW w:w="340" w:type="dxa"/>
            <w:vAlign w:val="center"/>
          </w:tcPr>
          <w:p w14:paraId="398B6306" w14:textId="07BB564B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3362B18D" w14:textId="38EA3E4F" w:rsidR="00931150" w:rsidRDefault="00931150" w:rsidP="00931150">
            <w:r>
              <w:t>L</w:t>
            </w:r>
          </w:p>
        </w:tc>
        <w:tc>
          <w:tcPr>
            <w:tcW w:w="340" w:type="dxa"/>
            <w:vAlign w:val="center"/>
          </w:tcPr>
          <w:p w14:paraId="6C4235ED" w14:textId="0D6525FC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431BBEC8" w14:textId="7C6EDA62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1A72D7E6" w14:textId="43BCD764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42D152D8" w14:textId="3E9FDF7C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7363FC76" w14:textId="164D6ED1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5DD92C75" w14:textId="33A10871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6F8B6C6D" w14:textId="43CD9996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52CB8F54" w14:textId="4189F4B8" w:rsidR="00931150" w:rsidRDefault="00931150" w:rsidP="00931150">
            <w:r>
              <w:t>L</w:t>
            </w:r>
          </w:p>
        </w:tc>
        <w:tc>
          <w:tcPr>
            <w:tcW w:w="340" w:type="dxa"/>
            <w:vAlign w:val="center"/>
          </w:tcPr>
          <w:p w14:paraId="66465B8F" w14:textId="647E1FE4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3433792E" w14:textId="559A60FE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35BCB9B2" w14:textId="1E87D115" w:rsidR="00931150" w:rsidRDefault="00931150" w:rsidP="00931150">
            <w:r>
              <w:t>M</w:t>
            </w:r>
          </w:p>
        </w:tc>
        <w:tc>
          <w:tcPr>
            <w:tcW w:w="340" w:type="dxa"/>
            <w:vAlign w:val="center"/>
          </w:tcPr>
          <w:p w14:paraId="242CAF4B" w14:textId="5B6CE02E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614D8A9D" w14:textId="7AE11E79" w:rsidR="00931150" w:rsidRDefault="00931150" w:rsidP="00931150">
            <w:r>
              <w:t>B</w:t>
            </w:r>
          </w:p>
        </w:tc>
      </w:tr>
      <w:tr w:rsidR="00931150" w14:paraId="4DAFD8BA" w14:textId="0F88DE63" w:rsidTr="00BA1C13">
        <w:trPr>
          <w:trHeight w:hRule="exact" w:val="340"/>
        </w:trPr>
        <w:tc>
          <w:tcPr>
            <w:tcW w:w="340" w:type="dxa"/>
            <w:vAlign w:val="center"/>
          </w:tcPr>
          <w:p w14:paraId="7B459C11" w14:textId="295AF907" w:rsidR="00931150" w:rsidRDefault="00931150" w:rsidP="00931150">
            <w:r>
              <w:t>Z</w:t>
            </w:r>
          </w:p>
        </w:tc>
        <w:tc>
          <w:tcPr>
            <w:tcW w:w="340" w:type="dxa"/>
            <w:vAlign w:val="center"/>
          </w:tcPr>
          <w:p w14:paraId="388128F2" w14:textId="221038C4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4E0C8DA0" w14:textId="635E8C05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52A2186D" w14:textId="3D2E8D55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2F8FFD9E" w14:textId="3DF0D6D6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42015F14" w14:textId="5B6EAB3A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49A96373" w14:textId="3FABC7F5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0258FCD0" w14:textId="3C22CD75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2AE7565C" w14:textId="1E30D7F9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07E8D401" w14:textId="52DA3676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0A19E6E9" w14:textId="18681FE4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1EBC2322" w14:textId="6D9C2B31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329C8274" w14:textId="1B31EDF0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39457156" w14:textId="6581E2D5" w:rsidR="00931150" w:rsidRDefault="00931150" w:rsidP="00931150">
            <w:r>
              <w:t>M</w:t>
            </w:r>
          </w:p>
        </w:tc>
        <w:tc>
          <w:tcPr>
            <w:tcW w:w="340" w:type="dxa"/>
            <w:vAlign w:val="center"/>
          </w:tcPr>
          <w:p w14:paraId="3819B7E0" w14:textId="42E7ECA1" w:rsidR="00931150" w:rsidRDefault="00931150" w:rsidP="00931150">
            <w:r>
              <w:t>E</w:t>
            </w:r>
          </w:p>
        </w:tc>
      </w:tr>
      <w:tr w:rsidR="00931150" w14:paraId="15E37DB6" w14:textId="6E7709B0" w:rsidTr="00BA1C13">
        <w:trPr>
          <w:trHeight w:hRule="exact" w:val="340"/>
        </w:trPr>
        <w:tc>
          <w:tcPr>
            <w:tcW w:w="340" w:type="dxa"/>
            <w:vAlign w:val="center"/>
          </w:tcPr>
          <w:p w14:paraId="6E1A34EE" w14:textId="566DC1DD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7E6D74BC" w14:textId="4BB33245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48244E40" w14:textId="349C6BFD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33DAD421" w14:textId="6FE7AA77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6D08B886" w14:textId="2583841A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029BD1E9" w14:textId="416FB070" w:rsidR="00931150" w:rsidRDefault="00931150" w:rsidP="00931150">
            <w:r>
              <w:t>M</w:t>
            </w:r>
          </w:p>
        </w:tc>
        <w:tc>
          <w:tcPr>
            <w:tcW w:w="340" w:type="dxa"/>
            <w:vAlign w:val="center"/>
          </w:tcPr>
          <w:p w14:paraId="2ED09A68" w14:textId="74D08E1A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13C05B8E" w14:textId="7FE87E57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558523E9" w14:textId="1543DC66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6FBF8CDD" w14:textId="676AF438" w:rsidR="00931150" w:rsidRDefault="00931150" w:rsidP="00931150">
            <w:r>
              <w:t>G</w:t>
            </w:r>
          </w:p>
        </w:tc>
        <w:tc>
          <w:tcPr>
            <w:tcW w:w="340" w:type="dxa"/>
            <w:vAlign w:val="center"/>
          </w:tcPr>
          <w:p w14:paraId="228BF7B8" w14:textId="0D27E6E8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6EAB0404" w14:textId="4ED20E99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31C5F3CE" w14:textId="6B86E5E3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12270479" w14:textId="312E1B4B" w:rsidR="00931150" w:rsidRDefault="00931150" w:rsidP="00931150">
            <w:r>
              <w:t>P</w:t>
            </w:r>
          </w:p>
        </w:tc>
        <w:tc>
          <w:tcPr>
            <w:tcW w:w="340" w:type="dxa"/>
            <w:vAlign w:val="center"/>
          </w:tcPr>
          <w:p w14:paraId="7DE3593D" w14:textId="50D9E064" w:rsidR="00931150" w:rsidRDefault="00931150" w:rsidP="00931150">
            <w:r>
              <w:t>R</w:t>
            </w:r>
          </w:p>
        </w:tc>
      </w:tr>
      <w:tr w:rsidR="00931150" w14:paraId="32053602" w14:textId="252B42DC" w:rsidTr="00BA1C13">
        <w:trPr>
          <w:trHeight w:hRule="exact" w:val="340"/>
        </w:trPr>
        <w:tc>
          <w:tcPr>
            <w:tcW w:w="340" w:type="dxa"/>
            <w:vAlign w:val="center"/>
          </w:tcPr>
          <w:p w14:paraId="535A6F08" w14:textId="5182357E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4F625D6C" w14:textId="0B4B0276" w:rsidR="00931150" w:rsidRDefault="00931150" w:rsidP="00931150">
            <w:r>
              <w:t>V</w:t>
            </w:r>
          </w:p>
        </w:tc>
        <w:tc>
          <w:tcPr>
            <w:tcW w:w="340" w:type="dxa"/>
            <w:vAlign w:val="center"/>
          </w:tcPr>
          <w:p w14:paraId="0BA6D812" w14:textId="57AA1A9E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1ABBEA3B" w14:textId="33CC109E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36159C0C" w14:textId="36A6427C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76103E31" w14:textId="235154A8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682EC2BA" w14:textId="0229810F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64F14D2F" w14:textId="0D48CFA1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182AE855" w14:textId="3D52094A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411FB9B4" w14:textId="0F3B3664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79240A66" w14:textId="6DA24EB3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76AFED5A" w14:textId="06B227F6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5631911A" w14:textId="7BB3B073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46987294" w14:textId="378532CD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61707354" w14:textId="0BFAA23D" w:rsidR="00931150" w:rsidRDefault="00931150" w:rsidP="00931150">
            <w:r>
              <w:t>E</w:t>
            </w:r>
          </w:p>
        </w:tc>
      </w:tr>
      <w:tr w:rsidR="00931150" w14:paraId="1DD66149" w14:textId="1FB4A0FF" w:rsidTr="00BA1C13">
        <w:trPr>
          <w:trHeight w:hRule="exact" w:val="340"/>
        </w:trPr>
        <w:tc>
          <w:tcPr>
            <w:tcW w:w="340" w:type="dxa"/>
            <w:vAlign w:val="center"/>
          </w:tcPr>
          <w:p w14:paraId="0CF5B210" w14:textId="292EC7BE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48BCC04A" w14:textId="02B185BD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0C29C4BB" w14:textId="6F646299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396CF859" w14:textId="79277799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248053F0" w14:textId="7A242EA0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6A20DD5A" w14:textId="591DAEAD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09D8A442" w14:textId="62C31B1B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5722344B" w14:textId="71F3C91A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563D038D" w14:textId="3076D2AC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7DBE1E0C" w14:textId="597CDD6F" w:rsidR="00931150" w:rsidRDefault="00931150" w:rsidP="00931150">
            <w:r>
              <w:t>Ó</w:t>
            </w:r>
          </w:p>
        </w:tc>
        <w:tc>
          <w:tcPr>
            <w:tcW w:w="340" w:type="dxa"/>
            <w:vAlign w:val="center"/>
          </w:tcPr>
          <w:p w14:paraId="0193ACCC" w14:textId="2647DA12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1958BA18" w14:textId="2D85A9D9" w:rsidR="00931150" w:rsidRDefault="00931150" w:rsidP="00931150">
            <w:r>
              <w:t>L</w:t>
            </w:r>
          </w:p>
        </w:tc>
        <w:tc>
          <w:tcPr>
            <w:tcW w:w="340" w:type="dxa"/>
            <w:vAlign w:val="center"/>
          </w:tcPr>
          <w:p w14:paraId="7BE7F618" w14:textId="7BD1C458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0CD8F816" w14:textId="39664DFE" w:rsidR="00931150" w:rsidRDefault="00931150" w:rsidP="00931150">
            <w:r>
              <w:t>P</w:t>
            </w:r>
          </w:p>
        </w:tc>
        <w:tc>
          <w:tcPr>
            <w:tcW w:w="340" w:type="dxa"/>
            <w:vAlign w:val="center"/>
          </w:tcPr>
          <w:p w14:paraId="7AB21B83" w14:textId="24CAE403" w:rsidR="00931150" w:rsidRDefault="00931150" w:rsidP="00931150">
            <w:r>
              <w:t>R</w:t>
            </w:r>
          </w:p>
        </w:tc>
      </w:tr>
      <w:tr w:rsidR="00931150" w14:paraId="4EDDBD8A" w14:textId="2AA8276C" w:rsidTr="00BA1C13">
        <w:trPr>
          <w:trHeight w:hRule="exact" w:val="340"/>
        </w:trPr>
        <w:tc>
          <w:tcPr>
            <w:tcW w:w="340" w:type="dxa"/>
            <w:vAlign w:val="center"/>
          </w:tcPr>
          <w:p w14:paraId="445EE830" w14:textId="169A1FA8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07FE5BE6" w14:textId="31BD3E55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44182D98" w14:textId="440D159A" w:rsidR="00931150" w:rsidRDefault="00931150" w:rsidP="00931150">
            <w:r>
              <w:t>V</w:t>
            </w:r>
          </w:p>
        </w:tc>
        <w:tc>
          <w:tcPr>
            <w:tcW w:w="340" w:type="dxa"/>
            <w:vAlign w:val="center"/>
          </w:tcPr>
          <w:p w14:paraId="6E99EC0B" w14:textId="45027CCD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22015B4F" w14:textId="0B7AA5BC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29189C2C" w14:textId="7B34C7EE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302C1FD9" w14:textId="32E6DCDD" w:rsidR="00931150" w:rsidRDefault="00931150" w:rsidP="00931150">
            <w:r>
              <w:t>Y</w:t>
            </w:r>
          </w:p>
        </w:tc>
        <w:tc>
          <w:tcPr>
            <w:tcW w:w="340" w:type="dxa"/>
            <w:vAlign w:val="center"/>
          </w:tcPr>
          <w:p w14:paraId="27CE95D6" w14:textId="5DB3D73C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3B56E997" w14:textId="5755078A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104C1E33" w14:textId="740F24CD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532F43EC" w14:textId="0403CD5A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574D93D1" w14:textId="20E9B95C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562CA605" w14:textId="4178B2B9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09E9F9A4" w14:textId="4E6D34CE" w:rsidR="00931150" w:rsidRDefault="00931150" w:rsidP="00931150">
            <w:r>
              <w:t>D</w:t>
            </w:r>
          </w:p>
        </w:tc>
        <w:tc>
          <w:tcPr>
            <w:tcW w:w="340" w:type="dxa"/>
            <w:vAlign w:val="center"/>
          </w:tcPr>
          <w:p w14:paraId="701ACAAA" w14:textId="4E8F9542" w:rsidR="00931150" w:rsidRDefault="00931150" w:rsidP="00931150">
            <w:r>
              <w:t>O</w:t>
            </w:r>
          </w:p>
        </w:tc>
      </w:tr>
      <w:tr w:rsidR="00931150" w14:paraId="24CBAE39" w14:textId="7FDA8D89" w:rsidTr="00BA1C13">
        <w:trPr>
          <w:trHeight w:hRule="exact" w:val="340"/>
        </w:trPr>
        <w:tc>
          <w:tcPr>
            <w:tcW w:w="340" w:type="dxa"/>
            <w:vAlign w:val="center"/>
          </w:tcPr>
          <w:p w14:paraId="2BBD329F" w14:textId="755DD752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144BCF49" w14:textId="2C1A5688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3B5BEEF9" w14:textId="09766F0F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50EB9CEC" w14:textId="1F8F4926" w:rsidR="00931150" w:rsidRDefault="00931150" w:rsidP="00931150">
            <w:r>
              <w:t>V</w:t>
            </w:r>
          </w:p>
        </w:tc>
        <w:tc>
          <w:tcPr>
            <w:tcW w:w="340" w:type="dxa"/>
            <w:vAlign w:val="center"/>
          </w:tcPr>
          <w:p w14:paraId="79EFFB19" w14:textId="56F60135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0680E778" w14:textId="36993641" w:rsidR="00931150" w:rsidRDefault="00931150" w:rsidP="00931150">
            <w:r>
              <w:t>Í</w:t>
            </w:r>
          </w:p>
        </w:tc>
        <w:tc>
          <w:tcPr>
            <w:tcW w:w="340" w:type="dxa"/>
            <w:vAlign w:val="center"/>
          </w:tcPr>
          <w:p w14:paraId="1A3CA3F6" w14:textId="2EC339F3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236AE524" w14:textId="1292ED0E" w:rsidR="00931150" w:rsidRDefault="00931150" w:rsidP="00931150">
            <w:r>
              <w:t>L</w:t>
            </w:r>
          </w:p>
        </w:tc>
        <w:tc>
          <w:tcPr>
            <w:tcW w:w="340" w:type="dxa"/>
            <w:vAlign w:val="center"/>
          </w:tcPr>
          <w:p w14:paraId="56E56893" w14:textId="299CFA65" w:rsidR="00931150" w:rsidRDefault="00931150" w:rsidP="00931150">
            <w:r>
              <w:t>Q</w:t>
            </w:r>
          </w:p>
        </w:tc>
        <w:tc>
          <w:tcPr>
            <w:tcW w:w="340" w:type="dxa"/>
            <w:vAlign w:val="center"/>
          </w:tcPr>
          <w:p w14:paraId="39E9A8B8" w14:textId="063EB309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53FA621A" w14:textId="2E67188B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47924F52" w14:textId="44254FC8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52F9C864" w14:textId="667289D7" w:rsidR="00931150" w:rsidRDefault="00931150" w:rsidP="00931150">
            <w:r>
              <w:t>H</w:t>
            </w:r>
          </w:p>
        </w:tc>
        <w:tc>
          <w:tcPr>
            <w:tcW w:w="340" w:type="dxa"/>
            <w:vAlign w:val="center"/>
          </w:tcPr>
          <w:p w14:paraId="538988BB" w14:textId="531EE34F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5E4F570E" w14:textId="63031E3F" w:rsidR="00931150" w:rsidRDefault="00931150" w:rsidP="00931150">
            <w:r>
              <w:t>A</w:t>
            </w:r>
          </w:p>
        </w:tc>
      </w:tr>
      <w:tr w:rsidR="00931150" w14:paraId="0BE6B3CA" w14:textId="60D999AB" w:rsidTr="00BA1C13">
        <w:trPr>
          <w:trHeight w:hRule="exact" w:val="340"/>
        </w:trPr>
        <w:tc>
          <w:tcPr>
            <w:tcW w:w="340" w:type="dxa"/>
            <w:vAlign w:val="center"/>
          </w:tcPr>
          <w:p w14:paraId="34E77708" w14:textId="09AC3AD8" w:rsidR="00931150" w:rsidRDefault="00931150" w:rsidP="00931150">
            <w:r>
              <w:t>Q</w:t>
            </w:r>
          </w:p>
        </w:tc>
        <w:tc>
          <w:tcPr>
            <w:tcW w:w="340" w:type="dxa"/>
            <w:vAlign w:val="center"/>
          </w:tcPr>
          <w:p w14:paraId="2ECE3BD5" w14:textId="2F5A2FC9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38DA309F" w14:textId="31E7F827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2588203A" w14:textId="2B27CA9C" w:rsidR="00931150" w:rsidRDefault="00931150" w:rsidP="00931150">
            <w:r>
              <w:t>Í</w:t>
            </w:r>
          </w:p>
        </w:tc>
        <w:tc>
          <w:tcPr>
            <w:tcW w:w="340" w:type="dxa"/>
            <w:vAlign w:val="center"/>
          </w:tcPr>
          <w:p w14:paraId="72490A17" w14:textId="30947F5D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7714F6F5" w14:textId="4BE6F192" w:rsidR="00931150" w:rsidRDefault="00931150" w:rsidP="00931150">
            <w:r>
              <w:t>O</w:t>
            </w:r>
          </w:p>
        </w:tc>
        <w:tc>
          <w:tcPr>
            <w:tcW w:w="340" w:type="dxa"/>
            <w:vAlign w:val="center"/>
          </w:tcPr>
          <w:p w14:paraId="7A5316B4" w14:textId="75CE3F42" w:rsidR="00931150" w:rsidRDefault="00931150" w:rsidP="00931150">
            <w:r>
              <w:t>B</w:t>
            </w:r>
          </w:p>
        </w:tc>
        <w:tc>
          <w:tcPr>
            <w:tcW w:w="340" w:type="dxa"/>
            <w:vAlign w:val="center"/>
          </w:tcPr>
          <w:p w14:paraId="609AE16A" w14:textId="045DC349" w:rsidR="00931150" w:rsidRDefault="00931150" w:rsidP="00931150">
            <w:r>
              <w:t>L</w:t>
            </w:r>
          </w:p>
        </w:tc>
        <w:tc>
          <w:tcPr>
            <w:tcW w:w="340" w:type="dxa"/>
            <w:vAlign w:val="center"/>
          </w:tcPr>
          <w:p w14:paraId="30C67A3F" w14:textId="1C19882F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494C9B74" w14:textId="1A8A438D" w:rsidR="00931150" w:rsidRDefault="00931150" w:rsidP="00931150">
            <w:r>
              <w:t>T</w:t>
            </w:r>
          </w:p>
        </w:tc>
        <w:tc>
          <w:tcPr>
            <w:tcW w:w="340" w:type="dxa"/>
            <w:vAlign w:val="center"/>
          </w:tcPr>
          <w:p w14:paraId="1AF47F71" w14:textId="454E2ED8" w:rsidR="00931150" w:rsidRDefault="00931150" w:rsidP="00931150">
            <w:r>
              <w:t>Z</w:t>
            </w:r>
          </w:p>
        </w:tc>
        <w:tc>
          <w:tcPr>
            <w:tcW w:w="340" w:type="dxa"/>
            <w:vAlign w:val="center"/>
          </w:tcPr>
          <w:p w14:paraId="30C9E4C6" w14:textId="6367FE44" w:rsidR="00931150" w:rsidRDefault="00931150" w:rsidP="00931150">
            <w:r>
              <w:t>R</w:t>
            </w:r>
          </w:p>
        </w:tc>
        <w:tc>
          <w:tcPr>
            <w:tcW w:w="340" w:type="dxa"/>
            <w:vAlign w:val="center"/>
          </w:tcPr>
          <w:p w14:paraId="4C5A47C9" w14:textId="279262D4" w:rsidR="00931150" w:rsidRDefault="00931150" w:rsidP="00931150">
            <w:r>
              <w:t>U</w:t>
            </w:r>
          </w:p>
        </w:tc>
        <w:tc>
          <w:tcPr>
            <w:tcW w:w="340" w:type="dxa"/>
            <w:vAlign w:val="center"/>
          </w:tcPr>
          <w:p w14:paraId="3E80CB47" w14:textId="35E6169D" w:rsidR="00931150" w:rsidRDefault="00931150" w:rsidP="00931150">
            <w:r>
              <w:t>J</w:t>
            </w:r>
          </w:p>
        </w:tc>
        <w:tc>
          <w:tcPr>
            <w:tcW w:w="340" w:type="dxa"/>
            <w:vAlign w:val="center"/>
          </w:tcPr>
          <w:p w14:paraId="6E0333CA" w14:textId="56FE5655" w:rsidR="00931150" w:rsidRDefault="00931150" w:rsidP="00931150">
            <w:r>
              <w:t>E</w:t>
            </w:r>
          </w:p>
        </w:tc>
      </w:tr>
      <w:tr w:rsidR="00931150" w14:paraId="574A1551" w14:textId="06687F9C" w:rsidTr="00BA1C13">
        <w:trPr>
          <w:trHeight w:hRule="exact" w:val="340"/>
        </w:trPr>
        <w:tc>
          <w:tcPr>
            <w:tcW w:w="340" w:type="dxa"/>
            <w:vAlign w:val="center"/>
          </w:tcPr>
          <w:p w14:paraId="2C8BF2F9" w14:textId="7642D7C9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0FF502D7" w14:textId="7D5D4336" w:rsidR="00931150" w:rsidRDefault="00931150" w:rsidP="00931150">
            <w:r>
              <w:t>E</w:t>
            </w:r>
          </w:p>
        </w:tc>
        <w:tc>
          <w:tcPr>
            <w:tcW w:w="340" w:type="dxa"/>
            <w:vAlign w:val="center"/>
          </w:tcPr>
          <w:p w14:paraId="457AB76A" w14:textId="7DE85EEE" w:rsidR="00931150" w:rsidRDefault="00931150" w:rsidP="00931150">
            <w:r>
              <w:t>Y</w:t>
            </w:r>
          </w:p>
        </w:tc>
        <w:tc>
          <w:tcPr>
            <w:tcW w:w="340" w:type="dxa"/>
            <w:vAlign w:val="center"/>
          </w:tcPr>
          <w:p w14:paraId="0FDB3806" w14:textId="568EDB74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680101D6" w14:textId="4185C8E2" w:rsidR="00931150" w:rsidRDefault="00931150" w:rsidP="00931150">
            <w:r>
              <w:t>G</w:t>
            </w:r>
          </w:p>
        </w:tc>
        <w:tc>
          <w:tcPr>
            <w:tcW w:w="340" w:type="dxa"/>
            <w:vAlign w:val="center"/>
          </w:tcPr>
          <w:p w14:paraId="09B06FC6" w14:textId="4478547A" w:rsidR="00931150" w:rsidRDefault="00931150" w:rsidP="00931150">
            <w:r>
              <w:t>S</w:t>
            </w:r>
          </w:p>
        </w:tc>
        <w:tc>
          <w:tcPr>
            <w:tcW w:w="340" w:type="dxa"/>
            <w:vAlign w:val="center"/>
          </w:tcPr>
          <w:p w14:paraId="50BCAA2A" w14:textId="574DA602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70D8DFAD" w14:textId="58E684D3" w:rsidR="00931150" w:rsidRDefault="00931150" w:rsidP="00931150">
            <w:r>
              <w:t>G</w:t>
            </w:r>
          </w:p>
        </w:tc>
        <w:tc>
          <w:tcPr>
            <w:tcW w:w="340" w:type="dxa"/>
            <w:vAlign w:val="center"/>
          </w:tcPr>
          <w:p w14:paraId="4B09E88F" w14:textId="1E827449" w:rsidR="00931150" w:rsidRDefault="00931150" w:rsidP="00931150">
            <w:r>
              <w:t>N</w:t>
            </w:r>
          </w:p>
        </w:tc>
        <w:tc>
          <w:tcPr>
            <w:tcW w:w="340" w:type="dxa"/>
            <w:vAlign w:val="center"/>
          </w:tcPr>
          <w:p w14:paraId="562B8167" w14:textId="0DB3E200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5E1022E2" w14:textId="48F1C66F" w:rsidR="00931150" w:rsidRDefault="00931150" w:rsidP="00931150">
            <w:r>
              <w:t>F</w:t>
            </w:r>
          </w:p>
        </w:tc>
        <w:tc>
          <w:tcPr>
            <w:tcW w:w="340" w:type="dxa"/>
            <w:vAlign w:val="center"/>
          </w:tcPr>
          <w:p w14:paraId="2C172978" w14:textId="7E565F25" w:rsidR="00931150" w:rsidRDefault="00931150" w:rsidP="00931150">
            <w:r>
              <w:t>I</w:t>
            </w:r>
          </w:p>
        </w:tc>
        <w:tc>
          <w:tcPr>
            <w:tcW w:w="340" w:type="dxa"/>
            <w:vAlign w:val="center"/>
          </w:tcPr>
          <w:p w14:paraId="0F9EB39E" w14:textId="528D11F1" w:rsidR="00931150" w:rsidRDefault="00931150" w:rsidP="00931150">
            <w:r>
              <w:t>C</w:t>
            </w:r>
          </w:p>
        </w:tc>
        <w:tc>
          <w:tcPr>
            <w:tcW w:w="340" w:type="dxa"/>
            <w:vAlign w:val="center"/>
          </w:tcPr>
          <w:p w14:paraId="565D71C4" w14:textId="08F61C00" w:rsidR="00931150" w:rsidRDefault="00931150" w:rsidP="00931150">
            <w:r>
              <w:t>A</w:t>
            </w:r>
          </w:p>
        </w:tc>
        <w:tc>
          <w:tcPr>
            <w:tcW w:w="340" w:type="dxa"/>
            <w:vAlign w:val="center"/>
          </w:tcPr>
          <w:p w14:paraId="59E23CF9" w14:textId="649CF07C" w:rsidR="00931150" w:rsidRDefault="00931150" w:rsidP="00931150">
            <w:r>
              <w:t>R</w:t>
            </w:r>
          </w:p>
        </w:tc>
      </w:tr>
      <w:bookmarkEnd w:id="1"/>
    </w:tbl>
    <w:p w14:paraId="6FDCB982" w14:textId="77777777" w:rsidR="00F50B0F" w:rsidRDefault="00F50B0F" w:rsidP="002628E2">
      <w:pPr>
        <w:sectPr w:rsidR="00F50B0F" w:rsidSect="00563E45">
          <w:footerReference w:type="default" r:id="rId17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924F45C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647B5D74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D1B15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C4DCB4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53CAC5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4896B830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7CF1924A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79BF4EF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3B45B9B1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135FB280" w14:textId="7FB8148C" w:rsidR="002628E2" w:rsidRDefault="00B70E93" w:rsidP="00B70E93">
      <w:pPr>
        <w:pStyle w:val="ekvabsatznummer"/>
      </w:pPr>
      <w:r w:rsidRPr="00B70E93">
        <w:rPr>
          <w:rStyle w:val="ekvnummerierung"/>
        </w:rPr>
        <w:t>3</w:t>
      </w:r>
      <w:r>
        <w:tab/>
      </w:r>
      <w:r w:rsidR="00F50B0F" w:rsidRPr="00F50B0F">
        <w:t>Escribe la palabra correspondiente debajo d</w:t>
      </w:r>
      <w:r w:rsidR="00F50B0F">
        <w:t>e las fotos.</w:t>
      </w:r>
    </w:p>
    <w:p w14:paraId="09A226E9" w14:textId="05554496" w:rsidR="00F50B0F" w:rsidRDefault="00F50B0F" w:rsidP="002628E2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70E93" w14:paraId="18D9CF7C" w14:textId="77777777" w:rsidTr="00F93C51">
        <w:tc>
          <w:tcPr>
            <w:tcW w:w="3020" w:type="dxa"/>
            <w:tcMar>
              <w:left w:w="0" w:type="dxa"/>
              <w:right w:w="0" w:type="dxa"/>
            </w:tcMar>
          </w:tcPr>
          <w:p w14:paraId="0FD90CBE" w14:textId="4FF077CB" w:rsidR="00B70E93" w:rsidRPr="007F07A0" w:rsidRDefault="00E832A2" w:rsidP="007F07A0">
            <w:pPr>
              <w:pStyle w:val="ekvbild"/>
            </w:pPr>
            <w:r>
              <w:drawing>
                <wp:inline distT="0" distB="0" distL="0" distR="0" wp14:anchorId="57307891" wp14:editId="77504B8B">
                  <wp:extent cx="1148337" cy="1278000"/>
                  <wp:effectExtent l="0" t="0" r="0" b="0"/>
                  <wp:docPr id="69" name="Grafi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Grafik 6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337" cy="12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tcMar>
              <w:left w:w="0" w:type="dxa"/>
              <w:right w:w="0" w:type="dxa"/>
            </w:tcMar>
          </w:tcPr>
          <w:p w14:paraId="14CA886D" w14:textId="34D6E95C" w:rsidR="00E832A2" w:rsidRPr="00E832A2" w:rsidRDefault="00E832A2" w:rsidP="00E832A2">
            <w:pPr>
              <w:pStyle w:val="ekvbild"/>
            </w:pPr>
            <w:r>
              <w:drawing>
                <wp:inline distT="0" distB="0" distL="0" distR="0" wp14:anchorId="7A62E036" wp14:editId="282D0FD7">
                  <wp:extent cx="1918335" cy="1276985"/>
                  <wp:effectExtent l="0" t="0" r="5715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Grafik 70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tcMar>
              <w:left w:w="0" w:type="dxa"/>
              <w:right w:w="0" w:type="dxa"/>
            </w:tcMar>
          </w:tcPr>
          <w:p w14:paraId="38E0884D" w14:textId="66BC5246" w:rsidR="00381EC9" w:rsidRDefault="00E832A2" w:rsidP="00161130">
            <w:pPr>
              <w:pStyle w:val="ekvbild"/>
            </w:pPr>
            <w:r>
              <w:drawing>
                <wp:inline distT="0" distB="0" distL="0" distR="0" wp14:anchorId="61AD43E2" wp14:editId="4073E782">
                  <wp:extent cx="1918335" cy="1276985"/>
                  <wp:effectExtent l="0" t="0" r="5715" b="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Grafik 7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E93" w14:paraId="31F35C55" w14:textId="77777777" w:rsidTr="002E3875">
        <w:trPr>
          <w:trHeight w:hRule="exact" w:val="680"/>
        </w:trPr>
        <w:tc>
          <w:tcPr>
            <w:tcW w:w="3020" w:type="dxa"/>
            <w:tcMar>
              <w:left w:w="0" w:type="dxa"/>
            </w:tcMar>
            <w:vAlign w:val="center"/>
          </w:tcPr>
          <w:p w14:paraId="6F6721A3" w14:textId="20D54BAD" w:rsidR="00B70E93" w:rsidRDefault="00F93C51" w:rsidP="00F93C51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  <w:p w14:paraId="76F995E5" w14:textId="58AC91ED" w:rsidR="002E3875" w:rsidRPr="002E3875" w:rsidRDefault="002E3875" w:rsidP="002E3875">
            <w:pPr>
              <w:pStyle w:val="ekvgrundtexthalbe"/>
            </w:pPr>
          </w:p>
        </w:tc>
        <w:tc>
          <w:tcPr>
            <w:tcW w:w="3021" w:type="dxa"/>
            <w:tcMar>
              <w:left w:w="0" w:type="dxa"/>
            </w:tcMar>
            <w:vAlign w:val="center"/>
          </w:tcPr>
          <w:p w14:paraId="5D01A3D8" w14:textId="4D38FA4D" w:rsidR="00B70E93" w:rsidRDefault="00F93C51" w:rsidP="00F93C51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  <w:p w14:paraId="5FF867D4" w14:textId="5AA73DFB" w:rsidR="002E3875" w:rsidRPr="002E3875" w:rsidRDefault="002E3875" w:rsidP="002E3875">
            <w:pPr>
              <w:pStyle w:val="ekvgrundtexthalbe"/>
            </w:pPr>
          </w:p>
        </w:tc>
        <w:tc>
          <w:tcPr>
            <w:tcW w:w="3021" w:type="dxa"/>
            <w:tcMar>
              <w:left w:w="0" w:type="dxa"/>
            </w:tcMar>
            <w:vAlign w:val="center"/>
          </w:tcPr>
          <w:p w14:paraId="662682B2" w14:textId="2D7421F0" w:rsidR="00B70E93" w:rsidRDefault="00F93C51" w:rsidP="00F93C51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  <w:p w14:paraId="57B410BF" w14:textId="0E441D58" w:rsidR="002E3875" w:rsidRPr="002E3875" w:rsidRDefault="002E3875" w:rsidP="002E3875">
            <w:pPr>
              <w:pStyle w:val="ekvgrundtexthalbe"/>
            </w:pPr>
          </w:p>
        </w:tc>
      </w:tr>
      <w:tr w:rsidR="00B70E93" w14:paraId="18DFF425" w14:textId="77777777" w:rsidTr="00F93C51">
        <w:trPr>
          <w:trHeight w:val="1871"/>
        </w:trPr>
        <w:tc>
          <w:tcPr>
            <w:tcW w:w="3020" w:type="dxa"/>
            <w:tcMar>
              <w:left w:w="0" w:type="dxa"/>
              <w:right w:w="0" w:type="dxa"/>
            </w:tcMar>
          </w:tcPr>
          <w:p w14:paraId="602A06C3" w14:textId="53A29F6A" w:rsidR="00381EC9" w:rsidRDefault="00E832A2" w:rsidP="00161130">
            <w:pPr>
              <w:pStyle w:val="ekvbild"/>
            </w:pPr>
            <w:r>
              <w:drawing>
                <wp:inline distT="0" distB="0" distL="0" distR="0" wp14:anchorId="20CA8F16" wp14:editId="3CC93DCB">
                  <wp:extent cx="1922788" cy="1276985"/>
                  <wp:effectExtent l="0" t="0" r="1270" b="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Grafik 72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0104" b="-2"/>
                          <a:stretch/>
                        </pic:blipFill>
                        <pic:spPr bwMode="auto">
                          <a:xfrm>
                            <a:off x="0" y="0"/>
                            <a:ext cx="1925021" cy="1278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tcMar>
              <w:left w:w="0" w:type="dxa"/>
              <w:right w:w="0" w:type="dxa"/>
            </w:tcMar>
          </w:tcPr>
          <w:p w14:paraId="47525788" w14:textId="02C2544B" w:rsidR="00797F92" w:rsidRDefault="00F93C51" w:rsidP="00F93C51">
            <w:pPr>
              <w:pStyle w:val="ekvbild"/>
            </w:pPr>
            <w:r>
              <w:drawing>
                <wp:inline distT="0" distB="0" distL="0" distR="0" wp14:anchorId="7428704C" wp14:editId="3F516265">
                  <wp:extent cx="1918335" cy="1276985"/>
                  <wp:effectExtent l="0" t="0" r="5715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Grafik 67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tcMar>
              <w:left w:w="0" w:type="dxa"/>
              <w:right w:w="0" w:type="dxa"/>
            </w:tcMar>
          </w:tcPr>
          <w:p w14:paraId="3CF4DD70" w14:textId="44588A49" w:rsidR="00797F92" w:rsidRDefault="005A20D4" w:rsidP="00161130">
            <w:pPr>
              <w:pStyle w:val="ekvbild"/>
            </w:pPr>
            <w:r>
              <w:drawing>
                <wp:inline distT="0" distB="0" distL="0" distR="0" wp14:anchorId="13BDDE46" wp14:editId="23E0004F">
                  <wp:extent cx="1918335" cy="1276985"/>
                  <wp:effectExtent l="0" t="0" r="5715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rafik 7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E93" w14:paraId="5D87A858" w14:textId="77777777" w:rsidTr="002E3875">
        <w:trPr>
          <w:trHeight w:hRule="exact" w:val="680"/>
        </w:trPr>
        <w:tc>
          <w:tcPr>
            <w:tcW w:w="3020" w:type="dxa"/>
            <w:tcMar>
              <w:left w:w="0" w:type="dxa"/>
            </w:tcMar>
            <w:vAlign w:val="center"/>
          </w:tcPr>
          <w:p w14:paraId="5368D4DE" w14:textId="32CC7F58" w:rsidR="00B70E93" w:rsidRDefault="002E3875" w:rsidP="002E3875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  <w:p w14:paraId="62A5FCD7" w14:textId="447B90A5" w:rsidR="002E3875" w:rsidRPr="002E3875" w:rsidRDefault="002E3875" w:rsidP="002E3875">
            <w:pPr>
              <w:pStyle w:val="ekvgrundtexthalbe"/>
            </w:pPr>
          </w:p>
        </w:tc>
        <w:tc>
          <w:tcPr>
            <w:tcW w:w="3021" w:type="dxa"/>
            <w:vAlign w:val="center"/>
          </w:tcPr>
          <w:p w14:paraId="44CD40CD" w14:textId="58ACD2DE" w:rsidR="00B70E93" w:rsidRDefault="00B70E93" w:rsidP="002E3875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 w:rsidRPr="002E3875">
              <w:rPr>
                <w:rStyle w:val="ekvlsungunterstrichen"/>
              </w:rPr>
              <w:t xml:space="preserve"> </w:t>
            </w:r>
            <w:r w:rsidR="002E3875">
              <w:rPr>
                <w:rStyle w:val="ekvlsungunterstrichen"/>
              </w:rPr>
              <w:tab/>
            </w:r>
          </w:p>
          <w:p w14:paraId="14E1B64D" w14:textId="7F9651CE" w:rsidR="002E3875" w:rsidRPr="002E3875" w:rsidRDefault="002E3875" w:rsidP="002E3875">
            <w:pPr>
              <w:pStyle w:val="ekvgrundtexthalbe"/>
            </w:pPr>
          </w:p>
        </w:tc>
        <w:tc>
          <w:tcPr>
            <w:tcW w:w="3021" w:type="dxa"/>
            <w:vAlign w:val="center"/>
          </w:tcPr>
          <w:p w14:paraId="38D6A1EC" w14:textId="483EF186" w:rsidR="00B70E93" w:rsidRDefault="002E3875" w:rsidP="002E3875">
            <w:pPr>
              <w:tabs>
                <w:tab w:val="clear" w:pos="340"/>
                <w:tab w:val="clear" w:pos="595"/>
                <w:tab w:val="clear" w:pos="851"/>
                <w:tab w:val="right" w:pos="2835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  <w:p w14:paraId="321B548E" w14:textId="280DE9FF" w:rsidR="002E3875" w:rsidRPr="002E3875" w:rsidRDefault="002E3875" w:rsidP="002E3875">
            <w:pPr>
              <w:pStyle w:val="ekvgrundtexthalbe"/>
            </w:pPr>
          </w:p>
        </w:tc>
      </w:tr>
    </w:tbl>
    <w:p w14:paraId="3334E8F0" w14:textId="2C238F53" w:rsidR="00B70E93" w:rsidRDefault="00B70E93" w:rsidP="002628E2">
      <w:pPr>
        <w:rPr>
          <w:lang w:val="es-ES"/>
        </w:rPr>
      </w:pPr>
    </w:p>
    <w:p w14:paraId="6B3E3AF7" w14:textId="59DBF03F" w:rsidR="00365D3D" w:rsidRDefault="00365D3D" w:rsidP="002628E2">
      <w:pPr>
        <w:rPr>
          <w:lang w:val="es-ES"/>
        </w:rPr>
      </w:pPr>
    </w:p>
    <w:p w14:paraId="659C9639" w14:textId="77777777" w:rsidR="00365D3D" w:rsidRDefault="00365D3D" w:rsidP="002628E2">
      <w:pPr>
        <w:rPr>
          <w:lang w:val="es-ES"/>
        </w:rPr>
      </w:pPr>
    </w:p>
    <w:p w14:paraId="3B23ECAA" w14:textId="1C473AC2" w:rsidR="00264445" w:rsidRDefault="00264445" w:rsidP="00264445">
      <w:pPr>
        <w:pStyle w:val="ekvue2arial"/>
        <w:rPr>
          <w:lang w:val="es-ES"/>
        </w:rPr>
      </w:pPr>
      <w:r>
        <w:rPr>
          <w:lang w:val="es-ES"/>
        </w:rPr>
        <w:t>Bloque B</w:t>
      </w:r>
    </w:p>
    <w:p w14:paraId="6C3B069A" w14:textId="77777777" w:rsidR="00264445" w:rsidRDefault="00264445" w:rsidP="00264445"/>
    <w:p w14:paraId="1A7AA087" w14:textId="46716809" w:rsidR="00B70E93" w:rsidRPr="00264445" w:rsidRDefault="009950A6" w:rsidP="009950A6">
      <w:pPr>
        <w:pStyle w:val="ekvabsatznummer"/>
      </w:pPr>
      <w:r w:rsidRPr="009950A6">
        <w:rPr>
          <w:rStyle w:val="ekvnummerierung"/>
        </w:rPr>
        <w:t>1</w:t>
      </w:r>
      <w:r>
        <w:tab/>
      </w:r>
      <w:r w:rsidR="00264445" w:rsidRPr="009950A6">
        <w:t>Completa las frases</w:t>
      </w:r>
      <w:r w:rsidR="00391A6F">
        <w:t xml:space="preserve"> </w:t>
      </w:r>
      <w:r w:rsidR="00391A6F" w:rsidRPr="009950A6">
        <w:t xml:space="preserve">de </w:t>
      </w:r>
      <w:r w:rsidR="00391A6F">
        <w:t>de</w:t>
      </w:r>
      <w:r w:rsidR="00391A6F" w:rsidRPr="009950A6">
        <w:t>bajo</w:t>
      </w:r>
      <w:r w:rsidR="00264445" w:rsidRPr="009950A6">
        <w:t xml:space="preserve"> con </w:t>
      </w:r>
      <w:r w:rsidR="0085663B">
        <w:t>las siguientes</w:t>
      </w:r>
      <w:r w:rsidR="00264445" w:rsidRPr="009950A6">
        <w:t xml:space="preserve"> palabras </w:t>
      </w:r>
      <w:r w:rsidR="00795D35">
        <w:t>en la forma correcta</w:t>
      </w:r>
      <w:r w:rsidR="00264445" w:rsidRPr="009950A6">
        <w:t xml:space="preserve">. </w:t>
      </w:r>
    </w:p>
    <w:p w14:paraId="2B1DEE95" w14:textId="3656A16C" w:rsidR="00264445" w:rsidRPr="00264445" w:rsidRDefault="00264445" w:rsidP="00264445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8"/>
        <w:gridCol w:w="222"/>
        <w:gridCol w:w="1579"/>
        <w:gridCol w:w="222"/>
        <w:gridCol w:w="554"/>
        <w:gridCol w:w="222"/>
        <w:gridCol w:w="480"/>
        <w:gridCol w:w="222"/>
        <w:gridCol w:w="744"/>
        <w:gridCol w:w="236"/>
        <w:gridCol w:w="639"/>
      </w:tblGrid>
      <w:tr w:rsidR="006113A3" w:rsidRPr="009950A6" w14:paraId="6D92C181" w14:textId="77777777" w:rsidTr="006113A3">
        <w:trPr>
          <w:trHeight w:val="340"/>
        </w:trPr>
        <w:tc>
          <w:tcPr>
            <w:tcW w:w="0" w:type="auto"/>
            <w:shd w:val="clear" w:color="auto" w:fill="BFBFBF" w:themeFill="background1" w:themeFillShade="BF"/>
            <w:vAlign w:val="center"/>
          </w:tcPr>
          <w:p w14:paraId="1EAAEF7B" w14:textId="1C8DB40F" w:rsidR="006113A3" w:rsidRPr="00264445" w:rsidRDefault="006113A3" w:rsidP="00264445">
            <w:pPr>
              <w:rPr>
                <w:lang w:val="es-ES"/>
              </w:rPr>
            </w:pPr>
            <w:r w:rsidRPr="00F230B9">
              <w:t>disfrazado, -a</w:t>
            </w:r>
          </w:p>
        </w:tc>
        <w:tc>
          <w:tcPr>
            <w:tcW w:w="0" w:type="auto"/>
            <w:vAlign w:val="center"/>
          </w:tcPr>
          <w:p w14:paraId="1EB20E56" w14:textId="77777777" w:rsidR="006113A3" w:rsidRPr="00264445" w:rsidRDefault="006113A3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2FDCCC1D" w14:textId="239E0C4A" w:rsidR="006113A3" w:rsidRPr="00264445" w:rsidRDefault="006113A3" w:rsidP="00264445">
            <w:pPr>
              <w:rPr>
                <w:lang w:val="es-ES"/>
              </w:rPr>
            </w:pPr>
            <w:r w:rsidRPr="00F230B9">
              <w:t>echar de menos</w:t>
            </w:r>
          </w:p>
        </w:tc>
        <w:tc>
          <w:tcPr>
            <w:tcW w:w="0" w:type="auto"/>
            <w:vAlign w:val="center"/>
          </w:tcPr>
          <w:p w14:paraId="448F4A54" w14:textId="77777777" w:rsidR="006113A3" w:rsidRPr="00264445" w:rsidRDefault="006113A3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48235188" w14:textId="1D264A40" w:rsidR="006113A3" w:rsidRPr="00264445" w:rsidRDefault="006113A3" w:rsidP="00264445">
            <w:pPr>
              <w:rPr>
                <w:lang w:val="es-ES"/>
              </w:rPr>
            </w:pPr>
            <w:r w:rsidRPr="00F230B9">
              <w:t>feliz</w:t>
            </w:r>
          </w:p>
        </w:tc>
        <w:tc>
          <w:tcPr>
            <w:tcW w:w="0" w:type="auto"/>
            <w:vAlign w:val="center"/>
          </w:tcPr>
          <w:p w14:paraId="0DFBA028" w14:textId="77777777" w:rsidR="006113A3" w:rsidRPr="00264445" w:rsidRDefault="006113A3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093BD888" w14:textId="23FD755E" w:rsidR="006113A3" w:rsidRPr="00264445" w:rsidRDefault="006113A3" w:rsidP="00264445">
            <w:pPr>
              <w:rPr>
                <w:lang w:val="es-ES"/>
              </w:rPr>
            </w:pPr>
            <w:r w:rsidRPr="00F230B9">
              <w:t>flor</w:t>
            </w:r>
          </w:p>
        </w:tc>
        <w:tc>
          <w:tcPr>
            <w:tcW w:w="0" w:type="auto"/>
            <w:vAlign w:val="center"/>
          </w:tcPr>
          <w:p w14:paraId="57EE7D25" w14:textId="77777777" w:rsidR="006113A3" w:rsidRPr="00264445" w:rsidRDefault="006113A3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7343E6EE" w14:textId="1E9A8EBC" w:rsidR="006113A3" w:rsidRPr="00264445" w:rsidRDefault="006113A3" w:rsidP="00264445">
            <w:pPr>
              <w:rPr>
                <w:lang w:val="es-ES"/>
              </w:rPr>
            </w:pPr>
            <w:r w:rsidRPr="00F230B9">
              <w:t>liberar</w:t>
            </w:r>
          </w:p>
        </w:tc>
        <w:tc>
          <w:tcPr>
            <w:tcW w:w="236" w:type="dxa"/>
            <w:vAlign w:val="center"/>
          </w:tcPr>
          <w:p w14:paraId="78D296D6" w14:textId="77777777" w:rsidR="006113A3" w:rsidRPr="00264445" w:rsidRDefault="006113A3" w:rsidP="00264445">
            <w:pPr>
              <w:rPr>
                <w:lang w:val="es-ES"/>
              </w:rPr>
            </w:pPr>
          </w:p>
        </w:tc>
        <w:tc>
          <w:tcPr>
            <w:tcW w:w="639" w:type="dxa"/>
            <w:shd w:val="clear" w:color="auto" w:fill="BFBFBF" w:themeFill="background1" w:themeFillShade="BF"/>
            <w:vAlign w:val="center"/>
          </w:tcPr>
          <w:p w14:paraId="05152961" w14:textId="52EB138D" w:rsidR="006113A3" w:rsidRPr="00264445" w:rsidRDefault="006113A3" w:rsidP="00264445">
            <w:pPr>
              <w:rPr>
                <w:lang w:val="es-ES"/>
              </w:rPr>
            </w:pPr>
            <w:r w:rsidRPr="00F230B9">
              <w:t>llorar</w:t>
            </w:r>
          </w:p>
        </w:tc>
      </w:tr>
    </w:tbl>
    <w:p w14:paraId="347B772A" w14:textId="7E991E28" w:rsidR="00264445" w:rsidRDefault="00264445" w:rsidP="00A6190A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9"/>
        <w:gridCol w:w="222"/>
        <w:gridCol w:w="745"/>
        <w:gridCol w:w="222"/>
        <w:gridCol w:w="1579"/>
        <w:gridCol w:w="222"/>
        <w:gridCol w:w="797"/>
        <w:gridCol w:w="222"/>
        <w:gridCol w:w="882"/>
        <w:gridCol w:w="222"/>
        <w:gridCol w:w="628"/>
      </w:tblGrid>
      <w:tr w:rsidR="00A133AF" w14:paraId="14B06E48" w14:textId="2C8DD71F" w:rsidTr="00A133AF">
        <w:trPr>
          <w:trHeight w:val="340"/>
        </w:trPr>
        <w:tc>
          <w:tcPr>
            <w:tcW w:w="0" w:type="auto"/>
            <w:shd w:val="clear" w:color="auto" w:fill="BFBFBF" w:themeFill="background1" w:themeFillShade="BF"/>
            <w:vAlign w:val="center"/>
          </w:tcPr>
          <w:p w14:paraId="445D139C" w14:textId="7BA46487" w:rsidR="00A133AF" w:rsidRDefault="00A133AF" w:rsidP="00A133AF">
            <w:r w:rsidRPr="00F230B9">
              <w:t>morir</w:t>
            </w:r>
          </w:p>
        </w:tc>
        <w:tc>
          <w:tcPr>
            <w:tcW w:w="0" w:type="auto"/>
            <w:vAlign w:val="center"/>
          </w:tcPr>
          <w:p w14:paraId="41C62422" w14:textId="77777777" w:rsidR="00A133AF" w:rsidRDefault="00A133AF" w:rsidP="00A133AF"/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69650BBC" w14:textId="26E3921B" w:rsidR="00A133AF" w:rsidRDefault="00A133AF" w:rsidP="00A133AF">
            <w:r w:rsidRPr="00F230B9">
              <w:t>pájaro</w:t>
            </w:r>
          </w:p>
        </w:tc>
        <w:tc>
          <w:tcPr>
            <w:tcW w:w="0" w:type="auto"/>
            <w:vAlign w:val="center"/>
          </w:tcPr>
          <w:p w14:paraId="64800DE7" w14:textId="77777777" w:rsidR="00A133AF" w:rsidRDefault="00A133AF" w:rsidP="00A133AF"/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1FA23242" w14:textId="367DBC2B" w:rsidR="00A133AF" w:rsidRDefault="00A133AF" w:rsidP="00A133AF">
            <w:r w:rsidRPr="00F230B9">
              <w:t>no te preocupes</w:t>
            </w:r>
          </w:p>
        </w:tc>
        <w:tc>
          <w:tcPr>
            <w:tcW w:w="0" w:type="auto"/>
            <w:vAlign w:val="center"/>
          </w:tcPr>
          <w:p w14:paraId="2C6ED190" w14:textId="77777777" w:rsidR="00A133AF" w:rsidRDefault="00A133AF" w:rsidP="00A133AF"/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326A5502" w14:textId="1904FB94" w:rsidR="00A133AF" w:rsidRDefault="00A133AF" w:rsidP="00A133AF">
            <w:r w:rsidRPr="00F230B9">
              <w:t>verdad</w:t>
            </w:r>
          </w:p>
        </w:tc>
        <w:tc>
          <w:tcPr>
            <w:tcW w:w="0" w:type="auto"/>
            <w:vAlign w:val="center"/>
          </w:tcPr>
          <w:p w14:paraId="344C0372" w14:textId="77777777" w:rsidR="00A133AF" w:rsidRDefault="00A133AF" w:rsidP="00A133AF"/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632CFE75" w14:textId="547E661B" w:rsidR="00A133AF" w:rsidRDefault="00A133AF" w:rsidP="00A133AF">
            <w:r w:rsidRPr="00F230B9">
              <w:t>viejo, -a</w:t>
            </w:r>
          </w:p>
        </w:tc>
        <w:tc>
          <w:tcPr>
            <w:tcW w:w="0" w:type="auto"/>
            <w:vAlign w:val="center"/>
          </w:tcPr>
          <w:p w14:paraId="502ACABC" w14:textId="77777777" w:rsidR="00A133AF" w:rsidRDefault="00A133AF" w:rsidP="00A133AF"/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58829C33" w14:textId="68CC2241" w:rsidR="00A133AF" w:rsidRDefault="00A133AF" w:rsidP="00A133AF">
            <w:r w:rsidRPr="00F230B9">
              <w:t>volar</w:t>
            </w:r>
          </w:p>
        </w:tc>
      </w:tr>
    </w:tbl>
    <w:p w14:paraId="5326DE24" w14:textId="77777777" w:rsidR="00A133AF" w:rsidRPr="00A133AF" w:rsidRDefault="00A133AF" w:rsidP="00A133AF">
      <w:pPr>
        <w:pStyle w:val="ekvgrundtexthalbe"/>
      </w:pPr>
    </w:p>
    <w:p w14:paraId="22A9E1EC" w14:textId="6D6C7A1E" w:rsidR="00264445" w:rsidRPr="0087353B" w:rsidRDefault="00264445" w:rsidP="008A118F">
      <w:pPr>
        <w:pStyle w:val="ekvschreiblinie"/>
        <w:rPr>
          <w:lang w:val="es-ES"/>
        </w:rPr>
      </w:pPr>
      <w:r w:rsidRPr="009950A6">
        <w:rPr>
          <w:lang w:val="es-ES"/>
        </w:rPr>
        <w:t>a)</w:t>
      </w:r>
      <w:r w:rsidRPr="009950A6">
        <w:rPr>
          <w:lang w:val="es-ES"/>
        </w:rPr>
        <w:tab/>
      </w:r>
      <w:r w:rsidR="0087353B" w:rsidRPr="0087353B">
        <w:rPr>
          <w:lang w:val="es-ES"/>
        </w:rPr>
        <w:t>Mi abuela</w:t>
      </w:r>
      <w:r w:rsidR="0087353B">
        <w:rPr>
          <w:lang w:val="es-ES"/>
        </w:rPr>
        <w:t xml:space="preserve">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 w:rsidRPr="0087353B">
        <w:rPr>
          <w:lang w:val="es-ES"/>
        </w:rPr>
        <w:t xml:space="preserve"> mucho cuando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>
        <w:rPr>
          <w:lang w:val="es-ES"/>
        </w:rPr>
        <w:t xml:space="preserve"> </w:t>
      </w:r>
      <w:r w:rsidR="0087353B" w:rsidRPr="0087353B">
        <w:rPr>
          <w:lang w:val="es-ES"/>
        </w:rPr>
        <w:t>mi abuelo.</w:t>
      </w:r>
    </w:p>
    <w:p w14:paraId="58B8B3E8" w14:textId="26A97C1F" w:rsidR="0087353B" w:rsidRPr="0087353B" w:rsidRDefault="00264445" w:rsidP="008A118F">
      <w:pPr>
        <w:pStyle w:val="ekvschreiblinie"/>
        <w:rPr>
          <w:lang w:val="es-ES"/>
        </w:rPr>
      </w:pPr>
      <w:r w:rsidRPr="009950A6">
        <w:rPr>
          <w:lang w:val="es-ES"/>
        </w:rPr>
        <w:t>b)</w:t>
      </w:r>
      <w:r w:rsidRPr="009950A6">
        <w:rPr>
          <w:lang w:val="es-ES"/>
        </w:rPr>
        <w:tab/>
      </w:r>
      <w:r w:rsidR="0087353B" w:rsidRPr="0087353B">
        <w:rPr>
          <w:lang w:val="es-ES"/>
        </w:rPr>
        <w:t xml:space="preserve">En la selva vieron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565276">
        <w:rPr>
          <w:rStyle w:val="ekvlsungunterstrichen"/>
          <w:lang w:val="es-ES"/>
        </w:rPr>
        <w:t xml:space="preserve"> </w:t>
      </w:r>
      <w:r w:rsidR="0087353B" w:rsidRPr="0087353B">
        <w:rPr>
          <w:lang w:val="es-ES"/>
        </w:rPr>
        <w:t>,</w:t>
      </w:r>
      <w:r w:rsidR="0087353B">
        <w:rPr>
          <w:lang w:val="es-ES"/>
        </w:rPr>
        <w:t xml:space="preserve">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 w:rsidRPr="0087353B">
        <w:rPr>
          <w:lang w:val="es-ES"/>
        </w:rPr>
        <w:t xml:space="preserve"> y árboles típicos de Perú.</w:t>
      </w:r>
    </w:p>
    <w:p w14:paraId="70F5E2E1" w14:textId="1603BC98" w:rsidR="00264445" w:rsidRPr="009950A6" w:rsidRDefault="00264445" w:rsidP="00317DA6">
      <w:pPr>
        <w:pStyle w:val="ekvschreiblinie"/>
        <w:rPr>
          <w:lang w:val="es-ES"/>
        </w:rPr>
      </w:pPr>
      <w:r w:rsidRPr="009950A6">
        <w:rPr>
          <w:lang w:val="es-ES"/>
        </w:rPr>
        <w:t>c)</w:t>
      </w:r>
      <w:r w:rsidRPr="009950A6">
        <w:rPr>
          <w:lang w:val="es-ES"/>
        </w:rPr>
        <w:tab/>
      </w:r>
      <w:r w:rsidR="0087353B" w:rsidRPr="0087353B">
        <w:rPr>
          <w:lang w:val="es-ES"/>
        </w:rPr>
        <w:t xml:space="preserve">No soy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>
        <w:rPr>
          <w:lang w:val="es-ES"/>
        </w:rPr>
        <w:t xml:space="preserve"> </w:t>
      </w:r>
      <w:r w:rsidR="0087353B" w:rsidRPr="0087353B">
        <w:rPr>
          <w:lang w:val="es-ES"/>
        </w:rPr>
        <w:t xml:space="preserve">en este país porque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>
        <w:rPr>
          <w:lang w:val="es-ES"/>
        </w:rPr>
        <w:t xml:space="preserve"> </w:t>
      </w:r>
      <w:r w:rsidR="0087353B" w:rsidRPr="0087353B">
        <w:rPr>
          <w:lang w:val="es-ES"/>
        </w:rPr>
        <w:t>a mi familia y a mi novia.</w:t>
      </w:r>
    </w:p>
    <w:p w14:paraId="5F18639E" w14:textId="0C1417A3" w:rsidR="00264445" w:rsidRPr="009950A6" w:rsidRDefault="00264445" w:rsidP="008A118F">
      <w:pPr>
        <w:pStyle w:val="ekvschreiblinie"/>
        <w:rPr>
          <w:lang w:val="es-ES"/>
        </w:rPr>
      </w:pPr>
      <w:r w:rsidRPr="009950A6">
        <w:rPr>
          <w:lang w:val="es-ES"/>
        </w:rPr>
        <w:t>d)</w:t>
      </w:r>
      <w:r w:rsidRPr="009950A6">
        <w:rPr>
          <w:lang w:val="es-ES"/>
        </w:rPr>
        <w:tab/>
      </w:r>
      <w:r w:rsidR="0087353B" w:rsidRPr="0087353B">
        <w:rPr>
          <w:lang w:val="es-ES"/>
        </w:rPr>
        <w:t xml:space="preserve">Laura fue a la fiesta de Patricia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87353B">
        <w:rPr>
          <w:lang w:val="es-ES"/>
        </w:rPr>
        <w:t xml:space="preserve"> </w:t>
      </w:r>
      <w:r w:rsidR="0087353B" w:rsidRPr="0087353B">
        <w:rPr>
          <w:lang w:val="es-ES"/>
        </w:rPr>
        <w:t>de policía.</w:t>
      </w:r>
    </w:p>
    <w:p w14:paraId="4ECD5D72" w14:textId="10E63CAC" w:rsidR="00264445" w:rsidRPr="009950A6" w:rsidRDefault="00264445" w:rsidP="008A118F">
      <w:pPr>
        <w:pStyle w:val="ekvschreiblinie"/>
        <w:rPr>
          <w:lang w:val="es-ES"/>
        </w:rPr>
      </w:pPr>
      <w:r w:rsidRPr="009950A6">
        <w:rPr>
          <w:lang w:val="es-ES"/>
        </w:rPr>
        <w:t>e)</w:t>
      </w:r>
      <w:r w:rsidRPr="009950A6">
        <w:rPr>
          <w:lang w:val="es-ES"/>
        </w:rPr>
        <w:tab/>
      </w:r>
      <w:r w:rsidR="0087353B" w:rsidRPr="0087353B">
        <w:rPr>
          <w:lang w:val="es-ES"/>
        </w:rPr>
        <w:t xml:space="preserve">¡No puedes ir al cumpleaños de la tía Teresa con esos zapatos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565276">
        <w:rPr>
          <w:rStyle w:val="ekvlsungunterstrichen"/>
          <w:lang w:val="es-ES"/>
        </w:rPr>
        <w:t xml:space="preserve"> </w:t>
      </w:r>
      <w:r w:rsidR="0087353B" w:rsidRPr="0087353B">
        <w:rPr>
          <w:lang w:val="es-ES"/>
        </w:rPr>
        <w:t>!</w:t>
      </w:r>
    </w:p>
    <w:p w14:paraId="5E2DF827" w14:textId="20A0D0AC" w:rsidR="00264445" w:rsidRPr="00161130" w:rsidRDefault="00264445" w:rsidP="00161130">
      <w:pPr>
        <w:pStyle w:val="ekvschreiblinieaufzhlung"/>
      </w:pPr>
      <w:r w:rsidRPr="00161130">
        <w:t>f)</w:t>
      </w:r>
      <w:r w:rsidRPr="00161130">
        <w:tab/>
        <w:t>Estudio mucho y, sin embargo, el examen de mañana me parece un horror. Pero mi amiga acaba de decirme: “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565276">
        <w:rPr>
          <w:rStyle w:val="ekvlsungunterstrichen"/>
          <w:lang w:val="es-ES"/>
        </w:rPr>
        <w:t xml:space="preserve"> </w:t>
      </w:r>
      <w:r w:rsidRPr="00161130">
        <w:t>, t</w:t>
      </w:r>
      <w:r w:rsidR="0085663B">
        <w:t>ú</w:t>
      </w:r>
      <w:r w:rsidRPr="00161130">
        <w:t xml:space="preserve"> lo sabes todo y vas a tener una buena nota.”</w:t>
      </w:r>
    </w:p>
    <w:p w14:paraId="2495CC55" w14:textId="7BED8CAA" w:rsidR="00264445" w:rsidRPr="00264445" w:rsidRDefault="00264445" w:rsidP="008A118F">
      <w:pPr>
        <w:pStyle w:val="ekvschreiblinie"/>
        <w:rPr>
          <w:lang w:val="es-ES"/>
        </w:rPr>
      </w:pPr>
      <w:r w:rsidRPr="00264445">
        <w:rPr>
          <w:lang w:val="es-ES"/>
        </w:rPr>
        <w:t>g)</w:t>
      </w:r>
      <w:r w:rsidRPr="00264445">
        <w:rPr>
          <w:lang w:val="es-ES"/>
        </w:rPr>
        <w:tab/>
        <w:t>Álex</w:t>
      </w:r>
      <w:r w:rsidR="00A6193E">
        <w:rPr>
          <w:lang w:val="es-ES"/>
        </w:rPr>
        <w:t>, un compañero,</w:t>
      </w:r>
      <w:r w:rsidRPr="00264445">
        <w:rPr>
          <w:lang w:val="es-ES"/>
        </w:rPr>
        <w:t xml:space="preserve"> cuenta muchas cosas, pero sé que muchas veces no dice la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565276">
        <w:rPr>
          <w:rStyle w:val="ekvlsungunterstrichen"/>
          <w:lang w:val="es-ES"/>
        </w:rPr>
        <w:t xml:space="preserve"> </w:t>
      </w:r>
      <w:r w:rsidRPr="00264445">
        <w:rPr>
          <w:lang w:val="es-ES"/>
        </w:rPr>
        <w:t xml:space="preserve">. </w:t>
      </w:r>
    </w:p>
    <w:p w14:paraId="34C3F92D" w14:textId="70660B4A" w:rsidR="00844B5F" w:rsidRDefault="002E3875" w:rsidP="008A118F">
      <w:pPr>
        <w:pStyle w:val="ekvschreiblinie"/>
        <w:rPr>
          <w:lang w:val="es-ES"/>
        </w:rPr>
      </w:pPr>
      <w:r>
        <w:rPr>
          <w:lang w:val="es-ES"/>
        </w:rPr>
        <w:t>h</w:t>
      </w:r>
      <w:r w:rsidR="00844B5F">
        <w:rPr>
          <w:lang w:val="es-ES"/>
        </w:rPr>
        <w:t>)</w:t>
      </w:r>
      <w:r w:rsidR="00844B5F">
        <w:rPr>
          <w:lang w:val="es-ES"/>
        </w:rPr>
        <w:tab/>
      </w:r>
      <w:r w:rsidR="00C22071">
        <w:rPr>
          <w:lang w:val="es-ES"/>
        </w:rPr>
        <w:t xml:space="preserve">Mi amiga sabe hacer aviones de papel que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C22071">
        <w:rPr>
          <w:lang w:val="es-ES"/>
        </w:rPr>
        <w:t xml:space="preserve"> muy bien. </w:t>
      </w:r>
    </w:p>
    <w:p w14:paraId="3E646992" w14:textId="18943AE7" w:rsidR="00C1485A" w:rsidRDefault="002E3875" w:rsidP="008A118F">
      <w:pPr>
        <w:pStyle w:val="ekvschreiblinie"/>
        <w:rPr>
          <w:lang w:val="es-ES"/>
        </w:rPr>
      </w:pPr>
      <w:r>
        <w:rPr>
          <w:lang w:val="es-ES"/>
        </w:rPr>
        <w:t>i</w:t>
      </w:r>
      <w:r w:rsidR="002B27AB">
        <w:rPr>
          <w:lang w:val="es-ES"/>
        </w:rPr>
        <w:t>)</w:t>
      </w:r>
      <w:r w:rsidR="002B27AB">
        <w:rPr>
          <w:lang w:val="es-ES"/>
        </w:rPr>
        <w:tab/>
        <w:t xml:space="preserve">Los ecologistas intentan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="008A118F" w:rsidRPr="008A118F">
        <w:rPr>
          <w:rStyle w:val="ekvlsungunterstrichen"/>
          <w:lang w:val="es-ES"/>
        </w:rPr>
        <w:t xml:space="preserve"> </w:t>
      </w:r>
      <w:r w:rsidR="002B27AB">
        <w:rPr>
          <w:lang w:val="es-ES"/>
        </w:rPr>
        <w:t xml:space="preserve"> a un c</w:t>
      </w:r>
      <w:r w:rsidR="0085663B">
        <w:rPr>
          <w:lang w:val="es-ES"/>
        </w:rPr>
        <w:t>ó</w:t>
      </w:r>
      <w:r w:rsidR="002B27AB">
        <w:rPr>
          <w:lang w:val="es-ES"/>
        </w:rPr>
        <w:t>ndor que se ha enredado</w:t>
      </w:r>
      <w:r w:rsidR="002B27AB" w:rsidRPr="007F07A0">
        <w:rPr>
          <w:rStyle w:val="Funotenzeichen"/>
          <w:rFonts w:cs="Arial"/>
          <w:szCs w:val="20"/>
          <w:lang w:val="es-ES"/>
        </w:rPr>
        <w:footnoteReference w:id="2"/>
      </w:r>
      <w:r w:rsidR="002B27AB">
        <w:rPr>
          <w:lang w:val="es-ES"/>
        </w:rPr>
        <w:t xml:space="preserve"> en una red.  </w:t>
      </w:r>
    </w:p>
    <w:p w14:paraId="1ED685AA" w14:textId="77777777" w:rsidR="007D4501" w:rsidRPr="009950A6" w:rsidRDefault="007D4501" w:rsidP="00264445">
      <w:pPr>
        <w:rPr>
          <w:lang w:val="es-ES"/>
        </w:rPr>
        <w:sectPr w:rsidR="007D4501" w:rsidRPr="009950A6" w:rsidSect="00365D3D">
          <w:footerReference w:type="default" r:id="rId24"/>
          <w:footnotePr>
            <w:numRestart w:val="eachPage"/>
          </w:footnotePr>
          <w:pgSz w:w="11906" w:h="16838" w:code="9"/>
          <w:pgMar w:top="454" w:right="851" w:bottom="1418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0F3752E5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5A861CAA" w14:textId="77777777" w:rsidR="00363727" w:rsidRPr="008E4AD8" w:rsidRDefault="00363727" w:rsidP="00D56273">
            <w:pPr>
              <w:pageBreakBefore/>
              <w:rPr>
                <w:color w:val="FFFFFF" w:themeColor="background1"/>
                <w:lang w:val="es-ES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06824B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C15D9A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309510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35D388E4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158D2D31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5873DA48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6F89D3BF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7F3A87AB" w14:textId="1B4846A7" w:rsidR="00C1485A" w:rsidRPr="005A2D10" w:rsidRDefault="00365D3D" w:rsidP="00C1485A">
      <w:pPr>
        <w:pStyle w:val="ekvabsatznummer"/>
      </w:pPr>
      <w:r>
        <w:rPr>
          <w:rStyle w:val="ekvnummerierung"/>
        </w:rPr>
        <w:t>2</w:t>
      </w:r>
      <w:r w:rsidR="00C1485A" w:rsidRPr="005A2D10">
        <w:tab/>
        <w:t xml:space="preserve">Completa el diálogo con las palabras de las casillas. </w:t>
      </w:r>
    </w:p>
    <w:p w14:paraId="0373B3CB" w14:textId="77777777" w:rsidR="00C1485A" w:rsidRDefault="00C1485A" w:rsidP="00C1485A">
      <w:pPr>
        <w:pStyle w:val="ekvabsatznummer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812"/>
        <w:gridCol w:w="3532"/>
      </w:tblGrid>
      <w:tr w:rsidR="00C1485A" w14:paraId="5EBD2B64" w14:textId="77777777" w:rsidTr="00907A40">
        <w:trPr>
          <w:trHeight w:val="2324"/>
        </w:trPr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</w:tcPr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81"/>
              <w:gridCol w:w="236"/>
              <w:gridCol w:w="861"/>
              <w:gridCol w:w="236"/>
              <w:gridCol w:w="945"/>
              <w:gridCol w:w="236"/>
              <w:gridCol w:w="840"/>
              <w:gridCol w:w="328"/>
              <w:gridCol w:w="236"/>
              <w:gridCol w:w="417"/>
            </w:tblGrid>
            <w:tr w:rsidR="00C1485A" w:rsidRPr="006113A3" w14:paraId="1A45B324" w14:textId="77777777" w:rsidTr="00907A40">
              <w:trPr>
                <w:trHeight w:val="340"/>
              </w:trPr>
              <w:tc>
                <w:tcPr>
                  <w:tcW w:w="681" w:type="dxa"/>
                  <w:shd w:val="clear" w:color="auto" w:fill="BFBFBF" w:themeFill="background1" w:themeFillShade="BF"/>
                  <w:vAlign w:val="center"/>
                </w:tcPr>
                <w:p w14:paraId="08C53237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antes</w:t>
                  </w:r>
                </w:p>
              </w:tc>
              <w:tc>
                <w:tcPr>
                  <w:tcW w:w="222" w:type="dxa"/>
                  <w:vAlign w:val="center"/>
                </w:tcPr>
                <w:p w14:paraId="102415B1" w14:textId="77777777" w:rsidR="00C1485A" w:rsidRDefault="00C1485A" w:rsidP="00AC76A2">
                  <w:pPr>
                    <w:rPr>
                      <w:lang w:val="es-ES"/>
                    </w:rPr>
                  </w:pPr>
                </w:p>
              </w:tc>
              <w:tc>
                <w:tcPr>
                  <w:tcW w:w="861" w:type="dxa"/>
                  <w:shd w:val="clear" w:color="auto" w:fill="BFBFBF" w:themeFill="background1" w:themeFillShade="BF"/>
                  <w:vAlign w:val="center"/>
                </w:tcPr>
                <w:p w14:paraId="5360D322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durante</w:t>
                  </w:r>
                </w:p>
              </w:tc>
              <w:tc>
                <w:tcPr>
                  <w:tcW w:w="222" w:type="dxa"/>
                  <w:vAlign w:val="center"/>
                </w:tcPr>
                <w:p w14:paraId="4490A328" w14:textId="77777777" w:rsidR="00C1485A" w:rsidRDefault="00C1485A" w:rsidP="00AC76A2">
                  <w:pPr>
                    <w:rPr>
                      <w:lang w:val="es-ES"/>
                    </w:rPr>
                  </w:pPr>
                </w:p>
              </w:tc>
              <w:tc>
                <w:tcPr>
                  <w:tcW w:w="945" w:type="dxa"/>
                  <w:shd w:val="clear" w:color="auto" w:fill="BFBFBF" w:themeFill="background1" w:themeFillShade="BF"/>
                  <w:vAlign w:val="center"/>
                </w:tcPr>
                <w:p w14:paraId="7BD00D45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mientras</w:t>
                  </w:r>
                </w:p>
              </w:tc>
              <w:tc>
                <w:tcPr>
                  <w:tcW w:w="222" w:type="dxa"/>
                  <w:vAlign w:val="center"/>
                </w:tcPr>
                <w:p w14:paraId="779A04CD" w14:textId="77777777" w:rsidR="00C1485A" w:rsidRDefault="00C1485A" w:rsidP="00AC76A2">
                  <w:pPr>
                    <w:rPr>
                      <w:lang w:val="es-ES"/>
                    </w:rPr>
                  </w:pPr>
                </w:p>
              </w:tc>
              <w:tc>
                <w:tcPr>
                  <w:tcW w:w="840" w:type="dxa"/>
                  <w:shd w:val="clear" w:color="auto" w:fill="BFBFBF" w:themeFill="background1" w:themeFillShade="BF"/>
                  <w:vAlign w:val="center"/>
                </w:tcPr>
                <w:p w14:paraId="6AB72CAC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todavía</w:t>
                  </w:r>
                </w:p>
              </w:tc>
              <w:tc>
                <w:tcPr>
                  <w:tcW w:w="328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1039BA99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(2x)</w:t>
                  </w:r>
                </w:p>
              </w:tc>
              <w:tc>
                <w:tcPr>
                  <w:tcW w:w="222" w:type="dxa"/>
                  <w:vAlign w:val="center"/>
                </w:tcPr>
                <w:p w14:paraId="11B83994" w14:textId="77777777" w:rsidR="00C1485A" w:rsidRDefault="00C1485A" w:rsidP="00AC76A2">
                  <w:pPr>
                    <w:rPr>
                      <w:lang w:val="es-ES"/>
                    </w:rPr>
                  </w:pPr>
                </w:p>
              </w:tc>
              <w:tc>
                <w:tcPr>
                  <w:tcW w:w="417" w:type="dxa"/>
                  <w:shd w:val="clear" w:color="auto" w:fill="BFBFBF" w:themeFill="background1" w:themeFillShade="BF"/>
                  <w:vAlign w:val="center"/>
                </w:tcPr>
                <w:p w14:paraId="6385ACDE" w14:textId="77777777" w:rsidR="00C1485A" w:rsidRDefault="00C1485A" w:rsidP="00AC76A2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ya</w:t>
                  </w:r>
                </w:p>
              </w:tc>
            </w:tr>
          </w:tbl>
          <w:p w14:paraId="464A380C" w14:textId="07069782" w:rsidR="00C1485A" w:rsidRPr="005A2D10" w:rsidRDefault="00C1485A" w:rsidP="00AC76A2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>Madre:</w:t>
            </w:r>
            <w:r w:rsidRPr="005A2D10">
              <w:rPr>
                <w:lang w:val="es-ES"/>
              </w:rPr>
              <w:t xml:space="preserve"> ¿Quieres comer </w:t>
            </w:r>
            <w:r w:rsidR="00565276" w:rsidRPr="00525938">
              <w:rPr>
                <w:rStyle w:val="ekvlsungunterstrichen"/>
                <w:lang w:val="es-ES"/>
              </w:rPr>
              <w:t xml:space="preserve">     </w:t>
            </w:r>
            <w:r w:rsidR="00565276">
              <w:rPr>
                <w:rStyle w:val="ekvlsungunterstrichen"/>
                <w:lang w:val="es-ES"/>
              </w:rPr>
              <w:t xml:space="preserve">                </w:t>
            </w:r>
            <w:r w:rsidR="00565276" w:rsidRPr="00525938">
              <w:rPr>
                <w:rStyle w:val="ekvlsungunterstrichen"/>
                <w:lang w:val="es-ES"/>
              </w:rPr>
              <w:t xml:space="preserve">    </w:t>
            </w:r>
            <w:r w:rsidRPr="005A2D10">
              <w:rPr>
                <w:lang w:val="es-ES"/>
              </w:rPr>
              <w:t>?</w:t>
            </w:r>
          </w:p>
          <w:p w14:paraId="2854FAE7" w14:textId="42D1343B" w:rsidR="00C1485A" w:rsidRPr="005A2D10" w:rsidRDefault="00C1485A" w:rsidP="00AC76A2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>Javier:</w:t>
            </w:r>
            <w:r w:rsidRPr="005A2D10">
              <w:rPr>
                <w:lang w:val="es-ES"/>
              </w:rPr>
              <w:t xml:space="preserve"> No,</w:t>
            </w:r>
            <w:r w:rsidR="00565276" w:rsidRPr="00525938">
              <w:rPr>
                <w:rStyle w:val="ekvlsungunterstrichen"/>
                <w:lang w:val="es-ES"/>
              </w:rPr>
              <w:t xml:space="preserve">     </w:t>
            </w:r>
            <w:r w:rsidR="00565276">
              <w:rPr>
                <w:rStyle w:val="ekvlsungunterstrichen"/>
                <w:lang w:val="es-ES"/>
              </w:rPr>
              <w:t xml:space="preserve">                </w:t>
            </w:r>
            <w:r w:rsidR="00565276" w:rsidRPr="00525938">
              <w:rPr>
                <w:rStyle w:val="ekvlsungunterstrichen"/>
                <w:lang w:val="es-ES"/>
              </w:rPr>
              <w:t xml:space="preserve">    </w:t>
            </w:r>
            <w:r w:rsidR="00565276" w:rsidRPr="005A2D10">
              <w:rPr>
                <w:rStyle w:val="ekvlsungunterstrichen"/>
                <w:lang w:val="es-ES"/>
              </w:rPr>
              <w:t xml:space="preserve"> </w:t>
            </w:r>
            <w:r w:rsidRPr="005A2D10">
              <w:rPr>
                <w:lang w:val="es-ES"/>
              </w:rPr>
              <w:t xml:space="preserve"> no. </w:t>
            </w:r>
          </w:p>
          <w:p w14:paraId="5F2A41E3" w14:textId="77777777" w:rsidR="00C1485A" w:rsidRPr="005A2D10" w:rsidRDefault="00C1485A" w:rsidP="00AC76A2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>Madre:</w:t>
            </w:r>
            <w:r w:rsidRPr="005A2D10">
              <w:rPr>
                <w:lang w:val="es-ES"/>
              </w:rPr>
              <w:t xml:space="preserve"> Últimamente no comes mucho, ¿no?</w:t>
            </w:r>
          </w:p>
          <w:p w14:paraId="732E96BA" w14:textId="77777777" w:rsidR="00C1485A" w:rsidRPr="005A2D10" w:rsidRDefault="00C1485A" w:rsidP="00AC76A2">
            <w:pPr>
              <w:pStyle w:val="ekvschreiblinieaufzhlung"/>
            </w:pPr>
            <w:r w:rsidRPr="00F72EB4">
              <w:rPr>
                <w:rStyle w:val="ekvfett"/>
              </w:rPr>
              <w:t>Javier:</w:t>
            </w:r>
            <w:r w:rsidRPr="005A2D10">
              <w:t xml:space="preserve"> Pues… no tengo apetito. Es que… no salgo más con Luisa.</w:t>
            </w:r>
          </w:p>
          <w:p w14:paraId="5D5941AC" w14:textId="77777777" w:rsidR="00C1485A" w:rsidRPr="005A2D10" w:rsidRDefault="00C1485A" w:rsidP="00AC76A2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>Madre:</w:t>
            </w:r>
            <w:r w:rsidRPr="005A2D10">
              <w:rPr>
                <w:lang w:val="es-ES"/>
              </w:rPr>
              <w:t xml:space="preserve"> ¿Pero por qué? ¿Pasó algo?</w:t>
            </w:r>
          </w:p>
        </w:tc>
        <w:tc>
          <w:tcPr>
            <w:tcW w:w="3532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  <w:right w:w="0" w:type="dxa"/>
            </w:tcMar>
          </w:tcPr>
          <w:p w14:paraId="41290BF9" w14:textId="7371C2C4" w:rsidR="00C1485A" w:rsidRPr="00533579" w:rsidRDefault="00907A40" w:rsidP="00907A40">
            <w:pPr>
              <w:pStyle w:val="ekvbild"/>
            </w:pPr>
            <w:r>
              <w:drawing>
                <wp:inline distT="0" distB="0" distL="0" distR="0" wp14:anchorId="6E49CC37" wp14:editId="65164DC1">
                  <wp:extent cx="2242820" cy="1492885"/>
                  <wp:effectExtent l="0" t="0" r="5080" b="0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Grafik 82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3696AA" w14:textId="67314C5F" w:rsidR="00C1485A" w:rsidRPr="005A2D10" w:rsidRDefault="00C1485A" w:rsidP="00C1485A">
      <w:pPr>
        <w:pStyle w:val="ekvschreiblinie"/>
        <w:rPr>
          <w:lang w:val="es-ES"/>
        </w:rPr>
      </w:pPr>
      <w:r w:rsidRPr="00F72EB4">
        <w:rPr>
          <w:rStyle w:val="ekvfett"/>
          <w:lang w:val="es-ES"/>
        </w:rPr>
        <w:t>Javier:</w:t>
      </w:r>
      <w:r w:rsidRPr="005A2D10">
        <w:rPr>
          <w:lang w:val="es-ES"/>
        </w:rPr>
        <w:t xml:space="preserve">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Pr="005A2D10">
        <w:rPr>
          <w:lang w:val="es-ES"/>
        </w:rPr>
        <w:t xml:space="preserve"> mi </w:t>
      </w:r>
      <w:r>
        <w:rPr>
          <w:lang w:val="es-ES"/>
        </w:rPr>
        <w:t>trabajo en</w:t>
      </w:r>
      <w:r w:rsidRPr="005A2D10">
        <w:rPr>
          <w:lang w:val="es-ES"/>
        </w:rPr>
        <w:t xml:space="preserve"> Perú como voluntario, Luisa conoció a otro chico y…</w:t>
      </w:r>
    </w:p>
    <w:p w14:paraId="3B3EAA7C" w14:textId="3C71E91A" w:rsidR="00C1485A" w:rsidRPr="005A2D10" w:rsidRDefault="00C1485A" w:rsidP="00C1485A">
      <w:pPr>
        <w:pStyle w:val="ekvschreiblinie"/>
        <w:rPr>
          <w:lang w:val="es-ES"/>
        </w:rPr>
      </w:pPr>
      <w:r w:rsidRPr="00F72EB4">
        <w:rPr>
          <w:rStyle w:val="ekvfett"/>
          <w:lang w:val="es-ES"/>
        </w:rPr>
        <w:t>Madre:</w:t>
      </w:r>
      <w:r w:rsidRPr="005A2D10">
        <w:rPr>
          <w:lang w:val="es-ES"/>
        </w:rPr>
        <w:t xml:space="preserve"> Y tú, ¿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Pr="005A2D10">
        <w:rPr>
          <w:lang w:val="es-ES"/>
        </w:rPr>
        <w:t xml:space="preserve"> la quieres</w:t>
      </w:r>
      <w:r>
        <w:rPr>
          <w:rStyle w:val="Funotenzeichen"/>
          <w:lang w:val="es-ES"/>
        </w:rPr>
        <w:footnoteReference w:id="3"/>
      </w:r>
      <w:r w:rsidRPr="005A2D10">
        <w:rPr>
          <w:lang w:val="es-ES"/>
        </w:rPr>
        <w:t xml:space="preserve">? </w:t>
      </w:r>
    </w:p>
    <w:p w14:paraId="6E1F2FC2" w14:textId="5F8D81D5" w:rsidR="00C1485A" w:rsidRPr="005A2D10" w:rsidRDefault="00C1485A" w:rsidP="00C1485A">
      <w:pPr>
        <w:pStyle w:val="ekvschreiblinie"/>
        <w:rPr>
          <w:lang w:val="es-ES"/>
        </w:rPr>
      </w:pPr>
      <w:r w:rsidRPr="00F72EB4">
        <w:rPr>
          <w:rStyle w:val="ekvfett"/>
          <w:lang w:val="es-ES"/>
        </w:rPr>
        <w:t>Javier:</w:t>
      </w:r>
      <w:r w:rsidRPr="005A2D10">
        <w:rPr>
          <w:lang w:val="es-ES"/>
        </w:rPr>
        <w:t xml:space="preserve"> No lo sé. No es como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Pr="005A2D10">
        <w:rPr>
          <w:lang w:val="es-ES"/>
        </w:rPr>
        <w:t>. Pero no estoy muy bien, ¿sabes?</w:t>
      </w:r>
    </w:p>
    <w:p w14:paraId="3D782814" w14:textId="696B2D4C" w:rsidR="00C1485A" w:rsidRDefault="00C1485A" w:rsidP="00C1485A">
      <w:pPr>
        <w:pStyle w:val="ekvschreiblinie"/>
        <w:rPr>
          <w:lang w:val="es-ES"/>
        </w:rPr>
      </w:pPr>
      <w:r w:rsidRPr="00F72EB4">
        <w:rPr>
          <w:rStyle w:val="ekvfett"/>
          <w:lang w:val="es-ES"/>
        </w:rPr>
        <w:t>Madre:</w:t>
      </w:r>
      <w:r w:rsidRPr="005A2D10">
        <w:rPr>
          <w:lang w:val="es-ES"/>
        </w:rPr>
        <w:t xml:space="preserve"> Mira, si quieres, hablamos </w:t>
      </w:r>
      <w:r w:rsidR="00565276" w:rsidRPr="00525938">
        <w:rPr>
          <w:rStyle w:val="ekvlsungunterstrichen"/>
          <w:lang w:val="es-ES"/>
        </w:rPr>
        <w:t xml:space="preserve">     </w:t>
      </w:r>
      <w:r w:rsidR="00565276">
        <w:rPr>
          <w:rStyle w:val="ekvlsungunterstrichen"/>
          <w:lang w:val="es-ES"/>
        </w:rPr>
        <w:t xml:space="preserve">                </w:t>
      </w:r>
      <w:r w:rsidR="00565276" w:rsidRPr="00525938">
        <w:rPr>
          <w:rStyle w:val="ekvlsungunterstrichen"/>
          <w:lang w:val="es-ES"/>
        </w:rPr>
        <w:t xml:space="preserve">    </w:t>
      </w:r>
      <w:r w:rsidRPr="005A2D10">
        <w:rPr>
          <w:lang w:val="es-ES"/>
        </w:rPr>
        <w:t xml:space="preserve"> comemos porque algo hay que comer. </w:t>
      </w:r>
    </w:p>
    <w:p w14:paraId="75305860" w14:textId="77777777" w:rsidR="00C1485A" w:rsidRDefault="00C1485A" w:rsidP="006B75CA">
      <w:pPr>
        <w:pStyle w:val="ekvabsatznummer"/>
        <w:rPr>
          <w:rStyle w:val="ekvnummerierung"/>
        </w:rPr>
      </w:pPr>
    </w:p>
    <w:p w14:paraId="010112E2" w14:textId="1248CB32" w:rsidR="00533579" w:rsidRPr="00ED6732" w:rsidRDefault="00365D3D" w:rsidP="006B75CA">
      <w:pPr>
        <w:pStyle w:val="ekvabsatznummer"/>
      </w:pPr>
      <w:r>
        <w:rPr>
          <w:rStyle w:val="ekvnummerierung"/>
        </w:rPr>
        <w:t>3</w:t>
      </w:r>
      <w:r w:rsidR="00ED6732" w:rsidRPr="00ED6732">
        <w:tab/>
        <w:t>Lee las siguientes descripciones y</w:t>
      </w:r>
      <w:r w:rsidR="00ED6732">
        <w:t xml:space="preserve"> di a qué persona corresponden. </w:t>
      </w:r>
      <w:r w:rsidR="006B75CA">
        <w:t xml:space="preserve">Hay dos personas sin descripción. Descríbelas. </w:t>
      </w:r>
    </w:p>
    <w:p w14:paraId="646A68D2" w14:textId="5DB0E1E3" w:rsidR="00533579" w:rsidRPr="00ED6732" w:rsidRDefault="00207326" w:rsidP="00A6193E">
      <w:pPr>
        <w:pStyle w:val="ekvbild"/>
        <w:rPr>
          <w:lang w:val="es-ES"/>
        </w:rPr>
      </w:pPr>
      <w:r>
        <w:rPr>
          <w:lang w:val="es-ES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D46DA20" wp14:editId="766F813A">
                <wp:simplePos x="0" y="0"/>
                <wp:positionH relativeFrom="column">
                  <wp:posOffset>-1905</wp:posOffset>
                </wp:positionH>
                <wp:positionV relativeFrom="paragraph">
                  <wp:posOffset>1194130</wp:posOffset>
                </wp:positionV>
                <wp:extent cx="354965" cy="179705"/>
                <wp:effectExtent l="0" t="0" r="26035" b="1079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965" cy="179705"/>
                          <a:chOff x="0" y="0"/>
                          <a:chExt cx="355564" cy="180000"/>
                        </a:xfrm>
                      </wpg:grpSpPr>
                      <wps:wsp>
                        <wps:cNvPr id="3" name="Textfeld 3"/>
                        <wps:cNvSpPr txBox="1"/>
                        <wps:spPr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ED8B383" w14:textId="3CE8EA5E" w:rsidR="001B5D10" w:rsidRPr="001B5D10" w:rsidRDefault="001B5D10" w:rsidP="001B5D10">
                              <w:pPr>
                                <w:jc w:val="center"/>
                                <w:rPr>
                                  <w:rStyle w:val="ekvfett"/>
                                </w:rPr>
                              </w:pPr>
                              <w:r w:rsidRPr="001B5D10">
                                <w:rPr>
                                  <w:rStyle w:val="ekvfet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175564" y="0"/>
                            <a:ext cx="180000" cy="180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5C86A3E" w14:textId="104A5877" w:rsidR="001B5D10" w:rsidRPr="001B5D10" w:rsidRDefault="001B5D10" w:rsidP="001B5D10">
                              <w:pPr>
                                <w:jc w:val="center"/>
                                <w:rPr>
                                  <w:rStyle w:val="ekvlsung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46DA20" id="Gruppieren 21" o:spid="_x0000_s1042" style="position:absolute;margin-left:-.15pt;margin-top:94.05pt;width:27.95pt;height:14.15pt;z-index:251721728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">
                <v:shape id="Textfeld 3" o:spid="_x0000_s1043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" fillcolor="white [3201]" strokeweight=".5pt">
                  <v:textbox inset="0,0,0,0">
                    <w:txbxContent>
                      <w:p w14:paraId="0ED8B383" w14:textId="3CE8EA5E" w:rsidR="001B5D10" w:rsidRPr="001B5D10" w:rsidRDefault="001B5D10" w:rsidP="001B5D10">
                        <w:pPr>
                          <w:jc w:val="center"/>
                          <w:rPr>
                            <w:rStyle w:val="ekvfett"/>
                          </w:rPr>
                        </w:pPr>
                        <w:r w:rsidRPr="001B5D10">
                          <w:rPr>
                            <w:rStyle w:val="ekvfett"/>
                          </w:rPr>
                          <w:t>1</w:t>
                        </w:r>
                      </w:p>
                    </w:txbxContent>
                  </v:textbox>
                </v:shape>
                <v:shape id="Textfeld 20" o:spid="_x0000_s1044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" fillcolor="white [3201]" strokeweight=".5pt">
                  <v:textbox inset="0,0,0,0">
                    <w:txbxContent>
                      <w:p w14:paraId="75C86A3E" w14:textId="104A5877" w:rsidR="001B5D10" w:rsidRPr="001B5D10" w:rsidRDefault="001B5D10" w:rsidP="001B5D10">
                        <w:pPr>
                          <w:jc w:val="center"/>
                          <w:rPr>
                            <w:rStyle w:val="ekvlsung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ellenraster"/>
        <w:tblW w:w="9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25"/>
        <w:gridCol w:w="283"/>
        <w:gridCol w:w="2925"/>
        <w:gridCol w:w="283"/>
        <w:gridCol w:w="2925"/>
      </w:tblGrid>
      <w:tr w:rsidR="006B75CA" w:rsidRPr="001B5D10" w14:paraId="43266F37" w14:textId="77777777" w:rsidTr="005E6CDD">
        <w:trPr>
          <w:trHeight w:hRule="exact" w:val="1950"/>
        </w:trPr>
        <w:tc>
          <w:tcPr>
            <w:tcW w:w="2925" w:type="dxa"/>
          </w:tcPr>
          <w:p w14:paraId="05108F9C" w14:textId="24E8362C" w:rsidR="006B75CA" w:rsidRPr="001B5D10" w:rsidRDefault="005E6CDD" w:rsidP="00AF297D">
            <w:pPr>
              <w:pStyle w:val="ekvbild"/>
            </w:pPr>
            <w:r>
              <w:drawing>
                <wp:inline distT="0" distB="0" distL="0" distR="0" wp14:anchorId="7B730D1F" wp14:editId="4E70A975">
                  <wp:extent cx="1851025" cy="1231900"/>
                  <wp:effectExtent l="0" t="0" r="0" b="6350"/>
                  <wp:docPr id="74" name="Grafi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Grafik 7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67621096" w14:textId="1715F86E" w:rsidR="006B75CA" w:rsidRPr="001B5D10" w:rsidRDefault="00207326" w:rsidP="00A6193E">
            <w:pPr>
              <w:pStyle w:val="ekvbild"/>
            </w:pPr>
            <w: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 wp14:anchorId="6EDB07CF" wp14:editId="1109E9DF">
                      <wp:simplePos x="0" y="0"/>
                      <wp:positionH relativeFrom="column">
                        <wp:posOffset>175895</wp:posOffset>
                      </wp:positionH>
                      <wp:positionV relativeFrom="paragraph">
                        <wp:posOffset>1057580</wp:posOffset>
                      </wp:positionV>
                      <wp:extent cx="354965" cy="179705"/>
                      <wp:effectExtent l="0" t="0" r="26035" b="10795"/>
                      <wp:wrapNone/>
                      <wp:docPr id="22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4965" cy="179705"/>
                                <a:chOff x="0" y="0"/>
                                <a:chExt cx="355564" cy="180000"/>
                              </a:xfrm>
                            </wpg:grpSpPr>
                            <wps:wsp>
                              <wps:cNvPr id="23" name="Textfeld 23"/>
                              <wps:cNvSpPr txBox="1"/>
                              <wps:spPr>
                                <a:xfrm>
                                  <a:off x="0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693AF1E3" w14:textId="47A23653" w:rsidR="001B5D10" w:rsidRPr="001B5D10" w:rsidRDefault="001B5D10" w:rsidP="001B5D10">
                                    <w:pPr>
                                      <w:jc w:val="center"/>
                                    </w:pPr>
                                    <w:r w:rsidRPr="001B5D10">
                                      <w:rPr>
                                        <w:rStyle w:val="ekvfet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Textfeld 24"/>
                              <wps:cNvSpPr txBox="1"/>
                              <wps:spPr>
                                <a:xfrm>
                                  <a:off x="175564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669CEF16" w14:textId="0F30764C" w:rsidR="001B5D10" w:rsidRPr="001B5D10" w:rsidRDefault="001B5D10" w:rsidP="001B5D1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DB07CF" id="Gruppieren 22" o:spid="_x0000_s1045" style="position:absolute;margin-left:13.85pt;margin-top:83.25pt;width:27.95pt;height:14.15pt;z-index:251723776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">
                      <v:shape id="Textfeld 23" o:spid="_x0000_s1046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" fillcolor="white [3201]" strokeweight=".5pt">
                        <v:textbox inset="0,0,0,0">
                          <w:txbxContent>
                            <w:p w14:paraId="693AF1E3" w14:textId="47A23653" w:rsidR="001B5D10" w:rsidRPr="001B5D10" w:rsidRDefault="001B5D10" w:rsidP="001B5D10">
                              <w:pPr>
                                <w:jc w:val="center"/>
                              </w:pPr>
                              <w:r w:rsidRPr="001B5D10">
                                <w:rPr>
                                  <w:rStyle w:val="ekvfet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24" o:spid="_x0000_s1047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" fillcolor="white [3201]" strokeweight=".5pt">
                        <v:textbox inset="0,0,0,0">
                          <w:txbxContent>
                            <w:p w14:paraId="669CEF16" w14:textId="0F30764C" w:rsidR="001B5D10" w:rsidRPr="001B5D10" w:rsidRDefault="001B5D10" w:rsidP="001B5D1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25" w:type="dxa"/>
          </w:tcPr>
          <w:p w14:paraId="38233E2F" w14:textId="335ACB4C" w:rsidR="006B75CA" w:rsidRPr="001B5D10" w:rsidRDefault="005E6CDD" w:rsidP="00AF297D">
            <w:pPr>
              <w:pStyle w:val="ekvbild"/>
            </w:pPr>
            <w:r>
              <w:drawing>
                <wp:inline distT="0" distB="0" distL="0" distR="0" wp14:anchorId="3D35EFB6" wp14:editId="7B0AA8DA">
                  <wp:extent cx="1851025" cy="1235075"/>
                  <wp:effectExtent l="0" t="0" r="0" b="3175"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Grafik 75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3B1555EF" w14:textId="6E1A610F" w:rsidR="006B75CA" w:rsidRPr="001B5D10" w:rsidRDefault="005E6CDD" w:rsidP="00A6193E">
            <w:pPr>
              <w:pStyle w:val="ekvbild"/>
            </w:pPr>
            <w:r>
              <mc:AlternateContent>
                <mc:Choice Requires="wpg">
                  <w:drawing>
                    <wp:anchor distT="0" distB="0" distL="114300" distR="114300" simplePos="0" relativeHeight="251725824" behindDoc="0" locked="0" layoutInCell="1" allowOverlap="1" wp14:anchorId="3BCDF6D1" wp14:editId="7CBED67C">
                      <wp:simplePos x="0" y="0"/>
                      <wp:positionH relativeFrom="column">
                        <wp:posOffset>170815</wp:posOffset>
                      </wp:positionH>
                      <wp:positionV relativeFrom="paragraph">
                        <wp:posOffset>1051865</wp:posOffset>
                      </wp:positionV>
                      <wp:extent cx="354965" cy="179705"/>
                      <wp:effectExtent l="0" t="0" r="26035" b="10795"/>
                      <wp:wrapNone/>
                      <wp:docPr id="28" name="Gruppieren 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4965" cy="179705"/>
                                <a:chOff x="0" y="0"/>
                                <a:chExt cx="355564" cy="180000"/>
                              </a:xfrm>
                            </wpg:grpSpPr>
                            <wps:wsp>
                              <wps:cNvPr id="29" name="Textfeld 29"/>
                              <wps:cNvSpPr txBox="1"/>
                              <wps:spPr>
                                <a:xfrm>
                                  <a:off x="0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7452CB96" w14:textId="0124ADE9" w:rsidR="001B5D10" w:rsidRPr="001B5D10" w:rsidRDefault="001B5D10" w:rsidP="001B5D10">
                                    <w:pPr>
                                      <w:jc w:val="center"/>
                                    </w:pPr>
                                    <w:r w:rsidRPr="001B5D10">
                                      <w:rPr>
                                        <w:rStyle w:val="ekvfett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Textfeld 30"/>
                              <wps:cNvSpPr txBox="1"/>
                              <wps:spPr>
                                <a:xfrm>
                                  <a:off x="175564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252C91A8" w14:textId="4531357B" w:rsidR="001B5D10" w:rsidRPr="001B5D10" w:rsidRDefault="001B5D10" w:rsidP="001B5D1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CDF6D1" id="Gruppieren 28" o:spid="_x0000_s1048" style="position:absolute;margin-left:13.45pt;margin-top:82.8pt;width:27.95pt;height:14.15pt;z-index:251725824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">
                      <v:shape id="Textfeld 29" o:spid="_x0000_s1049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" fillcolor="white [3201]" strokeweight=".5pt">
                        <v:textbox inset="0,0,0,0">
                          <w:txbxContent>
                            <w:p w14:paraId="7452CB96" w14:textId="0124ADE9" w:rsidR="001B5D10" w:rsidRPr="001B5D10" w:rsidRDefault="001B5D10" w:rsidP="001B5D10">
                              <w:pPr>
                                <w:jc w:val="center"/>
                              </w:pPr>
                              <w:r w:rsidRPr="001B5D10">
                                <w:rPr>
                                  <w:rStyle w:val="ekvfett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0" o:spid="_x0000_s1050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" fillcolor="white [3201]" strokeweight=".5pt">
                        <v:textbox inset="0,0,0,0">
                          <w:txbxContent>
                            <w:p w14:paraId="252C91A8" w14:textId="4531357B" w:rsidR="001B5D10" w:rsidRPr="001B5D10" w:rsidRDefault="001B5D10" w:rsidP="001B5D1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25" w:type="dxa"/>
          </w:tcPr>
          <w:p w14:paraId="3C8E88E4" w14:textId="61F0CDF7" w:rsidR="006B75CA" w:rsidRPr="00AF297D" w:rsidRDefault="005E6CDD" w:rsidP="005E6CDD">
            <w:pPr>
              <w:pStyle w:val="ekvbild"/>
            </w:pPr>
            <w:r w:rsidRPr="00AF297D">
              <w:drawing>
                <wp:inline distT="0" distB="0" distL="0" distR="0" wp14:anchorId="3EEF132A" wp14:editId="10AFB23B">
                  <wp:extent cx="1860347" cy="1252452"/>
                  <wp:effectExtent l="0" t="0" r="6985" b="5080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Grafik 76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311"/>
                          <a:stretch/>
                        </pic:blipFill>
                        <pic:spPr bwMode="auto">
                          <a:xfrm>
                            <a:off x="0" y="0"/>
                            <a:ext cx="1871517" cy="1259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5CA" w:rsidRPr="001B5D10" w14:paraId="0EE9EE6E" w14:textId="77777777" w:rsidTr="005E6CDD">
        <w:trPr>
          <w:trHeight w:hRule="exact" w:val="1950"/>
        </w:trPr>
        <w:tc>
          <w:tcPr>
            <w:tcW w:w="2925" w:type="dxa"/>
          </w:tcPr>
          <w:p w14:paraId="6BCB1FCF" w14:textId="65D6A471" w:rsidR="006B75CA" w:rsidRPr="001B5D10" w:rsidRDefault="005E6CDD" w:rsidP="00A6193E">
            <w:pPr>
              <w:pStyle w:val="ekvbild"/>
            </w:pPr>
            <w:r>
              <w:rPr>
                <w:lang w:val="es-ES"/>
              </w:rPr>
              <mc:AlternateContent>
                <mc:Choice Requires="wpg">
                  <w:drawing>
                    <wp:anchor distT="0" distB="0" distL="114300" distR="114300" simplePos="0" relativeHeight="251727872" behindDoc="0" locked="0" layoutInCell="1" allowOverlap="1" wp14:anchorId="23757713" wp14:editId="7475BEE4">
                      <wp:simplePos x="0" y="0"/>
                      <wp:positionH relativeFrom="column">
                        <wp:posOffset>4115</wp:posOffset>
                      </wp:positionH>
                      <wp:positionV relativeFrom="paragraph">
                        <wp:posOffset>1047750</wp:posOffset>
                      </wp:positionV>
                      <wp:extent cx="354965" cy="179705"/>
                      <wp:effectExtent l="0" t="0" r="26035" b="10795"/>
                      <wp:wrapNone/>
                      <wp:docPr id="32" name="Gruppieren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4965" cy="179705"/>
                                <a:chOff x="0" y="0"/>
                                <a:chExt cx="355564" cy="180000"/>
                              </a:xfrm>
                            </wpg:grpSpPr>
                            <wps:wsp>
                              <wps:cNvPr id="33" name="Textfeld 33"/>
                              <wps:cNvSpPr txBox="1"/>
                              <wps:spPr>
                                <a:xfrm>
                                  <a:off x="0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34FC130F" w14:textId="1A87643B" w:rsidR="001B5D10" w:rsidRPr="001B5D10" w:rsidRDefault="001B5D10" w:rsidP="001B5D10">
                                    <w:pPr>
                                      <w:jc w:val="center"/>
                                    </w:pPr>
                                    <w:r w:rsidRPr="001B5D10">
                                      <w:rPr>
                                        <w:rStyle w:val="ekvfett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Textfeld 34"/>
                              <wps:cNvSpPr txBox="1"/>
                              <wps:spPr>
                                <a:xfrm>
                                  <a:off x="175564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0B142CE6" w14:textId="0BDD9763" w:rsidR="001B5D10" w:rsidRPr="001B5D10" w:rsidRDefault="001B5D10" w:rsidP="001B5D1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757713" id="Gruppieren 32" o:spid="_x0000_s1051" style="position:absolute;margin-left:.3pt;margin-top:82.5pt;width:27.95pt;height:14.15pt;z-index:251727872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">
                      <v:shape id="Textfeld 33" o:spid="_x0000_s1052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" fillcolor="white [3201]" strokeweight=".5pt">
                        <v:textbox inset="0,0,0,0">
                          <w:txbxContent>
                            <w:p w14:paraId="34FC130F" w14:textId="1A87643B" w:rsidR="001B5D10" w:rsidRPr="001B5D10" w:rsidRDefault="001B5D10" w:rsidP="001B5D10">
                              <w:pPr>
                                <w:jc w:val="center"/>
                              </w:pPr>
                              <w:r w:rsidRPr="001B5D10">
                                <w:rPr>
                                  <w:rStyle w:val="ekvfett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4" o:spid="_x0000_s1053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" fillcolor="white [3201]" strokeweight=".5pt">
                        <v:textbox inset="0,0,0,0">
                          <w:txbxContent>
                            <w:p w14:paraId="0B142CE6" w14:textId="0BDD9763" w:rsidR="001B5D10" w:rsidRPr="001B5D10" w:rsidRDefault="001B5D10" w:rsidP="001B5D1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drawing>
                <wp:inline distT="0" distB="0" distL="0" distR="0" wp14:anchorId="6FEA7E0A" wp14:editId="54B7A8E6">
                  <wp:extent cx="1851025" cy="1231900"/>
                  <wp:effectExtent l="0" t="0" r="0" b="6350"/>
                  <wp:docPr id="77" name="Grafi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Grafik 7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6A903CB6" w14:textId="2E04D6EE" w:rsidR="006B75CA" w:rsidRPr="001B5D10" w:rsidRDefault="001B5D10" w:rsidP="00A6193E">
            <w:pPr>
              <w:pStyle w:val="ekvbild"/>
            </w:pPr>
            <w:r>
              <w:rPr>
                <w:lang w:val="es-ES"/>
              </w:rPr>
              <mc:AlternateContent>
                <mc:Choice Requires="wpg">
                  <w:drawing>
                    <wp:anchor distT="0" distB="0" distL="114300" distR="114300" simplePos="0" relativeHeight="251728896" behindDoc="0" locked="0" layoutInCell="1" allowOverlap="1" wp14:anchorId="19150D0D" wp14:editId="50369405">
                      <wp:simplePos x="0" y="0"/>
                      <wp:positionH relativeFrom="column">
                        <wp:posOffset>170510</wp:posOffset>
                      </wp:positionH>
                      <wp:positionV relativeFrom="paragraph">
                        <wp:posOffset>1047750</wp:posOffset>
                      </wp:positionV>
                      <wp:extent cx="354965" cy="179705"/>
                      <wp:effectExtent l="0" t="0" r="26035" b="10795"/>
                      <wp:wrapNone/>
                      <wp:docPr id="36" name="Gruppieren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4965" cy="179705"/>
                                <a:chOff x="0" y="0"/>
                                <a:chExt cx="355564" cy="180000"/>
                              </a:xfrm>
                            </wpg:grpSpPr>
                            <wps:wsp>
                              <wps:cNvPr id="37" name="Textfeld 37"/>
                              <wps:cNvSpPr txBox="1"/>
                              <wps:spPr>
                                <a:xfrm>
                                  <a:off x="0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67E50411" w14:textId="0910A8C9" w:rsidR="001B5D10" w:rsidRPr="001B5D10" w:rsidRDefault="001B5D10" w:rsidP="001B5D10">
                                    <w:pPr>
                                      <w:jc w:val="center"/>
                                    </w:pPr>
                                    <w:r w:rsidRPr="001B5D10">
                                      <w:rPr>
                                        <w:rStyle w:val="ekvfett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Textfeld 39"/>
                              <wps:cNvSpPr txBox="1"/>
                              <wps:spPr>
                                <a:xfrm>
                                  <a:off x="175564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5E0320CD" w14:textId="1F29FADC" w:rsidR="001B5D10" w:rsidRPr="001B5D10" w:rsidRDefault="001B5D10" w:rsidP="001B5D1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150D0D" id="Gruppieren 36" o:spid="_x0000_s1054" style="position:absolute;margin-left:13.45pt;margin-top:82.5pt;width:27.95pt;height:14.15pt;z-index:251728896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">
                      <v:shape id="Textfeld 37" o:spid="_x0000_s1055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" fillcolor="white [3201]" strokeweight=".5pt">
                        <v:textbox inset="0,0,0,0">
                          <w:txbxContent>
                            <w:p w14:paraId="67E50411" w14:textId="0910A8C9" w:rsidR="001B5D10" w:rsidRPr="001B5D10" w:rsidRDefault="001B5D10" w:rsidP="001B5D10">
                              <w:pPr>
                                <w:jc w:val="center"/>
                              </w:pPr>
                              <w:r w:rsidRPr="001B5D10">
                                <w:rPr>
                                  <w:rStyle w:val="ekvfett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9" o:spid="_x0000_s1056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" fillcolor="white [3201]" strokeweight=".5pt">
                        <v:textbox inset="0,0,0,0">
                          <w:txbxContent>
                            <w:p w14:paraId="5E0320CD" w14:textId="1F29FADC" w:rsidR="001B5D10" w:rsidRPr="001B5D10" w:rsidRDefault="001B5D10" w:rsidP="001B5D1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25" w:type="dxa"/>
          </w:tcPr>
          <w:p w14:paraId="3A75FD57" w14:textId="5876AF5F" w:rsidR="006B75CA" w:rsidRPr="001B5D10" w:rsidRDefault="005E6CDD" w:rsidP="005E6CDD">
            <w:pPr>
              <w:pStyle w:val="ekvbild"/>
            </w:pPr>
            <w:r>
              <w:drawing>
                <wp:inline distT="0" distB="0" distL="0" distR="0" wp14:anchorId="5C32A228" wp14:editId="6E432BFD">
                  <wp:extent cx="1851025" cy="1217930"/>
                  <wp:effectExtent l="0" t="0" r="0" b="1270"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Grafik 78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35" r="1100"/>
                          <a:stretch/>
                        </pic:blipFill>
                        <pic:spPr bwMode="auto">
                          <a:xfrm>
                            <a:off x="0" y="0"/>
                            <a:ext cx="1857846" cy="1222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5B84C9AC" w14:textId="3E8EA620" w:rsidR="006B75CA" w:rsidRPr="001B5D10" w:rsidRDefault="001B5D10" w:rsidP="00A6193E">
            <w:pPr>
              <w:pStyle w:val="ekvbild"/>
            </w:pPr>
            <w:r>
              <w:rPr>
                <w:lang w:val="es-ES"/>
              </w:rPr>
              <mc:AlternateContent>
                <mc:Choice Requires="wpg">
                  <w:drawing>
                    <wp:anchor distT="0" distB="0" distL="114300" distR="114300" simplePos="0" relativeHeight="251729920" behindDoc="0" locked="0" layoutInCell="1" allowOverlap="1" wp14:anchorId="0AE5FC4E" wp14:editId="5C23E082">
                      <wp:simplePos x="0" y="0"/>
                      <wp:positionH relativeFrom="column">
                        <wp:posOffset>173685</wp:posOffset>
                      </wp:positionH>
                      <wp:positionV relativeFrom="paragraph">
                        <wp:posOffset>1040130</wp:posOffset>
                      </wp:positionV>
                      <wp:extent cx="354965" cy="179705"/>
                      <wp:effectExtent l="0" t="0" r="26035" b="10795"/>
                      <wp:wrapNone/>
                      <wp:docPr id="40" name="Gruppieren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4965" cy="179705"/>
                                <a:chOff x="0" y="0"/>
                                <a:chExt cx="355564" cy="180000"/>
                              </a:xfrm>
                            </wpg:grpSpPr>
                            <wps:wsp>
                              <wps:cNvPr id="41" name="Textfeld 41"/>
                              <wps:cNvSpPr txBox="1"/>
                              <wps:spPr>
                                <a:xfrm>
                                  <a:off x="0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73563A15" w14:textId="1906F404" w:rsidR="001B5D10" w:rsidRPr="001B5D10" w:rsidRDefault="001B5D10" w:rsidP="001B5D10">
                                    <w:pPr>
                                      <w:jc w:val="center"/>
                                    </w:pPr>
                                    <w:r w:rsidRPr="001B5D10">
                                      <w:rPr>
                                        <w:rStyle w:val="ekvfett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" name="Textfeld 42"/>
                              <wps:cNvSpPr txBox="1"/>
                              <wps:spPr>
                                <a:xfrm>
                                  <a:off x="175564" y="0"/>
                                  <a:ext cx="180000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5058F75E" w14:textId="288990BB" w:rsidR="001B5D10" w:rsidRPr="001B5D10" w:rsidRDefault="001B5D10" w:rsidP="001B5D10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E5FC4E" id="Gruppieren 40" o:spid="_x0000_s1057" style="position:absolute;margin-left:13.7pt;margin-top:81.9pt;width:27.95pt;height:14.15pt;z-index:251729920" coordsize="355564,18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">
                      <v:shape id="Textfeld 41" o:spid="_x0000_s1058" type="#_x0000_t202" style="position:absolute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" fillcolor="white [3201]" strokeweight=".5pt">
                        <v:textbox inset="0,0,0,0">
                          <w:txbxContent>
                            <w:p w14:paraId="73563A15" w14:textId="1906F404" w:rsidR="001B5D10" w:rsidRPr="001B5D10" w:rsidRDefault="001B5D10" w:rsidP="001B5D10">
                              <w:pPr>
                                <w:jc w:val="center"/>
                              </w:pPr>
                              <w:r w:rsidRPr="001B5D10">
                                <w:rPr>
                                  <w:rStyle w:val="ekvfett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Textfeld 42" o:spid="_x0000_s1059" type="#_x0000_t202" style="position:absolute;left:175564;width:180000;height:18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" fillcolor="white [3201]" strokeweight=".5pt">
                        <v:textbox inset="0,0,0,0">
                          <w:txbxContent>
                            <w:p w14:paraId="5058F75E" w14:textId="288990BB" w:rsidR="001B5D10" w:rsidRPr="001B5D10" w:rsidRDefault="001B5D10" w:rsidP="001B5D10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25" w:type="dxa"/>
          </w:tcPr>
          <w:p w14:paraId="1039A7E0" w14:textId="0220EB24" w:rsidR="006B75CA" w:rsidRPr="001B5D10" w:rsidRDefault="005E6CDD" w:rsidP="005E6CDD">
            <w:pPr>
              <w:pStyle w:val="ekvbild"/>
            </w:pPr>
            <w:r>
              <w:drawing>
                <wp:inline distT="0" distB="0" distL="0" distR="0" wp14:anchorId="43E98830" wp14:editId="30006032">
                  <wp:extent cx="1859915" cy="1248773"/>
                  <wp:effectExtent l="0" t="0" r="6985" b="889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Grafik 79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176"/>
                          <a:stretch/>
                        </pic:blipFill>
                        <pic:spPr bwMode="auto">
                          <a:xfrm>
                            <a:off x="0" y="0"/>
                            <a:ext cx="1870832" cy="1256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D4B851" w14:textId="34AFAD67" w:rsidR="00533579" w:rsidRPr="001B5D10" w:rsidRDefault="00533579" w:rsidP="00A6193E">
      <w:pPr>
        <w:pStyle w:val="ekvbild"/>
      </w:pPr>
    </w:p>
    <w:p w14:paraId="529C282D" w14:textId="04B3CB3B" w:rsidR="00533579" w:rsidRPr="004F0EEA" w:rsidRDefault="006B75CA" w:rsidP="006B75CA">
      <w:pPr>
        <w:rPr>
          <w:lang w:val="es-ES"/>
        </w:rPr>
      </w:pPr>
      <w:r w:rsidRPr="004F0EEA">
        <w:rPr>
          <w:lang w:val="es-ES"/>
        </w:rPr>
        <w:t>a)</w:t>
      </w:r>
      <w:r w:rsidRPr="004F0EEA">
        <w:rPr>
          <w:lang w:val="es-ES"/>
        </w:rPr>
        <w:tab/>
        <w:t>Esta persona es joven, delgada y alta. Tiene el pelo rubio y largo, los ojos azules y la piel clara.</w:t>
      </w:r>
    </w:p>
    <w:p w14:paraId="00884AF6" w14:textId="2594FAF7" w:rsidR="006B75CA" w:rsidRPr="004F0EEA" w:rsidRDefault="006B75CA" w:rsidP="006B75CA">
      <w:pPr>
        <w:rPr>
          <w:lang w:val="es-ES"/>
        </w:rPr>
      </w:pPr>
      <w:r w:rsidRPr="004F0EEA">
        <w:rPr>
          <w:lang w:val="es-ES"/>
        </w:rPr>
        <w:t>b)</w:t>
      </w:r>
      <w:r w:rsidRPr="004F0EEA">
        <w:rPr>
          <w:lang w:val="es-ES"/>
        </w:rPr>
        <w:tab/>
        <w:t>Esta persona es rubia. Tiene la piel muy clara y los ojos claros. Es un poco gorda.</w:t>
      </w:r>
    </w:p>
    <w:p w14:paraId="5F6CA946" w14:textId="2CAD5467" w:rsidR="006B75CA" w:rsidRPr="004F0EEA" w:rsidRDefault="006B75CA" w:rsidP="006B75CA">
      <w:pPr>
        <w:rPr>
          <w:lang w:val="es-ES"/>
        </w:rPr>
      </w:pPr>
      <w:r w:rsidRPr="004F0EEA">
        <w:rPr>
          <w:lang w:val="es-ES"/>
        </w:rPr>
        <w:t>c)</w:t>
      </w:r>
      <w:r w:rsidRPr="004F0EEA">
        <w:rPr>
          <w:lang w:val="es-ES"/>
        </w:rPr>
        <w:tab/>
        <w:t>Esta persona tiene el pelo castaño y largo. Es alta y delgada. Tiene los ojos marrones y lleva gafas.</w:t>
      </w:r>
    </w:p>
    <w:p w14:paraId="108BB1B0" w14:textId="78523C5A" w:rsidR="006B75CA" w:rsidRPr="004F0EEA" w:rsidRDefault="006B75CA" w:rsidP="006B75CA">
      <w:pPr>
        <w:pStyle w:val="ekvaufzhlung"/>
        <w:rPr>
          <w:lang w:val="es-ES"/>
        </w:rPr>
      </w:pPr>
      <w:r w:rsidRPr="004F0EEA">
        <w:rPr>
          <w:lang w:val="es-ES"/>
        </w:rPr>
        <w:t>d)</w:t>
      </w:r>
      <w:r w:rsidRPr="004F0EEA">
        <w:rPr>
          <w:lang w:val="es-ES"/>
        </w:rPr>
        <w:tab/>
        <w:t xml:space="preserve">Esta persona es joven, alta y delgada. Tiene el pelo largo y castaño. Tiene los ojos marrones, no lleva gafas y tiene la piel morena. </w:t>
      </w:r>
    </w:p>
    <w:p w14:paraId="66A25508" w14:textId="05114F8C" w:rsidR="006B75CA" w:rsidRDefault="006B75CA" w:rsidP="006B75CA">
      <w:pPr>
        <w:pStyle w:val="ekvschreiblinie"/>
        <w:rPr>
          <w:rStyle w:val="ekvlsungunterstrichen"/>
          <w:lang w:val="es-ES"/>
        </w:rPr>
      </w:pPr>
      <w:r w:rsidRPr="006B75CA">
        <w:rPr>
          <w:lang w:val="es-ES"/>
        </w:rPr>
        <w:t>e)</w:t>
      </w:r>
      <w:r w:rsidRPr="006B75CA">
        <w:rPr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</w:p>
    <w:p w14:paraId="491679F1" w14:textId="291B7D11" w:rsidR="006B75CA" w:rsidRPr="004F0EEA" w:rsidRDefault="006B75CA" w:rsidP="006B75CA">
      <w:pPr>
        <w:pStyle w:val="ekvschreiblinie"/>
        <w:rPr>
          <w:lang w:val="es-ES"/>
        </w:rPr>
      </w:pPr>
      <w:r w:rsidRPr="004F0EEA">
        <w:rPr>
          <w:rStyle w:val="ekvlsung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Pr="004F0EEA">
        <w:rPr>
          <w:rStyle w:val="ekvlsungunterstrichen"/>
          <w:lang w:val="es-ES"/>
        </w:rPr>
        <w:tab/>
      </w:r>
    </w:p>
    <w:p w14:paraId="26B41DEF" w14:textId="269EEAB8" w:rsidR="006B75CA" w:rsidRDefault="006B75CA" w:rsidP="006B75CA">
      <w:pPr>
        <w:pStyle w:val="ekvschreiblinie"/>
        <w:rPr>
          <w:rStyle w:val="ekvlsungunterstrichen"/>
          <w:lang w:val="es-ES"/>
        </w:rPr>
      </w:pPr>
      <w:r w:rsidRPr="006B75CA">
        <w:rPr>
          <w:lang w:val="es-ES"/>
        </w:rPr>
        <w:t>f)</w:t>
      </w:r>
      <w:r>
        <w:rPr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</w:p>
    <w:p w14:paraId="007762AC" w14:textId="4EF24220" w:rsidR="00576788" w:rsidRDefault="006B75CA" w:rsidP="00C1485A">
      <w:pPr>
        <w:pStyle w:val="ekvschreiblinie"/>
        <w:rPr>
          <w:rStyle w:val="ekvlsungunterstrichen"/>
          <w:lang w:val="es-ES"/>
        </w:rPr>
      </w:pPr>
      <w:r w:rsidRPr="006B75CA">
        <w:rPr>
          <w:rStyle w:val="ekvlsung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565276">
        <w:rPr>
          <w:rStyle w:val="ekvlsungunterstrichen"/>
          <w:lang w:val="es-ES"/>
        </w:rPr>
        <w:tab/>
      </w:r>
      <w:r w:rsidR="00C1485A">
        <w:rPr>
          <w:rStyle w:val="ekvlsungunterstrichen"/>
          <w:lang w:val="es-ES"/>
        </w:rPr>
        <w:tab/>
      </w:r>
    </w:p>
    <w:p w14:paraId="7DDB787B" w14:textId="257E7C68" w:rsidR="00576788" w:rsidRDefault="00576788" w:rsidP="00C1485A">
      <w:pPr>
        <w:pStyle w:val="ekvschreiblinie"/>
        <w:rPr>
          <w:rStyle w:val="ekvlsungunterstrichen"/>
          <w:lang w:val="es-ES"/>
        </w:rPr>
        <w:sectPr w:rsidR="00576788" w:rsidSect="00365D3D">
          <w:footerReference w:type="default" r:id="rId32"/>
          <w:footnotePr>
            <w:numRestart w:val="eachPage"/>
          </w:footnotePr>
          <w:pgSz w:w="11906" w:h="16838" w:code="9"/>
          <w:pgMar w:top="454" w:right="851" w:bottom="1418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13F228A2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640B6C5E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493B80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7C5FD1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47EE4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03349985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3623278A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4C0D93DD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3FEE5AEE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69089CA8" w14:textId="7EFE32CA" w:rsidR="00C1485A" w:rsidRDefault="00365D3D" w:rsidP="00C1485A">
      <w:pPr>
        <w:pStyle w:val="ekvabsatznummer"/>
      </w:pPr>
      <w:r>
        <w:rPr>
          <w:rStyle w:val="ekvnummerierung"/>
        </w:rPr>
        <w:t>4</w:t>
      </w:r>
      <w:r w:rsidR="00C1485A" w:rsidRPr="00533579">
        <w:tab/>
        <w:t>Lee las frases y d</w:t>
      </w:r>
      <w:r w:rsidR="00C1485A">
        <w:t xml:space="preserve">i cómo se llaman las personas de las fotos. </w:t>
      </w:r>
    </w:p>
    <w:tbl>
      <w:tblPr>
        <w:tblStyle w:val="Tabellenraster"/>
        <w:tblW w:w="935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53"/>
        <w:gridCol w:w="3402"/>
      </w:tblGrid>
      <w:tr w:rsidR="00C1485A" w:rsidRPr="00207326" w14:paraId="727396EB" w14:textId="77777777" w:rsidTr="00AC76A2">
        <w:trPr>
          <w:trHeight w:val="2229"/>
        </w:trPr>
        <w:tc>
          <w:tcPr>
            <w:tcW w:w="5953" w:type="dxa"/>
            <w:vMerge w:val="restart"/>
            <w:tcBorders>
              <w:top w:val="nil"/>
              <w:left w:val="nil"/>
              <w:right w:val="nil"/>
            </w:tcBorders>
          </w:tcPr>
          <w:p w14:paraId="0A6EBC17" w14:textId="77777777" w:rsidR="00C1485A" w:rsidRDefault="00C1485A" w:rsidP="00AC76A2">
            <w:pPr>
              <w:rPr>
                <w:lang w:val="es-ES"/>
              </w:rPr>
            </w:pPr>
          </w:p>
          <w:p w14:paraId="553276C7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a)</w:t>
            </w:r>
            <w:r w:rsidRPr="00C1485A">
              <w:rPr>
                <w:lang w:val="es-ES"/>
              </w:rPr>
              <w:tab/>
              <w:t xml:space="preserve">Las chicas son primas, pero son muy diferentes. </w:t>
            </w:r>
          </w:p>
          <w:p w14:paraId="0C038185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b)</w:t>
            </w:r>
            <w:r w:rsidRPr="00C1485A">
              <w:rPr>
                <w:lang w:val="es-ES"/>
              </w:rPr>
              <w:tab/>
              <w:t>El padre de María lleva barba.</w:t>
            </w:r>
          </w:p>
          <w:p w14:paraId="7D8C7AE4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c)</w:t>
            </w:r>
            <w:r w:rsidRPr="00C1485A">
              <w:rPr>
                <w:lang w:val="es-ES"/>
              </w:rPr>
              <w:tab/>
              <w:t>Javier lleva gafas.</w:t>
            </w:r>
          </w:p>
          <w:p w14:paraId="11538A25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d)</w:t>
            </w:r>
            <w:r w:rsidRPr="00C1485A">
              <w:rPr>
                <w:lang w:val="es-ES"/>
              </w:rPr>
              <w:tab/>
              <w:t>Andrés no tiene hermanos y María tampoco.</w:t>
            </w:r>
          </w:p>
          <w:p w14:paraId="4CE77718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e)</w:t>
            </w:r>
            <w:r w:rsidRPr="00C1485A">
              <w:rPr>
                <w:lang w:val="es-ES"/>
              </w:rPr>
              <w:tab/>
              <w:t>El hermano de la chica morena tiene el pelo corto y es pelirrojo.</w:t>
            </w:r>
          </w:p>
          <w:p w14:paraId="66D0C2C3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f)</w:t>
            </w:r>
            <w:r w:rsidRPr="00C1485A">
              <w:rPr>
                <w:lang w:val="es-ES"/>
              </w:rPr>
              <w:tab/>
              <w:t>Sandra no lleva gafas y su hermano tampoco.</w:t>
            </w:r>
          </w:p>
          <w:p w14:paraId="71CC9405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g)</w:t>
            </w:r>
            <w:r w:rsidRPr="00C1485A">
              <w:rPr>
                <w:lang w:val="es-ES"/>
              </w:rPr>
              <w:tab/>
              <w:t>Andrés, el novio de María, es rubio y tiene los ojos azules.</w:t>
            </w:r>
          </w:p>
          <w:p w14:paraId="50577435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h)</w:t>
            </w:r>
            <w:r w:rsidRPr="00C1485A">
              <w:rPr>
                <w:lang w:val="es-ES"/>
              </w:rPr>
              <w:tab/>
              <w:t>Javier tiene una hija que también lleva gafas.</w:t>
            </w:r>
          </w:p>
          <w:p w14:paraId="461200C7" w14:textId="77777777" w:rsidR="00C1485A" w:rsidRP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i)</w:t>
            </w:r>
            <w:r w:rsidRPr="00C1485A">
              <w:rPr>
                <w:lang w:val="es-ES"/>
              </w:rPr>
              <w:tab/>
              <w:t>Pablo tiene la piel clara y es delgado.</w:t>
            </w:r>
          </w:p>
          <w:p w14:paraId="3BB49EDF" w14:textId="77777777" w:rsidR="00C1485A" w:rsidRDefault="00C1485A" w:rsidP="00AC76A2">
            <w:pPr>
              <w:rPr>
                <w:lang w:val="es-ES"/>
              </w:rPr>
            </w:pPr>
            <w:r w:rsidRPr="00C1485A">
              <w:rPr>
                <w:lang w:val="es-ES"/>
              </w:rPr>
              <w:t>j)</w:t>
            </w:r>
            <w:r w:rsidRPr="00C1485A">
              <w:rPr>
                <w:lang w:val="es-ES"/>
              </w:rPr>
              <w:tab/>
              <w:t>La hija de Javier tiene el pelo rubio y largo.</w:t>
            </w:r>
            <w:r>
              <w:rPr>
                <w:lang w:val="es-ES"/>
              </w:rPr>
              <w:t xml:space="preserve"> 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47B24A5E" w14:textId="77777777" w:rsidR="00C1485A" w:rsidRPr="00D13498" w:rsidRDefault="00C1485A" w:rsidP="00C1485A">
            <w:pPr>
              <w:pStyle w:val="ekvgrundtexthalbe"/>
              <w:rPr>
                <w:lang w:val="es-ES"/>
              </w:rPr>
            </w:pPr>
          </w:p>
          <w:p w14:paraId="1B3F9CEB" w14:textId="4A33FE5E" w:rsidR="00C1485A" w:rsidRPr="00D17436" w:rsidRDefault="00C1485A" w:rsidP="00AC76A2">
            <w:pPr>
              <w:pStyle w:val="ekvbild"/>
            </w:pPr>
            <w:r>
              <w:drawing>
                <wp:inline distT="0" distB="0" distL="0" distR="0" wp14:anchorId="30F597E8" wp14:editId="58D167D0">
                  <wp:extent cx="2160270" cy="1438275"/>
                  <wp:effectExtent l="0" t="0" r="0" b="9525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Grafik 6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85A" w14:paraId="6472E5E9" w14:textId="77777777" w:rsidTr="00AC76A2">
        <w:tc>
          <w:tcPr>
            <w:tcW w:w="5953" w:type="dxa"/>
            <w:vMerge/>
            <w:tcBorders>
              <w:left w:val="nil"/>
              <w:bottom w:val="nil"/>
              <w:right w:val="nil"/>
            </w:tcBorders>
          </w:tcPr>
          <w:p w14:paraId="5771B460" w14:textId="77777777" w:rsidR="00C1485A" w:rsidRDefault="00C1485A" w:rsidP="00AC76A2">
            <w:pPr>
              <w:rPr>
                <w:lang w:val="es-ES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</w:tcPr>
          <w:p w14:paraId="40219C38" w14:textId="7D0D07DE" w:rsidR="00C1485A" w:rsidRPr="00533579" w:rsidRDefault="00C1485A" w:rsidP="00AC76A2">
            <w:pPr>
              <w:pStyle w:val="ekvschreiblinie"/>
              <w:tabs>
                <w:tab w:val="clear" w:pos="340"/>
                <w:tab w:val="clear" w:pos="595"/>
                <w:tab w:val="clear" w:pos="851"/>
                <w:tab w:val="clear" w:pos="9327"/>
                <w:tab w:val="right" w:pos="3402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</w:tc>
      </w:tr>
    </w:tbl>
    <w:p w14:paraId="26EB061F" w14:textId="77777777" w:rsidR="00C1485A" w:rsidRPr="00533579" w:rsidRDefault="00C1485A" w:rsidP="00C1485A">
      <w:pPr>
        <w:pStyle w:val="ekvgrundtexthalbe"/>
      </w:pPr>
    </w:p>
    <w:tbl>
      <w:tblPr>
        <w:tblStyle w:val="Tabellenraster"/>
        <w:tblW w:w="93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6"/>
        <w:gridCol w:w="283"/>
        <w:gridCol w:w="2126"/>
        <w:gridCol w:w="283"/>
        <w:gridCol w:w="2126"/>
        <w:gridCol w:w="283"/>
        <w:gridCol w:w="2126"/>
      </w:tblGrid>
      <w:tr w:rsidR="00C1485A" w:rsidRPr="00533579" w14:paraId="524DBEB7" w14:textId="77777777" w:rsidTr="00CB1292">
        <w:trPr>
          <w:trHeight w:hRule="exact" w:val="2126"/>
        </w:trPr>
        <w:tc>
          <w:tcPr>
            <w:tcW w:w="2126" w:type="dxa"/>
          </w:tcPr>
          <w:p w14:paraId="21568B03" w14:textId="34CA3B88" w:rsidR="00C1485A" w:rsidRPr="00533579" w:rsidRDefault="00907A40" w:rsidP="00AC76A2">
            <w:pPr>
              <w:pStyle w:val="ekvbild"/>
            </w:pPr>
            <w:r>
              <w:drawing>
                <wp:inline distT="0" distB="0" distL="0" distR="0" wp14:anchorId="4D5AAFA4" wp14:editId="6E7537B2">
                  <wp:extent cx="1343660" cy="1345565"/>
                  <wp:effectExtent l="0" t="0" r="8890" b="6985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Grafik 83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101FAAF7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75A463A4" w14:textId="6D38D9ED" w:rsidR="00C1485A" w:rsidRPr="00533579" w:rsidRDefault="00EA6A72" w:rsidP="00EA6A72">
            <w:pPr>
              <w:pStyle w:val="ekvbild"/>
            </w:pPr>
            <w:r>
              <w:drawing>
                <wp:inline distT="0" distB="0" distL="0" distR="0" wp14:anchorId="390D4A04" wp14:editId="5668E27D">
                  <wp:extent cx="1343660" cy="1341755"/>
                  <wp:effectExtent l="0" t="0" r="8890" b="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34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3E8F8982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0745671E" w14:textId="4734E7FE" w:rsidR="00C1485A" w:rsidRPr="00533579" w:rsidRDefault="00EA6A72" w:rsidP="00EA6A72">
            <w:pPr>
              <w:pStyle w:val="ekvbild"/>
            </w:pPr>
            <w:r>
              <w:drawing>
                <wp:inline distT="0" distB="0" distL="0" distR="0" wp14:anchorId="53B4E599" wp14:editId="550E0B8D">
                  <wp:extent cx="1343660" cy="1343660"/>
                  <wp:effectExtent l="0" t="0" r="8890" b="889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Grafik 85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14:paraId="0C918D7E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58550FD8" w14:textId="111B4E0B" w:rsidR="00C1485A" w:rsidRPr="00EA6A72" w:rsidRDefault="00EA6A72" w:rsidP="00EA6A72">
            <w:pPr>
              <w:pStyle w:val="ekvbild"/>
              <w:rPr>
                <w:noProof w:val="0"/>
              </w:rPr>
            </w:pPr>
            <w:r>
              <w:drawing>
                <wp:inline distT="0" distB="0" distL="0" distR="0" wp14:anchorId="5F8DA5E1" wp14:editId="57CE9040">
                  <wp:extent cx="1343660" cy="1345565"/>
                  <wp:effectExtent l="0" t="0" r="8890" b="6985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Grafik 8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85A" w:rsidRPr="00533579" w14:paraId="7EE1A6BE" w14:textId="77777777" w:rsidTr="00CB1292">
        <w:tc>
          <w:tcPr>
            <w:tcW w:w="2126" w:type="dxa"/>
          </w:tcPr>
          <w:p w14:paraId="0B9A45E1" w14:textId="2EFCD17B" w:rsidR="00C1485A" w:rsidRPr="00533579" w:rsidRDefault="00C1485A" w:rsidP="00AC76A2">
            <w:pPr>
              <w:pStyle w:val="ekvschreiblinie"/>
              <w:tabs>
                <w:tab w:val="clear" w:pos="340"/>
                <w:tab w:val="clear" w:pos="595"/>
                <w:tab w:val="clear" w:pos="851"/>
                <w:tab w:val="clear" w:pos="9327"/>
                <w:tab w:val="right" w:pos="2126"/>
              </w:tabs>
              <w:rPr>
                <w:rStyle w:val="ekvlsungunterstrichen"/>
              </w:rPr>
            </w:pPr>
            <w:r>
              <w:rPr>
                <w:rStyle w:val="ekvlsungunterstrichen"/>
              </w:rPr>
              <w:tab/>
            </w:r>
          </w:p>
        </w:tc>
        <w:tc>
          <w:tcPr>
            <w:tcW w:w="283" w:type="dxa"/>
            <w:tcBorders>
              <w:left w:val="nil"/>
            </w:tcBorders>
          </w:tcPr>
          <w:p w14:paraId="38778295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5BD970A9" w14:textId="5338DBD1" w:rsidR="00C1485A" w:rsidRPr="00533579" w:rsidRDefault="00C1485A" w:rsidP="00AC76A2">
            <w:pPr>
              <w:pStyle w:val="ekvschreiblinie"/>
              <w:tabs>
                <w:tab w:val="clear" w:pos="340"/>
                <w:tab w:val="clear" w:pos="595"/>
                <w:tab w:val="clear" w:pos="851"/>
                <w:tab w:val="clear" w:pos="9327"/>
                <w:tab w:val="right" w:pos="2126"/>
              </w:tabs>
            </w:pPr>
            <w:r>
              <w:rPr>
                <w:rStyle w:val="ekvlsungunterstrichen"/>
              </w:rPr>
              <w:tab/>
            </w:r>
          </w:p>
        </w:tc>
        <w:tc>
          <w:tcPr>
            <w:tcW w:w="283" w:type="dxa"/>
            <w:tcBorders>
              <w:left w:val="nil"/>
            </w:tcBorders>
          </w:tcPr>
          <w:p w14:paraId="3FC3D7C4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573941E9" w14:textId="056C4C77" w:rsidR="00C1485A" w:rsidRPr="00533579" w:rsidRDefault="00C1485A" w:rsidP="00AC76A2">
            <w:pPr>
              <w:pStyle w:val="ekvschreiblinie"/>
              <w:tabs>
                <w:tab w:val="clear" w:pos="340"/>
                <w:tab w:val="clear" w:pos="595"/>
                <w:tab w:val="clear" w:pos="851"/>
                <w:tab w:val="clear" w:pos="9327"/>
                <w:tab w:val="right" w:pos="2126"/>
              </w:tabs>
            </w:pPr>
            <w:r w:rsidRPr="00533579">
              <w:rPr>
                <w:rStyle w:val="ekvlsungunterstrichen"/>
              </w:rPr>
              <w:tab/>
            </w:r>
          </w:p>
        </w:tc>
        <w:tc>
          <w:tcPr>
            <w:tcW w:w="283" w:type="dxa"/>
            <w:tcBorders>
              <w:left w:val="nil"/>
            </w:tcBorders>
          </w:tcPr>
          <w:p w14:paraId="4AA25AF7" w14:textId="77777777" w:rsidR="00C1485A" w:rsidRPr="00533579" w:rsidRDefault="00C1485A" w:rsidP="00AC76A2">
            <w:pPr>
              <w:pStyle w:val="ekvbild"/>
            </w:pPr>
          </w:p>
        </w:tc>
        <w:tc>
          <w:tcPr>
            <w:tcW w:w="2126" w:type="dxa"/>
          </w:tcPr>
          <w:p w14:paraId="51888EF8" w14:textId="36067705" w:rsidR="00C1485A" w:rsidRPr="00533579" w:rsidRDefault="00C1485A" w:rsidP="00AC76A2">
            <w:pPr>
              <w:pStyle w:val="ekvschreiblinie"/>
              <w:tabs>
                <w:tab w:val="clear" w:pos="340"/>
                <w:tab w:val="clear" w:pos="595"/>
                <w:tab w:val="clear" w:pos="851"/>
                <w:tab w:val="clear" w:pos="9327"/>
                <w:tab w:val="right" w:pos="2126"/>
              </w:tabs>
            </w:pPr>
            <w:r>
              <w:rPr>
                <w:rStyle w:val="ekvlsungunterstrichen"/>
              </w:rPr>
              <w:tab/>
            </w:r>
          </w:p>
        </w:tc>
      </w:tr>
    </w:tbl>
    <w:p w14:paraId="1D5FB74D" w14:textId="77777777" w:rsidR="00C1485A" w:rsidRPr="00C1485A" w:rsidRDefault="00C1485A" w:rsidP="00C1485A"/>
    <w:p w14:paraId="51BA08BD" w14:textId="77777777" w:rsidR="00C1485A" w:rsidRPr="00C1485A" w:rsidRDefault="00C1485A" w:rsidP="00C1485A">
      <w:pPr>
        <w:pStyle w:val="ekvgrundtexthalbe"/>
      </w:pPr>
    </w:p>
    <w:p w14:paraId="30754D71" w14:textId="5F65F12F" w:rsidR="000F5F3F" w:rsidRDefault="00365D3D" w:rsidP="000F5F3F">
      <w:pPr>
        <w:pStyle w:val="ekvabsatznummer"/>
      </w:pPr>
      <w:r>
        <w:rPr>
          <w:rStyle w:val="ekvnummerierung"/>
        </w:rPr>
        <w:t>5</w:t>
      </w:r>
      <w:r w:rsidR="000F5F3F" w:rsidRPr="000F5F3F">
        <w:tab/>
      </w:r>
      <w:r w:rsidR="000F5F3F">
        <w:t xml:space="preserve">¿Qué animales son estos? Escribe sus nombres en el crucigrama.  </w:t>
      </w:r>
    </w:p>
    <w:p w14:paraId="69554306" w14:textId="06F9384A" w:rsidR="000F5F3F" w:rsidRPr="00D13498" w:rsidRDefault="000F5F3F" w:rsidP="00C1485A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 w:rsidR="00191242" w14:paraId="26FB4AA8" w14:textId="3E4CF7E8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30763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0A0BC6" w14:textId="6AE98292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286F1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AFA77D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93B61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7D153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965C3B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5D1FAB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94D3F7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47356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98476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BEEDD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2172" w14:textId="77777777" w:rsidR="00191242" w:rsidRPr="004F0EEA" w:rsidRDefault="00191242" w:rsidP="00BF3E19">
            <w:pPr>
              <w:jc w:val="center"/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E452F9F" w14:textId="038226D8" w:rsidR="00191242" w:rsidRPr="00BF3E19" w:rsidRDefault="00191242" w:rsidP="00AF297D">
            <w:pPr>
              <w:pStyle w:val="ekvgrundtextarialklein"/>
            </w:pPr>
            <w:r>
              <w:t xml:space="preserve">6 </w:t>
            </w:r>
            <w:r>
              <w:sym w:font="Symbol" w:char="F0AF"/>
            </w: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32C2FF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A5DBD8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B10FB4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C156DA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BF5474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15C360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AFBF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3357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28A7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A9D2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7100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0B1D4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CF617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1C9D9FF2" w14:textId="13D9DD95" w:rsidTr="00191242">
        <w:trPr>
          <w:trHeight w:hRule="exact" w:val="340"/>
        </w:trPr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FB7F36D" w14:textId="4004E1EB" w:rsidR="004F0EEA" w:rsidRPr="00AF297D" w:rsidRDefault="00CB1292" w:rsidP="00AF297D">
            <w:pPr>
              <w:pStyle w:val="ekvbild"/>
            </w:pPr>
            <w:r>
              <w:drawing>
                <wp:inline distT="0" distB="0" distL="0" distR="0" wp14:anchorId="165BDD20" wp14:editId="14B8B5B5">
                  <wp:extent cx="1484985" cy="1043139"/>
                  <wp:effectExtent l="0" t="0" r="1270" b="508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Grafik 87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81"/>
                          <a:stretch/>
                        </pic:blipFill>
                        <pic:spPr bwMode="auto">
                          <a:xfrm>
                            <a:off x="0" y="0"/>
                            <a:ext cx="1497528" cy="1051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F0EEA" w:rsidRPr="00AF297D">
              <w:t xml:space="preserve"> </w:t>
            </w:r>
          </w:p>
          <w:p w14:paraId="2B98DEBF" w14:textId="77777777" w:rsidR="00191242" w:rsidRPr="004F0EEA" w:rsidRDefault="00191242" w:rsidP="004F0EEA"/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A60AB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5292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6398D6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8F1502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9D4042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FDA585" w14:textId="567F9112" w:rsidR="00191242" w:rsidRPr="00BF3E19" w:rsidRDefault="00191242" w:rsidP="00BF3E19">
            <w:pPr>
              <w:pStyle w:val="ekvgrundtextarialklein"/>
            </w:pPr>
            <w:r w:rsidRPr="00BF3E19">
              <w:t>1</w:t>
            </w:r>
            <w:r w:rsidRPr="00BF3E19">
              <w:sym w:font="Symbol" w:char="F0AE"/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78EBE" w14:textId="3110DE5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7AF49" w14:textId="6F2DD204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191FA" w14:textId="4BDEE8AD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46037" w14:textId="41910D30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CD79E" w14:textId="74B3CA31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77873" w14:textId="3060BF40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BA2FB" w14:textId="0A95C110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A4F675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3713E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B7179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25848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107E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DB5D2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16531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25684164" w14:textId="7B7DF7B6" w:rsidTr="00191242">
        <w:trPr>
          <w:trHeight w:hRule="exact" w:val="340"/>
        </w:trPr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</w:tcPr>
          <w:p w14:paraId="4DE4E3F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097BC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3DF4CDA" w14:textId="284EC167" w:rsidR="00191242" w:rsidRPr="0097338E" w:rsidRDefault="00191242" w:rsidP="0097338E">
            <w:pPr>
              <w:pStyle w:val="ekvgrundtextarialklein"/>
            </w:pPr>
            <w:r w:rsidRPr="0097338E">
              <w:t xml:space="preserve">2 </w:t>
            </w:r>
            <w:r w:rsidRPr="0097338E">
              <w:sym w:font="Symbol" w:char="F0AE"/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417D1" w14:textId="2E1C28E1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297DA" w14:textId="0958FDB5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B937E" w14:textId="3609C48C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ADBE5" w14:textId="2FC606C0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BAE21" w14:textId="5AFDD00F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89B4D4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00E8D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9CDE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83CA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C212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1D94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0EC71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C9D97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3B58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4419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5EFBD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E6C1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4EBF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675BFECC" w14:textId="2E2D3D78" w:rsidTr="00CB1292">
        <w:trPr>
          <w:trHeight w:hRule="exact" w:val="340"/>
        </w:trPr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</w:tcPr>
          <w:p w14:paraId="0D91BA0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A6F7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B308A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6032D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18ADD6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5F3101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334CA40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9FF12" w14:textId="5623C742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545FBD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0724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00301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CC0AB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4217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DBCAC62" w14:textId="42FF046F" w:rsidR="003D2FCA" w:rsidRPr="00CB1292" w:rsidRDefault="0015489F" w:rsidP="00CB1292">
            <w:pPr>
              <w:pStyle w:val="ekvbild"/>
            </w:pPr>
            <w:r>
              <w:drawing>
                <wp:inline distT="0" distB="0" distL="0" distR="0" wp14:anchorId="4C59F99B" wp14:editId="1C6A3061">
                  <wp:extent cx="1480999" cy="1038225"/>
                  <wp:effectExtent l="0" t="0" r="5080" b="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Grafik 93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571" cy="104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F370D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BFD2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21B9F473" w14:textId="334BDC32" w:rsidTr="004F0EEA">
        <w:trPr>
          <w:trHeight w:hRule="exact" w:val="340"/>
        </w:trPr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</w:tcPr>
          <w:p w14:paraId="61354CA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CB4F3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A6D3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2D6D7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E345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F02E91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888A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F52E5" w14:textId="35A019D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73936F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03D2B9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B77D39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913B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DE6CD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C931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4B3CE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3C326533" w14:textId="616B9852" w:rsidTr="004F0EEA">
        <w:trPr>
          <w:trHeight w:hRule="exact" w:val="340"/>
        </w:trPr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</w:tcPr>
          <w:p w14:paraId="4E61BFA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left w:w="57" w:type="dxa"/>
            </w:tcMar>
            <w:vAlign w:val="center"/>
          </w:tcPr>
          <w:p w14:paraId="170167AC" w14:textId="7E2CFC6B" w:rsidR="00191242" w:rsidRPr="00AF297D" w:rsidRDefault="004F0EEA" w:rsidP="00AF297D">
            <w:pPr>
              <w:pStyle w:val="ekvtabelle"/>
              <w:rPr>
                <w:rStyle w:val="ekvfett"/>
              </w:rPr>
            </w:pPr>
            <w:r w:rsidRPr="00AF297D">
              <w:rPr>
                <w:rStyle w:val="ekvfett"/>
              </w:rPr>
              <w:t>1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2DF5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EECB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D7CEA38" w14:textId="2D141E0A" w:rsidR="00191242" w:rsidRPr="00191242" w:rsidRDefault="00191242" w:rsidP="00AF297D">
            <w:pPr>
              <w:pStyle w:val="ekvgrundtextarialklein"/>
            </w:pPr>
            <w:r w:rsidRPr="00191242">
              <w:t xml:space="preserve">3 </w:t>
            </w:r>
            <w:r w:rsidRPr="00191242">
              <w:sym w:font="Symbol" w:char="F0AE"/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3E52B" w14:textId="5A0B8E3D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4E023" w14:textId="085CAB28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A5694" w14:textId="661ECDB5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ED1A9" w14:textId="46C6911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21703" w14:textId="4AB8EE41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8DCD0" w14:textId="339917B8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216700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DCE4C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5E8E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630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02407AD4" w14:textId="0447A2BF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E6E3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611CEE" w14:textId="3C608DD8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FDAA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93629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39868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EBD7A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D8C0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B2626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76E71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CEC2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C32A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6E856A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4383BF1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7B875" w14:textId="132FBB19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4FB7F5B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EF5687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81E3E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8B16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ED018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A7A41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3B35B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088AABB0" w14:textId="39881CB2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CE16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B4CD09" w14:textId="1347DAAD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2AD10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A2B72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599F3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3D326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29EB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E8B8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C49E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B3CA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23BB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18AC1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A35D59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A8698" w14:textId="29296BF9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7A80CD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B34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B4A3B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4BCAC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right w:w="57" w:type="dxa"/>
            </w:tcMar>
            <w:vAlign w:val="center"/>
          </w:tcPr>
          <w:p w14:paraId="16B708FB" w14:textId="63EE117F" w:rsidR="00191242" w:rsidRPr="00AF297D" w:rsidRDefault="004F0EEA" w:rsidP="00AF297D">
            <w:pPr>
              <w:pStyle w:val="ekvtabellerechts"/>
            </w:pPr>
            <w:r w:rsidRPr="00AF297D">
              <w:rPr>
                <w:rStyle w:val="ekvfett"/>
              </w:rPr>
              <w:t>4</w:t>
            </w: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4769F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1BE7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36EC22FC" w14:textId="64B5BBD7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731B1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486961" w14:textId="0B7F51D5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F992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613C28D" w14:textId="59EA3342" w:rsidR="003D2FCA" w:rsidRPr="00AF297D" w:rsidRDefault="003D2FCA" w:rsidP="00CB1292">
            <w:pPr>
              <w:pStyle w:val="ekvbild"/>
            </w:pPr>
            <w:r w:rsidRPr="00AF297D">
              <w:t xml:space="preserve"> </w:t>
            </w:r>
            <w:r w:rsidR="00CB1292" w:rsidRPr="00AF297D">
              <w:drawing>
                <wp:inline distT="0" distB="0" distL="0" distR="0" wp14:anchorId="08BD4079" wp14:editId="3052219F">
                  <wp:extent cx="1455420" cy="1019175"/>
                  <wp:effectExtent l="0" t="0" r="0" b="3175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rafik 88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84"/>
                          <a:stretch/>
                        </pic:blipFill>
                        <pic:spPr bwMode="auto">
                          <a:xfrm>
                            <a:off x="0" y="0"/>
                            <a:ext cx="1455420" cy="1019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E0454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DB6D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FDBB8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FCD0BC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3AF81" w14:textId="35200AA5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844B85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DF252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FE454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F302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C7A79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5D182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E6B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E6081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4EF4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8384E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3DCD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4A2B8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F41FA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20E05055" w14:textId="726FA08F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482A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66371" w14:textId="10E227FB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1B03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DB42C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E3EE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A0F5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3CE84D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A0939" w14:textId="294537F4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B29B32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07CD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0B53FCE" w14:textId="57AE601C" w:rsidR="003D2FCA" w:rsidRPr="0015489F" w:rsidRDefault="0015489F" w:rsidP="0015489F">
            <w:pPr>
              <w:pStyle w:val="ekvbild"/>
            </w:pPr>
            <w:r>
              <w:drawing>
                <wp:inline distT="0" distB="0" distL="0" distR="0" wp14:anchorId="57A9F719" wp14:editId="0A528574">
                  <wp:extent cx="1484986" cy="1049503"/>
                  <wp:effectExtent l="0" t="0" r="127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Grafik 94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5"/>
                          <a:stretch/>
                        </pic:blipFill>
                        <pic:spPr bwMode="auto">
                          <a:xfrm>
                            <a:off x="0" y="0"/>
                            <a:ext cx="1497055" cy="1058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9C490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A0063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CDF2A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A4D78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F8C0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5F8CC958" w14:textId="355CC389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0E16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F5205" w14:textId="46B4280A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A6EB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E213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EC267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093B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E1C7B3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0B2D24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812B44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1DC45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2FF3F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6B69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DD657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BF57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63F6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53125344" w14:textId="4A7C1E93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EC7FF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82E17B" w14:textId="6D83D0C1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0DAB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3FAC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87D56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5B32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A0E333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F1E7C" w14:textId="5F80679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45E83A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0519A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E922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C8EEC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8D4C3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A2EB8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DCF6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6813D138" w14:textId="24FAB91A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333A3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B4E78" w14:textId="2FF6DAC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right w:w="57" w:type="dxa"/>
            </w:tcMar>
            <w:vAlign w:val="center"/>
          </w:tcPr>
          <w:p w14:paraId="460E213E" w14:textId="6C4C7267" w:rsidR="00191242" w:rsidRPr="00AF297D" w:rsidRDefault="004F0EEA" w:rsidP="00AF297D">
            <w:pPr>
              <w:pStyle w:val="ekvtabellerechts"/>
            </w:pPr>
            <w:r w:rsidRPr="00AF297D">
              <w:rPr>
                <w:rStyle w:val="ekvfett"/>
              </w:rPr>
              <w:t>2</w:t>
            </w: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D20F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D6A8B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4D03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603863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988DE" w14:textId="5C126DBC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2DED6F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DF1E0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49AB6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5D3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1948E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20CDF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9BD8A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657C9DA9" w14:textId="12D2B5EA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A06C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718AD" w14:textId="444C2AFD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CA61E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B294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0B1F3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B8A6E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E8527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0C24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19DAD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E054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C9F0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423EF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7BCC13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A04792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1245C4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F65E7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9A8B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left w:w="57" w:type="dxa"/>
            </w:tcMar>
            <w:vAlign w:val="center"/>
          </w:tcPr>
          <w:p w14:paraId="6CDB9BD5" w14:textId="3F22230F" w:rsidR="00191242" w:rsidRPr="008B35EE" w:rsidRDefault="004F0EEA" w:rsidP="008B35EE">
            <w:pPr>
              <w:pStyle w:val="ekvtabelle"/>
            </w:pPr>
            <w:r w:rsidRPr="008B35EE">
              <w:rPr>
                <w:rStyle w:val="ekvfett"/>
              </w:rPr>
              <w:t>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5FCF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178F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999D8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63E15003" w14:textId="783D6E34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B9B1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6EED7" w14:textId="3683A69D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5755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D440A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C15EF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66410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DA05C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BB74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51C89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887D5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3CD5C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DB2745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F4956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622B6" w14:textId="4A089E6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886CC4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4560FB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C07A43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0DE31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9BCA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D9FFA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EE63A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D8B30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BAE22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AEABD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FDD07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2A30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9AE2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1D4CAD8C" w14:textId="595A4842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F07C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A63B975" w14:textId="2855D6F3" w:rsidR="003D2FCA" w:rsidRPr="00CB1292" w:rsidRDefault="00CB1292" w:rsidP="00CB1292">
            <w:pPr>
              <w:pStyle w:val="ekvbild"/>
            </w:pPr>
            <w:r>
              <w:drawing>
                <wp:inline distT="0" distB="0" distL="0" distR="0" wp14:anchorId="0023E31A" wp14:editId="6CF84065">
                  <wp:extent cx="1498368" cy="1068019"/>
                  <wp:effectExtent l="0" t="0" r="6985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Grafik 89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068" cy="107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06748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B10BA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7D5E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5753A5C" w14:textId="4DEA81DB" w:rsidR="00191242" w:rsidRPr="00191242" w:rsidRDefault="00191242" w:rsidP="00AF297D">
            <w:pPr>
              <w:pStyle w:val="ekvgrundtextarialklein"/>
            </w:pPr>
            <w:r w:rsidRPr="00191242">
              <w:t xml:space="preserve">4 </w:t>
            </w:r>
            <w:r w:rsidRPr="00191242">
              <w:sym w:font="Symbol" w:char="F0AE"/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D1AC4" w14:textId="47B114AE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4714E" w14:textId="6F733372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8CFA3" w14:textId="31898D42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96645" w14:textId="04FCE5BC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71C56" w14:textId="75061F15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5630D" w14:textId="06E354E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495C02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79DC9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6EDF262" w14:textId="282E5647" w:rsidR="003D2FCA" w:rsidRPr="00AF297D" w:rsidRDefault="0049375D" w:rsidP="00AF297D">
            <w:pPr>
              <w:pStyle w:val="ekvbild"/>
            </w:pPr>
            <w:r w:rsidRPr="00AF297D">
              <w:drawing>
                <wp:inline distT="0" distB="0" distL="0" distR="0" wp14:anchorId="14B0B497" wp14:editId="6957240F">
                  <wp:extent cx="1521460" cy="1079516"/>
                  <wp:effectExtent l="0" t="0" r="2540" b="6350"/>
                  <wp:docPr id="97" name="Grafi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Grafik 97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5"/>
                          <a:stretch/>
                        </pic:blipFill>
                        <pic:spPr bwMode="auto">
                          <a:xfrm>
                            <a:off x="0" y="0"/>
                            <a:ext cx="1536768" cy="1090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D2FCA" w:rsidRPr="00AF297D">
              <w:t xml:space="preserve"> </w:t>
            </w:r>
          </w:p>
          <w:p w14:paraId="7D44A0C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2FA1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07665872" w14:textId="5C92518D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8EDF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64A943F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6041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7999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CB27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559918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08AA089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B8D92" w14:textId="5A3CE786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8418B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D9B8CB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E9F829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51AF5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FD230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2660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F636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3B589BE0" w14:textId="24A5C781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B820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C6D8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3194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CAF7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F3C1A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C6B2E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0034B5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DD383" w14:textId="6D8AF610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E0976E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B674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2692F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8F9A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C27DA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7F24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36C38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7D6B8BA5" w14:textId="5DBB5757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4FFF1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CD71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38AF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796EC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5D07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2D67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50BCCC3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501DF" w14:textId="070EC3B8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82125A7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E57F85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4BEBA6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6314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8DC4E6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3DDB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28AE1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</w:tr>
      <w:tr w:rsidR="00191242" w14:paraId="22272DF8" w14:textId="77777777" w:rsidTr="00AF297D">
        <w:trPr>
          <w:trHeight w:hRule="exact" w:val="34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right w:w="57" w:type="dxa"/>
            </w:tcMar>
            <w:vAlign w:val="center"/>
          </w:tcPr>
          <w:p w14:paraId="1649C0F7" w14:textId="7988C0EB" w:rsidR="00191242" w:rsidRPr="00AF297D" w:rsidRDefault="004F0EEA" w:rsidP="00AF297D">
            <w:pPr>
              <w:pStyle w:val="ekvtabellerechts"/>
              <w:rPr>
                <w:rStyle w:val="ekvfett"/>
              </w:rPr>
            </w:pPr>
            <w:r w:rsidRPr="00AF297D">
              <w:rPr>
                <w:rStyle w:val="ekvfett"/>
              </w:rPr>
              <w:t>3</w:t>
            </w: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3C14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B848E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936C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6EEB9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0E9CD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5B638F6" w14:textId="1901BB09" w:rsidR="00191242" w:rsidRPr="00191242" w:rsidRDefault="00191242" w:rsidP="00AF297D">
            <w:pPr>
              <w:pStyle w:val="ekvgrundtextarialklein"/>
            </w:pPr>
            <w:r w:rsidRPr="00191242">
              <w:t xml:space="preserve">5 </w:t>
            </w:r>
            <w:r w:rsidRPr="00191242">
              <w:sym w:font="Symbol" w:char="F0AE"/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406E3" w14:textId="5C771FB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92448" w14:textId="6108A052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1B4A0" w14:textId="22FB58C3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B2920" w14:textId="1F88E4B1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8D5AA02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7F274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238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CB00B" w14:textId="77777777" w:rsidR="00191242" w:rsidRPr="00BF3E19" w:rsidRDefault="00191242" w:rsidP="00BF3E19">
            <w:pPr>
              <w:jc w:val="center"/>
              <w:rPr>
                <w:rStyle w:val="ekvlsung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tcMar>
              <w:left w:w="57" w:type="dxa"/>
            </w:tcMar>
            <w:vAlign w:val="center"/>
          </w:tcPr>
          <w:p w14:paraId="729A3D1B" w14:textId="1BA7BBD6" w:rsidR="00191242" w:rsidRPr="008B35EE" w:rsidRDefault="004F0EEA" w:rsidP="008B35EE">
            <w:pPr>
              <w:pStyle w:val="ekvtabelle"/>
            </w:pPr>
            <w:r w:rsidRPr="008B35EE">
              <w:rPr>
                <w:rStyle w:val="ekvfett"/>
              </w:rPr>
              <w:t>6</w:t>
            </w:r>
          </w:p>
        </w:tc>
      </w:tr>
    </w:tbl>
    <w:p w14:paraId="1F31F8C2" w14:textId="419B00D0" w:rsidR="007D4501" w:rsidRPr="00C1485A" w:rsidRDefault="007D4501" w:rsidP="00C1485A">
      <w:pPr>
        <w:pStyle w:val="ekvgrundtexthalbe"/>
      </w:pPr>
    </w:p>
    <w:p w14:paraId="41DDD4C7" w14:textId="77777777" w:rsidR="007D4501" w:rsidRPr="005A2D10" w:rsidRDefault="007D4501" w:rsidP="00264445">
      <w:pPr>
        <w:rPr>
          <w:lang w:val="es-ES"/>
        </w:rPr>
        <w:sectPr w:rsidR="007D4501" w:rsidRPr="005A2D10" w:rsidSect="00365D3D">
          <w:footerReference w:type="default" r:id="rId44"/>
          <w:footnotePr>
            <w:numRestart w:val="eachPage"/>
          </w:footnotePr>
          <w:pgSz w:w="11906" w:h="16838" w:code="9"/>
          <w:pgMar w:top="454" w:right="851" w:bottom="1418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AB1713A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7DB0B31E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D48BDE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06BB29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46E2F3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167D2998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69DE7986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6451A312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2AE9E40C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766F5391" w14:textId="2B4F5E04" w:rsidR="007D4501" w:rsidRDefault="007D4501" w:rsidP="007D4501">
      <w:pPr>
        <w:pStyle w:val="ekvue2arial"/>
        <w:rPr>
          <w:lang w:val="es-ES"/>
        </w:rPr>
      </w:pPr>
      <w:r>
        <w:rPr>
          <w:lang w:val="es-ES"/>
        </w:rPr>
        <w:t>Bloque C</w:t>
      </w:r>
    </w:p>
    <w:p w14:paraId="27E5E999" w14:textId="77777777" w:rsidR="007D4501" w:rsidRDefault="007D4501" w:rsidP="007D4501"/>
    <w:p w14:paraId="3594EB81" w14:textId="631EA65F" w:rsidR="00E6788A" w:rsidRDefault="00E6788A" w:rsidP="00E6788A">
      <w:pPr>
        <w:pStyle w:val="ekvabsatznummer"/>
      </w:pPr>
      <w:r w:rsidRPr="00E6788A">
        <w:rPr>
          <w:rStyle w:val="ekvnummerierung"/>
        </w:rPr>
        <w:t>1</w:t>
      </w:r>
      <w:r w:rsidRPr="00E6788A">
        <w:tab/>
        <w:t>Marca la palabra que no pertenece al grupo.</w:t>
      </w:r>
    </w:p>
    <w:p w14:paraId="1B1CFB35" w14:textId="22A6FCC6" w:rsidR="007D4501" w:rsidRDefault="007D4501" w:rsidP="00264445">
      <w:pPr>
        <w:rPr>
          <w:lang w:val="es-ES"/>
        </w:rPr>
      </w:pPr>
    </w:p>
    <w:tbl>
      <w:tblPr>
        <w:tblStyle w:val="Tabellenraster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"/>
        <w:gridCol w:w="1020"/>
        <w:gridCol w:w="136"/>
        <w:gridCol w:w="32"/>
        <w:gridCol w:w="68"/>
        <w:gridCol w:w="136"/>
        <w:gridCol w:w="7"/>
        <w:gridCol w:w="25"/>
        <w:gridCol w:w="211"/>
        <w:gridCol w:w="812"/>
        <w:gridCol w:w="236"/>
        <w:gridCol w:w="56"/>
        <w:gridCol w:w="137"/>
        <w:gridCol w:w="99"/>
        <w:gridCol w:w="112"/>
        <w:gridCol w:w="25"/>
        <w:gridCol w:w="211"/>
        <w:gridCol w:w="267"/>
        <w:gridCol w:w="236"/>
        <w:gridCol w:w="274"/>
        <w:gridCol w:w="84"/>
        <w:gridCol w:w="152"/>
        <w:gridCol w:w="84"/>
        <w:gridCol w:w="387"/>
        <w:gridCol w:w="96"/>
        <w:gridCol w:w="140"/>
        <w:gridCol w:w="396"/>
        <w:gridCol w:w="43"/>
        <w:gridCol w:w="263"/>
        <w:gridCol w:w="295"/>
        <w:gridCol w:w="3119"/>
      </w:tblGrid>
      <w:tr w:rsidR="00351870" w14:paraId="01C08B6E" w14:textId="61C6879E" w:rsidTr="00580996">
        <w:trPr>
          <w:trHeight w:val="340"/>
        </w:trPr>
        <w:tc>
          <w:tcPr>
            <w:tcW w:w="339" w:type="dxa"/>
            <w:tcMar>
              <w:left w:w="0" w:type="dxa"/>
            </w:tcMar>
            <w:vAlign w:val="center"/>
          </w:tcPr>
          <w:p w14:paraId="0015290C" w14:textId="0788F8D4" w:rsidR="00351870" w:rsidRDefault="00351870" w:rsidP="00E6788A">
            <w:pPr>
              <w:rPr>
                <w:lang w:val="es-ES"/>
              </w:rPr>
            </w:pPr>
            <w:r>
              <w:rPr>
                <w:lang w:val="es-ES"/>
              </w:rPr>
              <w:t>a)</w:t>
            </w:r>
          </w:p>
        </w:tc>
        <w:tc>
          <w:tcPr>
            <w:tcW w:w="1156" w:type="dxa"/>
            <w:gridSpan w:val="2"/>
            <w:shd w:val="clear" w:color="auto" w:fill="BFBFBF" w:themeFill="background1" w:themeFillShade="BF"/>
            <w:vAlign w:val="center"/>
          </w:tcPr>
          <w:p w14:paraId="46D4746C" w14:textId="554C71EA" w:rsidR="00351870" w:rsidRPr="00E6788A" w:rsidRDefault="00351870" w:rsidP="00E6788A">
            <w:pPr>
              <w:rPr>
                <w:lang w:val="es-ES"/>
              </w:rPr>
            </w:pPr>
            <w:r w:rsidRPr="00E6788A">
              <w:rPr>
                <w:lang w:val="es-ES"/>
              </w:rPr>
              <w:t>la violencia</w:t>
            </w:r>
          </w:p>
        </w:tc>
        <w:tc>
          <w:tcPr>
            <w:tcW w:w="236" w:type="dxa"/>
            <w:gridSpan w:val="3"/>
            <w:vAlign w:val="center"/>
          </w:tcPr>
          <w:p w14:paraId="5F831C84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347" w:type="dxa"/>
            <w:gridSpan w:val="6"/>
            <w:shd w:val="clear" w:color="auto" w:fill="BFBFBF" w:themeFill="background1" w:themeFillShade="BF"/>
            <w:vAlign w:val="center"/>
          </w:tcPr>
          <w:p w14:paraId="43E9CDCB" w14:textId="0B2B3B93" w:rsidR="00351870" w:rsidRPr="00E6788A" w:rsidRDefault="00351870" w:rsidP="00E6788A">
            <w:pPr>
              <w:rPr>
                <w:lang w:val="es-ES"/>
              </w:rPr>
            </w:pPr>
            <w:r w:rsidRPr="00E6788A">
              <w:rPr>
                <w:lang w:val="es-ES"/>
              </w:rPr>
              <w:t xml:space="preserve">la </w:t>
            </w:r>
            <w:r w:rsidRPr="00565276">
              <w:rPr>
                <w:lang w:val="es-ES"/>
              </w:rPr>
              <w:t>integración</w:t>
            </w:r>
          </w:p>
        </w:tc>
        <w:tc>
          <w:tcPr>
            <w:tcW w:w="236" w:type="dxa"/>
            <w:gridSpan w:val="2"/>
            <w:vAlign w:val="center"/>
          </w:tcPr>
          <w:p w14:paraId="7B88B66A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209" w:type="dxa"/>
            <w:gridSpan w:val="7"/>
            <w:shd w:val="clear" w:color="auto" w:fill="BFBFBF" w:themeFill="background1" w:themeFillShade="BF"/>
            <w:vAlign w:val="center"/>
          </w:tcPr>
          <w:p w14:paraId="46CB0043" w14:textId="43717979" w:rsidR="00351870" w:rsidRPr="00E6788A" w:rsidRDefault="00351870" w:rsidP="00E6788A">
            <w:pPr>
              <w:rPr>
                <w:lang w:val="es-ES"/>
              </w:rPr>
            </w:pPr>
            <w:r w:rsidRPr="00E6788A">
              <w:rPr>
                <w:lang w:val="es-ES"/>
              </w:rPr>
              <w:t>el problema</w:t>
            </w:r>
          </w:p>
        </w:tc>
        <w:tc>
          <w:tcPr>
            <w:tcW w:w="236" w:type="dxa"/>
            <w:gridSpan w:val="2"/>
            <w:vAlign w:val="center"/>
          </w:tcPr>
          <w:p w14:paraId="25345BC3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019" w:type="dxa"/>
            <w:gridSpan w:val="4"/>
            <w:shd w:val="clear" w:color="auto" w:fill="BFBFBF" w:themeFill="background1" w:themeFillShade="BF"/>
            <w:vAlign w:val="center"/>
          </w:tcPr>
          <w:p w14:paraId="74D5D8A3" w14:textId="76DA0666" w:rsidR="00351870" w:rsidRPr="00E6788A" w:rsidRDefault="00351870" w:rsidP="00E6788A">
            <w:pPr>
              <w:rPr>
                <w:lang w:val="es-ES"/>
              </w:rPr>
            </w:pPr>
            <w:r w:rsidRPr="00E6788A">
              <w:rPr>
                <w:lang w:val="es-ES"/>
              </w:rPr>
              <w:t>el alcohol</w:t>
            </w:r>
          </w:p>
        </w:tc>
        <w:tc>
          <w:tcPr>
            <w:tcW w:w="601" w:type="dxa"/>
            <w:gridSpan w:val="3"/>
            <w:shd w:val="clear" w:color="auto" w:fill="auto"/>
          </w:tcPr>
          <w:p w14:paraId="785F0D0E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3119" w:type="dxa"/>
            <w:vMerge w:val="restart"/>
            <w:shd w:val="clear" w:color="auto" w:fill="auto"/>
            <w:tcMar>
              <w:left w:w="0" w:type="dxa"/>
              <w:right w:w="0" w:type="dxa"/>
            </w:tcMar>
          </w:tcPr>
          <w:p w14:paraId="184DAC64" w14:textId="076008C5" w:rsidR="00351870" w:rsidRPr="00533579" w:rsidRDefault="00580996" w:rsidP="00580996">
            <w:pPr>
              <w:pStyle w:val="ekvbild"/>
            </w:pPr>
            <w:r>
              <w:drawing>
                <wp:inline distT="0" distB="0" distL="0" distR="0" wp14:anchorId="62C27B03" wp14:editId="7840E3C6">
                  <wp:extent cx="2004365" cy="1334450"/>
                  <wp:effectExtent l="0" t="0" r="0" b="0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Grafik 100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135" cy="134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1870" w14:paraId="00451ADD" w14:textId="77777777" w:rsidTr="00580996">
        <w:trPr>
          <w:trHeight w:val="227"/>
        </w:trPr>
        <w:tc>
          <w:tcPr>
            <w:tcW w:w="339" w:type="dxa"/>
            <w:tcMar>
              <w:left w:w="0" w:type="dxa"/>
            </w:tcMar>
            <w:vAlign w:val="center"/>
          </w:tcPr>
          <w:p w14:paraId="426BFC7D" w14:textId="77777777" w:rsidR="00351870" w:rsidRPr="00533579" w:rsidRDefault="00351870" w:rsidP="00E6788A"/>
        </w:tc>
        <w:tc>
          <w:tcPr>
            <w:tcW w:w="1156" w:type="dxa"/>
            <w:gridSpan w:val="2"/>
            <w:shd w:val="clear" w:color="auto" w:fill="auto"/>
            <w:vAlign w:val="center"/>
          </w:tcPr>
          <w:p w14:paraId="43C230AF" w14:textId="77777777" w:rsidR="00351870" w:rsidRPr="00533579" w:rsidRDefault="00351870" w:rsidP="00E6788A"/>
        </w:tc>
        <w:tc>
          <w:tcPr>
            <w:tcW w:w="236" w:type="dxa"/>
            <w:gridSpan w:val="3"/>
            <w:shd w:val="clear" w:color="auto" w:fill="auto"/>
            <w:vAlign w:val="center"/>
          </w:tcPr>
          <w:p w14:paraId="0BD28B49" w14:textId="77777777" w:rsidR="00351870" w:rsidRPr="00533579" w:rsidRDefault="00351870" w:rsidP="00E6788A"/>
        </w:tc>
        <w:tc>
          <w:tcPr>
            <w:tcW w:w="1347" w:type="dxa"/>
            <w:gridSpan w:val="6"/>
            <w:shd w:val="clear" w:color="auto" w:fill="auto"/>
            <w:vAlign w:val="center"/>
          </w:tcPr>
          <w:p w14:paraId="27361D9A" w14:textId="77777777" w:rsidR="00351870" w:rsidRPr="00533579" w:rsidRDefault="00351870" w:rsidP="00E6788A"/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621A6B9E" w14:textId="77777777" w:rsidR="00351870" w:rsidRPr="00533579" w:rsidRDefault="00351870" w:rsidP="00E6788A"/>
        </w:tc>
        <w:tc>
          <w:tcPr>
            <w:tcW w:w="1209" w:type="dxa"/>
            <w:gridSpan w:val="7"/>
            <w:shd w:val="clear" w:color="auto" w:fill="auto"/>
            <w:vAlign w:val="center"/>
          </w:tcPr>
          <w:p w14:paraId="2A9F81F6" w14:textId="77777777" w:rsidR="00351870" w:rsidRPr="00533579" w:rsidRDefault="00351870" w:rsidP="00E6788A"/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444993FB" w14:textId="77777777" w:rsidR="00351870" w:rsidRPr="00533579" w:rsidRDefault="00351870" w:rsidP="00E6788A"/>
        </w:tc>
        <w:tc>
          <w:tcPr>
            <w:tcW w:w="1019" w:type="dxa"/>
            <w:gridSpan w:val="4"/>
            <w:shd w:val="clear" w:color="auto" w:fill="auto"/>
            <w:vAlign w:val="center"/>
          </w:tcPr>
          <w:p w14:paraId="55BEE750" w14:textId="77777777" w:rsidR="00351870" w:rsidRPr="00533579" w:rsidRDefault="00351870" w:rsidP="00E6788A"/>
        </w:tc>
        <w:tc>
          <w:tcPr>
            <w:tcW w:w="601" w:type="dxa"/>
            <w:gridSpan w:val="3"/>
            <w:shd w:val="clear" w:color="auto" w:fill="auto"/>
          </w:tcPr>
          <w:p w14:paraId="17BCCDD1" w14:textId="77777777" w:rsidR="00351870" w:rsidRPr="00533579" w:rsidRDefault="00351870" w:rsidP="00E6788A"/>
        </w:tc>
        <w:tc>
          <w:tcPr>
            <w:tcW w:w="3119" w:type="dxa"/>
            <w:vMerge/>
            <w:shd w:val="clear" w:color="auto" w:fill="auto"/>
          </w:tcPr>
          <w:p w14:paraId="41309807" w14:textId="77777777" w:rsidR="00351870" w:rsidRPr="00533579" w:rsidRDefault="00351870" w:rsidP="00E6788A"/>
        </w:tc>
      </w:tr>
      <w:tr w:rsidR="00351870" w14:paraId="1C81CCC1" w14:textId="35E6E4C5" w:rsidTr="00580996">
        <w:trPr>
          <w:trHeight w:val="340"/>
        </w:trPr>
        <w:tc>
          <w:tcPr>
            <w:tcW w:w="339" w:type="dxa"/>
            <w:tcMar>
              <w:left w:w="0" w:type="dxa"/>
            </w:tcMar>
            <w:vAlign w:val="center"/>
          </w:tcPr>
          <w:p w14:paraId="4B285256" w14:textId="6CB1ACE0" w:rsidR="00351870" w:rsidRDefault="00351870" w:rsidP="00E6788A">
            <w:pPr>
              <w:rPr>
                <w:lang w:val="es-ES"/>
              </w:rPr>
            </w:pPr>
            <w:r>
              <w:rPr>
                <w:lang w:val="es-ES"/>
              </w:rPr>
              <w:t>b)</w:t>
            </w:r>
          </w:p>
        </w:tc>
        <w:tc>
          <w:tcPr>
            <w:tcW w:w="1188" w:type="dxa"/>
            <w:gridSpan w:val="3"/>
            <w:shd w:val="clear" w:color="auto" w:fill="BFBFBF" w:themeFill="background1" w:themeFillShade="BF"/>
            <w:vAlign w:val="center"/>
          </w:tcPr>
          <w:p w14:paraId="64EB922B" w14:textId="63502E96" w:rsidR="00351870" w:rsidRPr="00E6788A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peruano, -a</w:t>
            </w:r>
          </w:p>
        </w:tc>
        <w:tc>
          <w:tcPr>
            <w:tcW w:w="236" w:type="dxa"/>
            <w:gridSpan w:val="4"/>
            <w:vAlign w:val="center"/>
          </w:tcPr>
          <w:p w14:paraId="3C536F29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52" w:type="dxa"/>
            <w:gridSpan w:val="5"/>
            <w:shd w:val="clear" w:color="auto" w:fill="BFBFBF" w:themeFill="background1" w:themeFillShade="BF"/>
            <w:vAlign w:val="center"/>
          </w:tcPr>
          <w:p w14:paraId="67DC552E" w14:textId="167F9CAE" w:rsidR="00351870" w:rsidRPr="00E6788A" w:rsidRDefault="00351870" w:rsidP="00E6788A">
            <w:pPr>
              <w:rPr>
                <w:lang w:val="es-ES"/>
              </w:rPr>
            </w:pPr>
            <w:r>
              <w:rPr>
                <w:lang w:val="es-ES"/>
              </w:rPr>
              <w:t xml:space="preserve">el / la </w:t>
            </w:r>
            <w:r w:rsidRPr="00CC393B">
              <w:rPr>
                <w:lang w:val="es-ES"/>
              </w:rPr>
              <w:t>quechua</w:t>
            </w:r>
          </w:p>
        </w:tc>
        <w:tc>
          <w:tcPr>
            <w:tcW w:w="236" w:type="dxa"/>
            <w:gridSpan w:val="3"/>
            <w:vAlign w:val="center"/>
          </w:tcPr>
          <w:p w14:paraId="0ABCA506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988" w:type="dxa"/>
            <w:gridSpan w:val="4"/>
            <w:shd w:val="clear" w:color="auto" w:fill="BFBFBF" w:themeFill="background1" w:themeFillShade="BF"/>
            <w:vAlign w:val="center"/>
          </w:tcPr>
          <w:p w14:paraId="02138C75" w14:textId="5C0757E0" w:rsidR="00351870" w:rsidRPr="00E6788A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el pueblo</w:t>
            </w:r>
          </w:p>
        </w:tc>
        <w:tc>
          <w:tcPr>
            <w:tcW w:w="236" w:type="dxa"/>
            <w:gridSpan w:val="2"/>
            <w:vAlign w:val="center"/>
          </w:tcPr>
          <w:p w14:paraId="43001D99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146" w:type="dxa"/>
            <w:gridSpan w:val="6"/>
            <w:shd w:val="clear" w:color="auto" w:fill="BFBFBF" w:themeFill="background1" w:themeFillShade="BF"/>
            <w:vAlign w:val="center"/>
          </w:tcPr>
          <w:p w14:paraId="767C6028" w14:textId="44D29B52" w:rsidR="00351870" w:rsidRPr="00565276" w:rsidRDefault="00351870" w:rsidP="00E6788A">
            <w:pPr>
              <w:rPr>
                <w:lang w:val="es-ES"/>
              </w:rPr>
            </w:pPr>
            <w:r w:rsidRPr="00565276">
              <w:rPr>
                <w:lang w:val="es-ES"/>
              </w:rPr>
              <w:t>lamentable</w:t>
            </w:r>
          </w:p>
        </w:tc>
        <w:tc>
          <w:tcPr>
            <w:tcW w:w="558" w:type="dxa"/>
            <w:gridSpan w:val="2"/>
            <w:shd w:val="clear" w:color="auto" w:fill="auto"/>
          </w:tcPr>
          <w:p w14:paraId="79CB7683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75E31B80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</w:tr>
      <w:tr w:rsidR="00351870" w14:paraId="0D946159" w14:textId="77777777" w:rsidTr="00580996">
        <w:trPr>
          <w:trHeight w:val="227"/>
        </w:trPr>
        <w:tc>
          <w:tcPr>
            <w:tcW w:w="339" w:type="dxa"/>
            <w:shd w:val="clear" w:color="auto" w:fill="auto"/>
            <w:tcMar>
              <w:left w:w="0" w:type="dxa"/>
            </w:tcMar>
            <w:vAlign w:val="center"/>
          </w:tcPr>
          <w:p w14:paraId="3DF608F0" w14:textId="77777777" w:rsidR="00351870" w:rsidRDefault="00351870" w:rsidP="00E6788A">
            <w:pPr>
              <w:rPr>
                <w:lang w:val="es-ES"/>
              </w:rPr>
            </w:pPr>
          </w:p>
        </w:tc>
        <w:tc>
          <w:tcPr>
            <w:tcW w:w="1188" w:type="dxa"/>
            <w:gridSpan w:val="3"/>
            <w:shd w:val="clear" w:color="auto" w:fill="auto"/>
            <w:vAlign w:val="center"/>
          </w:tcPr>
          <w:p w14:paraId="22C1AB2B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236" w:type="dxa"/>
            <w:gridSpan w:val="4"/>
            <w:shd w:val="clear" w:color="auto" w:fill="auto"/>
            <w:vAlign w:val="center"/>
          </w:tcPr>
          <w:p w14:paraId="7AD04B23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52" w:type="dxa"/>
            <w:gridSpan w:val="5"/>
            <w:shd w:val="clear" w:color="auto" w:fill="auto"/>
            <w:vAlign w:val="center"/>
          </w:tcPr>
          <w:p w14:paraId="23DF7899" w14:textId="77777777" w:rsidR="00351870" w:rsidRDefault="00351870" w:rsidP="00E6788A">
            <w:pPr>
              <w:rPr>
                <w:lang w:val="es-ES"/>
              </w:rPr>
            </w:pPr>
          </w:p>
        </w:tc>
        <w:tc>
          <w:tcPr>
            <w:tcW w:w="236" w:type="dxa"/>
            <w:gridSpan w:val="3"/>
            <w:shd w:val="clear" w:color="auto" w:fill="auto"/>
            <w:vAlign w:val="center"/>
          </w:tcPr>
          <w:p w14:paraId="4F225B39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988" w:type="dxa"/>
            <w:gridSpan w:val="4"/>
            <w:shd w:val="clear" w:color="auto" w:fill="auto"/>
            <w:vAlign w:val="center"/>
          </w:tcPr>
          <w:p w14:paraId="74128B25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06710ACC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146" w:type="dxa"/>
            <w:gridSpan w:val="6"/>
            <w:shd w:val="clear" w:color="auto" w:fill="auto"/>
            <w:vAlign w:val="center"/>
          </w:tcPr>
          <w:p w14:paraId="39B7ED6E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  <w:tc>
          <w:tcPr>
            <w:tcW w:w="558" w:type="dxa"/>
            <w:gridSpan w:val="2"/>
            <w:shd w:val="clear" w:color="auto" w:fill="auto"/>
          </w:tcPr>
          <w:p w14:paraId="601C6D13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3D91631F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</w:tr>
      <w:tr w:rsidR="00351870" w14:paraId="2F95ECD5" w14:textId="7EB729C8" w:rsidTr="00580996">
        <w:trPr>
          <w:trHeight w:val="340"/>
        </w:trPr>
        <w:tc>
          <w:tcPr>
            <w:tcW w:w="339" w:type="dxa"/>
            <w:tcMar>
              <w:left w:w="0" w:type="dxa"/>
            </w:tcMar>
            <w:vAlign w:val="center"/>
          </w:tcPr>
          <w:p w14:paraId="54ECF792" w14:textId="03582B4F" w:rsidR="00351870" w:rsidRDefault="00351870" w:rsidP="00E6788A">
            <w:pPr>
              <w:rPr>
                <w:lang w:val="es-ES"/>
              </w:rPr>
            </w:pPr>
            <w:r>
              <w:rPr>
                <w:lang w:val="es-ES"/>
              </w:rPr>
              <w:t>c)</w:t>
            </w:r>
          </w:p>
        </w:tc>
        <w:tc>
          <w:tcPr>
            <w:tcW w:w="1399" w:type="dxa"/>
            <w:gridSpan w:val="6"/>
            <w:shd w:val="clear" w:color="auto" w:fill="BFBFBF" w:themeFill="background1" w:themeFillShade="BF"/>
            <w:vAlign w:val="center"/>
          </w:tcPr>
          <w:p w14:paraId="21E27AAD" w14:textId="4D903506" w:rsidR="00351870" w:rsidRPr="00CC393B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la clase social</w:t>
            </w:r>
          </w:p>
        </w:tc>
        <w:tc>
          <w:tcPr>
            <w:tcW w:w="236" w:type="dxa"/>
            <w:gridSpan w:val="2"/>
            <w:vAlign w:val="center"/>
          </w:tcPr>
          <w:p w14:paraId="08890223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52" w:type="dxa"/>
            <w:gridSpan w:val="6"/>
            <w:shd w:val="clear" w:color="auto" w:fill="BFBFBF" w:themeFill="background1" w:themeFillShade="BF"/>
            <w:vAlign w:val="center"/>
          </w:tcPr>
          <w:p w14:paraId="0B23B08A" w14:textId="3EF83A94" w:rsidR="00351870" w:rsidRPr="00565276" w:rsidRDefault="00351870" w:rsidP="00E6788A">
            <w:pPr>
              <w:rPr>
                <w:lang w:val="es-ES"/>
              </w:rPr>
            </w:pPr>
            <w:r w:rsidRPr="00565276">
              <w:rPr>
                <w:lang w:val="es-ES"/>
              </w:rPr>
              <w:t>complicado, -a</w:t>
            </w:r>
          </w:p>
        </w:tc>
        <w:tc>
          <w:tcPr>
            <w:tcW w:w="236" w:type="dxa"/>
            <w:gridSpan w:val="2"/>
            <w:vAlign w:val="center"/>
          </w:tcPr>
          <w:p w14:paraId="73385DF8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84" w:type="dxa"/>
            <w:gridSpan w:val="7"/>
            <w:shd w:val="clear" w:color="auto" w:fill="BFBFBF" w:themeFill="background1" w:themeFillShade="BF"/>
            <w:vAlign w:val="center"/>
          </w:tcPr>
          <w:p w14:paraId="5479EA01" w14:textId="28E4994F" w:rsidR="00351870" w:rsidRPr="00CC393B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acomodado, -a</w:t>
            </w:r>
          </w:p>
        </w:tc>
        <w:tc>
          <w:tcPr>
            <w:tcW w:w="236" w:type="dxa"/>
            <w:gridSpan w:val="2"/>
            <w:vAlign w:val="center"/>
          </w:tcPr>
          <w:p w14:paraId="64130C64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702" w:type="dxa"/>
            <w:gridSpan w:val="3"/>
            <w:shd w:val="clear" w:color="auto" w:fill="BFBFBF" w:themeFill="background1" w:themeFillShade="BF"/>
            <w:vAlign w:val="center"/>
          </w:tcPr>
          <w:p w14:paraId="49CF44F9" w14:textId="6E6C05F7" w:rsidR="00351870" w:rsidRPr="00CC393B" w:rsidRDefault="00351870" w:rsidP="00E6788A">
            <w:pPr>
              <w:rPr>
                <w:strike/>
                <w:lang w:val="es-ES"/>
              </w:rPr>
            </w:pPr>
            <w:r w:rsidRPr="00CC393B">
              <w:rPr>
                <w:lang w:val="es-ES"/>
              </w:rPr>
              <w:t>pobre</w:t>
            </w:r>
          </w:p>
        </w:tc>
        <w:tc>
          <w:tcPr>
            <w:tcW w:w="295" w:type="dxa"/>
            <w:shd w:val="clear" w:color="auto" w:fill="auto"/>
          </w:tcPr>
          <w:p w14:paraId="26CDB177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53CAE760" w14:textId="77777777" w:rsidR="00351870" w:rsidRPr="00CC393B" w:rsidRDefault="00351870" w:rsidP="00E6788A">
            <w:pPr>
              <w:rPr>
                <w:lang w:val="es-ES"/>
              </w:rPr>
            </w:pPr>
          </w:p>
        </w:tc>
      </w:tr>
      <w:tr w:rsidR="00351870" w14:paraId="74D5E566" w14:textId="77777777" w:rsidTr="00580996">
        <w:trPr>
          <w:trHeight w:val="227"/>
        </w:trPr>
        <w:tc>
          <w:tcPr>
            <w:tcW w:w="339" w:type="dxa"/>
            <w:shd w:val="clear" w:color="auto" w:fill="auto"/>
            <w:tcMar>
              <w:left w:w="0" w:type="dxa"/>
            </w:tcMar>
            <w:vAlign w:val="center"/>
          </w:tcPr>
          <w:p w14:paraId="31A7F63A" w14:textId="77777777" w:rsidR="00351870" w:rsidRDefault="00351870" w:rsidP="00E6788A">
            <w:pPr>
              <w:rPr>
                <w:lang w:val="es-ES"/>
              </w:rPr>
            </w:pPr>
          </w:p>
        </w:tc>
        <w:tc>
          <w:tcPr>
            <w:tcW w:w="1399" w:type="dxa"/>
            <w:gridSpan w:val="6"/>
            <w:shd w:val="clear" w:color="auto" w:fill="auto"/>
            <w:vAlign w:val="center"/>
          </w:tcPr>
          <w:p w14:paraId="139DDB0D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29E93C3E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52" w:type="dxa"/>
            <w:gridSpan w:val="6"/>
            <w:shd w:val="clear" w:color="auto" w:fill="auto"/>
            <w:vAlign w:val="center"/>
          </w:tcPr>
          <w:p w14:paraId="73B8EB0A" w14:textId="77777777" w:rsidR="00351870" w:rsidRPr="00CC393B" w:rsidRDefault="00351870" w:rsidP="00E6788A">
            <w:pPr>
              <w:rPr>
                <w:strike/>
                <w:lang w:val="es-ES"/>
              </w:rPr>
            </w:pPr>
          </w:p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181DDAA4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484" w:type="dxa"/>
            <w:gridSpan w:val="7"/>
            <w:shd w:val="clear" w:color="auto" w:fill="auto"/>
            <w:vAlign w:val="center"/>
          </w:tcPr>
          <w:p w14:paraId="4C5990BB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236" w:type="dxa"/>
            <w:gridSpan w:val="2"/>
            <w:shd w:val="clear" w:color="auto" w:fill="auto"/>
            <w:vAlign w:val="center"/>
          </w:tcPr>
          <w:p w14:paraId="231236E5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702" w:type="dxa"/>
            <w:gridSpan w:val="3"/>
            <w:shd w:val="clear" w:color="auto" w:fill="auto"/>
            <w:vAlign w:val="center"/>
          </w:tcPr>
          <w:p w14:paraId="0CD0A452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295" w:type="dxa"/>
            <w:shd w:val="clear" w:color="auto" w:fill="auto"/>
          </w:tcPr>
          <w:p w14:paraId="3B3C88F3" w14:textId="77777777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1C5E9DBC" w14:textId="77777777" w:rsidR="00351870" w:rsidRPr="00CC393B" w:rsidRDefault="00351870" w:rsidP="00E6788A">
            <w:pPr>
              <w:rPr>
                <w:lang w:val="es-ES"/>
              </w:rPr>
            </w:pPr>
          </w:p>
        </w:tc>
      </w:tr>
      <w:tr w:rsidR="00351870" w14:paraId="49F01414" w14:textId="7DE3D68F" w:rsidTr="00580996">
        <w:trPr>
          <w:trHeight w:val="340"/>
        </w:trPr>
        <w:tc>
          <w:tcPr>
            <w:tcW w:w="339" w:type="dxa"/>
            <w:tcMar>
              <w:left w:w="0" w:type="dxa"/>
            </w:tcMar>
            <w:vAlign w:val="center"/>
          </w:tcPr>
          <w:p w14:paraId="451DF404" w14:textId="148E3AC0" w:rsidR="00351870" w:rsidRDefault="00351870" w:rsidP="00E6788A">
            <w:pPr>
              <w:rPr>
                <w:lang w:val="es-ES"/>
              </w:rPr>
            </w:pPr>
            <w:r>
              <w:rPr>
                <w:lang w:val="es-ES"/>
              </w:rPr>
              <w:t>d)</w:t>
            </w:r>
          </w:p>
        </w:tc>
        <w:tc>
          <w:tcPr>
            <w:tcW w:w="1020" w:type="dxa"/>
            <w:shd w:val="clear" w:color="auto" w:fill="BFBFBF" w:themeFill="background1" w:themeFillShade="BF"/>
            <w:vAlign w:val="center"/>
          </w:tcPr>
          <w:p w14:paraId="29270F34" w14:textId="2EEBAC3B" w:rsidR="00351870" w:rsidRPr="00CC393B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 xml:space="preserve">el </w:t>
            </w:r>
            <w:r w:rsidRPr="00565276">
              <w:rPr>
                <w:lang w:val="es-ES"/>
              </w:rPr>
              <w:t>campo</w:t>
            </w:r>
          </w:p>
        </w:tc>
        <w:tc>
          <w:tcPr>
            <w:tcW w:w="236" w:type="dxa"/>
            <w:gridSpan w:val="3"/>
            <w:vAlign w:val="center"/>
          </w:tcPr>
          <w:p w14:paraId="5A7EF7E2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191" w:type="dxa"/>
            <w:gridSpan w:val="5"/>
            <w:shd w:val="clear" w:color="auto" w:fill="BFBFBF" w:themeFill="background1" w:themeFillShade="BF"/>
            <w:vAlign w:val="center"/>
          </w:tcPr>
          <w:p w14:paraId="53F88991" w14:textId="06DE8103" w:rsidR="00351870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la situación</w:t>
            </w:r>
          </w:p>
        </w:tc>
        <w:tc>
          <w:tcPr>
            <w:tcW w:w="236" w:type="dxa"/>
            <w:vAlign w:val="center"/>
          </w:tcPr>
          <w:p w14:paraId="00C2722C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907" w:type="dxa"/>
            <w:gridSpan w:val="7"/>
            <w:shd w:val="clear" w:color="auto" w:fill="BFBFBF" w:themeFill="background1" w:themeFillShade="BF"/>
            <w:vAlign w:val="center"/>
          </w:tcPr>
          <w:p w14:paraId="3EA2A414" w14:textId="5B572B23" w:rsidR="00351870" w:rsidRPr="00CC393B" w:rsidRDefault="00351870" w:rsidP="00E6788A">
            <w:pPr>
              <w:rPr>
                <w:lang w:val="es-ES"/>
              </w:rPr>
            </w:pPr>
            <w:r w:rsidRPr="00CC393B">
              <w:rPr>
                <w:lang w:val="es-ES"/>
              </w:rPr>
              <w:t>el futuro</w:t>
            </w:r>
          </w:p>
        </w:tc>
        <w:tc>
          <w:tcPr>
            <w:tcW w:w="236" w:type="dxa"/>
            <w:vAlign w:val="center"/>
          </w:tcPr>
          <w:p w14:paraId="007D5F8C" w14:textId="77777777" w:rsidR="00351870" w:rsidRPr="00E6788A" w:rsidRDefault="00351870" w:rsidP="00E6788A">
            <w:pPr>
              <w:rPr>
                <w:lang w:val="es-ES"/>
              </w:rPr>
            </w:pPr>
          </w:p>
        </w:tc>
        <w:tc>
          <w:tcPr>
            <w:tcW w:w="1077" w:type="dxa"/>
            <w:gridSpan w:val="6"/>
            <w:shd w:val="clear" w:color="auto" w:fill="BFBFBF" w:themeFill="background1" w:themeFillShade="BF"/>
            <w:vAlign w:val="center"/>
          </w:tcPr>
          <w:p w14:paraId="64C7395A" w14:textId="2DC7879B" w:rsidR="00351870" w:rsidRPr="00CC393B" w:rsidRDefault="00351870" w:rsidP="00E6788A">
            <w:pPr>
              <w:rPr>
                <w:strike/>
                <w:lang w:val="es-ES"/>
              </w:rPr>
            </w:pPr>
            <w:r w:rsidRPr="00CC393B">
              <w:rPr>
                <w:lang w:val="es-ES"/>
              </w:rPr>
              <w:t>el objetivo</w:t>
            </w:r>
          </w:p>
        </w:tc>
        <w:tc>
          <w:tcPr>
            <w:tcW w:w="1137" w:type="dxa"/>
            <w:gridSpan w:val="5"/>
            <w:shd w:val="clear" w:color="auto" w:fill="auto"/>
          </w:tcPr>
          <w:p w14:paraId="3447DE33" w14:textId="753A65FE" w:rsidR="00351870" w:rsidRPr="00CC393B" w:rsidRDefault="00351870" w:rsidP="00E6788A">
            <w:pPr>
              <w:rPr>
                <w:lang w:val="es-ES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28AB3AB0" w14:textId="77777777" w:rsidR="00351870" w:rsidRPr="00CC393B" w:rsidRDefault="00351870" w:rsidP="00E6788A">
            <w:pPr>
              <w:rPr>
                <w:lang w:val="es-ES"/>
              </w:rPr>
            </w:pPr>
          </w:p>
        </w:tc>
      </w:tr>
    </w:tbl>
    <w:p w14:paraId="7CF375C2" w14:textId="77777777" w:rsidR="00E6788A" w:rsidRDefault="00E6788A" w:rsidP="00E6788A">
      <w:pPr>
        <w:rPr>
          <w:lang w:val="es-ES"/>
        </w:rPr>
      </w:pPr>
    </w:p>
    <w:p w14:paraId="7B3BECD3" w14:textId="01146362" w:rsidR="00E6788A" w:rsidRDefault="00E6788A" w:rsidP="00264445"/>
    <w:p w14:paraId="44DF44B1" w14:textId="44E92517" w:rsidR="00400556" w:rsidRDefault="00DB410B" w:rsidP="00DB410B">
      <w:pPr>
        <w:pStyle w:val="ekvabsatznummer"/>
      </w:pPr>
      <w:bookmarkStart w:id="2" w:name="_Hlk115971190"/>
      <w:r w:rsidRPr="00DB410B">
        <w:rPr>
          <w:rStyle w:val="ekvnummerierung"/>
        </w:rPr>
        <w:t>2</w:t>
      </w:r>
      <w:r>
        <w:tab/>
      </w:r>
      <w:r w:rsidR="00400556" w:rsidRPr="00400556">
        <w:t xml:space="preserve">¿Qué </w:t>
      </w:r>
      <w:r>
        <w:t>es</w:t>
      </w:r>
      <w:r w:rsidR="00400556" w:rsidRPr="00400556">
        <w:t xml:space="preserve">? </w:t>
      </w:r>
      <w:r w:rsidR="00565276">
        <w:t>Marca con una cruz (x)</w:t>
      </w:r>
      <w:r w:rsidR="00400556">
        <w:t xml:space="preserve"> las palabras</w:t>
      </w:r>
      <w:r w:rsidR="00565276">
        <w:t xml:space="preserve"> adecuadas</w:t>
      </w:r>
      <w:r w:rsidR="00400556">
        <w:t xml:space="preserve">. </w:t>
      </w:r>
    </w:p>
    <w:p w14:paraId="1A6E34F2" w14:textId="77777777" w:rsidR="00400556" w:rsidRPr="00400556" w:rsidRDefault="00400556" w:rsidP="00400556">
      <w:pPr>
        <w:rPr>
          <w:lang w:val="es-ES"/>
        </w:rPr>
      </w:pPr>
    </w:p>
    <w:p w14:paraId="1580A886" w14:textId="4FEC2B98" w:rsidR="00DB410B" w:rsidRDefault="00DB410B" w:rsidP="00400556">
      <w:pPr>
        <w:rPr>
          <w:lang w:val="es-ES"/>
        </w:rPr>
      </w:pPr>
      <w:r>
        <w:rPr>
          <w:lang w:val="es-ES"/>
        </w:rPr>
        <w:t>a)</w:t>
      </w:r>
      <w:r>
        <w:rPr>
          <w:lang w:val="es-ES"/>
        </w:rPr>
        <w:tab/>
      </w:r>
      <w:r w:rsidR="00400556" w:rsidRPr="003B7525">
        <w:rPr>
          <w:lang w:val="es-ES"/>
        </w:rPr>
        <w:t xml:space="preserve">Una persona que </w:t>
      </w:r>
      <w:r w:rsidR="003B7525" w:rsidRPr="003B7525">
        <w:rPr>
          <w:lang w:val="es-ES"/>
        </w:rPr>
        <w:t>ay</w:t>
      </w:r>
      <w:r w:rsidR="003B7525">
        <w:rPr>
          <w:lang w:val="es-ES"/>
        </w:rPr>
        <w:t>uda a personas, animales…</w:t>
      </w:r>
      <w:r w:rsidR="00400556" w:rsidRPr="003B7525">
        <w:rPr>
          <w:lang w:val="es-ES"/>
        </w:rPr>
        <w:t xml:space="preserve"> y no le dan dinero </w:t>
      </w:r>
      <w:r w:rsidR="0085663B">
        <w:rPr>
          <w:lang w:val="es-ES"/>
        </w:rPr>
        <w:t>por</w:t>
      </w:r>
      <w:r w:rsidR="00400556" w:rsidRPr="003B7525">
        <w:rPr>
          <w:lang w:val="es-ES"/>
        </w:rPr>
        <w:t xml:space="preserve"> su trabajo</w:t>
      </w:r>
      <w:r>
        <w:rPr>
          <w:lang w:val="es-ES"/>
        </w:rPr>
        <w:t xml:space="preserve"> es…</w:t>
      </w:r>
    </w:p>
    <w:p w14:paraId="6A859CCB" w14:textId="77777777" w:rsidR="00ED331C" w:rsidRDefault="00ED331C" w:rsidP="00400556">
      <w:pPr>
        <w:rPr>
          <w:lang w:val="es-ES"/>
        </w:rPr>
      </w:pPr>
    </w:p>
    <w:tbl>
      <w:tblPr>
        <w:tblStyle w:val="Tabellenraster"/>
        <w:tblW w:w="93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4337"/>
        <w:gridCol w:w="340"/>
        <w:gridCol w:w="4337"/>
      </w:tblGrid>
      <w:tr w:rsidR="00ED331C" w14:paraId="26584CAA" w14:textId="77777777" w:rsidTr="00ED331C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97E7D" w14:textId="77777777" w:rsidR="00ED331C" w:rsidRPr="00DA7282" w:rsidRDefault="00ED331C" w:rsidP="00400556">
            <w:pPr>
              <w:rPr>
                <w:rStyle w:val="ekvlsung"/>
                <w:lang w:val="es-ES"/>
              </w:rPr>
            </w:pPr>
          </w:p>
        </w:tc>
        <w:tc>
          <w:tcPr>
            <w:tcW w:w="433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763B07" w14:textId="1787702E" w:rsidR="00ED331C" w:rsidRDefault="00ED331C" w:rsidP="00400556">
            <w:pPr>
              <w:rPr>
                <w:lang w:val="es-ES"/>
              </w:rPr>
            </w:pPr>
            <w:r>
              <w:rPr>
                <w:lang w:val="es-ES"/>
              </w:rPr>
              <w:t>un cliente / una clienta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36F89" w14:textId="3F40CD01" w:rsidR="00ED331C" w:rsidRPr="00ED331C" w:rsidRDefault="00ED331C" w:rsidP="00400556">
            <w:pPr>
              <w:rPr>
                <w:rStyle w:val="ekvlsung"/>
              </w:rPr>
            </w:pPr>
          </w:p>
        </w:tc>
        <w:tc>
          <w:tcPr>
            <w:tcW w:w="4337" w:type="dxa"/>
            <w:tcBorders>
              <w:left w:val="single" w:sz="4" w:space="0" w:color="auto"/>
            </w:tcBorders>
            <w:vAlign w:val="center"/>
          </w:tcPr>
          <w:p w14:paraId="559A9523" w14:textId="1EE445BD" w:rsidR="00ED331C" w:rsidRDefault="00ED331C" w:rsidP="00400556">
            <w:pPr>
              <w:rPr>
                <w:lang w:val="es-ES"/>
              </w:rPr>
            </w:pPr>
            <w:r>
              <w:rPr>
                <w:lang w:val="es-ES"/>
              </w:rPr>
              <w:t>un</w:t>
            </w:r>
            <w:r w:rsidRPr="003B7525">
              <w:rPr>
                <w:lang w:val="es-ES"/>
              </w:rPr>
              <w:t xml:space="preserve"> voluntario / </w:t>
            </w:r>
            <w:r>
              <w:rPr>
                <w:lang w:val="es-ES"/>
              </w:rPr>
              <w:t>una</w:t>
            </w:r>
            <w:r w:rsidRPr="003B7525">
              <w:rPr>
                <w:lang w:val="es-ES"/>
              </w:rPr>
              <w:t xml:space="preserve"> voluntaria</w:t>
            </w:r>
          </w:p>
        </w:tc>
      </w:tr>
      <w:tr w:rsidR="00ED331C" w14:paraId="71AE2A9B" w14:textId="77777777" w:rsidTr="00ED331C">
        <w:trPr>
          <w:trHeight w:hRule="exact" w:val="170"/>
        </w:trPr>
        <w:tc>
          <w:tcPr>
            <w:tcW w:w="3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81CD48" w14:textId="77777777" w:rsidR="00ED331C" w:rsidRPr="00ED331C" w:rsidRDefault="00ED331C" w:rsidP="00400556">
            <w:pPr>
              <w:rPr>
                <w:rStyle w:val="ekvlsung"/>
              </w:rPr>
            </w:pPr>
          </w:p>
        </w:tc>
        <w:tc>
          <w:tcPr>
            <w:tcW w:w="4337" w:type="dxa"/>
            <w:vAlign w:val="center"/>
          </w:tcPr>
          <w:p w14:paraId="22AD0D7D" w14:textId="77777777" w:rsidR="00ED331C" w:rsidRDefault="00ED331C" w:rsidP="00400556">
            <w:pPr>
              <w:rPr>
                <w:lang w:val="es-ES"/>
              </w:rPr>
            </w:pPr>
          </w:p>
        </w:tc>
        <w:tc>
          <w:tcPr>
            <w:tcW w:w="3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EB2F14" w14:textId="77777777" w:rsidR="00ED331C" w:rsidRPr="00ED331C" w:rsidRDefault="00ED331C" w:rsidP="00400556">
            <w:pPr>
              <w:rPr>
                <w:rStyle w:val="ekvlsung"/>
              </w:rPr>
            </w:pPr>
          </w:p>
        </w:tc>
        <w:tc>
          <w:tcPr>
            <w:tcW w:w="4337" w:type="dxa"/>
            <w:vAlign w:val="center"/>
          </w:tcPr>
          <w:p w14:paraId="5079F4B9" w14:textId="77777777" w:rsidR="00ED331C" w:rsidRDefault="00ED331C" w:rsidP="00400556">
            <w:pPr>
              <w:rPr>
                <w:lang w:val="es-ES"/>
              </w:rPr>
            </w:pPr>
          </w:p>
        </w:tc>
      </w:tr>
      <w:tr w:rsidR="00ED331C" w14:paraId="0FEA6FA7" w14:textId="77777777" w:rsidTr="00ED331C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56E80" w14:textId="77777777" w:rsidR="00ED331C" w:rsidRPr="00ED331C" w:rsidRDefault="00ED331C" w:rsidP="00400556">
            <w:pPr>
              <w:rPr>
                <w:rStyle w:val="ekvlsung"/>
              </w:rPr>
            </w:pPr>
          </w:p>
        </w:tc>
        <w:tc>
          <w:tcPr>
            <w:tcW w:w="433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8CF773" w14:textId="1FAB898F" w:rsidR="00ED331C" w:rsidRDefault="00ED331C" w:rsidP="00400556">
            <w:pPr>
              <w:rPr>
                <w:lang w:val="es-ES"/>
              </w:rPr>
            </w:pPr>
            <w:r>
              <w:rPr>
                <w:lang w:val="es-ES"/>
              </w:rPr>
              <w:t>un monitor / una monitora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DAD2C" w14:textId="77777777" w:rsidR="00ED331C" w:rsidRPr="00ED331C" w:rsidRDefault="00ED331C" w:rsidP="00400556">
            <w:pPr>
              <w:rPr>
                <w:rStyle w:val="ekvlsung"/>
              </w:rPr>
            </w:pPr>
          </w:p>
        </w:tc>
        <w:tc>
          <w:tcPr>
            <w:tcW w:w="4337" w:type="dxa"/>
            <w:tcBorders>
              <w:left w:val="single" w:sz="4" w:space="0" w:color="auto"/>
            </w:tcBorders>
            <w:vAlign w:val="center"/>
          </w:tcPr>
          <w:p w14:paraId="42E96C3E" w14:textId="75BDC598" w:rsidR="00ED331C" w:rsidRDefault="00ED331C" w:rsidP="00400556">
            <w:pPr>
              <w:rPr>
                <w:lang w:val="es-ES"/>
              </w:rPr>
            </w:pPr>
            <w:r>
              <w:rPr>
                <w:lang w:val="es-ES"/>
              </w:rPr>
              <w:t>un invitado / una invitada</w:t>
            </w:r>
            <w:r w:rsidRPr="003B7525">
              <w:rPr>
                <w:lang w:val="es-ES"/>
              </w:rPr>
              <w:t xml:space="preserve"> </w:t>
            </w:r>
          </w:p>
        </w:tc>
      </w:tr>
    </w:tbl>
    <w:p w14:paraId="06354686" w14:textId="0B33DB4F" w:rsidR="00400556" w:rsidRDefault="00400556" w:rsidP="00264445">
      <w:pPr>
        <w:rPr>
          <w:lang w:val="es-ES"/>
        </w:rPr>
      </w:pPr>
    </w:p>
    <w:p w14:paraId="4E13BB8B" w14:textId="0E1EFD1C" w:rsidR="00A67352" w:rsidRDefault="00A67352" w:rsidP="00264445">
      <w:pPr>
        <w:rPr>
          <w:lang w:val="es-ES"/>
        </w:rPr>
      </w:pPr>
      <w:r>
        <w:rPr>
          <w:lang w:val="es-ES"/>
        </w:rPr>
        <w:t>b)</w:t>
      </w:r>
      <w:r>
        <w:rPr>
          <w:lang w:val="es-ES"/>
        </w:rPr>
        <w:tab/>
      </w:r>
      <w:r w:rsidR="00DB410B">
        <w:rPr>
          <w:lang w:val="es-ES"/>
        </w:rPr>
        <w:t>Algo que una persona quiere lograr en el futuro es</w:t>
      </w:r>
      <w:r>
        <w:rPr>
          <w:lang w:val="es-ES"/>
        </w:rPr>
        <w:t>…</w:t>
      </w:r>
    </w:p>
    <w:p w14:paraId="55E0D8FD" w14:textId="2DF13622" w:rsidR="00ED331C" w:rsidRDefault="00ED331C" w:rsidP="00264445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1984"/>
        <w:gridCol w:w="340"/>
        <w:gridCol w:w="1984"/>
        <w:gridCol w:w="340"/>
        <w:gridCol w:w="1984"/>
        <w:gridCol w:w="340"/>
        <w:gridCol w:w="1984"/>
      </w:tblGrid>
      <w:tr w:rsidR="00ED331C" w14:paraId="2B1E604C" w14:textId="77777777" w:rsidTr="00044D58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14A4B" w14:textId="77777777" w:rsidR="00ED331C" w:rsidRPr="00DA7282" w:rsidRDefault="00ED331C" w:rsidP="00264445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8BECCB" w14:textId="4FCA9663" w:rsidR="00ED331C" w:rsidRDefault="0034424B" w:rsidP="00264445">
            <w:pPr>
              <w:rPr>
                <w:lang w:val="es-ES"/>
              </w:rPr>
            </w:pPr>
            <w:r>
              <w:rPr>
                <w:lang w:val="es-ES"/>
              </w:rPr>
              <w:t>un objeto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827E1" w14:textId="77777777" w:rsidR="00ED331C" w:rsidRPr="0034424B" w:rsidRDefault="00ED331C" w:rsidP="00264445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EE873B" w14:textId="6E756F76" w:rsidR="00ED331C" w:rsidRDefault="0034424B" w:rsidP="00264445">
            <w:pPr>
              <w:rPr>
                <w:lang w:val="es-ES"/>
              </w:rPr>
            </w:pPr>
            <w:r>
              <w:rPr>
                <w:lang w:val="es-ES"/>
              </w:rPr>
              <w:t>una opción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6A784" w14:textId="77777777" w:rsidR="00ED331C" w:rsidRPr="0034424B" w:rsidRDefault="00ED331C" w:rsidP="00264445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155EEE" w14:textId="5E205E52" w:rsidR="00ED331C" w:rsidRDefault="0034424B" w:rsidP="00264445">
            <w:pPr>
              <w:rPr>
                <w:lang w:val="es-ES"/>
              </w:rPr>
            </w:pPr>
            <w:r>
              <w:rPr>
                <w:lang w:val="es-ES"/>
              </w:rPr>
              <w:t>una oportunidad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77A1F" w14:textId="34057D8D" w:rsidR="00ED331C" w:rsidRDefault="00ED331C" w:rsidP="00264445">
            <w:pPr>
              <w:rPr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14:paraId="6944D0CD" w14:textId="2B82CCED" w:rsidR="00ED331C" w:rsidRDefault="0034424B" w:rsidP="00264445">
            <w:pPr>
              <w:rPr>
                <w:lang w:val="es-ES"/>
              </w:rPr>
            </w:pPr>
            <w:r>
              <w:rPr>
                <w:lang w:val="es-ES"/>
              </w:rPr>
              <w:t>un objetivo</w:t>
            </w:r>
          </w:p>
        </w:tc>
      </w:tr>
    </w:tbl>
    <w:p w14:paraId="19B67020" w14:textId="77777777" w:rsidR="00ED331C" w:rsidRDefault="00ED331C" w:rsidP="00264445">
      <w:pPr>
        <w:rPr>
          <w:lang w:val="es-ES"/>
        </w:rPr>
      </w:pPr>
    </w:p>
    <w:p w14:paraId="3B22DAE4" w14:textId="66C70C65" w:rsidR="00A67352" w:rsidRDefault="00A67352" w:rsidP="00264445">
      <w:pPr>
        <w:rPr>
          <w:lang w:val="es-ES"/>
        </w:rPr>
      </w:pPr>
      <w:r>
        <w:rPr>
          <w:lang w:val="es-ES"/>
        </w:rPr>
        <w:t>c)</w:t>
      </w:r>
      <w:r>
        <w:rPr>
          <w:lang w:val="es-ES"/>
        </w:rPr>
        <w:tab/>
      </w:r>
      <w:r w:rsidR="003B7525" w:rsidRPr="003B7525">
        <w:rPr>
          <w:lang w:val="es-ES"/>
        </w:rPr>
        <w:t>Hablar sobre algo para a</w:t>
      </w:r>
      <w:r w:rsidR="003B7525">
        <w:rPr>
          <w:lang w:val="es-ES"/>
        </w:rPr>
        <w:t>yudar a otras personas a aprenderlo</w:t>
      </w:r>
      <w:r>
        <w:rPr>
          <w:lang w:val="es-ES"/>
        </w:rPr>
        <w:t xml:space="preserve"> es…</w:t>
      </w:r>
    </w:p>
    <w:p w14:paraId="7D336737" w14:textId="5C53DA00" w:rsidR="0034424B" w:rsidRDefault="0034424B" w:rsidP="00264445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1984"/>
        <w:gridCol w:w="340"/>
        <w:gridCol w:w="1984"/>
        <w:gridCol w:w="340"/>
        <w:gridCol w:w="1984"/>
        <w:gridCol w:w="340"/>
        <w:gridCol w:w="1984"/>
      </w:tblGrid>
      <w:tr w:rsidR="0034424B" w14:paraId="74FB099F" w14:textId="77777777" w:rsidTr="00044D58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E1B74" w14:textId="77777777" w:rsidR="0034424B" w:rsidRPr="00DA7282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702E6C" w14:textId="07AD6443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contestar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1B3AF" w14:textId="77777777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47213C" w14:textId="6882DD6F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mostrar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2BA6A" w14:textId="51AE4A10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463027" w14:textId="0C0B9F57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explicar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1220" w14:textId="101061E0" w:rsidR="0034424B" w:rsidRDefault="0034424B" w:rsidP="008877CF">
            <w:pPr>
              <w:rPr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14:paraId="176E13D1" w14:textId="16DDD99E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notar</w:t>
            </w:r>
          </w:p>
        </w:tc>
      </w:tr>
    </w:tbl>
    <w:p w14:paraId="17DF138F" w14:textId="77777777" w:rsidR="0034424B" w:rsidRDefault="0034424B" w:rsidP="00264445">
      <w:pPr>
        <w:rPr>
          <w:lang w:val="es-ES"/>
        </w:rPr>
      </w:pPr>
    </w:p>
    <w:p w14:paraId="59572068" w14:textId="77777777" w:rsidR="00A67352" w:rsidRDefault="00A67352" w:rsidP="00264445">
      <w:pPr>
        <w:rPr>
          <w:lang w:val="es-ES"/>
        </w:rPr>
      </w:pPr>
      <w:r>
        <w:rPr>
          <w:lang w:val="es-ES"/>
        </w:rPr>
        <w:t>d)</w:t>
      </w:r>
      <w:r>
        <w:rPr>
          <w:lang w:val="es-ES"/>
        </w:rPr>
        <w:tab/>
      </w:r>
      <w:r w:rsidR="00930D49">
        <w:rPr>
          <w:lang w:val="es-ES"/>
        </w:rPr>
        <w:t>Una persona que tiene mucho dinero</w:t>
      </w:r>
      <w:r>
        <w:rPr>
          <w:lang w:val="es-ES"/>
        </w:rPr>
        <w:t xml:space="preserve"> es…</w:t>
      </w:r>
    </w:p>
    <w:p w14:paraId="193C0E0B" w14:textId="300A0E45" w:rsidR="00930D49" w:rsidRDefault="00930D49" w:rsidP="00264445">
      <w:pPr>
        <w:rPr>
          <w:lang w:val="es-ES"/>
        </w:rPr>
      </w:pPr>
      <w:r>
        <w:rPr>
          <w:lang w:val="es-ES"/>
        </w:rPr>
        <w:t xml:space="preserve"> 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1984"/>
        <w:gridCol w:w="340"/>
        <w:gridCol w:w="1984"/>
        <w:gridCol w:w="340"/>
        <w:gridCol w:w="1984"/>
        <w:gridCol w:w="340"/>
        <w:gridCol w:w="1984"/>
      </w:tblGrid>
      <w:tr w:rsidR="0034424B" w14:paraId="1B010880" w14:textId="77777777" w:rsidTr="00044D58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F10D3" w14:textId="77777777" w:rsidR="0034424B" w:rsidRPr="00DA7282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9531CB" w14:textId="7533C794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cómoda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3E2A1" w14:textId="77777777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3A346F" w14:textId="2401BF49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gorda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A64BB" w14:textId="265C185D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F7550B" w14:textId="320F623B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acomodada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64B2F" w14:textId="77777777" w:rsidR="0034424B" w:rsidRDefault="0034424B" w:rsidP="008877CF">
            <w:pPr>
              <w:rPr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14:paraId="68FF08C9" w14:textId="2E073EC6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cara</w:t>
            </w:r>
          </w:p>
        </w:tc>
      </w:tr>
    </w:tbl>
    <w:p w14:paraId="6546C3BD" w14:textId="66D0176E" w:rsidR="003B7525" w:rsidRDefault="003B7525" w:rsidP="00264445">
      <w:pPr>
        <w:rPr>
          <w:lang w:val="es-ES"/>
        </w:rPr>
      </w:pPr>
    </w:p>
    <w:p w14:paraId="093289C9" w14:textId="32513B7D" w:rsidR="00A67352" w:rsidRDefault="00A67352" w:rsidP="00264445">
      <w:pPr>
        <w:rPr>
          <w:lang w:val="es-ES"/>
        </w:rPr>
      </w:pPr>
      <w:r>
        <w:rPr>
          <w:lang w:val="es-ES"/>
        </w:rPr>
        <w:t>e)</w:t>
      </w:r>
      <w:r>
        <w:rPr>
          <w:lang w:val="es-ES"/>
        </w:rPr>
        <w:tab/>
      </w:r>
      <w:r w:rsidR="003B7525">
        <w:rPr>
          <w:lang w:val="es-ES"/>
        </w:rPr>
        <w:t xml:space="preserve">Lo más importante; </w:t>
      </w:r>
      <w:r>
        <w:rPr>
          <w:lang w:val="es-ES"/>
        </w:rPr>
        <w:t xml:space="preserve">una </w:t>
      </w:r>
      <w:r w:rsidR="003B7525">
        <w:rPr>
          <w:lang w:val="es-ES"/>
        </w:rPr>
        <w:t>persona o cosa que pref</w:t>
      </w:r>
      <w:r>
        <w:rPr>
          <w:lang w:val="es-ES"/>
        </w:rPr>
        <w:t>erimos a todas las</w:t>
      </w:r>
      <w:r w:rsidR="003B7525">
        <w:rPr>
          <w:lang w:val="es-ES"/>
        </w:rPr>
        <w:t xml:space="preserve"> otras</w:t>
      </w:r>
      <w:r>
        <w:rPr>
          <w:lang w:val="es-ES"/>
        </w:rPr>
        <w:t xml:space="preserve"> es</w:t>
      </w:r>
      <w:r w:rsidR="0085663B">
        <w:rPr>
          <w:lang w:val="es-ES"/>
        </w:rPr>
        <w:t>…</w:t>
      </w:r>
      <w:r w:rsidR="003B7525">
        <w:rPr>
          <w:lang w:val="es-ES"/>
        </w:rPr>
        <w:t xml:space="preserve">  </w:t>
      </w:r>
    </w:p>
    <w:p w14:paraId="581FB4C5" w14:textId="5BA5C6D7" w:rsidR="003B7525" w:rsidRDefault="005D2CF9" w:rsidP="00264445">
      <w:pPr>
        <w:rPr>
          <w:lang w:val="es-ES"/>
        </w:rPr>
      </w:pPr>
      <w:r>
        <w:rPr>
          <w:lang w:val="es-ES"/>
        </w:rPr>
        <w:t xml:space="preserve"> 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1984"/>
        <w:gridCol w:w="340"/>
        <w:gridCol w:w="1984"/>
        <w:gridCol w:w="340"/>
        <w:gridCol w:w="1984"/>
        <w:gridCol w:w="340"/>
        <w:gridCol w:w="1984"/>
      </w:tblGrid>
      <w:tr w:rsidR="0034424B" w14:paraId="3B3875D7" w14:textId="77777777" w:rsidTr="00044D58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FC52F" w14:textId="361F6561" w:rsidR="0034424B" w:rsidRPr="0009273C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2C55C5" w14:textId="78073BBE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principal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33B2A" w14:textId="77777777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617081" w14:textId="3C01AADC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interesante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5F22F" w14:textId="77777777" w:rsidR="0034424B" w:rsidRPr="0034424B" w:rsidRDefault="0034424B" w:rsidP="008877CF">
            <w:pPr>
              <w:rPr>
                <w:rStyle w:val="ekvlsung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C8E670" w14:textId="6EA7234B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perfecto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D5013" w14:textId="77777777" w:rsidR="0034424B" w:rsidRDefault="0034424B" w:rsidP="008877CF">
            <w:pPr>
              <w:rPr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14:paraId="0E35A646" w14:textId="696CA693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necesario</w:t>
            </w:r>
          </w:p>
        </w:tc>
      </w:tr>
    </w:tbl>
    <w:p w14:paraId="49D3BCFD" w14:textId="5B060CD3" w:rsidR="003B7525" w:rsidRDefault="003B7525" w:rsidP="00264445">
      <w:pPr>
        <w:rPr>
          <w:lang w:val="es-ES"/>
        </w:rPr>
      </w:pPr>
    </w:p>
    <w:p w14:paraId="2309E707" w14:textId="02FD1787" w:rsidR="00A67352" w:rsidRDefault="00A67352" w:rsidP="00FB00B4">
      <w:pPr>
        <w:pStyle w:val="ekvaufzhlung"/>
        <w:rPr>
          <w:lang w:val="es-ES"/>
        </w:rPr>
      </w:pPr>
      <w:r>
        <w:rPr>
          <w:lang w:val="es-ES"/>
        </w:rPr>
        <w:t>f)</w:t>
      </w:r>
      <w:r>
        <w:rPr>
          <w:lang w:val="es-ES"/>
        </w:rPr>
        <w:tab/>
      </w:r>
      <w:r w:rsidR="002A33A9">
        <w:rPr>
          <w:lang w:val="es-ES"/>
        </w:rPr>
        <w:t>Una asociación que trabaja para apoyar a personas, al medio ambiente… y no quiere ganar dinero con su trabajo</w:t>
      </w:r>
      <w:r>
        <w:rPr>
          <w:lang w:val="es-ES"/>
        </w:rPr>
        <w:t xml:space="preserve"> es</w:t>
      </w:r>
      <w:r w:rsidR="0034424B">
        <w:rPr>
          <w:lang w:val="es-ES"/>
        </w:rPr>
        <w:t xml:space="preserve"> una</w:t>
      </w:r>
      <w:r>
        <w:rPr>
          <w:lang w:val="es-ES"/>
        </w:rPr>
        <w:t>…</w:t>
      </w:r>
    </w:p>
    <w:p w14:paraId="1226EF78" w14:textId="39C6155A" w:rsidR="003B7525" w:rsidRPr="003B7525" w:rsidRDefault="003B7525" w:rsidP="00264445">
      <w:pPr>
        <w:rPr>
          <w:lang w:val="es-ES"/>
        </w:rPr>
      </w:pPr>
    </w:p>
    <w:bookmarkEnd w:id="2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1984"/>
        <w:gridCol w:w="340"/>
        <w:gridCol w:w="1984"/>
        <w:gridCol w:w="340"/>
        <w:gridCol w:w="1984"/>
        <w:gridCol w:w="340"/>
        <w:gridCol w:w="1984"/>
      </w:tblGrid>
      <w:tr w:rsidR="0034424B" w14:paraId="73D5F767" w14:textId="77777777" w:rsidTr="00044D58">
        <w:trPr>
          <w:trHeight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D8B9B" w14:textId="77777777" w:rsidR="0034424B" w:rsidRPr="0034424B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B16C43" w14:textId="5D5499E1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NGO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30D9A" w14:textId="77777777" w:rsidR="0034424B" w:rsidRPr="0034424B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7D8418" w14:textId="7CF1CABD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OGN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15A92" w14:textId="6D80F98D" w:rsidR="0034424B" w:rsidRPr="0034424B" w:rsidRDefault="0034424B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3C6250" w14:textId="165436B9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ONG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477A6" w14:textId="77777777" w:rsidR="0034424B" w:rsidRDefault="0034424B" w:rsidP="008877CF">
            <w:pPr>
              <w:rPr>
                <w:lang w:val="es-ES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14:paraId="40BED3F3" w14:textId="0ADAE79B" w:rsidR="0034424B" w:rsidRDefault="0034424B" w:rsidP="008877CF">
            <w:pPr>
              <w:rPr>
                <w:lang w:val="es-ES"/>
              </w:rPr>
            </w:pPr>
            <w:r>
              <w:rPr>
                <w:lang w:val="es-ES"/>
              </w:rPr>
              <w:t>GNO</w:t>
            </w:r>
          </w:p>
        </w:tc>
      </w:tr>
    </w:tbl>
    <w:p w14:paraId="3BFC01E8" w14:textId="22EE03E4" w:rsidR="00E430BE" w:rsidRPr="00161130" w:rsidRDefault="00E430BE" w:rsidP="00161130"/>
    <w:p w14:paraId="2017FE99" w14:textId="77777777" w:rsidR="0034424B" w:rsidRPr="00161130" w:rsidRDefault="0034424B" w:rsidP="00161130"/>
    <w:p w14:paraId="119B7465" w14:textId="485C8393" w:rsidR="00A67352" w:rsidRDefault="00A67352" w:rsidP="00A67352">
      <w:pPr>
        <w:pStyle w:val="ekvabsatznummer"/>
      </w:pPr>
      <w:r w:rsidRPr="00A67352">
        <w:rPr>
          <w:rStyle w:val="ekvnummerierung"/>
        </w:rPr>
        <w:t>3</w:t>
      </w:r>
      <w:r w:rsidRPr="00A67352">
        <w:tab/>
        <w:t>Escribe las palabras completas d</w:t>
      </w:r>
      <w:r>
        <w:t>e la abreviación del ejercicio 2f)</w:t>
      </w:r>
      <w:r w:rsidR="004760BC">
        <w:t>.</w:t>
      </w:r>
    </w:p>
    <w:p w14:paraId="30FBCF68" w14:textId="77777777" w:rsidR="00565276" w:rsidRDefault="00565276" w:rsidP="00565276">
      <w:pPr>
        <w:pStyle w:val="ekvschreiblinie"/>
        <w:rPr>
          <w:rStyle w:val="ekvlsungunterstrichen"/>
          <w:lang w:val="es-ES"/>
        </w:rPr>
      </w:pPr>
      <w:r>
        <w:rPr>
          <w:rStyle w:val="ekvlsungunterstrichen"/>
          <w:lang w:val="es-ES"/>
        </w:rPr>
        <w:tab/>
      </w:r>
      <w:r>
        <w:rPr>
          <w:rStyle w:val="ekvlsungunterstrichen"/>
          <w:lang w:val="es-ES"/>
        </w:rPr>
        <w:tab/>
      </w:r>
      <w:r>
        <w:rPr>
          <w:rStyle w:val="ekvlsungunterstrichen"/>
          <w:lang w:val="es-ES"/>
        </w:rPr>
        <w:tab/>
      </w:r>
      <w:r w:rsidR="004760BC" w:rsidRPr="008B35EE">
        <w:rPr>
          <w:rStyle w:val="ekvlsungunterstrichen"/>
          <w:lang w:val="es-ES"/>
        </w:rPr>
        <w:tab/>
      </w:r>
    </w:p>
    <w:p w14:paraId="78622320" w14:textId="77777777" w:rsidR="00565276" w:rsidRPr="0009273C" w:rsidRDefault="00565276" w:rsidP="00565276">
      <w:pPr>
        <w:pStyle w:val="ekvschreiblinie"/>
        <w:rPr>
          <w:rStyle w:val="ekvlsungunterstrichen"/>
          <w:lang w:val="es-ES"/>
        </w:rPr>
      </w:pPr>
    </w:p>
    <w:p w14:paraId="2608C623" w14:textId="47508DF1" w:rsidR="00565276" w:rsidRDefault="00565276" w:rsidP="00565276">
      <w:pPr>
        <w:pStyle w:val="ekvschreiblinie"/>
        <w:rPr>
          <w:lang w:val="es-ES"/>
        </w:rPr>
        <w:sectPr w:rsidR="00565276" w:rsidSect="00563E45">
          <w:footerReference w:type="default" r:id="rId46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14C28D15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16E8E95E" w14:textId="77777777" w:rsidR="00363727" w:rsidRPr="008E4AD8" w:rsidRDefault="00363727" w:rsidP="00D56273">
            <w:pPr>
              <w:pageBreakBefore/>
              <w:rPr>
                <w:color w:val="FFFFFF" w:themeColor="background1"/>
                <w:lang w:val="es-ES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04D6CE8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57A4C6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590503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38223E73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72F2EE59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06AB272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6F0A2323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317A7272" w14:textId="37BC08EA" w:rsidR="00E430BE" w:rsidRPr="002E252D" w:rsidRDefault="002E252D" w:rsidP="00E430BE">
      <w:pPr>
        <w:pStyle w:val="ekvue2arial"/>
        <w:rPr>
          <w:lang w:val="es-ES"/>
        </w:rPr>
      </w:pPr>
      <w:r w:rsidRPr="002E252D">
        <w:rPr>
          <w:lang w:val="es-ES"/>
        </w:rPr>
        <w:t xml:space="preserve">Ejercicios </w:t>
      </w:r>
      <w:r w:rsidR="003F2D97">
        <w:rPr>
          <w:lang w:val="es-ES"/>
        </w:rPr>
        <w:t>sobre el vocabulario de</w:t>
      </w:r>
      <w:r w:rsidRPr="002E252D">
        <w:rPr>
          <w:lang w:val="es-ES"/>
        </w:rPr>
        <w:t xml:space="preserve"> toda la unidad</w:t>
      </w:r>
    </w:p>
    <w:p w14:paraId="4BF031E9" w14:textId="4B9734EF" w:rsidR="00E430BE" w:rsidRPr="002E252D" w:rsidRDefault="00E430BE" w:rsidP="00E430BE">
      <w:pPr>
        <w:rPr>
          <w:lang w:val="es-ES"/>
        </w:rPr>
      </w:pPr>
    </w:p>
    <w:p w14:paraId="7CCFBA0E" w14:textId="07C98066" w:rsidR="00A67352" w:rsidRPr="00E430BE" w:rsidRDefault="002E252D" w:rsidP="004E2040">
      <w:pPr>
        <w:pStyle w:val="ekvabsatznummer"/>
      </w:pPr>
      <w:r w:rsidRPr="004E2040">
        <w:rPr>
          <w:rStyle w:val="ekvnummerierung"/>
        </w:rPr>
        <w:t>1</w:t>
      </w:r>
      <w:r>
        <w:tab/>
      </w:r>
      <w:r w:rsidR="00A67352" w:rsidRPr="00E430BE">
        <w:t>Escribe los sinónimos (=) o antónimos (</w:t>
      </w:r>
      <w:r w:rsidR="00A67352">
        <w:sym w:font="Symbol" w:char="F0AB"/>
      </w:r>
      <w:r w:rsidR="00A67352" w:rsidRPr="00E430BE">
        <w:t xml:space="preserve">) de las siguientes palabras. </w:t>
      </w:r>
    </w:p>
    <w:p w14:paraId="02D692F0" w14:textId="77777777" w:rsidR="00A67352" w:rsidRPr="00A67352" w:rsidRDefault="00A67352" w:rsidP="00E430BE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8"/>
        <w:gridCol w:w="3118"/>
        <w:gridCol w:w="3118"/>
      </w:tblGrid>
      <w:tr w:rsidR="00A67352" w:rsidRPr="006113A3" w14:paraId="2156E896" w14:textId="77777777" w:rsidTr="002E252D">
        <w:tc>
          <w:tcPr>
            <w:tcW w:w="3118" w:type="dxa"/>
            <w:tcMar>
              <w:left w:w="0" w:type="dxa"/>
            </w:tcMar>
          </w:tcPr>
          <w:p w14:paraId="0D83B252" w14:textId="75F6FE0A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 w:rsidRPr="00F72EB4">
              <w:rPr>
                <w:lang w:val="es-ES"/>
              </w:rPr>
              <w:t>a)</w:t>
            </w:r>
            <w:r w:rsidRPr="00F72EB4">
              <w:rPr>
                <w:lang w:val="es-ES"/>
              </w:rPr>
              <w:tab/>
              <w:t>después</w:t>
            </w:r>
            <w:r w:rsidRPr="00E430BE">
              <w:rPr>
                <w:lang w:val="es-ES"/>
              </w:rPr>
              <w:t xml:space="preserve"> (</w:t>
            </w:r>
            <w:r>
              <w:sym w:font="Symbol" w:char="F0AB"/>
            </w:r>
            <w:r w:rsidRPr="00E430BE">
              <w:rPr>
                <w:lang w:val="es-ES"/>
              </w:rPr>
              <w:t>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105CBAD3" w14:textId="3E94AFFB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b)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estudiar (=)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5077EB9F" w14:textId="7E944726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c)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hablar (=)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19EC4F89" w14:textId="4D0BE3DC" w:rsidR="00A67352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d)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 xml:space="preserve">traer </w:t>
            </w:r>
            <w:r>
              <w:rPr>
                <w:lang w:val="es-ES"/>
              </w:rPr>
              <w:t xml:space="preserve">algo </w:t>
            </w:r>
            <w:r w:rsidRPr="00E430BE">
              <w:rPr>
                <w:lang w:val="es-ES"/>
              </w:rPr>
              <w:t>(</w:t>
            </w:r>
            <w:r>
              <w:sym w:font="Symbol" w:char="F0AB"/>
            </w:r>
            <w:r w:rsidRPr="00E430BE">
              <w:rPr>
                <w:lang w:val="es-ES"/>
              </w:rPr>
              <w:t>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</w:tc>
        <w:tc>
          <w:tcPr>
            <w:tcW w:w="3118" w:type="dxa"/>
            <w:tcMar>
              <w:left w:w="0" w:type="dxa"/>
            </w:tcMar>
          </w:tcPr>
          <w:p w14:paraId="0D120951" w14:textId="1F7CC4A4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e)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preguntar (</w:t>
            </w:r>
            <w:r>
              <w:sym w:font="Symbol" w:char="F0AB"/>
            </w:r>
            <w:r w:rsidRPr="00E430BE">
              <w:rPr>
                <w:lang w:val="es-ES"/>
              </w:rPr>
              <w:t>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07FC292B" w14:textId="7EC1B86D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f)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joven</w:t>
            </w:r>
            <w:r>
              <w:rPr>
                <w:lang w:val="es-ES"/>
              </w:rPr>
              <w:t xml:space="preserve"> </w:t>
            </w:r>
            <w:r w:rsidRPr="00E430BE">
              <w:rPr>
                <w:lang w:val="es-ES"/>
              </w:rPr>
              <w:t>(</w:t>
            </w:r>
            <w:r>
              <w:sym w:font="Symbol" w:char="F0AB"/>
            </w:r>
            <w:r w:rsidRPr="00E430BE">
              <w:rPr>
                <w:lang w:val="es-ES"/>
              </w:rPr>
              <w:t xml:space="preserve">)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6FC407B2" w14:textId="7A7BF260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g)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alto</w:t>
            </w:r>
            <w:r>
              <w:rPr>
                <w:lang w:val="es-ES"/>
              </w:rPr>
              <w:t xml:space="preserve">, -a </w:t>
            </w:r>
            <w:r w:rsidRPr="00E430BE">
              <w:rPr>
                <w:lang w:val="es-ES"/>
              </w:rPr>
              <w:t>(</w:t>
            </w:r>
            <w:r>
              <w:sym w:font="Symbol" w:char="F0AB"/>
            </w:r>
            <w:r w:rsidRPr="00E430BE">
              <w:rPr>
                <w:lang w:val="es-ES"/>
              </w:rPr>
              <w:t>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19B401F4" w14:textId="6A5102D3" w:rsidR="00A67352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h)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buscar (</w:t>
            </w:r>
            <w:r>
              <w:sym w:font="Symbol" w:char="F0AB"/>
            </w:r>
            <w:r w:rsidRPr="00E430BE">
              <w:rPr>
                <w:lang w:val="es-ES"/>
              </w:rPr>
              <w:t>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</w:tc>
        <w:tc>
          <w:tcPr>
            <w:tcW w:w="3118" w:type="dxa"/>
            <w:tcMar>
              <w:left w:w="0" w:type="dxa"/>
            </w:tcMar>
          </w:tcPr>
          <w:p w14:paraId="4079A0CE" w14:textId="14C8AEE7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i)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difícil (=)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151ADCCD" w14:textId="407D675D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j)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ir a pie (=)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  <w:p w14:paraId="42954F68" w14:textId="770F2DE2" w:rsidR="003017A3" w:rsidRPr="00E430BE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k)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dar clase (=)</w:t>
            </w:r>
            <w:r>
              <w:rPr>
                <w:lang w:val="es-ES"/>
              </w:rPr>
              <w:t xml:space="preserve"> </w:t>
            </w:r>
            <w:r w:rsidR="0050083B" w:rsidRPr="0050083B">
              <w:rPr>
                <w:rStyle w:val="ekvlsungunterstrichen"/>
                <w:lang w:val="es-ES"/>
              </w:rPr>
              <w:tab/>
            </w:r>
          </w:p>
          <w:p w14:paraId="29BBB68C" w14:textId="41F00880" w:rsidR="00A67352" w:rsidRDefault="003017A3" w:rsidP="0050083B">
            <w:pPr>
              <w:pStyle w:val="ekvschreiblinie"/>
              <w:tabs>
                <w:tab w:val="clear" w:pos="851"/>
                <w:tab w:val="right" w:pos="2835"/>
              </w:tabs>
              <w:rPr>
                <w:lang w:val="es-ES"/>
              </w:rPr>
            </w:pPr>
            <w:r>
              <w:rPr>
                <w:lang w:val="es-ES"/>
              </w:rPr>
              <w:t>l)</w:t>
            </w:r>
            <w:r>
              <w:rPr>
                <w:lang w:val="es-ES"/>
              </w:rPr>
              <w:tab/>
            </w:r>
            <w:r w:rsidRPr="00E430BE">
              <w:rPr>
                <w:lang w:val="es-ES"/>
              </w:rPr>
              <w:t>100 años (=)</w:t>
            </w:r>
            <w:r>
              <w:rPr>
                <w:lang w:val="es-ES"/>
              </w:rPr>
              <w:t xml:space="preserve"> </w:t>
            </w:r>
            <w:r w:rsidR="0050083B">
              <w:rPr>
                <w:rStyle w:val="ekvlsungunterstrichen"/>
                <w:lang w:val="es-ES"/>
              </w:rPr>
              <w:tab/>
            </w:r>
          </w:p>
        </w:tc>
      </w:tr>
    </w:tbl>
    <w:p w14:paraId="23403442" w14:textId="77777777" w:rsidR="00E430BE" w:rsidRPr="00DA7282" w:rsidRDefault="00E430BE" w:rsidP="002E252D">
      <w:pPr>
        <w:rPr>
          <w:lang w:val="es-ES"/>
        </w:rPr>
      </w:pPr>
    </w:p>
    <w:p w14:paraId="06F65245" w14:textId="14B23767" w:rsidR="00E430BE" w:rsidRPr="00DA7282" w:rsidRDefault="00E430BE" w:rsidP="002E252D">
      <w:pPr>
        <w:rPr>
          <w:lang w:val="es-ES"/>
        </w:rPr>
      </w:pPr>
    </w:p>
    <w:p w14:paraId="1404331A" w14:textId="7E68E80E" w:rsidR="003017A3" w:rsidRPr="003017A3" w:rsidRDefault="002E252D" w:rsidP="004E2040">
      <w:pPr>
        <w:pStyle w:val="ekvabsatznummer"/>
      </w:pPr>
      <w:r w:rsidRPr="004E2040">
        <w:rPr>
          <w:rStyle w:val="ekvnummerierung"/>
        </w:rPr>
        <w:t>2</w:t>
      </w:r>
      <w:r>
        <w:tab/>
      </w:r>
      <w:r w:rsidR="003017A3">
        <w:t>Relaciona los elementos para formar frases con sentido (</w:t>
      </w:r>
      <w:r w:rsidR="003017A3" w:rsidRPr="002E252D">
        <w:rPr>
          <w:rStyle w:val="ekvkursiv"/>
        </w:rPr>
        <w:t>sinnvoll</w:t>
      </w:r>
      <w:r w:rsidR="003017A3">
        <w:t xml:space="preserve">). </w:t>
      </w:r>
    </w:p>
    <w:p w14:paraId="3369F864" w14:textId="036AF19E" w:rsidR="00E430BE" w:rsidRPr="003017A3" w:rsidRDefault="00E430BE" w:rsidP="00264445">
      <w:pPr>
        <w:rPr>
          <w:lang w:val="es-ES"/>
        </w:rPr>
      </w:pPr>
    </w:p>
    <w:tbl>
      <w:tblPr>
        <w:tblStyle w:val="Tabellenraster"/>
        <w:tblW w:w="9297" w:type="dxa"/>
        <w:tblLook w:val="04A0" w:firstRow="1" w:lastRow="0" w:firstColumn="1" w:lastColumn="0" w:noHBand="0" w:noVBand="1"/>
      </w:tblPr>
      <w:tblGrid>
        <w:gridCol w:w="2976"/>
        <w:gridCol w:w="397"/>
        <w:gridCol w:w="1417"/>
        <w:gridCol w:w="397"/>
        <w:gridCol w:w="4110"/>
      </w:tblGrid>
      <w:tr w:rsidR="003017A3" w:rsidRPr="006113A3" w14:paraId="3F2942A4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21A49B35" w14:textId="3FD832C5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En el nuevo proyecto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42E2F90D" w14:textId="1258A914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1879356D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7D0357EF" w14:textId="035F582E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1</w:t>
            </w:r>
          </w:p>
        </w:tc>
        <w:tc>
          <w:tcPr>
            <w:tcW w:w="4110" w:type="dxa"/>
            <w:vAlign w:val="center"/>
          </w:tcPr>
          <w:p w14:paraId="045154A7" w14:textId="7A693DE9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que se dedica a ayudar al pueblo quechua</w:t>
            </w:r>
          </w:p>
        </w:tc>
      </w:tr>
      <w:tr w:rsidR="003017A3" w:rsidRPr="006113A3" w14:paraId="776E3320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2CEE5B5B" w14:textId="0B0CC80F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Es una organización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4F337A5D" w14:textId="6E5B2527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04EA267E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25D3680C" w14:textId="7BC680D3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2</w:t>
            </w:r>
          </w:p>
        </w:tc>
        <w:tc>
          <w:tcPr>
            <w:tcW w:w="4110" w:type="dxa"/>
            <w:vAlign w:val="center"/>
          </w:tcPr>
          <w:p w14:paraId="3A4B57A5" w14:textId="48E1045F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son algunos de los principales problemas.</w:t>
            </w:r>
          </w:p>
        </w:tc>
      </w:tr>
      <w:tr w:rsidR="003017A3" w14:paraId="6C3682AE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59AC38D3" w14:textId="0C37B545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All</w:t>
            </w:r>
            <w:r w:rsidR="009E34BD">
              <w:rPr>
                <w:lang w:val="es-ES"/>
              </w:rPr>
              <w:t>í</w:t>
            </w:r>
            <w:r>
              <w:rPr>
                <w:lang w:val="es-ES"/>
              </w:rPr>
              <w:t xml:space="preserve"> trabajo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3F0CED90" w14:textId="39AD2E8C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6E029144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738BC361" w14:textId="09490DA0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3</w:t>
            </w:r>
          </w:p>
        </w:tc>
        <w:tc>
          <w:tcPr>
            <w:tcW w:w="4110" w:type="dxa"/>
            <w:vAlign w:val="center"/>
          </w:tcPr>
          <w:p w14:paraId="53D34CCF" w14:textId="53A00234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trabajamos con indígenas.</w:t>
            </w:r>
          </w:p>
        </w:tc>
      </w:tr>
      <w:tr w:rsidR="003017A3" w:rsidRPr="006113A3" w14:paraId="1C4B224E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0240331E" w14:textId="0F0CA5DC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Muchos indígenas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73F5BA92" w14:textId="43DF818F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3503677B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5EA5AE93" w14:textId="529C670D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4</w:t>
            </w:r>
          </w:p>
        </w:tc>
        <w:tc>
          <w:tcPr>
            <w:tcW w:w="4110" w:type="dxa"/>
            <w:vAlign w:val="center"/>
          </w:tcPr>
          <w:p w14:paraId="152735E4" w14:textId="1541A696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juntos para lograr un futuro mejor.</w:t>
            </w:r>
          </w:p>
        </w:tc>
      </w:tr>
      <w:tr w:rsidR="003017A3" w14:paraId="1F5C7D0B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096FBFD7" w14:textId="2571D479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Nadie viene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1F1F42BF" w14:textId="707A1679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0D50503D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5D22E623" w14:textId="552A32D7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5</w:t>
            </w:r>
          </w:p>
        </w:tc>
        <w:tc>
          <w:tcPr>
            <w:tcW w:w="4110" w:type="dxa"/>
            <w:vAlign w:val="center"/>
          </w:tcPr>
          <w:p w14:paraId="1EE3AC7A" w14:textId="2821596C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como voluntario.</w:t>
            </w:r>
          </w:p>
        </w:tc>
      </w:tr>
      <w:tr w:rsidR="003017A3" w:rsidRPr="006113A3" w14:paraId="51D905FB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3A35D5BB" w14:textId="0CD2102F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El alcohol y la violencia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3E552C64" w14:textId="16BD23C2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6494E0C7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3E801413" w14:textId="4EED4922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6</w:t>
            </w:r>
          </w:p>
        </w:tc>
        <w:tc>
          <w:tcPr>
            <w:tcW w:w="4110" w:type="dxa"/>
            <w:vAlign w:val="center"/>
          </w:tcPr>
          <w:p w14:paraId="528EF850" w14:textId="4E60BAB9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cuidan sus animales y cultivan sus campos.</w:t>
            </w:r>
          </w:p>
        </w:tc>
      </w:tr>
      <w:tr w:rsidR="003017A3" w:rsidRPr="006113A3" w14:paraId="33183C61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0DC73DC3" w14:textId="7644E9D1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 xml:space="preserve">Un líder quechua 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2F991192" w14:textId="7111906E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1E43DC91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2C7167F1" w14:textId="001B6DD4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7</w:t>
            </w:r>
          </w:p>
        </w:tc>
        <w:tc>
          <w:tcPr>
            <w:tcW w:w="4110" w:type="dxa"/>
            <w:vAlign w:val="center"/>
          </w:tcPr>
          <w:p w14:paraId="15AD440C" w14:textId="2616B073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de una clase social acomodada.</w:t>
            </w:r>
          </w:p>
        </w:tc>
      </w:tr>
      <w:tr w:rsidR="003017A3" w:rsidRPr="006113A3" w14:paraId="18BC69B3" w14:textId="77777777" w:rsidTr="009E34BD">
        <w:trPr>
          <w:trHeight w:hRule="exact" w:val="397"/>
        </w:trPr>
        <w:tc>
          <w:tcPr>
            <w:tcW w:w="2976" w:type="dxa"/>
            <w:vAlign w:val="center"/>
          </w:tcPr>
          <w:p w14:paraId="43D11BAC" w14:textId="0DAE65E6" w:rsidR="003017A3" w:rsidRDefault="003017A3" w:rsidP="00264445">
            <w:pPr>
              <w:rPr>
                <w:lang w:val="es-ES"/>
              </w:rPr>
            </w:pPr>
            <w:r>
              <w:rPr>
                <w:lang w:val="es-ES"/>
              </w:rPr>
              <w:t>Todos trabajamos</w:t>
            </w: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481F656F" w14:textId="49DECCB0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H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778325E4" w14:textId="77777777" w:rsidR="003017A3" w:rsidRDefault="003017A3" w:rsidP="00264445">
            <w:pPr>
              <w:rPr>
                <w:lang w:val="es-ES"/>
              </w:rPr>
            </w:pPr>
          </w:p>
        </w:tc>
        <w:tc>
          <w:tcPr>
            <w:tcW w:w="397" w:type="dxa"/>
            <w:shd w:val="clear" w:color="auto" w:fill="D9D9D9" w:themeFill="background1" w:themeFillShade="D9"/>
            <w:vAlign w:val="center"/>
          </w:tcPr>
          <w:p w14:paraId="7D51A279" w14:textId="375114A4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>8</w:t>
            </w:r>
          </w:p>
        </w:tc>
        <w:tc>
          <w:tcPr>
            <w:tcW w:w="4110" w:type="dxa"/>
            <w:vAlign w:val="center"/>
          </w:tcPr>
          <w:p w14:paraId="3FD2E588" w14:textId="2D1627C1" w:rsidR="003017A3" w:rsidRDefault="009E34BD" w:rsidP="00264445">
            <w:pPr>
              <w:rPr>
                <w:lang w:val="es-ES"/>
              </w:rPr>
            </w:pPr>
            <w:r>
              <w:rPr>
                <w:lang w:val="es-ES"/>
              </w:rPr>
              <w:t xml:space="preserve">nos ayuda en situaciones muy complicadas. </w:t>
            </w:r>
          </w:p>
        </w:tc>
      </w:tr>
    </w:tbl>
    <w:p w14:paraId="5CC48D90" w14:textId="77777777" w:rsidR="003017A3" w:rsidRDefault="003017A3" w:rsidP="00CF2548">
      <w:pPr>
        <w:pStyle w:val="ekvgrundtexthalbe"/>
        <w:rPr>
          <w:lang w:val="es-ES"/>
        </w:rPr>
      </w:pPr>
    </w:p>
    <w:p w14:paraId="12D5E65C" w14:textId="26B78032" w:rsidR="00CF2548" w:rsidRPr="00CF2548" w:rsidRDefault="00CF2548" w:rsidP="00CF2548">
      <w:pPr>
        <w:pStyle w:val="ekvschreiblinie"/>
        <w:rPr>
          <w:rStyle w:val="ekvlsungunterstrichen"/>
          <w:lang w:val="es-ES"/>
        </w:rPr>
      </w:pPr>
      <w:r>
        <w:rPr>
          <w:lang w:val="es-ES"/>
        </w:rPr>
        <w:t xml:space="preserve">Solución: </w:t>
      </w:r>
      <w:r w:rsidR="00565276">
        <w:rPr>
          <w:rStyle w:val="ekvlsungunterstrichen"/>
          <w:lang w:val="es-ES"/>
        </w:rPr>
        <w:tab/>
      </w:r>
      <w:r w:rsidR="003F2D97">
        <w:rPr>
          <w:rStyle w:val="ekvlsungunterstrichen"/>
          <w:lang w:val="es-ES"/>
        </w:rPr>
        <w:tab/>
      </w:r>
    </w:p>
    <w:p w14:paraId="3262FACE" w14:textId="77777777" w:rsidR="00CF2548" w:rsidRDefault="00CF2548" w:rsidP="003017A3">
      <w:pPr>
        <w:pStyle w:val="ekvbild"/>
        <w:rPr>
          <w:lang w:val="es-ES"/>
        </w:rPr>
      </w:pPr>
    </w:p>
    <w:p w14:paraId="72410B8C" w14:textId="77777777" w:rsidR="009E34BD" w:rsidRDefault="009E34BD" w:rsidP="003017A3">
      <w:pPr>
        <w:pStyle w:val="ekvbild"/>
        <w:rPr>
          <w:lang w:val="es-ES"/>
        </w:rPr>
      </w:pPr>
    </w:p>
    <w:p w14:paraId="405D5020" w14:textId="39EC8C95" w:rsidR="00024F48" w:rsidRPr="00024F48" w:rsidRDefault="003F2D97" w:rsidP="003F2D97">
      <w:pPr>
        <w:pStyle w:val="ekvabsatznummer"/>
      </w:pPr>
      <w:r w:rsidRPr="003F2D97">
        <w:rPr>
          <w:rStyle w:val="ekvnummerierung"/>
        </w:rPr>
        <w:t>3</w:t>
      </w:r>
      <w:r>
        <w:tab/>
      </w:r>
      <w:r w:rsidR="00172AE6">
        <w:t>Escribe</w:t>
      </w:r>
      <w:r w:rsidR="00024F48" w:rsidRPr="00024F48">
        <w:t xml:space="preserve"> las letras de la palabra correspondiente</w:t>
      </w:r>
      <w:r w:rsidR="00172AE6">
        <w:t xml:space="preserve"> en las casillas</w:t>
      </w:r>
      <w:r w:rsidR="00024F48" w:rsidRPr="00024F48">
        <w:t>.</w:t>
      </w:r>
      <w:r w:rsidR="00172AE6">
        <w:t xml:space="preserve"> Las casillas grises te dan la solución: un valle estrecha entre montañas altas. </w:t>
      </w:r>
    </w:p>
    <w:p w14:paraId="3D15DB56" w14:textId="77777777" w:rsidR="00024F48" w:rsidRPr="00024F48" w:rsidRDefault="00024F48" w:rsidP="00024F48">
      <w:pPr>
        <w:rPr>
          <w:lang w:val="es-ES"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4649"/>
        <w:gridCol w:w="340"/>
        <w:gridCol w:w="340"/>
        <w:gridCol w:w="340"/>
        <w:gridCol w:w="340"/>
        <w:gridCol w:w="340"/>
        <w:gridCol w:w="340"/>
      </w:tblGrid>
      <w:tr w:rsidR="00024F48" w14:paraId="2713DA7C" w14:textId="3753066C" w:rsidTr="003A7605">
        <w:trPr>
          <w:trHeight w:val="340"/>
        </w:trPr>
        <w:tc>
          <w:tcPr>
            <w:tcW w:w="4649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2668A4DF" w14:textId="3AEC3BBC" w:rsidR="00024F48" w:rsidRDefault="00024F48" w:rsidP="00024F48">
            <w:pPr>
              <w:rPr>
                <w:lang w:val="es-ES"/>
              </w:rPr>
            </w:pPr>
            <w:r w:rsidRPr="00024F48">
              <w:rPr>
                <w:lang w:val="es-ES"/>
              </w:rPr>
              <w:t>a)</w:t>
            </w:r>
            <w:r w:rsidR="00551359">
              <w:rPr>
                <w:lang w:val="es-ES"/>
              </w:rPr>
              <w:tab/>
            </w:r>
            <w:r w:rsidRPr="00024F48">
              <w:rPr>
                <w:lang w:val="es-ES"/>
              </w:rPr>
              <w:t>Una persona que no tiene dinero es una persona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9D0E9" w14:textId="68BDCA37" w:rsidR="00024F48" w:rsidRPr="0009273C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1D204294" w14:textId="540387D5" w:rsidR="00024F48" w:rsidRPr="0009273C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shd w:val="clear" w:color="auto" w:fill="D9D9D9" w:themeFill="background1" w:themeFillShade="D9"/>
            <w:vAlign w:val="center"/>
          </w:tcPr>
          <w:p w14:paraId="79A6E9A0" w14:textId="267EC6C7" w:rsidR="00024F48" w:rsidRPr="0009273C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135D925E" w14:textId="689C964F" w:rsidR="00024F48" w:rsidRPr="0009273C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07C4E1B7" w14:textId="5A3F429E" w:rsidR="00024F48" w:rsidRPr="0009273C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072A37FA" w14:textId="6543E97A" w:rsidR="00024F48" w:rsidRPr="00024F48" w:rsidRDefault="00024F48" w:rsidP="00024F48">
            <w:r>
              <w:t>.</w:t>
            </w:r>
          </w:p>
        </w:tc>
      </w:tr>
    </w:tbl>
    <w:p w14:paraId="6B202E31" w14:textId="77777777" w:rsidR="00024F48" w:rsidRDefault="00024F48" w:rsidP="00172AE6">
      <w:pPr>
        <w:pStyle w:val="ekvgrundtexthalbe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216"/>
        <w:gridCol w:w="340"/>
        <w:gridCol w:w="340"/>
        <w:gridCol w:w="340"/>
        <w:gridCol w:w="340"/>
        <w:gridCol w:w="340"/>
        <w:gridCol w:w="340"/>
      </w:tblGrid>
      <w:tr w:rsidR="00024F48" w14:paraId="7E71B455" w14:textId="77777777" w:rsidTr="003A7605">
        <w:trPr>
          <w:trHeight w:val="340"/>
        </w:trPr>
        <w:tc>
          <w:tcPr>
            <w:tcW w:w="5216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4438B6A1" w14:textId="3C88382F" w:rsidR="00024F48" w:rsidRPr="00024F48" w:rsidRDefault="00024F48" w:rsidP="00024F48">
            <w:pPr>
              <w:rPr>
                <w:lang w:val="es-ES"/>
              </w:rPr>
            </w:pPr>
            <w:r w:rsidRPr="00024F48">
              <w:rPr>
                <w:lang w:val="es-ES"/>
              </w:rPr>
              <w:t>b)</w:t>
            </w:r>
            <w:r w:rsidR="00551359">
              <w:rPr>
                <w:lang w:val="es-ES"/>
              </w:rPr>
              <w:tab/>
            </w:r>
            <w:r w:rsidRPr="00024F48">
              <w:rPr>
                <w:lang w:val="es-ES"/>
              </w:rPr>
              <w:t>Una cosa que necesitas para leer si no ves bien son las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31E05" w14:textId="47EB9325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E63965C" w14:textId="3378D3ED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3D8C1A85" w14:textId="3D66EAA3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shd w:val="clear" w:color="auto" w:fill="auto"/>
            <w:vAlign w:val="center"/>
          </w:tcPr>
          <w:p w14:paraId="42E224A7" w14:textId="30444A41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78A4E751" w14:textId="46E16DB0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694B07A8" w14:textId="35BDD4B4" w:rsidR="00024F48" w:rsidRPr="00024F48" w:rsidRDefault="00024F48" w:rsidP="00024F48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400E52C8" w14:textId="2A6AE821" w:rsidR="00024F48" w:rsidRDefault="00024F48" w:rsidP="003A7605">
      <w:pPr>
        <w:pStyle w:val="ekvgrundtexthalbe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6350"/>
        <w:gridCol w:w="340"/>
        <w:gridCol w:w="340"/>
        <w:gridCol w:w="340"/>
        <w:gridCol w:w="340"/>
        <w:gridCol w:w="340"/>
        <w:gridCol w:w="340"/>
        <w:gridCol w:w="340"/>
      </w:tblGrid>
      <w:tr w:rsidR="00172AE6" w14:paraId="65076466" w14:textId="77777777" w:rsidTr="0057636E">
        <w:trPr>
          <w:trHeight w:val="340"/>
        </w:trPr>
        <w:tc>
          <w:tcPr>
            <w:tcW w:w="6350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194BE96C" w14:textId="19C42DDA" w:rsidR="00172AE6" w:rsidRPr="00024F48" w:rsidRDefault="00172AE6" w:rsidP="00070E55">
            <w:pPr>
              <w:rPr>
                <w:lang w:val="es-ES"/>
              </w:rPr>
            </w:pPr>
            <w:r>
              <w:rPr>
                <w:lang w:val="es-ES"/>
              </w:rPr>
              <w:t>d)</w:t>
            </w:r>
            <w:r>
              <w:rPr>
                <w:lang w:val="es-ES"/>
              </w:rPr>
              <w:tab/>
              <w:t>Lo que está por venir, que probablemente va a pasar más tarde</w:t>
            </w:r>
            <w:r w:rsidR="0057636E">
              <w:rPr>
                <w:lang w:val="es-ES"/>
              </w:rPr>
              <w:t xml:space="preserve"> es el 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693B4" w14:textId="5139DD1E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7E9D0E18" w14:textId="33E49C1E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6A32A747" w14:textId="64460B08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344832AC" w14:textId="6E220D77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0CCCF31" w14:textId="2B6B8D16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5C357B6B" w14:textId="58104C66" w:rsidR="00172AE6" w:rsidRPr="00551359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0ACC91F0" w14:textId="77777777" w:rsidR="00172AE6" w:rsidRDefault="00172AE6" w:rsidP="00070E55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2BDA3209" w14:textId="77777777" w:rsidR="00172AE6" w:rsidRDefault="00172AE6" w:rsidP="003A7605">
      <w:pPr>
        <w:pStyle w:val="ekvgrundtexthalbe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386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 w:rsidR="00172AE6" w14:paraId="0A89F5A0" w14:textId="77777777" w:rsidTr="003A7605">
        <w:trPr>
          <w:trHeight w:val="340"/>
        </w:trPr>
        <w:tc>
          <w:tcPr>
            <w:tcW w:w="5386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6CBE5803" w14:textId="77777777" w:rsidR="00172AE6" w:rsidRDefault="00172AE6" w:rsidP="00070E55">
            <w:pPr>
              <w:rPr>
                <w:lang w:val="es-ES"/>
              </w:rPr>
            </w:pPr>
            <w:r>
              <w:rPr>
                <w:lang w:val="es-ES"/>
              </w:rPr>
              <w:t>g)</w:t>
            </w:r>
            <w:r>
              <w:rPr>
                <w:lang w:val="es-ES"/>
              </w:rPr>
              <w:tab/>
              <w:t>Hacer, por ejemplo, un nuevo edificio o un monumento es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355A3" w14:textId="044FC2DE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7B393371" w14:textId="02F38203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5C775F19" w14:textId="52CF6BE1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6A883565" w14:textId="7A6A78D2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06755270" w14:textId="61A9F836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DE857FF" w14:textId="50A42D6C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3584AC27" w14:textId="456F6119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3DCD17D4" w14:textId="5CECE641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0017FAAF" w14:textId="074A3438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32F8B6CF" w14:textId="77777777" w:rsidR="00172AE6" w:rsidRDefault="00172AE6" w:rsidP="00070E55">
            <w:pPr>
              <w:rPr>
                <w:lang w:val="es-ES"/>
              </w:rPr>
            </w:pPr>
            <w:r>
              <w:rPr>
                <w:lang w:val="es-ES"/>
              </w:rPr>
              <w:t>:</w:t>
            </w:r>
          </w:p>
        </w:tc>
      </w:tr>
    </w:tbl>
    <w:p w14:paraId="74910AAA" w14:textId="77777777" w:rsidR="00172AE6" w:rsidRPr="00024F48" w:rsidRDefault="00172AE6" w:rsidP="003A7605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665"/>
        <w:gridCol w:w="340"/>
        <w:gridCol w:w="340"/>
        <w:gridCol w:w="340"/>
        <w:gridCol w:w="340"/>
        <w:gridCol w:w="340"/>
        <w:gridCol w:w="340"/>
      </w:tblGrid>
      <w:tr w:rsidR="00172AE6" w14:paraId="714B06E0" w14:textId="77777777" w:rsidTr="003A7605">
        <w:trPr>
          <w:trHeight w:val="340"/>
        </w:trPr>
        <w:tc>
          <w:tcPr>
            <w:tcW w:w="2665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7B5318CF" w14:textId="77777777" w:rsidR="00172AE6" w:rsidRPr="00024F48" w:rsidRDefault="00172AE6" w:rsidP="00070E55">
            <w:pPr>
              <w:rPr>
                <w:lang w:val="es-ES"/>
              </w:rPr>
            </w:pPr>
            <w:r w:rsidRPr="00024F48">
              <w:rPr>
                <w:lang w:val="es-ES"/>
              </w:rPr>
              <w:t>e)</w:t>
            </w:r>
            <w:r>
              <w:rPr>
                <w:lang w:val="es-ES"/>
              </w:rPr>
              <w:tab/>
            </w:r>
            <w:r w:rsidRPr="00024F48">
              <w:rPr>
                <w:lang w:val="es-ES"/>
              </w:rPr>
              <w:t>Un bosque tropical es una</w:t>
            </w:r>
            <w:r>
              <w:rPr>
                <w:lang w:val="es-ES"/>
              </w:rPr>
              <w:t xml:space="preserve"> 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BC38C" w14:textId="44C1EB56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18B99F90" w14:textId="5E6E1569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242B18A7" w14:textId="40384ED0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245D8122" w14:textId="4B344A18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2FAD40" w14:textId="300B4DF7" w:rsidR="00172AE6" w:rsidRDefault="00172AE6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6A16370E" w14:textId="77777777" w:rsidR="00172AE6" w:rsidRDefault="00172AE6" w:rsidP="00070E55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6257F22F" w14:textId="77777777" w:rsidR="00172AE6" w:rsidRDefault="00172AE6" w:rsidP="003A7605">
      <w:pPr>
        <w:pStyle w:val="ekvgrundtexthalbe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3855"/>
        <w:gridCol w:w="340"/>
        <w:gridCol w:w="340"/>
        <w:gridCol w:w="340"/>
        <w:gridCol w:w="340"/>
        <w:gridCol w:w="340"/>
        <w:gridCol w:w="340"/>
        <w:gridCol w:w="340"/>
      </w:tblGrid>
      <w:tr w:rsidR="00024F48" w14:paraId="7ABA7316" w14:textId="77777777" w:rsidTr="003A7605">
        <w:trPr>
          <w:trHeight w:val="340"/>
        </w:trPr>
        <w:tc>
          <w:tcPr>
            <w:tcW w:w="3855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79070C71" w14:textId="5AB64911" w:rsidR="00024F48" w:rsidRPr="00024F48" w:rsidRDefault="00024F48" w:rsidP="00024F48">
            <w:pPr>
              <w:rPr>
                <w:lang w:val="es-ES"/>
              </w:rPr>
            </w:pPr>
            <w:r w:rsidRPr="00024F48">
              <w:rPr>
                <w:lang w:val="es-ES"/>
              </w:rPr>
              <w:t>c)</w:t>
            </w:r>
            <w:r w:rsidR="00551359">
              <w:rPr>
                <w:lang w:val="es-ES"/>
              </w:rPr>
              <w:tab/>
            </w:r>
            <w:r w:rsidRPr="00024F48">
              <w:rPr>
                <w:lang w:val="es-ES"/>
              </w:rPr>
              <w:t>Algo que se usa para pasar un r</w:t>
            </w:r>
            <w:r w:rsidR="0057636E">
              <w:rPr>
                <w:lang w:val="es-ES"/>
              </w:rPr>
              <w:t>í</w:t>
            </w:r>
            <w:r w:rsidRPr="00024F48">
              <w:rPr>
                <w:lang w:val="es-ES"/>
              </w:rPr>
              <w:t>o es un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5554C" w14:textId="3CBACF01" w:rsid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1655FD09" w14:textId="65A41DC5" w:rsid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7BD8ED20" w14:textId="6417088C" w:rsid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shd w:val="clear" w:color="auto" w:fill="D9D9D9" w:themeFill="background1" w:themeFillShade="D9"/>
            <w:vAlign w:val="center"/>
          </w:tcPr>
          <w:p w14:paraId="4C0DE0EE" w14:textId="179DF345" w:rsid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4B7AF17D" w14:textId="218A5FB5" w:rsid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66ED2F71" w14:textId="54865AB9" w:rsidR="00024F48" w:rsidRPr="00024F48" w:rsidRDefault="00024F48" w:rsidP="00024F48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468F18E2" w14:textId="107A17AC" w:rsidR="00024F48" w:rsidRDefault="00024F48" w:rsidP="00024F48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3B2163EE" w14:textId="77777777" w:rsidR="00024F48" w:rsidRDefault="00024F48" w:rsidP="003A7605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5386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 w:rsidR="00551359" w14:paraId="6CF0A8A1" w14:textId="77777777" w:rsidTr="003A7605">
        <w:trPr>
          <w:trHeight w:val="340"/>
        </w:trPr>
        <w:tc>
          <w:tcPr>
            <w:tcW w:w="5386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231AF10A" w14:textId="775A1A51" w:rsidR="00551359" w:rsidRPr="00024F48" w:rsidRDefault="00551359" w:rsidP="00070E55">
            <w:pPr>
              <w:rPr>
                <w:lang w:val="es-ES"/>
              </w:rPr>
            </w:pPr>
            <w:r>
              <w:rPr>
                <w:lang w:val="es-ES"/>
              </w:rPr>
              <w:t>f)</w:t>
            </w:r>
            <w:r>
              <w:rPr>
                <w:lang w:val="es-ES"/>
              </w:rPr>
              <w:tab/>
              <w:t>La acción de ganar un territorio después de luchar es una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B9DD4A3" w14:textId="41535F59" w:rsid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vAlign w:val="center"/>
          </w:tcPr>
          <w:p w14:paraId="50F36068" w14:textId="367DA1A4" w:rsid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23C664E7" w14:textId="0CAECEEC" w:rsid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0D19B3B5" w14:textId="2944EC02" w:rsid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2E0FECAA" w14:textId="541ECC03" w:rsid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33F6FB4B" w14:textId="3C856D46" w:rsidR="00551359" w:rsidRP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1361D073" w14:textId="65BDFCA1" w:rsidR="00551359" w:rsidRP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60D739EF" w14:textId="4491A366" w:rsidR="00551359" w:rsidRP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05C87190" w14:textId="22366403" w:rsidR="00551359" w:rsidRPr="00551359" w:rsidRDefault="00551359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2513354E" w14:textId="58F3386C" w:rsidR="00551359" w:rsidRDefault="00551359" w:rsidP="00070E55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4DE02D71" w14:textId="41DCF60F" w:rsidR="00024F48" w:rsidRDefault="00024F48" w:rsidP="003A7605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340"/>
        <w:gridCol w:w="340"/>
        <w:gridCol w:w="340"/>
        <w:gridCol w:w="340"/>
        <w:gridCol w:w="340"/>
        <w:gridCol w:w="340"/>
        <w:gridCol w:w="340"/>
      </w:tblGrid>
      <w:tr w:rsidR="003A7605" w14:paraId="7E0E6E6E" w14:textId="77777777" w:rsidTr="003A7605">
        <w:trPr>
          <w:trHeight w:val="340"/>
        </w:trPr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66C786D1" w14:textId="7D63C259" w:rsidR="003A7605" w:rsidRPr="00024F48" w:rsidRDefault="003A7605" w:rsidP="00070E55">
            <w:pPr>
              <w:rPr>
                <w:lang w:val="es-ES"/>
              </w:rPr>
            </w:pPr>
            <w:r w:rsidRPr="00024F48">
              <w:rPr>
                <w:lang w:val="es-ES"/>
              </w:rPr>
              <w:t>c)</w:t>
            </w:r>
            <w:r>
              <w:rPr>
                <w:lang w:val="es-ES"/>
              </w:rPr>
              <w:tab/>
              <w:t xml:space="preserve">Andar muy rápidamente es 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BEC46" w14:textId="1BA78668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5F405EF" w14:textId="04DC09EB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7D9466C1" w14:textId="08753073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4136FE83" w14:textId="12D06879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75CEBFED" w14:textId="6044A260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17A5ED39" w14:textId="44163476" w:rsidR="003A7605" w:rsidRPr="00024F48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538A5C94" w14:textId="77777777" w:rsidR="003A7605" w:rsidRDefault="003A7605" w:rsidP="00070E55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6F39368F" w14:textId="495A18BC" w:rsidR="00551359" w:rsidRDefault="00551359" w:rsidP="00264445">
      <w:pPr>
        <w:rPr>
          <w:lang w:val="es-ES"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134"/>
        <w:gridCol w:w="340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 w:rsidR="003A7605" w14:paraId="0E0B7DF8" w14:textId="77777777" w:rsidTr="0083186F">
        <w:trPr>
          <w:trHeight w:val="340"/>
        </w:trPr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tcMar>
              <w:left w:w="0" w:type="dxa"/>
            </w:tcMar>
            <w:vAlign w:val="bottom"/>
          </w:tcPr>
          <w:p w14:paraId="6B29B982" w14:textId="37B6CE92" w:rsidR="003A7605" w:rsidRPr="00024F48" w:rsidRDefault="003A7605" w:rsidP="00070E55">
            <w:pPr>
              <w:rPr>
                <w:lang w:val="es-ES"/>
              </w:rPr>
            </w:pPr>
            <w:r>
              <w:rPr>
                <w:lang w:val="es-ES"/>
              </w:rPr>
              <w:t xml:space="preserve">Solución:  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EA437" w14:textId="22E768D0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AEB2B7" w14:textId="22ACB427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4F0ADD10" w14:textId="568805AC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vAlign w:val="center"/>
          </w:tcPr>
          <w:p w14:paraId="6ECF8CB2" w14:textId="3B4E7898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2B55795C" w14:textId="4C752247" w:rsid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091D7918" w14:textId="44B0ED70" w:rsidR="003A7605" w:rsidRPr="00024F48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7BDF2BDA" w14:textId="5291ADE4" w:rsidR="003A7605" w:rsidRP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right w:val="single" w:sz="4" w:space="0" w:color="auto"/>
            </w:tcBorders>
            <w:vAlign w:val="center"/>
          </w:tcPr>
          <w:p w14:paraId="3B2E6BFF" w14:textId="39C8D341" w:rsidR="003A7605" w:rsidRPr="003A7605" w:rsidRDefault="003A7605" w:rsidP="00070E55">
            <w:pPr>
              <w:rPr>
                <w:rStyle w:val="ekvlsung"/>
                <w:lang w:val="es-ES"/>
              </w:rPr>
            </w:pPr>
          </w:p>
        </w:tc>
        <w:tc>
          <w:tcPr>
            <w:tcW w:w="340" w:type="dxa"/>
            <w:tcBorders>
              <w:top w:val="nil"/>
              <w:left w:val="single" w:sz="4" w:space="0" w:color="auto"/>
              <w:bottom w:val="nil"/>
              <w:right w:val="nil"/>
            </w:tcBorders>
            <w:tcMar>
              <w:left w:w="57" w:type="dxa"/>
            </w:tcMar>
            <w:vAlign w:val="bottom"/>
          </w:tcPr>
          <w:p w14:paraId="4ABB49D0" w14:textId="75A7A33E" w:rsidR="003A7605" w:rsidRDefault="003A7605" w:rsidP="00070E55">
            <w:pPr>
              <w:rPr>
                <w:lang w:val="es-ES"/>
              </w:rPr>
            </w:pPr>
            <w:r>
              <w:rPr>
                <w:lang w:val="es-ES"/>
              </w:rPr>
              <w:t>.</w:t>
            </w:r>
          </w:p>
        </w:tc>
      </w:tr>
    </w:tbl>
    <w:p w14:paraId="6F44FEB8" w14:textId="19FD3A9E" w:rsidR="00CF2548" w:rsidRDefault="00CF2548" w:rsidP="00264445">
      <w:pPr>
        <w:rPr>
          <w:lang w:val="es-ES"/>
        </w:rPr>
      </w:pPr>
    </w:p>
    <w:p w14:paraId="58F8D0A4" w14:textId="77777777" w:rsidR="000767FB" w:rsidRDefault="000767FB" w:rsidP="00264445">
      <w:pPr>
        <w:rPr>
          <w:lang w:val="es-ES"/>
        </w:rPr>
        <w:sectPr w:rsidR="000767FB" w:rsidSect="00563E45">
          <w:footerReference w:type="default" r:id="rId47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FFCD9FA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6CAEB741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B91A40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0B070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ED9274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741836D7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36437D15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0243400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68FC688B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0020DB8B" w14:textId="53F93185" w:rsidR="00D91092" w:rsidRDefault="006B2765" w:rsidP="006B2765">
      <w:pPr>
        <w:pStyle w:val="ekvue1arial"/>
        <w:rPr>
          <w:lang w:val="es-ES"/>
        </w:rPr>
      </w:pPr>
      <w:r>
        <w:rPr>
          <w:lang w:val="es-ES"/>
        </w:rPr>
        <w:t>Gramática</w:t>
      </w:r>
    </w:p>
    <w:p w14:paraId="19EDAB1D" w14:textId="4DCA2B4F" w:rsidR="006B2765" w:rsidRDefault="006B2765" w:rsidP="00264445">
      <w:pPr>
        <w:rPr>
          <w:lang w:val="es-ES"/>
        </w:rPr>
      </w:pPr>
    </w:p>
    <w:p w14:paraId="5FEC633E" w14:textId="552364DD" w:rsidR="006B2765" w:rsidRDefault="006B2765" w:rsidP="006B2765">
      <w:pPr>
        <w:pStyle w:val="ekvue2arial"/>
        <w:rPr>
          <w:lang w:val="es-ES"/>
        </w:rPr>
      </w:pPr>
      <w:r>
        <w:rPr>
          <w:lang w:val="es-ES"/>
        </w:rPr>
        <w:t>El estilo indirecto</w:t>
      </w:r>
    </w:p>
    <w:p w14:paraId="49E15C75" w14:textId="52C56D14" w:rsidR="006B2765" w:rsidRDefault="006B2765" w:rsidP="00264445">
      <w:pPr>
        <w:rPr>
          <w:lang w:val="es-ES"/>
        </w:rPr>
      </w:pPr>
    </w:p>
    <w:p w14:paraId="2B3B6E40" w14:textId="1C09B0DB" w:rsidR="00A962D1" w:rsidRPr="00584CD0" w:rsidRDefault="000B441B" w:rsidP="000B441B">
      <w:pPr>
        <w:pStyle w:val="ekvabsatznummer"/>
        <w:rPr>
          <w:rStyle w:val="ekvfett"/>
        </w:rPr>
      </w:pPr>
      <w:r w:rsidRPr="000B441B">
        <w:rPr>
          <w:rStyle w:val="ekvnummerierung"/>
        </w:rPr>
        <w:t>1</w:t>
      </w:r>
      <w:r>
        <w:rPr>
          <w:rStyle w:val="ekvfett"/>
        </w:rPr>
        <w:tab/>
      </w:r>
      <w:r w:rsidR="00341EE6" w:rsidRPr="00584CD0">
        <w:rPr>
          <w:rStyle w:val="ekvfett"/>
        </w:rPr>
        <w:t>Marcos está trabajando como v</w:t>
      </w:r>
      <w:r w:rsidR="00341EE6" w:rsidRPr="000B441B">
        <w:rPr>
          <w:rStyle w:val="ekvfett"/>
        </w:rPr>
        <w:t xml:space="preserve">oluntario en un proyecto de una ONG en Perú. </w:t>
      </w:r>
      <w:r w:rsidR="00341EE6" w:rsidRPr="00584CD0">
        <w:rPr>
          <w:rStyle w:val="ekvfett"/>
        </w:rPr>
        <w:t xml:space="preserve">Acaba de escribir un correo a su mejor amigo Carlos. </w:t>
      </w:r>
    </w:p>
    <w:p w14:paraId="58F925C1" w14:textId="569AA604" w:rsidR="00341EE6" w:rsidRDefault="00341EE6" w:rsidP="00264445">
      <w:pPr>
        <w:rPr>
          <w:lang w:val="es-ES"/>
        </w:rPr>
      </w:pPr>
    </w:p>
    <w:p w14:paraId="75A7F92A" w14:textId="2E86793F" w:rsidR="006C257B" w:rsidRDefault="006C257B" w:rsidP="006C257B">
      <w:pPr>
        <w:rPr>
          <w:lang w:val="es-ES"/>
        </w:rPr>
      </w:pPr>
      <w:r>
        <w:rPr>
          <w:lang w:val="es-ES"/>
        </w:rPr>
        <w:t xml:space="preserve">Lee la carta de Marcos y lo que Carlos cuenta a otros amigos. Después, completa la regla.  </w:t>
      </w:r>
    </w:p>
    <w:p w14:paraId="05DFCC29" w14:textId="77777777" w:rsidR="006C257B" w:rsidRDefault="006C257B" w:rsidP="00264445">
      <w:pPr>
        <w:rPr>
          <w:lang w:val="es-ES"/>
        </w:rPr>
      </w:pPr>
    </w:p>
    <w:tbl>
      <w:tblPr>
        <w:tblStyle w:val="Tabellenraster"/>
        <w:tblW w:w="9353" w:type="dxa"/>
        <w:tblLook w:val="04A0" w:firstRow="1" w:lastRow="0" w:firstColumn="1" w:lastColumn="0" w:noHBand="0" w:noVBand="1"/>
      </w:tblPr>
      <w:tblGrid>
        <w:gridCol w:w="4535"/>
        <w:gridCol w:w="283"/>
        <w:gridCol w:w="4535"/>
      </w:tblGrid>
      <w:tr w:rsidR="006C257B" w:rsidRPr="006113A3" w14:paraId="7A7512D5" w14:textId="77777777" w:rsidTr="006C257B">
        <w:tc>
          <w:tcPr>
            <w:tcW w:w="4535" w:type="dxa"/>
            <w:tcBorders>
              <w:right w:val="single" w:sz="4" w:space="0" w:color="auto"/>
            </w:tcBorders>
            <w:tcMar>
              <w:left w:w="227" w:type="dxa"/>
              <w:right w:w="227" w:type="dxa"/>
            </w:tcMar>
          </w:tcPr>
          <w:p w14:paraId="28822F82" w14:textId="77777777" w:rsidR="006C257B" w:rsidRDefault="006C257B" w:rsidP="006C257B">
            <w:pPr>
              <w:rPr>
                <w:lang w:val="es-ES"/>
              </w:rPr>
            </w:pPr>
          </w:p>
          <w:p w14:paraId="07C781C0" w14:textId="5676D97B" w:rsidR="006C257B" w:rsidRPr="006C257B" w:rsidRDefault="006C257B" w:rsidP="006C257B">
            <w:pPr>
              <w:rPr>
                <w:lang w:val="es-ES"/>
              </w:rPr>
            </w:pPr>
            <w:r w:rsidRPr="006C257B">
              <w:rPr>
                <w:lang w:val="es-ES"/>
              </w:rPr>
              <w:t>Hola, Carlos:</w:t>
            </w:r>
          </w:p>
          <w:p w14:paraId="0BC95E19" w14:textId="004EA1C8" w:rsidR="006C257B" w:rsidRPr="00266A71" w:rsidRDefault="006C257B" w:rsidP="006C257B">
            <w:pPr>
              <w:rPr>
                <w:lang w:val="es-ES"/>
              </w:rPr>
            </w:pPr>
            <w:r w:rsidRPr="006C257B">
              <w:rPr>
                <w:lang w:val="es-ES"/>
              </w:rPr>
              <w:t xml:space="preserve">Hace ya tres semanas que llegué aquí a este pequeño pueblo peruano cerca de Cusco. Trabajo en un colegio y ayudo a los niños pequeños a aprender a leer y escribir. Algunos de los niños vienen de familias acomodadas, pero la mayoría viene de familias pobres. </w:t>
            </w:r>
            <w:r w:rsidR="0057636E">
              <w:rPr>
                <w:lang w:val="es-ES"/>
              </w:rPr>
              <w:t>M</w:t>
            </w:r>
            <w:r w:rsidRPr="006C257B">
              <w:rPr>
                <w:lang w:val="es-ES"/>
              </w:rPr>
              <w:t xml:space="preserve">e gusta mucho la gente y el trabajo. ¿Cómo estáis todos? </w:t>
            </w:r>
            <w:r w:rsidRPr="00266A71">
              <w:rPr>
                <w:lang w:val="es-ES"/>
              </w:rPr>
              <w:t xml:space="preserve">¿No queréis visitarme mientras estoy aquí? </w:t>
            </w:r>
          </w:p>
          <w:p w14:paraId="49075A60" w14:textId="63A114E6" w:rsidR="006C257B" w:rsidRPr="00266A71" w:rsidRDefault="006C257B" w:rsidP="006C257B">
            <w:pPr>
              <w:rPr>
                <w:lang w:val="es-ES"/>
              </w:rPr>
            </w:pPr>
            <w:r w:rsidRPr="006C257B">
              <w:rPr>
                <w:lang w:val="es-ES"/>
              </w:rPr>
              <w:t>Un beso muy fuerte d</w:t>
            </w:r>
            <w:r>
              <w:rPr>
                <w:lang w:val="es-ES"/>
              </w:rPr>
              <w:t>e</w:t>
            </w:r>
            <w:r w:rsidRPr="006C257B">
              <w:rPr>
                <w:lang w:val="es-ES"/>
              </w:rPr>
              <w:t xml:space="preserve"> tu amigo</w:t>
            </w:r>
            <w:r w:rsidR="0057636E">
              <w:rPr>
                <w:lang w:val="es-ES"/>
              </w:rPr>
              <w:t>,</w:t>
            </w:r>
          </w:p>
          <w:p w14:paraId="3B35CB8C" w14:textId="15BF5822" w:rsidR="006C257B" w:rsidRPr="006C257B" w:rsidRDefault="006C257B" w:rsidP="006C257B">
            <w:pPr>
              <w:rPr>
                <w:rStyle w:val="ekvhandschrift"/>
                <w:lang w:val="es-ES"/>
              </w:rPr>
            </w:pPr>
            <w:r w:rsidRPr="006C257B">
              <w:rPr>
                <w:rStyle w:val="ekvhandschrift"/>
              </w:rPr>
              <w:t>Marcos</w:t>
            </w:r>
          </w:p>
          <w:p w14:paraId="78C58645" w14:textId="72110C00" w:rsidR="006C257B" w:rsidRDefault="006C257B" w:rsidP="006C257B">
            <w:pPr>
              <w:rPr>
                <w:lang w:val="es-ES"/>
              </w:rPr>
            </w:pP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CBD027F" w14:textId="77777777" w:rsidR="006C257B" w:rsidRDefault="006C257B" w:rsidP="00264445">
            <w:pPr>
              <w:rPr>
                <w:lang w:val="es-ES"/>
              </w:rPr>
            </w:pPr>
          </w:p>
        </w:tc>
        <w:tc>
          <w:tcPr>
            <w:tcW w:w="4535" w:type="dxa"/>
            <w:tcBorders>
              <w:top w:val="nil"/>
              <w:left w:val="nil"/>
              <w:bottom w:val="nil"/>
              <w:right w:val="nil"/>
            </w:tcBorders>
            <w:tcMar>
              <w:left w:w="227" w:type="dxa"/>
              <w:right w:w="227" w:type="dxa"/>
            </w:tcMar>
          </w:tcPr>
          <w:p w14:paraId="0B0D621D" w14:textId="7004849F" w:rsidR="006C257B" w:rsidRDefault="008F296B" w:rsidP="006C257B">
            <w:pPr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7860AF16" wp14:editId="03F8CBC4">
                      <wp:simplePos x="0" y="0"/>
                      <wp:positionH relativeFrom="column">
                        <wp:posOffset>-109533</wp:posOffset>
                      </wp:positionH>
                      <wp:positionV relativeFrom="paragraph">
                        <wp:posOffset>42687</wp:posOffset>
                      </wp:positionV>
                      <wp:extent cx="2769870" cy="1876425"/>
                      <wp:effectExtent l="0" t="0" r="11430" b="371475"/>
                      <wp:wrapNone/>
                      <wp:docPr id="126" name="Sprechblase: rechteckig mit abgerundeten Ecken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9870" cy="1876425"/>
                              </a:xfrm>
                              <a:prstGeom prst="wedgeRoundRectCallout">
                                <a:avLst>
                                  <a:gd name="adj1" fmla="val -45469"/>
                                  <a:gd name="adj2" fmla="val 67255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6D750D" w14:textId="77777777" w:rsidR="008F296B" w:rsidRDefault="008F296B" w:rsidP="008F296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60AF16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Sprechblase: rechteckig mit abgerundeten Ecken 126" o:spid="_x0000_s1060" type="#_x0000_t62" style="position:absolute;margin-left:-8.6pt;margin-top:3.35pt;width:218.1pt;height:147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" adj="979,25327" filled="f" strokecolor="black [3213]" strokeweight="1pt">
                      <v:textbox>
                        <w:txbxContent>
                          <w:p w14:paraId="4E6D750D" w14:textId="77777777" w:rsidR="008F296B" w:rsidRDefault="008F296B" w:rsidP="008F296B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3065769" w14:textId="1B799E85" w:rsidR="006C257B" w:rsidRDefault="006C257B" w:rsidP="006C257B">
            <w:pPr>
              <w:rPr>
                <w:lang w:val="es-ES"/>
              </w:rPr>
            </w:pPr>
            <w:r>
              <w:rPr>
                <w:lang w:val="es-ES"/>
              </w:rPr>
              <w:t xml:space="preserve">Marcos dice en su carta que hace ya tres semanas que llegó allí a aquel pequeño pueblo peruano cerca de Cusco. Cuenta que trabaja en un colegio y ayuda a los niños pequeños a aprender a leer y escribir. Explica que algunos de los niños vienen de familias acomodadas, pero la mayoría viene de familias pobres. </w:t>
            </w:r>
          </w:p>
          <w:p w14:paraId="0A159EAD" w14:textId="755410E9" w:rsidR="006C257B" w:rsidRDefault="006C257B" w:rsidP="006C257B">
            <w:pPr>
              <w:rPr>
                <w:lang w:val="es-ES"/>
              </w:rPr>
            </w:pPr>
            <w:r>
              <w:rPr>
                <w:lang w:val="es-ES"/>
              </w:rPr>
              <w:t>Dice que le gusta mucho la gente y el trabajo. Pregunta cómo estamos todos y quiere saber si no queremos visitarlo mientras está allí.</w:t>
            </w:r>
          </w:p>
        </w:tc>
      </w:tr>
    </w:tbl>
    <w:p w14:paraId="157E4E41" w14:textId="62726BAE" w:rsidR="00584CD0" w:rsidRDefault="00584CD0" w:rsidP="00264445">
      <w:pPr>
        <w:rPr>
          <w:lang w:val="es-ES"/>
        </w:rPr>
      </w:pPr>
    </w:p>
    <w:p w14:paraId="5A99CF45" w14:textId="77777777" w:rsidR="006C257B" w:rsidRDefault="006C257B" w:rsidP="00264445">
      <w:pPr>
        <w:rPr>
          <w:lang w:val="es-ES"/>
        </w:rPr>
      </w:pPr>
    </w:p>
    <w:tbl>
      <w:tblPr>
        <w:tblStyle w:val="Tabellenraster"/>
        <w:tblW w:w="0" w:type="auto"/>
        <w:tblCellMar>
          <w:left w:w="227" w:type="dxa"/>
          <w:bottom w:w="170" w:type="dxa"/>
          <w:right w:w="227" w:type="dxa"/>
        </w:tblCellMar>
        <w:tblLook w:val="04A0" w:firstRow="1" w:lastRow="0" w:firstColumn="1" w:lastColumn="0" w:noHBand="0" w:noVBand="1"/>
      </w:tblPr>
      <w:tblGrid>
        <w:gridCol w:w="9344"/>
      </w:tblGrid>
      <w:tr w:rsidR="00BD5346" w:rsidRPr="00C225C0" w14:paraId="2FBB2B70" w14:textId="77777777" w:rsidTr="008E4AD8">
        <w:tc>
          <w:tcPr>
            <w:tcW w:w="9344" w:type="dxa"/>
          </w:tcPr>
          <w:p w14:paraId="5D0BC461" w14:textId="124F6D2C" w:rsidR="00BD5346" w:rsidRPr="0009273C" w:rsidRDefault="00BD5346" w:rsidP="00BD5346">
            <w:pPr>
              <w:pStyle w:val="ekvschreiblinie"/>
            </w:pPr>
            <w:r w:rsidRPr="00BD5346">
              <w:t xml:space="preserve">Die </w:t>
            </w:r>
            <w:r w:rsidRPr="00BD5346">
              <w:rPr>
                <w:rStyle w:val="ekvfett"/>
              </w:rPr>
              <w:t>indirekte Rede</w:t>
            </w:r>
            <w:r w:rsidRPr="00BD5346">
              <w:t xml:space="preserve"> gibt w</w:t>
            </w:r>
            <w:r>
              <w:t xml:space="preserve">ieder, was jemand gesagt oder gefragt hat. </w:t>
            </w:r>
            <w:r w:rsidRPr="0009273C">
              <w:t xml:space="preserve">Aussagen werden mit </w:t>
            </w:r>
            <w:r w:rsidR="0009273C" w:rsidRPr="0009273C">
              <w:br/>
            </w:r>
            <w:r w:rsidR="0009273C" w:rsidRPr="0009273C">
              <w:rPr>
                <w:rStyle w:val="ekvlsungunterstrichen"/>
              </w:rPr>
              <w:t xml:space="preserve">                          </w:t>
            </w:r>
            <w:r w:rsidR="0009273C">
              <w:rPr>
                <w:rStyle w:val="ekvlsungunterstrichen"/>
              </w:rPr>
              <w:t xml:space="preserve">    </w:t>
            </w:r>
            <w:r w:rsidRPr="0009273C">
              <w:rPr>
                <w:rStyle w:val="ekvlsungunterstrichen"/>
              </w:rPr>
              <w:t xml:space="preserve"> </w:t>
            </w:r>
            <w:r w:rsidRPr="0009273C">
              <w:t>,</w:t>
            </w:r>
            <w:r w:rsidR="0009273C" w:rsidRPr="0009273C">
              <w:rPr>
                <w:rStyle w:val="ekvlsungunterstrichen"/>
              </w:rPr>
              <w:t xml:space="preserve">                          </w:t>
            </w:r>
            <w:r w:rsidR="0009273C">
              <w:rPr>
                <w:rStyle w:val="ekvlsungunterstrichen"/>
              </w:rPr>
              <w:t xml:space="preserve">    </w:t>
            </w:r>
            <w:r w:rsidR="0009273C" w:rsidRPr="0009273C">
              <w:rPr>
                <w:rStyle w:val="ekvlsungunterstrichen"/>
              </w:rPr>
              <w:t xml:space="preserve"> </w:t>
            </w:r>
            <w:r w:rsidRPr="0009273C">
              <w:t>,</w:t>
            </w:r>
            <w:r w:rsidR="0009273C" w:rsidRPr="0009273C">
              <w:rPr>
                <w:rStyle w:val="ekvlsungunterstrichen"/>
              </w:rPr>
              <w:t xml:space="preserve">                          </w:t>
            </w:r>
            <w:r w:rsidR="0009273C">
              <w:rPr>
                <w:rStyle w:val="ekvlsungunterstrichen"/>
              </w:rPr>
              <w:t xml:space="preserve">    </w:t>
            </w:r>
            <w:r w:rsidR="0009273C" w:rsidRPr="0009273C">
              <w:rPr>
                <w:rStyle w:val="ekvlsungunterstrichen"/>
              </w:rPr>
              <w:t xml:space="preserve"> </w:t>
            </w:r>
            <w:r w:rsidRPr="0009273C">
              <w:t xml:space="preserve"> oder </w:t>
            </w:r>
            <w:r w:rsidRPr="0009273C">
              <w:rPr>
                <w:rStyle w:val="ekvfett"/>
              </w:rPr>
              <w:t>contestar que</w:t>
            </w:r>
            <w:r w:rsidRPr="0009273C">
              <w:t xml:space="preserve"> eingeleitet. </w:t>
            </w:r>
          </w:p>
          <w:p w14:paraId="7024520E" w14:textId="465D48F0" w:rsidR="00BD5346" w:rsidRDefault="00BD5346" w:rsidP="00BD5346">
            <w:pPr>
              <w:pStyle w:val="ekvschreiblinie"/>
            </w:pPr>
            <w:r>
              <w:t xml:space="preserve">Indirekte </w:t>
            </w:r>
            <w:r w:rsidR="0057636E">
              <w:t>F</w:t>
            </w:r>
            <w:r>
              <w:t xml:space="preserve">ragen werden mit </w:t>
            </w:r>
            <w:r w:rsidR="0009273C" w:rsidRPr="0009273C">
              <w:rPr>
                <w:rStyle w:val="ekvlsungunterstrichen"/>
              </w:rPr>
              <w:t xml:space="preserve">                          </w:t>
            </w:r>
            <w:r w:rsidR="0009273C">
              <w:rPr>
                <w:rStyle w:val="ekvlsungunterstrichen"/>
              </w:rPr>
              <w:t xml:space="preserve">    </w:t>
            </w:r>
            <w:r w:rsidR="0009273C" w:rsidRPr="0009273C">
              <w:rPr>
                <w:rStyle w:val="ekvlsungunterstrichen"/>
              </w:rPr>
              <w:t xml:space="preserve"> </w:t>
            </w:r>
            <w:r w:rsidRPr="00BD5346">
              <w:rPr>
                <w:rStyle w:val="ekvfett"/>
              </w:rPr>
              <w:t xml:space="preserve"> </w:t>
            </w:r>
            <w:r>
              <w:t xml:space="preserve">oder </w:t>
            </w:r>
            <w:r w:rsidR="0009273C" w:rsidRPr="0009273C">
              <w:rPr>
                <w:rStyle w:val="ekvlsungunterstrichen"/>
              </w:rPr>
              <w:t xml:space="preserve">                          </w:t>
            </w:r>
            <w:r w:rsidR="0009273C">
              <w:rPr>
                <w:rStyle w:val="ekvlsungunterstrichen"/>
              </w:rPr>
              <w:t xml:space="preserve">    </w:t>
            </w:r>
            <w:r w:rsidR="0009273C" w:rsidRPr="0009273C">
              <w:rPr>
                <w:rStyle w:val="ekvlsungunterstrichen"/>
              </w:rPr>
              <w:t xml:space="preserve"> </w:t>
            </w:r>
            <w:r w:rsidR="0009273C">
              <w:t xml:space="preserve"> </w:t>
            </w:r>
            <w:r>
              <w:t xml:space="preserve">eingeleitet. </w:t>
            </w:r>
          </w:p>
          <w:p w14:paraId="01C9A492" w14:textId="4A657FE3" w:rsidR="006C257B" w:rsidRPr="00C225C0" w:rsidRDefault="00BD5346" w:rsidP="00C225C0">
            <w:pPr>
              <w:pStyle w:val="ekvschreiblinie"/>
            </w:pPr>
            <w:r>
              <w:t xml:space="preserve">In Entscheidungsfragen steht nach dem Verb die Konjunktion </w:t>
            </w:r>
            <w:r w:rsidRPr="00161130">
              <w:rPr>
                <w:rStyle w:val="ekvfett"/>
              </w:rPr>
              <w:t>si</w:t>
            </w:r>
            <w:r>
              <w:t xml:space="preserve">, in anderen indirekten Fragen steht das jeweilige </w:t>
            </w:r>
            <w:r w:rsidRPr="00161130">
              <w:rPr>
                <w:rStyle w:val="ekvfett"/>
              </w:rPr>
              <w:t>Fragewort</w:t>
            </w:r>
            <w:r w:rsidR="00CA17BF">
              <w:t xml:space="preserve"> (mit </w:t>
            </w:r>
            <w:r w:rsidR="00CA17BF" w:rsidRPr="00161130">
              <w:rPr>
                <w:rStyle w:val="ekvfett"/>
              </w:rPr>
              <w:t>Akzent</w:t>
            </w:r>
            <w:r w:rsidR="00CA17BF">
              <w:t xml:space="preserve">, wie in der direkten Frage). </w:t>
            </w:r>
            <w:r>
              <w:t xml:space="preserve"> </w:t>
            </w:r>
            <w:r w:rsidR="00CA17BF" w:rsidRPr="00C225C0">
              <w:t xml:space="preserve"> </w:t>
            </w:r>
          </w:p>
        </w:tc>
      </w:tr>
    </w:tbl>
    <w:p w14:paraId="1079968D" w14:textId="77777777" w:rsidR="00C225C0" w:rsidRDefault="00C225C0"/>
    <w:p w14:paraId="5B13200D" w14:textId="77777777" w:rsidR="00920510" w:rsidRPr="00716152" w:rsidRDefault="00920510" w:rsidP="00920510">
      <w:pPr>
        <w:pStyle w:val="ekvpicto"/>
        <w:framePr w:wrap="around"/>
      </w:pPr>
      <w:r>
        <w:rPr>
          <w:lang w:eastAsia="de-DE"/>
        </w:rPr>
        <w:drawing>
          <wp:inline distT="0" distB="0" distL="0" distR="0" wp14:anchorId="07C189DD" wp14:editId="26D28F6B">
            <wp:extent cx="215900" cy="215900"/>
            <wp:effectExtent l="0" t="0" r="0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c_achtung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C432A" w14:textId="77777777" w:rsidR="00C225C0" w:rsidRDefault="00C225C0" w:rsidP="00C225C0">
      <w:r>
        <w:t xml:space="preserve">Bei der Umwandlung der direkten in die indirekte Rede müssen </w:t>
      </w:r>
      <w:r w:rsidRPr="00161130">
        <w:rPr>
          <w:rStyle w:val="ekvfett"/>
        </w:rPr>
        <w:t>Subjektpronomen</w:t>
      </w:r>
      <w:r>
        <w:t xml:space="preserve">, </w:t>
      </w:r>
      <w:r w:rsidRPr="00161130">
        <w:rPr>
          <w:rStyle w:val="ekvfett"/>
        </w:rPr>
        <w:t>Verbformen</w:t>
      </w:r>
      <w:r>
        <w:t xml:space="preserve">, </w:t>
      </w:r>
      <w:r w:rsidRPr="00161130">
        <w:rPr>
          <w:rStyle w:val="ekvfett"/>
        </w:rPr>
        <w:t>Possessivbegleiter, Objektpronomen, Demonstrativbegleiter</w:t>
      </w:r>
      <w:r>
        <w:t xml:space="preserve"> und </w:t>
      </w:r>
      <w:r w:rsidRPr="00161130">
        <w:rPr>
          <w:rStyle w:val="ekvfett"/>
        </w:rPr>
        <w:t>Ortsadverbien</w:t>
      </w:r>
      <w:r>
        <w:t xml:space="preserve"> an die neue Perspektive angepasst werden. </w:t>
      </w:r>
    </w:p>
    <w:p w14:paraId="4B2A8408" w14:textId="77777777" w:rsidR="002A3309" w:rsidRPr="00D13498" w:rsidRDefault="002A3309" w:rsidP="002A3309">
      <w:pPr>
        <w:pStyle w:val="ekvgrundtexthalbe"/>
      </w:pPr>
    </w:p>
    <w:p w14:paraId="43C985D6" w14:textId="1A806835" w:rsidR="00C225C0" w:rsidRPr="00CA17BF" w:rsidRDefault="00C225C0" w:rsidP="00C225C0">
      <w:pPr>
        <w:tabs>
          <w:tab w:val="left" w:pos="3402"/>
        </w:tabs>
        <w:rPr>
          <w:lang w:val="es-ES"/>
        </w:rPr>
      </w:pPr>
      <w:r w:rsidRPr="00DA7282">
        <w:rPr>
          <w:lang w:val="es-ES"/>
        </w:rPr>
        <w:t xml:space="preserve">Marcos: </w:t>
      </w:r>
      <w:r w:rsidRPr="00DA7282">
        <w:rPr>
          <w:u w:val="single"/>
          <w:lang w:val="es-ES"/>
        </w:rPr>
        <w:t>Yo</w:t>
      </w:r>
      <w:r w:rsidRPr="00DA7282">
        <w:rPr>
          <w:lang w:val="es-ES"/>
        </w:rPr>
        <w:t xml:space="preserve"> soy voluntario. </w:t>
      </w:r>
      <w:r w:rsidRPr="00DA7282">
        <w:rPr>
          <w:lang w:val="es-ES"/>
        </w:rPr>
        <w:tab/>
      </w:r>
      <w:r w:rsidRPr="00CA17BF">
        <w:rPr>
          <w:lang w:val="es-ES"/>
        </w:rPr>
        <w:t xml:space="preserve">Marcos dice que </w:t>
      </w:r>
      <w:r w:rsidRPr="00CA17BF">
        <w:rPr>
          <w:u w:val="single"/>
          <w:lang w:val="es-ES"/>
        </w:rPr>
        <w:t>él</w:t>
      </w:r>
      <w:r w:rsidRPr="00CA17BF">
        <w:rPr>
          <w:lang w:val="es-ES"/>
        </w:rPr>
        <w:t xml:space="preserve"> e</w:t>
      </w:r>
      <w:r>
        <w:rPr>
          <w:lang w:val="es-ES"/>
        </w:rPr>
        <w:t>s voluntario.</w:t>
      </w:r>
    </w:p>
    <w:p w14:paraId="25204BF2" w14:textId="77777777" w:rsidR="00C225C0" w:rsidRDefault="00C225C0" w:rsidP="00C225C0">
      <w:pPr>
        <w:tabs>
          <w:tab w:val="left" w:pos="3402"/>
        </w:tabs>
        <w:rPr>
          <w:lang w:val="es-ES"/>
        </w:rPr>
      </w:pPr>
      <w:r w:rsidRPr="00CA17BF">
        <w:rPr>
          <w:lang w:val="es-ES"/>
        </w:rPr>
        <w:t>Marcos: Trabaj</w:t>
      </w:r>
      <w:r w:rsidRPr="00583BC6">
        <w:rPr>
          <w:u w:val="single"/>
          <w:lang w:val="es-ES"/>
        </w:rPr>
        <w:t>o</w:t>
      </w:r>
      <w:r w:rsidRPr="00CA17BF">
        <w:rPr>
          <w:lang w:val="es-ES"/>
        </w:rPr>
        <w:t xml:space="preserve"> en un c</w:t>
      </w:r>
      <w:r>
        <w:rPr>
          <w:lang w:val="es-ES"/>
        </w:rPr>
        <w:t>olegio.</w:t>
      </w:r>
      <w:r>
        <w:rPr>
          <w:lang w:val="es-ES"/>
        </w:rPr>
        <w:tab/>
        <w:t>Marcos cuenta que trabaj</w:t>
      </w:r>
      <w:r w:rsidRPr="00583BC6">
        <w:rPr>
          <w:u w:val="single"/>
          <w:lang w:val="es-ES"/>
        </w:rPr>
        <w:t>a</w:t>
      </w:r>
      <w:r>
        <w:rPr>
          <w:lang w:val="es-ES"/>
        </w:rPr>
        <w:t xml:space="preserve"> en un colegio.</w:t>
      </w:r>
    </w:p>
    <w:p w14:paraId="630E374A" w14:textId="77777777" w:rsidR="00C225C0" w:rsidRDefault="00C225C0" w:rsidP="00C225C0">
      <w:pPr>
        <w:tabs>
          <w:tab w:val="left" w:pos="3402"/>
        </w:tabs>
        <w:rPr>
          <w:lang w:val="es-ES"/>
        </w:rPr>
      </w:pPr>
      <w:r>
        <w:rPr>
          <w:lang w:val="es-ES"/>
        </w:rPr>
        <w:t xml:space="preserve">Marcos: Estoy </w:t>
      </w:r>
      <w:r w:rsidRPr="00583BC6">
        <w:rPr>
          <w:u w:val="single"/>
          <w:lang w:val="es-ES"/>
        </w:rPr>
        <w:t>aquí</w:t>
      </w:r>
      <w:r>
        <w:rPr>
          <w:lang w:val="es-ES"/>
        </w:rPr>
        <w:t xml:space="preserve"> en </w:t>
      </w:r>
      <w:r w:rsidRPr="00C225C0">
        <w:rPr>
          <w:u w:val="single"/>
          <w:lang w:val="es-ES"/>
        </w:rPr>
        <w:t>este</w:t>
      </w:r>
      <w:r>
        <w:rPr>
          <w:lang w:val="es-ES"/>
        </w:rPr>
        <w:t xml:space="preserve"> pueblo. </w:t>
      </w:r>
      <w:r>
        <w:rPr>
          <w:lang w:val="es-ES"/>
        </w:rPr>
        <w:tab/>
        <w:t xml:space="preserve">Marcos dice que está </w:t>
      </w:r>
      <w:r w:rsidRPr="00583BC6">
        <w:rPr>
          <w:u w:val="single"/>
          <w:lang w:val="es-ES"/>
        </w:rPr>
        <w:t>allí</w:t>
      </w:r>
      <w:r>
        <w:rPr>
          <w:lang w:val="es-ES"/>
        </w:rPr>
        <w:t xml:space="preserve"> en </w:t>
      </w:r>
      <w:r w:rsidRPr="00C225C0">
        <w:rPr>
          <w:u w:val="single"/>
          <w:lang w:val="es-ES"/>
        </w:rPr>
        <w:t>aquel</w:t>
      </w:r>
      <w:r>
        <w:rPr>
          <w:lang w:val="es-ES"/>
        </w:rPr>
        <w:t xml:space="preserve"> pueblo. </w:t>
      </w:r>
    </w:p>
    <w:p w14:paraId="17A41EBB" w14:textId="336BEA73" w:rsidR="00C225C0" w:rsidRPr="00C225C0" w:rsidRDefault="00C225C0" w:rsidP="00C225C0">
      <w:pPr>
        <w:tabs>
          <w:tab w:val="left" w:pos="3402"/>
        </w:tabs>
        <w:rPr>
          <w:lang w:val="es-ES"/>
        </w:rPr>
      </w:pPr>
      <w:r>
        <w:rPr>
          <w:lang w:val="es-ES"/>
        </w:rPr>
        <w:t xml:space="preserve">Marcos: </w:t>
      </w:r>
      <w:r w:rsidRPr="00583BC6">
        <w:rPr>
          <w:u w:val="single"/>
          <w:lang w:val="es-ES"/>
        </w:rPr>
        <w:t>Me</w:t>
      </w:r>
      <w:r>
        <w:rPr>
          <w:lang w:val="es-ES"/>
        </w:rPr>
        <w:t xml:space="preserve"> gusta mucho </w:t>
      </w:r>
      <w:r w:rsidRPr="00583BC6">
        <w:rPr>
          <w:u w:val="single"/>
          <w:lang w:val="es-ES"/>
        </w:rPr>
        <w:t>mi</w:t>
      </w:r>
      <w:r>
        <w:rPr>
          <w:lang w:val="es-ES"/>
        </w:rPr>
        <w:t xml:space="preserve"> trabajo.</w:t>
      </w:r>
      <w:r>
        <w:rPr>
          <w:lang w:val="es-ES"/>
        </w:rPr>
        <w:tab/>
        <w:t xml:space="preserve">Marcos explica que </w:t>
      </w:r>
      <w:r w:rsidRPr="00583BC6">
        <w:rPr>
          <w:u w:val="single"/>
          <w:lang w:val="es-ES"/>
        </w:rPr>
        <w:t>le</w:t>
      </w:r>
      <w:r>
        <w:rPr>
          <w:lang w:val="es-ES"/>
        </w:rPr>
        <w:t xml:space="preserve"> gusta mucho </w:t>
      </w:r>
      <w:r w:rsidRPr="00583BC6">
        <w:rPr>
          <w:u w:val="single"/>
          <w:lang w:val="es-ES"/>
        </w:rPr>
        <w:t>su</w:t>
      </w:r>
      <w:r>
        <w:rPr>
          <w:lang w:val="es-ES"/>
        </w:rPr>
        <w:t xml:space="preserve"> trabajo.</w:t>
      </w:r>
    </w:p>
    <w:p w14:paraId="7A1D719B" w14:textId="77777777" w:rsidR="00C225C0" w:rsidRPr="00C225C0" w:rsidRDefault="00C225C0">
      <w:pPr>
        <w:rPr>
          <w:lang w:val="es-ES"/>
        </w:rPr>
      </w:pPr>
    </w:p>
    <w:p w14:paraId="5FA04F38" w14:textId="77777777" w:rsidR="00920510" w:rsidRPr="00716152" w:rsidRDefault="00920510" w:rsidP="00920510">
      <w:pPr>
        <w:pStyle w:val="ekvpicto"/>
        <w:framePr w:wrap="around"/>
      </w:pPr>
      <w:r>
        <w:rPr>
          <w:lang w:eastAsia="de-DE"/>
        </w:rPr>
        <w:drawing>
          <wp:inline distT="0" distB="0" distL="0" distR="0" wp14:anchorId="240BF3E2" wp14:editId="7997E516">
            <wp:extent cx="215900" cy="215900"/>
            <wp:effectExtent l="0" t="0" r="0" b="0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c_tipp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C25D" w14:textId="3F99B466" w:rsidR="00C225C0" w:rsidRDefault="00C225C0">
      <w:r>
        <w:t xml:space="preserve">Die Zeitformen werden bei der Umwandlung in die indirekte Rede nicht verändert: </w:t>
      </w:r>
    </w:p>
    <w:p w14:paraId="7C4E9295" w14:textId="77777777" w:rsidR="002A3309" w:rsidRPr="00D13498" w:rsidRDefault="002A3309" w:rsidP="002A3309">
      <w:pPr>
        <w:pStyle w:val="ekvgrundtexthalbe"/>
      </w:pPr>
    </w:p>
    <w:p w14:paraId="06AA8C5E" w14:textId="24200AE4" w:rsidR="00C225C0" w:rsidRDefault="00C225C0" w:rsidP="00C225C0">
      <w:pPr>
        <w:tabs>
          <w:tab w:val="left" w:pos="4253"/>
        </w:tabs>
        <w:rPr>
          <w:lang w:val="es-ES"/>
        </w:rPr>
      </w:pPr>
      <w:r w:rsidRPr="00C225C0">
        <w:rPr>
          <w:lang w:val="es-ES"/>
        </w:rPr>
        <w:t xml:space="preserve">Marcos: </w:t>
      </w:r>
      <w:r w:rsidRPr="00F72EB4">
        <w:rPr>
          <w:u w:val="single"/>
          <w:lang w:val="es-ES"/>
        </w:rPr>
        <w:t>Llegué</w:t>
      </w:r>
      <w:r w:rsidRPr="00C225C0">
        <w:rPr>
          <w:lang w:val="es-ES"/>
        </w:rPr>
        <w:t xml:space="preserve"> al pueblo h</w:t>
      </w:r>
      <w:r>
        <w:rPr>
          <w:lang w:val="es-ES"/>
        </w:rPr>
        <w:t xml:space="preserve">ace tres semanas. </w:t>
      </w:r>
      <w:r>
        <w:rPr>
          <w:lang w:val="es-ES"/>
        </w:rPr>
        <w:tab/>
        <w:t xml:space="preserve">Marcos dice que </w:t>
      </w:r>
      <w:r w:rsidRPr="00C225C0">
        <w:rPr>
          <w:u w:val="single"/>
          <w:lang w:val="es-ES"/>
        </w:rPr>
        <w:t>llegó</w:t>
      </w:r>
      <w:r>
        <w:rPr>
          <w:lang w:val="es-ES"/>
        </w:rPr>
        <w:t xml:space="preserve"> al pueblo hace tres semanas.</w:t>
      </w:r>
    </w:p>
    <w:p w14:paraId="6D6D32C9" w14:textId="77777777" w:rsidR="00576788" w:rsidRDefault="00C225C0" w:rsidP="00C225C0">
      <w:pPr>
        <w:tabs>
          <w:tab w:val="left" w:pos="4253"/>
        </w:tabs>
        <w:rPr>
          <w:lang w:val="es-ES"/>
        </w:rPr>
        <w:sectPr w:rsidR="00576788" w:rsidSect="00563E45"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  <w:r>
        <w:rPr>
          <w:lang w:val="es-ES"/>
        </w:rPr>
        <w:t xml:space="preserve">Marcos: </w:t>
      </w:r>
      <w:r w:rsidRPr="00C225C0">
        <w:rPr>
          <w:u w:val="single"/>
          <w:lang w:val="es-ES"/>
        </w:rPr>
        <w:t>Voy a quedarme</w:t>
      </w:r>
      <w:r>
        <w:rPr>
          <w:lang w:val="es-ES"/>
        </w:rPr>
        <w:t xml:space="preserve"> dos meses. </w:t>
      </w:r>
      <w:r>
        <w:rPr>
          <w:lang w:val="es-ES"/>
        </w:rPr>
        <w:tab/>
      </w:r>
      <w:r>
        <w:rPr>
          <w:lang w:val="es-ES"/>
        </w:rPr>
        <w:tab/>
        <w:t xml:space="preserve">Marcos explica que </w:t>
      </w:r>
      <w:r w:rsidRPr="00C225C0">
        <w:rPr>
          <w:u w:val="single"/>
          <w:lang w:val="es-ES"/>
        </w:rPr>
        <w:t>va a quedarse</w:t>
      </w:r>
      <w:r>
        <w:rPr>
          <w:lang w:val="es-ES"/>
        </w:rPr>
        <w:t xml:space="preserve"> dos meses. </w:t>
      </w: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171AAB6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56225E47" w14:textId="77777777" w:rsidR="00363727" w:rsidRPr="008E4AD8" w:rsidRDefault="00363727" w:rsidP="00D56273">
            <w:pPr>
              <w:pageBreakBefore/>
              <w:rPr>
                <w:color w:val="FFFFFF" w:themeColor="background1"/>
                <w:lang w:val="es-ES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F87A6DA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18E9F7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D46A71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5004565A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5297E64B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10AEF72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234CC114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7437507B" w14:textId="1361D67D" w:rsidR="006B2765" w:rsidRPr="000B441B" w:rsidRDefault="00920510" w:rsidP="00D434C6">
      <w:pPr>
        <w:pStyle w:val="ekvabsatznummer"/>
      </w:pPr>
      <w:r w:rsidRPr="00920510">
        <w:rPr>
          <w:rStyle w:val="ekvnummerierung"/>
        </w:rPr>
        <w:t>2</w:t>
      </w:r>
      <w:r w:rsidR="00D434C6">
        <w:tab/>
      </w:r>
      <w:r w:rsidR="000B441B" w:rsidRPr="000B441B">
        <w:t>Completa las frases con los verbos de las casillas en la forma c</w:t>
      </w:r>
      <w:r w:rsidR="000B441B">
        <w:t>orrecta</w:t>
      </w:r>
      <w:r w:rsidR="000B441B" w:rsidRPr="000B441B">
        <w:t xml:space="preserve">. </w:t>
      </w:r>
      <w:r w:rsidR="000B441B">
        <w:t>A veces h</w:t>
      </w:r>
      <w:r w:rsidR="000B441B" w:rsidRPr="000B441B">
        <w:t>ay varias posibilidades.</w:t>
      </w:r>
    </w:p>
    <w:p w14:paraId="71CDC51E" w14:textId="62E2BA19" w:rsidR="000B441B" w:rsidRDefault="000B441B" w:rsidP="00264445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5"/>
        <w:gridCol w:w="222"/>
        <w:gridCol w:w="998"/>
        <w:gridCol w:w="222"/>
        <w:gridCol w:w="628"/>
        <w:gridCol w:w="222"/>
        <w:gridCol w:w="871"/>
        <w:gridCol w:w="222"/>
        <w:gridCol w:w="1030"/>
        <w:gridCol w:w="222"/>
        <w:gridCol w:w="1294"/>
      </w:tblGrid>
      <w:tr w:rsidR="000B441B" w14:paraId="7BB9A35B" w14:textId="76D84DC1" w:rsidTr="000B441B">
        <w:trPr>
          <w:trHeight w:hRule="exact" w:val="340"/>
        </w:trPr>
        <w:tc>
          <w:tcPr>
            <w:tcW w:w="0" w:type="auto"/>
            <w:shd w:val="clear" w:color="auto" w:fill="BFBFBF" w:themeFill="background1" w:themeFillShade="BF"/>
            <w:vAlign w:val="center"/>
          </w:tcPr>
          <w:p w14:paraId="4AF46760" w14:textId="2DB4A5C5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conta</w:t>
            </w:r>
            <w:r>
              <w:rPr>
                <w:lang w:val="es-ES"/>
              </w:rPr>
              <w:t>r</w:t>
            </w:r>
          </w:p>
        </w:tc>
        <w:tc>
          <w:tcPr>
            <w:tcW w:w="0" w:type="auto"/>
            <w:vAlign w:val="center"/>
          </w:tcPr>
          <w:p w14:paraId="1D2EB5F4" w14:textId="77777777" w:rsidR="000B441B" w:rsidRDefault="000B441B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24071095" w14:textId="50F0F143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contestar</w:t>
            </w:r>
          </w:p>
        </w:tc>
        <w:tc>
          <w:tcPr>
            <w:tcW w:w="0" w:type="auto"/>
            <w:vAlign w:val="center"/>
          </w:tcPr>
          <w:p w14:paraId="3E13EDC9" w14:textId="77777777" w:rsidR="000B441B" w:rsidRDefault="000B441B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1D9600B4" w14:textId="27F2A9A1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decir</w:t>
            </w:r>
          </w:p>
        </w:tc>
        <w:tc>
          <w:tcPr>
            <w:tcW w:w="0" w:type="auto"/>
            <w:vAlign w:val="center"/>
          </w:tcPr>
          <w:p w14:paraId="1EA5B436" w14:textId="77777777" w:rsidR="000B441B" w:rsidRDefault="000B441B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55FF45A5" w14:textId="78640A07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explicar</w:t>
            </w:r>
          </w:p>
        </w:tc>
        <w:tc>
          <w:tcPr>
            <w:tcW w:w="0" w:type="auto"/>
            <w:vAlign w:val="center"/>
          </w:tcPr>
          <w:p w14:paraId="3D1FB677" w14:textId="77777777" w:rsidR="000B441B" w:rsidRDefault="000B441B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04A7BFD0" w14:textId="66DA1989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preguntar</w:t>
            </w:r>
          </w:p>
        </w:tc>
        <w:tc>
          <w:tcPr>
            <w:tcW w:w="0" w:type="auto"/>
            <w:vAlign w:val="center"/>
          </w:tcPr>
          <w:p w14:paraId="3276341A" w14:textId="77777777" w:rsidR="000B441B" w:rsidRDefault="000B441B" w:rsidP="00264445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632BE7B6" w14:textId="027558D7" w:rsidR="000B441B" w:rsidRDefault="000B441B" w:rsidP="00264445">
            <w:pPr>
              <w:rPr>
                <w:lang w:val="es-ES"/>
              </w:rPr>
            </w:pPr>
            <w:r w:rsidRPr="000B441B">
              <w:rPr>
                <w:lang w:val="es-ES"/>
              </w:rPr>
              <w:t>querer saber</w:t>
            </w:r>
          </w:p>
        </w:tc>
      </w:tr>
    </w:tbl>
    <w:p w14:paraId="2F0A2D05" w14:textId="77777777" w:rsidR="000B441B" w:rsidRDefault="000B441B" w:rsidP="000B441B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5245"/>
        <w:gridCol w:w="4099"/>
      </w:tblGrid>
      <w:tr w:rsidR="00D434C6" w14:paraId="7621CF0A" w14:textId="77777777" w:rsidTr="00580996">
        <w:tc>
          <w:tcPr>
            <w:tcW w:w="5245" w:type="dxa"/>
          </w:tcPr>
          <w:p w14:paraId="3F438EA1" w14:textId="49FEC28A" w:rsidR="00273AA4" w:rsidRDefault="00273AA4" w:rsidP="00273AA4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a</w:t>
            </w:r>
            <w:r w:rsidRPr="000B441B">
              <w:rPr>
                <w:lang w:val="es-ES"/>
              </w:rPr>
              <w:t>)</w:t>
            </w:r>
            <w:r>
              <w:rPr>
                <w:lang w:val="es-ES"/>
              </w:rPr>
              <w:tab/>
            </w:r>
            <w:r w:rsidRPr="000B441B">
              <w:rPr>
                <w:lang w:val="es-ES"/>
              </w:rPr>
              <w:t xml:space="preserve">Lola nos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   </w:t>
            </w:r>
            <w:r w:rsidRPr="000B441B">
              <w:rPr>
                <w:lang w:val="es-ES"/>
              </w:rPr>
              <w:t xml:space="preserve"> </w:t>
            </w:r>
            <w:r>
              <w:rPr>
                <w:lang w:val="es-ES"/>
              </w:rPr>
              <w:t>si</w:t>
            </w:r>
            <w:r w:rsidRPr="000B441B">
              <w:rPr>
                <w:lang w:val="es-ES"/>
              </w:rPr>
              <w:t xml:space="preserve"> vamos a la fiesta.</w:t>
            </w:r>
          </w:p>
          <w:p w14:paraId="1DC38BC2" w14:textId="3E0F35E0" w:rsidR="00273AA4" w:rsidRDefault="00273AA4" w:rsidP="00273AA4">
            <w:pPr>
              <w:pStyle w:val="ekvschreiblinie"/>
              <w:rPr>
                <w:lang w:val="es-ES"/>
              </w:rPr>
            </w:pPr>
            <w:r w:rsidRPr="000B441B">
              <w:rPr>
                <w:lang w:val="es-ES"/>
              </w:rPr>
              <w:t>b)</w:t>
            </w:r>
            <w:r>
              <w:rPr>
                <w:lang w:val="es-ES"/>
              </w:rPr>
              <w:tab/>
            </w:r>
            <w:r w:rsidRPr="000B441B">
              <w:rPr>
                <w:lang w:val="es-ES"/>
              </w:rPr>
              <w:t xml:space="preserve">Yo le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   </w:t>
            </w:r>
            <w:r w:rsidRPr="000B441B">
              <w:rPr>
                <w:lang w:val="es-ES"/>
              </w:rPr>
              <w:t xml:space="preserve"> que tengo que estudiar.</w:t>
            </w:r>
          </w:p>
          <w:p w14:paraId="71D56013" w14:textId="21A732E7" w:rsidR="00273AA4" w:rsidRDefault="00273AA4" w:rsidP="00273AA4">
            <w:pPr>
              <w:pStyle w:val="ekvschreiblinie"/>
              <w:rPr>
                <w:lang w:val="es-ES"/>
              </w:rPr>
            </w:pPr>
            <w:r w:rsidRPr="000B441B">
              <w:rPr>
                <w:lang w:val="es-ES"/>
              </w:rPr>
              <w:t>c)</w:t>
            </w:r>
            <w:r>
              <w:rPr>
                <w:lang w:val="es-ES"/>
              </w:rPr>
              <w:tab/>
            </w:r>
            <w:r w:rsidRPr="000B441B">
              <w:rPr>
                <w:lang w:val="es-ES"/>
              </w:rPr>
              <w:t xml:space="preserve">Sergio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  </w:t>
            </w:r>
            <w:r w:rsidRPr="000B441B">
              <w:rPr>
                <w:lang w:val="es-ES"/>
              </w:rPr>
              <w:t xml:space="preserve"> que hoy no puede ir a la fiesta.</w:t>
            </w:r>
          </w:p>
          <w:p w14:paraId="21D3A780" w14:textId="53F4238F" w:rsidR="00273AA4" w:rsidRDefault="00273AA4" w:rsidP="00273AA4">
            <w:pPr>
              <w:pStyle w:val="ekvschreiblinie"/>
              <w:rPr>
                <w:lang w:val="es-ES"/>
              </w:rPr>
            </w:pPr>
            <w:r w:rsidRPr="000B441B">
              <w:rPr>
                <w:lang w:val="es-ES"/>
              </w:rPr>
              <w:t>d)</w:t>
            </w:r>
            <w:r>
              <w:rPr>
                <w:lang w:val="es-ES"/>
              </w:rPr>
              <w:tab/>
            </w:r>
            <w:r w:rsidRPr="000B441B">
              <w:rPr>
                <w:lang w:val="es-ES"/>
              </w:rPr>
              <w:t xml:space="preserve">Ana le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  </w:t>
            </w:r>
            <w:r w:rsidRPr="000B441B">
              <w:rPr>
                <w:lang w:val="es-ES"/>
              </w:rPr>
              <w:t xml:space="preserve"> que no le gustan las fiestas.</w:t>
            </w:r>
          </w:p>
          <w:p w14:paraId="65A04FDD" w14:textId="0EAC2741" w:rsidR="000D6F45" w:rsidRDefault="00273AA4" w:rsidP="002A3309">
            <w:pPr>
              <w:pStyle w:val="ekvschreiblinieaufzhlung"/>
            </w:pPr>
            <w:r w:rsidRPr="000B441B">
              <w:t>e)</w:t>
            </w:r>
            <w:r>
              <w:tab/>
            </w:r>
            <w:r w:rsidRPr="000B441B">
              <w:t xml:space="preserve">Pili le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  </w:t>
            </w:r>
            <w:r w:rsidRPr="000B441B">
              <w:t xml:space="preserve"> que la última fiesta fue muy aburrida.</w:t>
            </w:r>
          </w:p>
        </w:tc>
        <w:tc>
          <w:tcPr>
            <w:tcW w:w="4099" w:type="dxa"/>
          </w:tcPr>
          <w:p w14:paraId="353CBCC0" w14:textId="6E0DD58B" w:rsidR="00D434C6" w:rsidRPr="009607D1" w:rsidRDefault="00580996" w:rsidP="00580996">
            <w:pPr>
              <w:pStyle w:val="ekvbild"/>
            </w:pPr>
            <w:r>
              <w:drawing>
                <wp:inline distT="0" distB="0" distL="0" distR="0" wp14:anchorId="23C625F7" wp14:editId="7FFCCF8B">
                  <wp:extent cx="2534285" cy="1687195"/>
                  <wp:effectExtent l="0" t="0" r="0" b="8255"/>
                  <wp:docPr id="102" name="Grafik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Grafik 102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8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8C06A9" w14:textId="70F7110B" w:rsidR="00273AA4" w:rsidRPr="000B441B" w:rsidRDefault="00273AA4" w:rsidP="00273AA4">
      <w:pPr>
        <w:pStyle w:val="ekvschreiblinie"/>
        <w:rPr>
          <w:lang w:val="es-ES"/>
        </w:rPr>
      </w:pPr>
      <w:r w:rsidRPr="000B441B">
        <w:rPr>
          <w:lang w:val="es-ES"/>
        </w:rPr>
        <w:t>f)</w:t>
      </w:r>
      <w:r>
        <w:rPr>
          <w:lang w:val="es-ES"/>
        </w:rPr>
        <w:tab/>
      </w:r>
      <w:r w:rsidRPr="000B441B">
        <w:rPr>
          <w:lang w:val="es-ES"/>
        </w:rPr>
        <w:t xml:space="preserve">Entonces, Lola </w:t>
      </w:r>
      <w:r w:rsidR="0009273C" w:rsidRPr="00525938">
        <w:rPr>
          <w:rStyle w:val="ekvlsungunterstrichen"/>
          <w:lang w:val="es-ES"/>
        </w:rPr>
        <w:t xml:space="preserve">     </w:t>
      </w:r>
      <w:r w:rsidR="0009273C">
        <w:rPr>
          <w:rStyle w:val="ekvlsungunterstrichen"/>
          <w:lang w:val="es-ES"/>
        </w:rPr>
        <w:t xml:space="preserve">                </w:t>
      </w:r>
      <w:r w:rsidR="0009273C" w:rsidRPr="00525938">
        <w:rPr>
          <w:rStyle w:val="ekvlsungunterstrichen"/>
          <w:lang w:val="es-ES"/>
        </w:rPr>
        <w:t xml:space="preserve">    </w:t>
      </w:r>
      <w:r w:rsidRPr="000B441B">
        <w:rPr>
          <w:lang w:val="es-ES"/>
        </w:rPr>
        <w:t xml:space="preserve"> si hacemos otra cosa juntos y no vamos a la fiesta.</w:t>
      </w:r>
    </w:p>
    <w:p w14:paraId="102A6FE2" w14:textId="5C6EC828" w:rsidR="001E69D8" w:rsidRPr="000B441B" w:rsidRDefault="001E69D8" w:rsidP="00264445">
      <w:pPr>
        <w:rPr>
          <w:lang w:val="es-ES"/>
        </w:rPr>
      </w:pPr>
    </w:p>
    <w:p w14:paraId="269495F1" w14:textId="7CB80996" w:rsidR="00D434C6" w:rsidRPr="000D6F45" w:rsidRDefault="00E437B2" w:rsidP="00264445">
      <w:pPr>
        <w:rPr>
          <w:lang w:val="es-ES"/>
        </w:rPr>
      </w:pPr>
      <w:r>
        <w:rPr>
          <w:lang w:val="es-E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B54BB46" wp14:editId="7A9B203C">
                <wp:simplePos x="0" y="0"/>
                <wp:positionH relativeFrom="column">
                  <wp:posOffset>-416560</wp:posOffset>
                </wp:positionH>
                <wp:positionV relativeFrom="paragraph">
                  <wp:posOffset>111599</wp:posOffset>
                </wp:positionV>
                <wp:extent cx="402609" cy="252483"/>
                <wp:effectExtent l="0" t="0" r="0" b="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609" cy="252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B78E1D" w14:textId="3E577CB8" w:rsidR="00E437B2" w:rsidRDefault="00E437B2">
                            <w:r>
                              <w:rPr>
                                <w:rStyle w:val="ekvnummerierung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4BB46" id="Textfeld 31" o:spid="_x0000_s1061" type="#_x0000_t202" style="position:absolute;margin-left:-32.8pt;margin-top:8.8pt;width:31.7pt;height:19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" fillcolor="white [3201]" stroked="f" strokeweight=".5pt">
                <v:textbox>
                  <w:txbxContent>
                    <w:p w14:paraId="49B78E1D" w14:textId="3E577CB8" w:rsidR="00E437B2" w:rsidRDefault="00E437B2">
                      <w:r>
                        <w:rPr>
                          <w:rStyle w:val="ekvnummerierung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3"/>
        <w:gridCol w:w="2681"/>
      </w:tblGrid>
      <w:tr w:rsidR="00E437B2" w14:paraId="3DD0D28B" w14:textId="77777777" w:rsidTr="00580996">
        <w:tc>
          <w:tcPr>
            <w:tcW w:w="6663" w:type="dxa"/>
            <w:tcBorders>
              <w:top w:val="nil"/>
              <w:left w:val="nil"/>
              <w:bottom w:val="nil"/>
              <w:right w:val="nil"/>
            </w:tcBorders>
          </w:tcPr>
          <w:p w14:paraId="56DE068A" w14:textId="77777777" w:rsidR="00E437B2" w:rsidRPr="00E437B2" w:rsidRDefault="00E437B2" w:rsidP="00E437B2">
            <w:pPr>
              <w:rPr>
                <w:lang w:val="es-ES"/>
              </w:rPr>
            </w:pPr>
            <w:r w:rsidRPr="00E437B2">
              <w:rPr>
                <w:lang w:val="es-ES"/>
              </w:rPr>
              <w:t xml:space="preserve">Completa las frases con </w:t>
            </w:r>
            <w:r w:rsidRPr="00E437B2">
              <w:rPr>
                <w:rStyle w:val="ekvfett"/>
                <w:lang w:val="es-ES"/>
              </w:rPr>
              <w:t>que, si, cuándo, cuántos, cómo, quién</w:t>
            </w:r>
            <w:r w:rsidRPr="00E437B2">
              <w:rPr>
                <w:lang w:val="es-ES"/>
              </w:rPr>
              <w:t xml:space="preserve"> o </w:t>
            </w:r>
            <w:r w:rsidRPr="00E437B2">
              <w:rPr>
                <w:rStyle w:val="ekvfett"/>
                <w:lang w:val="es-ES"/>
              </w:rPr>
              <w:t>qué</w:t>
            </w:r>
            <w:r w:rsidRPr="00E437B2">
              <w:rPr>
                <w:lang w:val="es-ES"/>
              </w:rPr>
              <w:t>.</w:t>
            </w:r>
          </w:p>
          <w:p w14:paraId="1EADD153" w14:textId="77777777" w:rsidR="00E437B2" w:rsidRPr="00E437B2" w:rsidRDefault="00E437B2" w:rsidP="00E437B2">
            <w:pPr>
              <w:pStyle w:val="ekvgrundtexthalbe"/>
              <w:rPr>
                <w:lang w:val="es-ES"/>
              </w:rPr>
            </w:pPr>
          </w:p>
          <w:p w14:paraId="6FD3C83C" w14:textId="0B3DAFE2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a)</w:t>
            </w:r>
            <w:r>
              <w:rPr>
                <w:lang w:val="es-ES"/>
              </w:rPr>
              <w:tab/>
            </w:r>
            <w:r w:rsidRPr="00D434C6">
              <w:rPr>
                <w:lang w:val="es-ES"/>
              </w:rPr>
              <w:t>Ana pregunta</w:t>
            </w:r>
            <w:r>
              <w:rPr>
                <w:lang w:val="es-ES"/>
              </w:rPr>
              <w:t xml:space="preserve">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Pr="00547914">
              <w:rPr>
                <w:rStyle w:val="ekvlsungunterstrichen"/>
                <w:lang w:val="es-ES"/>
              </w:rPr>
              <w:t xml:space="preserve"> </w:t>
            </w:r>
            <w:r w:rsidRPr="00D434C6">
              <w:rPr>
                <w:lang w:val="es-ES"/>
              </w:rPr>
              <w:t xml:space="preserve"> niños estudian en el colegio.</w:t>
            </w:r>
          </w:p>
          <w:p w14:paraId="2AB599DD" w14:textId="58B41F15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b)</w:t>
            </w:r>
            <w:r w:rsidRPr="00D434C6">
              <w:rPr>
                <w:lang w:val="es-ES"/>
              </w:rPr>
              <w:tab/>
              <w:t xml:space="preserve">Juan y Pedro dicen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no saben inglés.</w:t>
            </w:r>
          </w:p>
          <w:p w14:paraId="13DC74B3" w14:textId="6627FD17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c)</w:t>
            </w:r>
            <w:r w:rsidRPr="00D434C6">
              <w:rPr>
                <w:lang w:val="es-ES"/>
              </w:rPr>
              <w:tab/>
              <w:t xml:space="preserve">Mi madre quiere saber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es el chico de la camiseta roja.</w:t>
            </w:r>
          </w:p>
          <w:p w14:paraId="0B75C076" w14:textId="1CB495AF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d)</w:t>
            </w:r>
            <w:r w:rsidRPr="00D434C6">
              <w:rPr>
                <w:lang w:val="es-ES"/>
              </w:rPr>
              <w:tab/>
              <w:t xml:space="preserve">Vosotros nos explicáis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sale el tren para Madrid.</w:t>
            </w:r>
          </w:p>
          <w:p w14:paraId="3F6522A5" w14:textId="40E5EE5E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e)</w:t>
            </w:r>
            <w:r w:rsidRPr="00D434C6">
              <w:rPr>
                <w:lang w:val="es-ES"/>
              </w:rPr>
              <w:tab/>
              <w:t xml:space="preserve">Carlos quiere saber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vienes esta noche a cenar o no.</w:t>
            </w:r>
          </w:p>
          <w:p w14:paraId="25EEDB20" w14:textId="673C6CC0" w:rsidR="00E437B2" w:rsidRPr="00D434C6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f)</w:t>
            </w:r>
            <w:r w:rsidRPr="00D434C6">
              <w:rPr>
                <w:lang w:val="es-ES"/>
              </w:rPr>
              <w:tab/>
              <w:t xml:space="preserve">Nosotros queremos saber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te dijo el profe.</w:t>
            </w:r>
          </w:p>
          <w:p w14:paraId="117F857D" w14:textId="7618914A" w:rsidR="00E437B2" w:rsidRDefault="00E437B2" w:rsidP="00E437B2">
            <w:pPr>
              <w:pStyle w:val="ekvschreiblinie"/>
              <w:rPr>
                <w:lang w:val="es-ES"/>
              </w:rPr>
            </w:pPr>
            <w:r w:rsidRPr="00D434C6">
              <w:rPr>
                <w:lang w:val="es-ES"/>
              </w:rPr>
              <w:t>g)</w:t>
            </w:r>
            <w:r w:rsidRPr="00D434C6">
              <w:rPr>
                <w:lang w:val="es-ES"/>
              </w:rPr>
              <w:tab/>
              <w:t xml:space="preserve">Sara pregunta </w:t>
            </w:r>
            <w:r w:rsidR="0009273C" w:rsidRPr="00525938">
              <w:rPr>
                <w:rStyle w:val="ekvlsungunterstrichen"/>
                <w:lang w:val="es-ES"/>
              </w:rPr>
              <w:t xml:space="preserve">     </w:t>
            </w:r>
            <w:r w:rsidR="0009273C">
              <w:rPr>
                <w:rStyle w:val="ekvlsungunterstrichen"/>
                <w:lang w:val="es-ES"/>
              </w:rPr>
              <w:t xml:space="preserve">                </w:t>
            </w:r>
            <w:r w:rsidR="0009273C" w:rsidRPr="00525938">
              <w:rPr>
                <w:rStyle w:val="ekvlsungunterstrichen"/>
                <w:lang w:val="es-ES"/>
              </w:rPr>
              <w:t xml:space="preserve"> </w:t>
            </w:r>
            <w:r w:rsidR="0009273C" w:rsidRPr="00547914">
              <w:rPr>
                <w:rStyle w:val="ekvlsungunterstrichen"/>
                <w:lang w:val="es-ES"/>
              </w:rPr>
              <w:t xml:space="preserve"> </w:t>
            </w:r>
            <w:r>
              <w:rPr>
                <w:lang w:val="es-ES"/>
              </w:rPr>
              <w:t xml:space="preserve"> </w:t>
            </w:r>
            <w:r w:rsidRPr="00D434C6">
              <w:rPr>
                <w:lang w:val="es-ES"/>
              </w:rPr>
              <w:t>es la situación de las familias indígenas.</w:t>
            </w:r>
          </w:p>
        </w:tc>
        <w:tc>
          <w:tcPr>
            <w:tcW w:w="2681" w:type="dxa"/>
            <w:tcBorders>
              <w:top w:val="nil"/>
              <w:left w:val="nil"/>
              <w:bottom w:val="nil"/>
              <w:right w:val="nil"/>
            </w:tcBorders>
          </w:tcPr>
          <w:p w14:paraId="6430C3B5" w14:textId="61268747" w:rsidR="009607D1" w:rsidRPr="00533579" w:rsidRDefault="00580996" w:rsidP="00580996">
            <w:pPr>
              <w:pStyle w:val="ekvbild"/>
            </w:pPr>
            <w:r>
              <w:drawing>
                <wp:inline distT="0" distB="0" distL="0" distR="0" wp14:anchorId="112A1399" wp14:editId="67733C56">
                  <wp:extent cx="1447800" cy="2175209"/>
                  <wp:effectExtent l="0" t="0" r="0" b="0"/>
                  <wp:docPr id="103" name="Grafi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Grafik 103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36" cy="219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607D1">
              <w:t xml:space="preserve"> </w:t>
            </w:r>
          </w:p>
        </w:tc>
      </w:tr>
    </w:tbl>
    <w:p w14:paraId="5E0418BD" w14:textId="3D4401D2" w:rsidR="004A3484" w:rsidRPr="00533579" w:rsidRDefault="004A3484" w:rsidP="004A3484"/>
    <w:p w14:paraId="75069B0B" w14:textId="77777777" w:rsidR="004A3484" w:rsidRPr="00533579" w:rsidRDefault="004A3484" w:rsidP="004A3484"/>
    <w:p w14:paraId="65A69DE7" w14:textId="6AA0188D" w:rsidR="004A3484" w:rsidRPr="004A3484" w:rsidRDefault="00920510" w:rsidP="00813734">
      <w:pPr>
        <w:pStyle w:val="ekvabsatznummer"/>
      </w:pPr>
      <w:r>
        <w:rPr>
          <w:rStyle w:val="ekvnummerierung"/>
        </w:rPr>
        <w:t>4</w:t>
      </w:r>
      <w:r w:rsidR="004A3484" w:rsidRPr="004A3484">
        <w:tab/>
        <w:t xml:space="preserve">Marca en cada caso la frase </w:t>
      </w:r>
      <w:r w:rsidR="004A3484">
        <w:t xml:space="preserve">en estilo indirecto </w:t>
      </w:r>
      <w:r w:rsidR="004A3484" w:rsidRPr="004A3484">
        <w:t>que quiere decir lo mismo</w:t>
      </w:r>
      <w:r w:rsidR="004A3484">
        <w:t xml:space="preserve"> </w:t>
      </w:r>
      <w:r w:rsidR="004A3484" w:rsidRPr="004A3484">
        <w:t xml:space="preserve">que la frase </w:t>
      </w:r>
      <w:r w:rsidR="004A3484">
        <w:t>en estilo directo</w:t>
      </w:r>
      <w:r w:rsidR="004A3484" w:rsidRPr="004A3484">
        <w:t>.</w:t>
      </w:r>
    </w:p>
    <w:p w14:paraId="7D6C9FC5" w14:textId="77777777" w:rsidR="004A3484" w:rsidRPr="00813734" w:rsidRDefault="004A3484" w:rsidP="004A3484">
      <w:pPr>
        <w:pStyle w:val="ekvgrundtexthalbe"/>
        <w:rPr>
          <w:lang w:val="es-ES"/>
        </w:rPr>
      </w:pPr>
    </w:p>
    <w:p w14:paraId="44049417" w14:textId="13AE9BD5" w:rsidR="004A3484" w:rsidRPr="004A3484" w:rsidRDefault="004A3484" w:rsidP="00E80526">
      <w:pPr>
        <w:pStyle w:val="ekvschreiblinie"/>
        <w:tabs>
          <w:tab w:val="clear" w:pos="595"/>
          <w:tab w:val="clear" w:pos="851"/>
          <w:tab w:val="left" w:pos="3969"/>
        </w:tabs>
        <w:rPr>
          <w:lang w:val="es-ES"/>
        </w:rPr>
      </w:pPr>
      <w:r w:rsidRPr="004A3484">
        <w:rPr>
          <w:lang w:val="es-ES"/>
        </w:rPr>
        <w:t>a)</w:t>
      </w:r>
      <w:r>
        <w:rPr>
          <w:lang w:val="es-ES"/>
        </w:rPr>
        <w:tab/>
        <w:t xml:space="preserve">Andrés: </w:t>
      </w:r>
      <w:r w:rsidR="0057636E">
        <w:rPr>
          <w:lang w:val="es-ES"/>
        </w:rPr>
        <w:t>“</w:t>
      </w:r>
      <w:r w:rsidRPr="004A3484">
        <w:rPr>
          <w:lang w:val="es-ES"/>
        </w:rPr>
        <w:t>Voy a buscarte.</w:t>
      </w:r>
      <w:r w:rsidR="0057636E">
        <w:rPr>
          <w:lang w:val="es-ES"/>
        </w:rPr>
        <w:t>”</w:t>
      </w:r>
      <w:r w:rsidRPr="004A3484">
        <w:rPr>
          <w:lang w:val="es-ES"/>
        </w:rPr>
        <w:t xml:space="preserve"> </w:t>
      </w:r>
      <w:r>
        <w:rPr>
          <w:lang w:val="es-ES"/>
        </w:rPr>
        <w:tab/>
        <w:t>Andrés d</w:t>
      </w:r>
      <w:r w:rsidRPr="004A3484">
        <w:rPr>
          <w:lang w:val="es-ES"/>
        </w:rPr>
        <w:t>ice que…</w:t>
      </w:r>
    </w:p>
    <w:tbl>
      <w:tblPr>
        <w:tblStyle w:val="Tabellenraster"/>
        <w:tblW w:w="5382" w:type="dxa"/>
        <w:tblInd w:w="39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5042"/>
      </w:tblGrid>
      <w:tr w:rsidR="004A3484" w14:paraId="2A9C65B5" w14:textId="77777777" w:rsidTr="003C6561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1CB19" w14:textId="278ACA28" w:rsidR="004A3484" w:rsidRPr="004A3484" w:rsidRDefault="004A3484" w:rsidP="004A3484">
            <w:pPr>
              <w:rPr>
                <w:rStyle w:val="ekvlsung"/>
              </w:rPr>
            </w:pPr>
          </w:p>
        </w:tc>
        <w:tc>
          <w:tcPr>
            <w:tcW w:w="5042" w:type="dxa"/>
            <w:tcBorders>
              <w:left w:val="single" w:sz="4" w:space="0" w:color="auto"/>
            </w:tcBorders>
            <w:vAlign w:val="center"/>
          </w:tcPr>
          <w:p w14:paraId="1A795B85" w14:textId="62886AA0" w:rsidR="004A3484" w:rsidRPr="004A3484" w:rsidRDefault="004A3484" w:rsidP="004A3484">
            <w:r w:rsidRPr="004A3484">
              <w:rPr>
                <w:lang w:val="es-ES"/>
              </w:rPr>
              <w:t>1.</w:t>
            </w:r>
            <w:r>
              <w:rPr>
                <w:lang w:val="es-ES"/>
              </w:rPr>
              <w:tab/>
            </w:r>
            <w:r w:rsidRPr="004A3484">
              <w:rPr>
                <w:lang w:val="es-ES"/>
              </w:rPr>
              <w:t>me viene a buscar.</w:t>
            </w:r>
          </w:p>
        </w:tc>
      </w:tr>
      <w:tr w:rsidR="00E80526" w14:paraId="1AB4D821" w14:textId="77777777" w:rsidTr="003C6561">
        <w:trPr>
          <w:trHeight w:hRule="exact" w:val="170"/>
        </w:trPr>
        <w:tc>
          <w:tcPr>
            <w:tcW w:w="3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7E72C3" w14:textId="77777777" w:rsidR="00E80526" w:rsidRDefault="00E80526" w:rsidP="004A3484">
            <w:pPr>
              <w:rPr>
                <w:rStyle w:val="ekvlsung"/>
              </w:rPr>
            </w:pPr>
          </w:p>
        </w:tc>
        <w:tc>
          <w:tcPr>
            <w:tcW w:w="5042" w:type="dxa"/>
            <w:vAlign w:val="center"/>
          </w:tcPr>
          <w:p w14:paraId="27058B11" w14:textId="77777777" w:rsidR="00E80526" w:rsidRPr="004A3484" w:rsidRDefault="00E80526" w:rsidP="004A3484">
            <w:pPr>
              <w:rPr>
                <w:lang w:val="es-ES"/>
              </w:rPr>
            </w:pPr>
          </w:p>
        </w:tc>
      </w:tr>
      <w:tr w:rsidR="004A3484" w14:paraId="5B85BDF1" w14:textId="77777777" w:rsidTr="003C6561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627F7" w14:textId="77777777" w:rsidR="004A3484" w:rsidRPr="004A3484" w:rsidRDefault="004A3484" w:rsidP="004A3484">
            <w:pPr>
              <w:rPr>
                <w:rStyle w:val="ekvlsung"/>
              </w:rPr>
            </w:pPr>
          </w:p>
        </w:tc>
        <w:tc>
          <w:tcPr>
            <w:tcW w:w="5042" w:type="dxa"/>
            <w:tcBorders>
              <w:left w:val="single" w:sz="4" w:space="0" w:color="auto"/>
            </w:tcBorders>
            <w:vAlign w:val="center"/>
          </w:tcPr>
          <w:p w14:paraId="55D806B2" w14:textId="65C60C4E" w:rsidR="004A3484" w:rsidRPr="004A3484" w:rsidRDefault="004A3484" w:rsidP="004A3484">
            <w:pPr>
              <w:rPr>
                <w:lang w:val="es-ES"/>
              </w:rPr>
            </w:pPr>
            <w:r w:rsidRPr="004A3484">
              <w:t>2.</w:t>
            </w:r>
            <w:r>
              <w:tab/>
            </w:r>
            <w:r w:rsidRPr="004A3484">
              <w:t>voy a buscarla.</w:t>
            </w:r>
          </w:p>
        </w:tc>
      </w:tr>
    </w:tbl>
    <w:p w14:paraId="1AA4C83B" w14:textId="3EA236F5" w:rsidR="00E80526" w:rsidRPr="00E80526" w:rsidRDefault="00E80526" w:rsidP="00E80526"/>
    <w:tbl>
      <w:tblPr>
        <w:tblStyle w:val="Tabellenraster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69"/>
        <w:gridCol w:w="5387"/>
      </w:tblGrid>
      <w:tr w:rsidR="00E80526" w:rsidRPr="00E80526" w14:paraId="71556CF8" w14:textId="77777777" w:rsidTr="003C6561">
        <w:tc>
          <w:tcPr>
            <w:tcW w:w="3969" w:type="dxa"/>
          </w:tcPr>
          <w:p w14:paraId="7AFD9BA2" w14:textId="3D5201FB" w:rsidR="00E80526" w:rsidRPr="00E80526" w:rsidRDefault="00E80526" w:rsidP="00E80526">
            <w:pPr>
              <w:pStyle w:val="ekvaufzhlung"/>
              <w:rPr>
                <w:lang w:val="es-ES"/>
              </w:rPr>
            </w:pPr>
            <w:r>
              <w:rPr>
                <w:lang w:val="es-ES"/>
              </w:rPr>
              <w:t>b)</w:t>
            </w:r>
            <w:r>
              <w:rPr>
                <w:lang w:val="es-ES"/>
              </w:rPr>
              <w:tab/>
              <w:t xml:space="preserve">Mis amigos cuentan: </w:t>
            </w:r>
            <w:r w:rsidR="0057636E">
              <w:rPr>
                <w:lang w:val="es-ES"/>
              </w:rPr>
              <w:t>“</w:t>
            </w:r>
            <w:r w:rsidRPr="004A3484">
              <w:rPr>
                <w:lang w:val="es-ES"/>
              </w:rPr>
              <w:t xml:space="preserve">Nos encanta </w:t>
            </w:r>
            <w:r>
              <w:rPr>
                <w:lang w:val="es-ES"/>
              </w:rPr>
              <w:t xml:space="preserve">andar y </w:t>
            </w:r>
            <w:r w:rsidRPr="004A3484">
              <w:rPr>
                <w:lang w:val="es-ES"/>
              </w:rPr>
              <w:t>pasear por el bosque.</w:t>
            </w:r>
            <w:r w:rsidR="0057636E">
              <w:rPr>
                <w:lang w:val="es-ES"/>
              </w:rPr>
              <w:t>”</w:t>
            </w:r>
          </w:p>
        </w:tc>
        <w:tc>
          <w:tcPr>
            <w:tcW w:w="5387" w:type="dxa"/>
          </w:tcPr>
          <w:p w14:paraId="6E4893A7" w14:textId="171501FC" w:rsidR="00E80526" w:rsidRPr="00E80526" w:rsidRDefault="00E80526" w:rsidP="00E80526">
            <w:pPr>
              <w:rPr>
                <w:lang w:val="es-ES"/>
              </w:rPr>
            </w:pPr>
            <w:r>
              <w:rPr>
                <w:lang w:val="es-ES"/>
              </w:rPr>
              <w:t>Mis amigos c</w:t>
            </w:r>
            <w:r w:rsidRPr="004A3484">
              <w:rPr>
                <w:lang w:val="es-ES"/>
              </w:rPr>
              <w:t>uentan que…</w:t>
            </w:r>
          </w:p>
        </w:tc>
      </w:tr>
    </w:tbl>
    <w:p w14:paraId="70231F55" w14:textId="5A957B0D" w:rsidR="00E80526" w:rsidRDefault="00E80526" w:rsidP="00E80526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Ind w:w="39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"/>
        <w:gridCol w:w="5051"/>
      </w:tblGrid>
      <w:tr w:rsidR="00E80526" w:rsidRPr="006113A3" w14:paraId="0389A0A0" w14:textId="77777777" w:rsidTr="00E80526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E6F38" w14:textId="127A2731" w:rsidR="00E80526" w:rsidRPr="004A3484" w:rsidRDefault="00E80526" w:rsidP="008877CF">
            <w:pPr>
              <w:rPr>
                <w:rStyle w:val="ekvlsung"/>
              </w:rPr>
            </w:pPr>
          </w:p>
        </w:tc>
        <w:tc>
          <w:tcPr>
            <w:tcW w:w="5467" w:type="dxa"/>
            <w:tcBorders>
              <w:left w:val="single" w:sz="4" w:space="0" w:color="auto"/>
            </w:tcBorders>
            <w:vAlign w:val="center"/>
          </w:tcPr>
          <w:p w14:paraId="273DA903" w14:textId="77777777" w:rsidR="00E80526" w:rsidRPr="00E80526" w:rsidRDefault="00E80526" w:rsidP="008877CF">
            <w:pPr>
              <w:rPr>
                <w:lang w:val="es-ES"/>
              </w:rPr>
            </w:pPr>
            <w:r w:rsidRPr="00E80526">
              <w:rPr>
                <w:lang w:val="es-ES"/>
              </w:rPr>
              <w:t>1.</w:t>
            </w:r>
            <w:r w:rsidRPr="00E80526">
              <w:rPr>
                <w:lang w:val="es-ES"/>
              </w:rPr>
              <w:tab/>
              <w:t>les encanta andar y pasear por el bosque.</w:t>
            </w:r>
          </w:p>
        </w:tc>
      </w:tr>
      <w:tr w:rsidR="00E80526" w:rsidRPr="006113A3" w14:paraId="502D4669" w14:textId="77777777" w:rsidTr="00E80526">
        <w:trPr>
          <w:trHeight w:hRule="exact" w:val="170"/>
        </w:trPr>
        <w:tc>
          <w:tcPr>
            <w:tcW w:w="3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E3C702" w14:textId="77777777" w:rsidR="00E80526" w:rsidRPr="00E80526" w:rsidRDefault="00E80526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5467" w:type="dxa"/>
            <w:vAlign w:val="center"/>
          </w:tcPr>
          <w:p w14:paraId="2A566A00" w14:textId="77777777" w:rsidR="00E80526" w:rsidRPr="004A3484" w:rsidRDefault="00E80526" w:rsidP="008877CF">
            <w:pPr>
              <w:rPr>
                <w:lang w:val="es-ES"/>
              </w:rPr>
            </w:pPr>
          </w:p>
        </w:tc>
      </w:tr>
      <w:tr w:rsidR="00E80526" w:rsidRPr="006113A3" w14:paraId="6DC364E1" w14:textId="77777777" w:rsidTr="00E80526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2FDC3" w14:textId="77777777" w:rsidR="00E80526" w:rsidRPr="00E80526" w:rsidRDefault="00E80526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5467" w:type="dxa"/>
            <w:tcBorders>
              <w:left w:val="single" w:sz="4" w:space="0" w:color="auto"/>
            </w:tcBorders>
            <w:vAlign w:val="center"/>
          </w:tcPr>
          <w:p w14:paraId="4BFE16F4" w14:textId="62411FC6" w:rsidR="00E80526" w:rsidRPr="00E80526" w:rsidRDefault="00E80526" w:rsidP="008877CF">
            <w:pPr>
              <w:rPr>
                <w:lang w:val="es-ES"/>
              </w:rPr>
            </w:pPr>
            <w:r w:rsidRPr="00E80526">
              <w:rPr>
                <w:lang w:val="es-ES"/>
              </w:rPr>
              <w:t>2.</w:t>
            </w:r>
            <w:r w:rsidRPr="00E80526">
              <w:rPr>
                <w:lang w:val="es-ES"/>
              </w:rPr>
              <w:tab/>
              <w:t xml:space="preserve">os encanta </w:t>
            </w:r>
            <w:r>
              <w:rPr>
                <w:lang w:val="es-ES"/>
              </w:rPr>
              <w:t xml:space="preserve">andar y </w:t>
            </w:r>
            <w:r w:rsidRPr="00E80526">
              <w:rPr>
                <w:lang w:val="es-ES"/>
              </w:rPr>
              <w:t>pasear por e</w:t>
            </w:r>
            <w:r>
              <w:rPr>
                <w:lang w:val="es-ES"/>
              </w:rPr>
              <w:t>l bosque.</w:t>
            </w:r>
          </w:p>
        </w:tc>
      </w:tr>
    </w:tbl>
    <w:p w14:paraId="13CA65FC" w14:textId="6ECD0B75" w:rsidR="00E80526" w:rsidRPr="00E80526" w:rsidRDefault="004A3484" w:rsidP="00E80526">
      <w:pPr>
        <w:pStyle w:val="ekvschreiblinie"/>
        <w:tabs>
          <w:tab w:val="clear" w:pos="595"/>
          <w:tab w:val="clear" w:pos="851"/>
          <w:tab w:val="left" w:pos="3969"/>
        </w:tabs>
        <w:rPr>
          <w:lang w:val="es-ES"/>
        </w:rPr>
      </w:pPr>
      <w:r w:rsidRPr="00E80526">
        <w:rPr>
          <w:lang w:val="es-ES"/>
        </w:rPr>
        <w:t>c)</w:t>
      </w:r>
      <w:r w:rsidR="00E80526" w:rsidRPr="00E80526">
        <w:rPr>
          <w:lang w:val="es-ES"/>
        </w:rPr>
        <w:tab/>
        <w:t xml:space="preserve">Ana pregunta: </w:t>
      </w:r>
      <w:r w:rsidR="0057636E">
        <w:rPr>
          <w:lang w:val="es-ES"/>
        </w:rPr>
        <w:t>“</w:t>
      </w:r>
      <w:r w:rsidRPr="00E80526">
        <w:rPr>
          <w:lang w:val="es-ES"/>
        </w:rPr>
        <w:t>¿Le compramos algo?</w:t>
      </w:r>
      <w:r w:rsidR="0057636E">
        <w:rPr>
          <w:lang w:val="es-ES"/>
        </w:rPr>
        <w:t>”</w:t>
      </w:r>
      <w:r w:rsidRPr="00E80526">
        <w:rPr>
          <w:lang w:val="es-ES"/>
        </w:rPr>
        <w:t xml:space="preserve"> </w:t>
      </w:r>
      <w:r w:rsidR="00E80526">
        <w:rPr>
          <w:lang w:val="es-ES"/>
        </w:rPr>
        <w:tab/>
        <w:t>Ana p</w:t>
      </w:r>
      <w:r w:rsidRPr="0057636E">
        <w:rPr>
          <w:lang w:val="es-ES"/>
        </w:rPr>
        <w:t>regunta si…</w:t>
      </w:r>
    </w:p>
    <w:tbl>
      <w:tblPr>
        <w:tblStyle w:val="Tabellenraster"/>
        <w:tblW w:w="5382" w:type="dxa"/>
        <w:tblInd w:w="39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"/>
        <w:gridCol w:w="5042"/>
      </w:tblGrid>
      <w:tr w:rsidR="00E80526" w:rsidRPr="006113A3" w14:paraId="0B280A86" w14:textId="77777777" w:rsidTr="00813734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72087" w14:textId="77777777" w:rsidR="00E80526" w:rsidRPr="0057636E" w:rsidRDefault="00E80526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5042" w:type="dxa"/>
            <w:tcBorders>
              <w:left w:val="single" w:sz="4" w:space="0" w:color="auto"/>
            </w:tcBorders>
            <w:vAlign w:val="center"/>
          </w:tcPr>
          <w:p w14:paraId="4A67CCC9" w14:textId="04713E8E" w:rsidR="00E80526" w:rsidRPr="00E80526" w:rsidRDefault="00E80526" w:rsidP="008877CF">
            <w:pPr>
              <w:rPr>
                <w:lang w:val="es-ES"/>
              </w:rPr>
            </w:pPr>
            <w:r w:rsidRPr="004A3484">
              <w:rPr>
                <w:lang w:val="es-ES"/>
              </w:rPr>
              <w:t>1.</w:t>
            </w:r>
            <w:r>
              <w:rPr>
                <w:lang w:val="es-ES"/>
              </w:rPr>
              <w:tab/>
              <w:t xml:space="preserve">me compra algo </w:t>
            </w:r>
            <w:r w:rsidR="0057636E">
              <w:rPr>
                <w:lang w:val="es-ES"/>
              </w:rPr>
              <w:t>para ti</w:t>
            </w:r>
            <w:r>
              <w:rPr>
                <w:lang w:val="es-ES"/>
              </w:rPr>
              <w:t>.</w:t>
            </w:r>
          </w:p>
        </w:tc>
      </w:tr>
      <w:tr w:rsidR="00E80526" w:rsidRPr="006113A3" w14:paraId="187247EB" w14:textId="77777777" w:rsidTr="00813734">
        <w:trPr>
          <w:trHeight w:hRule="exact" w:val="170"/>
        </w:trPr>
        <w:tc>
          <w:tcPr>
            <w:tcW w:w="3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285F71" w14:textId="77777777" w:rsidR="00E80526" w:rsidRPr="00E80526" w:rsidRDefault="00E80526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5042" w:type="dxa"/>
            <w:vAlign w:val="center"/>
          </w:tcPr>
          <w:p w14:paraId="19E244B3" w14:textId="77777777" w:rsidR="00E80526" w:rsidRPr="004A3484" w:rsidRDefault="00E80526" w:rsidP="008877CF">
            <w:pPr>
              <w:rPr>
                <w:lang w:val="es-ES"/>
              </w:rPr>
            </w:pPr>
          </w:p>
        </w:tc>
      </w:tr>
      <w:tr w:rsidR="00E80526" w:rsidRPr="004A3484" w14:paraId="20CC3C6B" w14:textId="77777777" w:rsidTr="00813734">
        <w:trPr>
          <w:trHeight w:hRule="exact" w:val="34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DC162" w14:textId="733E414A" w:rsidR="00E80526" w:rsidRPr="00E80526" w:rsidRDefault="00E80526" w:rsidP="008877CF">
            <w:pPr>
              <w:rPr>
                <w:rStyle w:val="ekvlsung"/>
                <w:lang w:val="es-ES"/>
              </w:rPr>
            </w:pPr>
          </w:p>
        </w:tc>
        <w:tc>
          <w:tcPr>
            <w:tcW w:w="5042" w:type="dxa"/>
            <w:tcBorders>
              <w:left w:val="single" w:sz="4" w:space="0" w:color="auto"/>
            </w:tcBorders>
            <w:vAlign w:val="center"/>
          </w:tcPr>
          <w:p w14:paraId="2330C397" w14:textId="164BB161" w:rsidR="00E80526" w:rsidRPr="004A3484" w:rsidRDefault="00E80526" w:rsidP="008877CF">
            <w:pPr>
              <w:rPr>
                <w:lang w:val="es-ES"/>
              </w:rPr>
            </w:pPr>
            <w:r w:rsidRPr="004A3484">
              <w:t>2.</w:t>
            </w:r>
            <w:r>
              <w:tab/>
              <w:t>compramos algo para él.</w:t>
            </w:r>
          </w:p>
        </w:tc>
      </w:tr>
    </w:tbl>
    <w:p w14:paraId="257E7813" w14:textId="77777777" w:rsidR="00576788" w:rsidRDefault="00576788">
      <w:pPr>
        <w:sectPr w:rsidR="00576788" w:rsidSect="00563E45">
          <w:footerReference w:type="default" r:id="rId52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228CA04B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286AB6C5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F27025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C50759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B794E3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61D77ABD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58B0FF8C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07EE2BDA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5714EC10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3D13D360" w14:textId="23A77334" w:rsidR="003C1833" w:rsidRPr="007F07A0" w:rsidRDefault="008A65A7" w:rsidP="0084529C">
      <w:pPr>
        <w:pStyle w:val="ekvabsatznummer"/>
      </w:pPr>
      <w:r w:rsidRPr="008A65A7">
        <w:rPr>
          <w:rStyle w:val="ekvnummerierung"/>
        </w:rPr>
        <w:t>5</w:t>
      </w:r>
      <w:r w:rsidR="003C1833" w:rsidRPr="003C1833">
        <w:tab/>
        <w:t>Cuenta lo que dicen e</w:t>
      </w:r>
      <w:r w:rsidR="003C1833">
        <w:t xml:space="preserve">stas personas. Utiliza el estilo </w:t>
      </w:r>
      <w:r w:rsidR="003C1833" w:rsidRPr="007F07A0">
        <w:t xml:space="preserve">indirecto. </w:t>
      </w:r>
    </w:p>
    <w:p w14:paraId="008C74D7" w14:textId="146B162F" w:rsidR="003C1833" w:rsidRDefault="008F296B" w:rsidP="00073123">
      <w:pPr>
        <w:pStyle w:val="ekvbild"/>
        <w:rPr>
          <w:lang w:val="es-ES"/>
        </w:rPr>
      </w:pPr>
      <w:r>
        <w:rPr>
          <w:lang w:val="es-E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588BB93" wp14:editId="2629A18C">
                <wp:simplePos x="0" y="0"/>
                <wp:positionH relativeFrom="column">
                  <wp:posOffset>2945765</wp:posOffset>
                </wp:positionH>
                <wp:positionV relativeFrom="paragraph">
                  <wp:posOffset>127635</wp:posOffset>
                </wp:positionV>
                <wp:extent cx="1601470" cy="595630"/>
                <wp:effectExtent l="0" t="0" r="17780" b="204470"/>
                <wp:wrapNone/>
                <wp:docPr id="98" name="Sprechblase: rechteckig mit abgerundeten Ecken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595630"/>
                        </a:xfrm>
                        <a:prstGeom prst="wedgeRoundRectCallout">
                          <a:avLst>
                            <a:gd name="adj1" fmla="val -917"/>
                            <a:gd name="adj2" fmla="val 7834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E4BE58" w14:textId="77777777" w:rsidR="0084529C" w:rsidRDefault="0084529C" w:rsidP="008452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8BB93" id="Sprechblase: rechteckig mit abgerundeten Ecken 98" o:spid="_x0000_s1062" type="#_x0000_t62" style="position:absolute;margin-left:231.95pt;margin-top:10.05pt;width:126.1pt;height:46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" adj="10602,27722" fillcolor="white [3212]" strokecolor="black [3213]" strokeweight="1pt">
                <v:textbox>
                  <w:txbxContent>
                    <w:p w14:paraId="22E4BE58" w14:textId="77777777" w:rsidR="0084529C" w:rsidRDefault="0084529C" w:rsidP="0084529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8151C">
        <w:rPr>
          <w:lang w:val="es-E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EB6B33F" wp14:editId="6B3EB7D4">
                <wp:simplePos x="0" y="0"/>
                <wp:positionH relativeFrom="column">
                  <wp:posOffset>4611091</wp:posOffset>
                </wp:positionH>
                <wp:positionV relativeFrom="paragraph">
                  <wp:posOffset>134214</wp:posOffset>
                </wp:positionV>
                <wp:extent cx="1403350" cy="595630"/>
                <wp:effectExtent l="0" t="0" r="25400" b="242570"/>
                <wp:wrapNone/>
                <wp:docPr id="113" name="Sprechblase: rechteckig mit abgerundeten Ecken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0" cy="595630"/>
                        </a:xfrm>
                        <a:prstGeom prst="wedgeRoundRectCallout">
                          <a:avLst>
                            <a:gd name="adj1" fmla="val -3842"/>
                            <a:gd name="adj2" fmla="val 8405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3FE2A8" w14:textId="77777777" w:rsidR="00FE1493" w:rsidRDefault="00FE1493" w:rsidP="008452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6B33F" id="Sprechblase: rechteckig mit abgerundeten Ecken 113" o:spid="_x0000_s1063" type="#_x0000_t62" style="position:absolute;margin-left:363.1pt;margin-top:10.55pt;width:110.5pt;height:46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" adj="9970,28955" fillcolor="white [3212]" strokecolor="black [3213]" strokeweight="1pt">
                <v:textbox>
                  <w:txbxContent>
                    <w:p w14:paraId="4F3FE2A8" w14:textId="77777777" w:rsidR="00FE1493" w:rsidRDefault="00FE1493" w:rsidP="0084529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4529C">
        <w:rPr>
          <w:lang w:val="es-E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4C01CD1" wp14:editId="17F4BCB2">
                <wp:simplePos x="0" y="0"/>
                <wp:positionH relativeFrom="column">
                  <wp:posOffset>-78105</wp:posOffset>
                </wp:positionH>
                <wp:positionV relativeFrom="paragraph">
                  <wp:posOffset>258445</wp:posOffset>
                </wp:positionV>
                <wp:extent cx="1398270" cy="463550"/>
                <wp:effectExtent l="0" t="0" r="11430" b="241300"/>
                <wp:wrapNone/>
                <wp:docPr id="95" name="Sprechblase: rechteckig mit abgerundeten Ecken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8270" cy="463550"/>
                        </a:xfrm>
                        <a:prstGeom prst="wedgeRoundRectCallout">
                          <a:avLst>
                            <a:gd name="adj1" fmla="val -16807"/>
                            <a:gd name="adj2" fmla="val 97830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9EDF7B" w14:textId="77777777" w:rsidR="0084529C" w:rsidRDefault="0084529C" w:rsidP="008452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C01CD1" id="Sprechblase: rechteckig mit abgerundeten Ecken 95" o:spid="_x0000_s1064" type="#_x0000_t62" style="position:absolute;margin-left:-6.15pt;margin-top:20.35pt;width:110.1pt;height:36.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" adj="7170,31931" fillcolor="white [3212]" strokecolor="black [3213]" strokeweight="1pt">
                <v:textbox>
                  <w:txbxContent>
                    <w:p w14:paraId="179EDF7B" w14:textId="77777777" w:rsidR="0084529C" w:rsidRDefault="0084529C" w:rsidP="0084529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37"/>
        <w:gridCol w:w="2338"/>
        <w:gridCol w:w="2338"/>
        <w:gridCol w:w="2338"/>
      </w:tblGrid>
      <w:tr w:rsidR="0060384B" w14:paraId="49997138" w14:textId="77777777" w:rsidTr="00AA7F31">
        <w:tc>
          <w:tcPr>
            <w:tcW w:w="2337" w:type="dxa"/>
          </w:tcPr>
          <w:p w14:paraId="4BCA58F2" w14:textId="079B3449" w:rsidR="0060384B" w:rsidRDefault="00FE1493" w:rsidP="0060384B">
            <w:pPr>
              <w:pStyle w:val="ekvtabelle"/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67BA140" wp14:editId="57C76060">
                      <wp:simplePos x="0" y="0"/>
                      <wp:positionH relativeFrom="column">
                        <wp:posOffset>2515</wp:posOffset>
                      </wp:positionH>
                      <wp:positionV relativeFrom="paragraph">
                        <wp:posOffset>164033</wp:posOffset>
                      </wp:positionV>
                      <wp:extent cx="1272540" cy="375844"/>
                      <wp:effectExtent l="0" t="0" r="3810" b="5715"/>
                      <wp:wrapNone/>
                      <wp:docPr id="110" name="Textfeld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72540" cy="37584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D53E38E" w14:textId="77777777" w:rsidR="00FE1493" w:rsidRDefault="00FE1493" w:rsidP="00FE1493">
                                  <w:pPr>
                                    <w:pStyle w:val="ekvtabelle"/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lang w:val="es-ES"/>
                                    </w:rPr>
                                    <w:t>¿Vas a comer a casa?</w:t>
                                  </w:r>
                                </w:p>
                                <w:p w14:paraId="243EEAC5" w14:textId="764DAE3A" w:rsidR="00FE1493" w:rsidRDefault="00FE1493" w:rsidP="00FE1493">
                                  <w:r>
                                    <w:rPr>
                                      <w:lang w:val="es-ES"/>
                                    </w:rPr>
                                    <w:t>¿Tienes hoy partido?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BA140" id="Textfeld 110" o:spid="_x0000_s1065" type="#_x0000_t202" style="position:absolute;margin-left:.2pt;margin-top:12.9pt;width:100.2pt;height:29.6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" filled="f" stroked="f" strokeweight=".5pt">
                      <v:textbox inset="1mm,0,1mm,0">
                        <w:txbxContent>
                          <w:p w14:paraId="5D53E38E" w14:textId="77777777" w:rsidR="00FE1493" w:rsidRDefault="00FE1493" w:rsidP="00FE1493">
                            <w:pPr>
                              <w:pStyle w:val="ekvtabelle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¿Vas a comer a casa?</w:t>
                            </w:r>
                          </w:p>
                          <w:p w14:paraId="243EEAC5" w14:textId="764DAE3A" w:rsidR="00FE1493" w:rsidRDefault="00FE1493" w:rsidP="00FE1493">
                            <w:r>
                              <w:rPr>
                                <w:lang w:val="es-ES"/>
                              </w:rPr>
                              <w:t>¿Tienes hoy partido?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A24A7E" w14:textId="756EC5B6" w:rsidR="0060384B" w:rsidRDefault="0060384B" w:rsidP="0060384B">
            <w:pPr>
              <w:pStyle w:val="ekvtabelle"/>
              <w:rPr>
                <w:lang w:val="es-ES"/>
              </w:rPr>
            </w:pPr>
          </w:p>
        </w:tc>
        <w:tc>
          <w:tcPr>
            <w:tcW w:w="2338" w:type="dxa"/>
            <w:tcMar>
              <w:left w:w="113" w:type="dxa"/>
              <w:right w:w="113" w:type="dxa"/>
            </w:tcMar>
          </w:tcPr>
          <w:p w14:paraId="01D6C689" w14:textId="48DEE658" w:rsidR="0060384B" w:rsidRDefault="00FE1493" w:rsidP="00FE1493">
            <w:pPr>
              <w:pStyle w:val="ekvtabelle"/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1532563" wp14:editId="16C92F73">
                      <wp:simplePos x="0" y="0"/>
                      <wp:positionH relativeFrom="column">
                        <wp:posOffset>-90195</wp:posOffset>
                      </wp:positionH>
                      <wp:positionV relativeFrom="paragraph">
                        <wp:posOffset>120142</wp:posOffset>
                      </wp:positionV>
                      <wp:extent cx="1405153" cy="463550"/>
                      <wp:effectExtent l="0" t="0" r="24130" b="336550"/>
                      <wp:wrapNone/>
                      <wp:docPr id="96" name="Sprechblase: rechteckig mit abgerundeten Ecke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05153" cy="463550"/>
                              </a:xfrm>
                              <a:prstGeom prst="wedgeRoundRectCallout">
                                <a:avLst>
                                  <a:gd name="adj1" fmla="val -15831"/>
                                  <a:gd name="adj2" fmla="val 11843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FC2903" w14:textId="77777777" w:rsidR="0084529C" w:rsidRDefault="0084529C" w:rsidP="0084529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1532563" id="Sprechblase: rechteckig mit abgerundeten Ecken 96" o:spid="_x0000_s1066" type="#_x0000_t62" style="position:absolute;margin-left:-7.1pt;margin-top:9.45pt;width:110.65pt;height:36.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" adj="7381,36383" fillcolor="white [3212]" strokecolor="black [3213]" strokeweight="1pt">
                      <v:textbox>
                        <w:txbxContent>
                          <w:p w14:paraId="10FC2903" w14:textId="77777777" w:rsidR="0084529C" w:rsidRDefault="0084529C" w:rsidP="0084529C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BE88C87" wp14:editId="3F2E09D2">
                      <wp:simplePos x="0" y="0"/>
                      <wp:positionH relativeFrom="column">
                        <wp:posOffset>-90195</wp:posOffset>
                      </wp:positionH>
                      <wp:positionV relativeFrom="paragraph">
                        <wp:posOffset>156718</wp:posOffset>
                      </wp:positionV>
                      <wp:extent cx="1405153" cy="382600"/>
                      <wp:effectExtent l="0" t="0" r="5080" b="0"/>
                      <wp:wrapNone/>
                      <wp:docPr id="111" name="Textfeld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05153" cy="382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E5F8D6" w14:textId="7714BD07" w:rsidR="00FE1493" w:rsidRPr="00FE1493" w:rsidRDefault="00FE1493" w:rsidP="00FE1493">
                                  <w:pPr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lang w:val="es-ES"/>
                                    </w:rPr>
                                    <w:t>Estuve el fin de semana en Lima y me encantó.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E88C87" id="Textfeld 111" o:spid="_x0000_s1067" type="#_x0000_t202" style="position:absolute;margin-left:-7.1pt;margin-top:12.35pt;width:110.65pt;height:30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" filled="f" stroked="f" strokeweight=".5pt">
                      <v:textbox inset="1mm,0,1mm,0">
                        <w:txbxContent>
                          <w:p w14:paraId="24E5F8D6" w14:textId="7714BD07" w:rsidR="00FE1493" w:rsidRPr="00FE1493" w:rsidRDefault="00FE1493" w:rsidP="00FE1493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Estuve el fin de semana en Lima y me encantó.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384B">
              <w:rPr>
                <w:lang w:val="es-ES"/>
              </w:rPr>
              <w:t>.</w:t>
            </w:r>
          </w:p>
        </w:tc>
        <w:tc>
          <w:tcPr>
            <w:tcW w:w="2338" w:type="dxa"/>
            <w:tcMar>
              <w:left w:w="0" w:type="dxa"/>
              <w:right w:w="113" w:type="dxa"/>
            </w:tcMar>
          </w:tcPr>
          <w:p w14:paraId="212482C7" w14:textId="66320506" w:rsidR="0060384B" w:rsidRPr="0060384B" w:rsidRDefault="00FE1493" w:rsidP="0060384B">
            <w:pPr>
              <w:pStyle w:val="ekvtabelle"/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146F5BE" wp14:editId="643B9C39">
                      <wp:simplePos x="0" y="0"/>
                      <wp:positionH relativeFrom="column">
                        <wp:posOffset>10465</wp:posOffset>
                      </wp:positionH>
                      <wp:positionV relativeFrom="paragraph">
                        <wp:posOffset>31750</wp:posOffset>
                      </wp:positionV>
                      <wp:extent cx="1594104" cy="594995"/>
                      <wp:effectExtent l="0" t="0" r="6350" b="14605"/>
                      <wp:wrapNone/>
                      <wp:docPr id="112" name="Textfeld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4104" cy="5949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C3FCBA8" w14:textId="4A1D5C66" w:rsidR="00FE1493" w:rsidRPr="00FE1493" w:rsidRDefault="00FE1493" w:rsidP="00FE1493">
                                  <w:pPr>
                                    <w:rPr>
                                      <w:lang w:val="es-ES"/>
                                    </w:rPr>
                                  </w:pPr>
                                  <w:r w:rsidRPr="00FE1493">
                                    <w:rPr>
                                      <w:lang w:val="es-ES"/>
                                    </w:rPr>
                                    <w:t>Todavía hoy, a los 80 años, me gusta pasear todos los días por el bosque.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6F5BE" id="Textfeld 112" o:spid="_x0000_s1068" type="#_x0000_t202" style="position:absolute;margin-left:.8pt;margin-top:2.5pt;width:125.5pt;height:46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" filled="f" stroked="f" strokeweight=".5pt">
                      <v:textbox inset="1mm,0,1mm,0">
                        <w:txbxContent>
                          <w:p w14:paraId="6C3FCBA8" w14:textId="4A1D5C66" w:rsidR="00FE1493" w:rsidRPr="00FE1493" w:rsidRDefault="00FE1493" w:rsidP="00FE1493">
                            <w:pPr>
                              <w:rPr>
                                <w:lang w:val="es-ES"/>
                              </w:rPr>
                            </w:pPr>
                            <w:r w:rsidRPr="00FE1493">
                              <w:rPr>
                                <w:lang w:val="es-ES"/>
                              </w:rPr>
                              <w:t>Todavía hoy, a los 80 años, me gusta pasear todos los días por el bosque.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338" w:type="dxa"/>
            <w:tcMar>
              <w:left w:w="227" w:type="dxa"/>
              <w:right w:w="0" w:type="dxa"/>
            </w:tcMar>
          </w:tcPr>
          <w:p w14:paraId="448551A1" w14:textId="36427BCA" w:rsidR="0060384B" w:rsidRDefault="0098151C" w:rsidP="0060384B">
            <w:pPr>
              <w:pStyle w:val="ekvtabelle"/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27DF136" wp14:editId="401AE032">
                      <wp:simplePos x="0" y="0"/>
                      <wp:positionH relativeFrom="column">
                        <wp:posOffset>74600</wp:posOffset>
                      </wp:positionH>
                      <wp:positionV relativeFrom="paragraph">
                        <wp:posOffset>37465</wp:posOffset>
                      </wp:positionV>
                      <wp:extent cx="1280160" cy="594995"/>
                      <wp:effectExtent l="0" t="0" r="0" b="14605"/>
                      <wp:wrapNone/>
                      <wp:docPr id="114" name="Textfeld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0160" cy="59499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2955A9F" w14:textId="77777777" w:rsidR="00FE1493" w:rsidRDefault="00FE1493" w:rsidP="00FE1493">
                                  <w:pPr>
                                    <w:pStyle w:val="ekvtabelle"/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lang w:val="es-ES"/>
                                    </w:rPr>
                                    <w:t xml:space="preserve">¿Vamos al Museo del Prado o paseamos por </w:t>
                                  </w:r>
                                </w:p>
                                <w:p w14:paraId="38D1907E" w14:textId="56C25137" w:rsidR="00FE1493" w:rsidRPr="00FE1493" w:rsidRDefault="00FE1493" w:rsidP="00FE1493">
                                  <w:pPr>
                                    <w:rPr>
                                      <w:lang w:val="es-ES"/>
                                    </w:rPr>
                                  </w:pPr>
                                  <w:r>
                                    <w:rPr>
                                      <w:lang w:val="es-ES"/>
                                    </w:rPr>
                                    <w:t>el parque del Retiro?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DF136" id="Textfeld 114" o:spid="_x0000_s1069" type="#_x0000_t202" style="position:absolute;margin-left:5.85pt;margin-top:2.95pt;width:100.8pt;height:46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" filled="f" stroked="f" strokeweight=".5pt">
                      <v:textbox inset="1mm,0,1mm,0">
                        <w:txbxContent>
                          <w:p w14:paraId="22955A9F" w14:textId="77777777" w:rsidR="00FE1493" w:rsidRDefault="00FE1493" w:rsidP="00FE1493">
                            <w:pPr>
                              <w:pStyle w:val="ekvtabelle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¿Vamos al Museo del Prado o paseamos por </w:t>
                            </w:r>
                          </w:p>
                          <w:p w14:paraId="38D1907E" w14:textId="56C25137" w:rsidR="00FE1493" w:rsidRPr="00FE1493" w:rsidRDefault="00FE1493" w:rsidP="00FE1493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el parque del Retiro?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5E5CD39A" w14:textId="6662BCA1" w:rsidR="0060384B" w:rsidRPr="0060384B" w:rsidRDefault="0060384B">
      <w:pPr>
        <w:rPr>
          <w:lang w:val="es-ES"/>
        </w:rPr>
      </w:pPr>
    </w:p>
    <w:tbl>
      <w:tblPr>
        <w:tblStyle w:val="Tabellenrast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6"/>
        <w:gridCol w:w="283"/>
        <w:gridCol w:w="2126"/>
        <w:gridCol w:w="283"/>
        <w:gridCol w:w="2126"/>
        <w:gridCol w:w="283"/>
        <w:gridCol w:w="2126"/>
      </w:tblGrid>
      <w:tr w:rsidR="0060384B" w14:paraId="7E225DAA" w14:textId="77777777" w:rsidTr="00FE1493"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370DA166" w14:textId="403DF503" w:rsidR="0084529C" w:rsidRPr="00D12DB7" w:rsidRDefault="00D12DB7" w:rsidP="00D12DB7">
            <w:pPr>
              <w:pStyle w:val="ekvbild"/>
            </w:pPr>
            <w:r>
              <w:drawing>
                <wp:anchor distT="0" distB="0" distL="114300" distR="114300" simplePos="0" relativeHeight="251740160" behindDoc="1" locked="0" layoutInCell="1" allowOverlap="1" wp14:anchorId="23ED5247" wp14:editId="36D912FC">
                  <wp:simplePos x="0" y="0"/>
                  <wp:positionH relativeFrom="column">
                    <wp:posOffset>2515</wp:posOffset>
                  </wp:positionH>
                  <wp:positionV relativeFrom="paragraph">
                    <wp:posOffset>2032</wp:posOffset>
                  </wp:positionV>
                  <wp:extent cx="1343641" cy="1737995"/>
                  <wp:effectExtent l="0" t="0" r="9525" b="0"/>
                  <wp:wrapNone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Grafik 104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10" b="4728"/>
                          <a:stretch/>
                        </pic:blipFill>
                        <pic:spPr bwMode="auto">
                          <a:xfrm>
                            <a:off x="0" y="0"/>
                            <a:ext cx="1343641" cy="1737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F59448" w14:textId="77777777" w:rsidR="0060384B" w:rsidRPr="009607D1" w:rsidRDefault="0060384B" w:rsidP="00073123">
            <w:pPr>
              <w:pStyle w:val="ekvbild"/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84659EA" w14:textId="7B79BFFF" w:rsidR="009607D1" w:rsidRPr="00533579" w:rsidRDefault="00C348C5" w:rsidP="00073123">
            <w:pPr>
              <w:pStyle w:val="ekvbild"/>
            </w:pPr>
            <w:r>
              <w:drawing>
                <wp:inline distT="0" distB="0" distL="0" distR="0" wp14:anchorId="26967774" wp14:editId="35A1E7DE">
                  <wp:extent cx="1343660" cy="1737995"/>
                  <wp:effectExtent l="0" t="0" r="8890" b="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Grafik 107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607D1">
              <w:t xml:space="preserve"> 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DF40BA0" w14:textId="77777777" w:rsidR="0060384B" w:rsidRPr="00533579" w:rsidRDefault="0060384B" w:rsidP="00073123">
            <w:pPr>
              <w:pStyle w:val="ekvbild"/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66EB3A4" w14:textId="6701600A" w:rsidR="009607D1" w:rsidRPr="00533579" w:rsidRDefault="009607D1" w:rsidP="00C348C5">
            <w:pPr>
              <w:pStyle w:val="ekvbild"/>
            </w:pPr>
            <w:r>
              <w:t xml:space="preserve"> </w:t>
            </w:r>
            <w:r w:rsidR="00C348C5">
              <w:drawing>
                <wp:inline distT="0" distB="0" distL="0" distR="0" wp14:anchorId="3ACE3AD2" wp14:editId="4831C63B">
                  <wp:extent cx="1286510" cy="1734439"/>
                  <wp:effectExtent l="0" t="0" r="8890" b="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Grafik 108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" t="2065" r="3059"/>
                          <a:stretch/>
                        </pic:blipFill>
                        <pic:spPr bwMode="auto">
                          <a:xfrm>
                            <a:off x="0" y="0"/>
                            <a:ext cx="1287894" cy="173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FEE9576" w14:textId="77777777" w:rsidR="0060384B" w:rsidRPr="00533579" w:rsidRDefault="0060384B" w:rsidP="00073123">
            <w:pPr>
              <w:pStyle w:val="ekvbild"/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3EE8A583" w14:textId="7D81E6A2" w:rsidR="009607D1" w:rsidRPr="00533579" w:rsidRDefault="00C348C5" w:rsidP="00C348C5">
            <w:pPr>
              <w:pStyle w:val="ekvbild"/>
            </w:pPr>
            <w:r>
              <w:drawing>
                <wp:inline distT="0" distB="0" distL="0" distR="0" wp14:anchorId="4CF41A93" wp14:editId="6976CC44">
                  <wp:extent cx="1343466" cy="1722374"/>
                  <wp:effectExtent l="0" t="0" r="9525" b="0"/>
                  <wp:docPr id="109" name="Grafi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Grafik 109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74" b="-1"/>
                          <a:stretch/>
                        </pic:blipFill>
                        <pic:spPr bwMode="auto">
                          <a:xfrm>
                            <a:off x="0" y="0"/>
                            <a:ext cx="1343660" cy="172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4560EC" w14:textId="77777777" w:rsidR="0084529C" w:rsidRDefault="0084529C" w:rsidP="00FA0144">
      <w:pPr>
        <w:pStyle w:val="ekvgrundtexthalbe"/>
      </w:pPr>
    </w:p>
    <w:tbl>
      <w:tblPr>
        <w:tblStyle w:val="Tabellenraster"/>
        <w:tblW w:w="93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6"/>
        <w:gridCol w:w="283"/>
        <w:gridCol w:w="2126"/>
        <w:gridCol w:w="283"/>
        <w:gridCol w:w="2126"/>
        <w:gridCol w:w="283"/>
        <w:gridCol w:w="2126"/>
      </w:tblGrid>
      <w:tr w:rsidR="0084529C" w14:paraId="1DB71FA3" w14:textId="77777777" w:rsidTr="0084529C">
        <w:tc>
          <w:tcPr>
            <w:tcW w:w="2126" w:type="dxa"/>
          </w:tcPr>
          <w:p w14:paraId="1E06DAC2" w14:textId="77777777" w:rsidR="0084529C" w:rsidRPr="00266A71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 w:rsidRPr="00266A71">
              <w:rPr>
                <w:lang w:val="es-ES"/>
              </w:rPr>
              <w:t>Mi madre me pregunta</w:t>
            </w:r>
          </w:p>
          <w:p w14:paraId="17BA0FEF" w14:textId="577C2440" w:rsidR="0084529C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 w:rsidR="0084529C" w:rsidRPr="00266A71">
              <w:rPr>
                <w:rStyle w:val="ekvlsungunterstrichen"/>
                <w:lang w:val="es-ES"/>
              </w:rPr>
              <w:tab/>
            </w:r>
            <w:r w:rsidR="0084529C" w:rsidRPr="00266A71">
              <w:rPr>
                <w:rStyle w:val="ekvlsungunterstrichen"/>
                <w:lang w:val="es-ES"/>
              </w:rPr>
              <w:tab/>
            </w:r>
            <w:r w:rsidR="0084529C" w:rsidRPr="00266A71">
              <w:rPr>
                <w:rStyle w:val="ekvlsungunterstrichen"/>
                <w:lang w:val="es-ES"/>
              </w:rPr>
              <w:tab/>
            </w:r>
          </w:p>
          <w:p w14:paraId="50878863" w14:textId="5F8C1B94" w:rsidR="0009273C" w:rsidRPr="00266A71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</w:p>
          <w:p w14:paraId="5F7A64F3" w14:textId="0AE004B0" w:rsidR="0084529C" w:rsidRPr="0084529C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>
              <w:rPr>
                <w:lang w:val="es-ES"/>
              </w:rPr>
              <w:t xml:space="preserve">y también </w:t>
            </w:r>
            <w:r w:rsidR="00D664EF" w:rsidRPr="00D664EF">
              <w:rPr>
                <w:rStyle w:val="ekvlsungunterstrichen"/>
                <w:lang w:val="es-ES"/>
              </w:rPr>
              <w:t xml:space="preserve"> </w:t>
            </w:r>
            <w:r w:rsidRPr="00266A71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  <w:r>
              <w:rPr>
                <w:lang w:val="es-ES"/>
              </w:rPr>
              <w:t xml:space="preserve"> </w:t>
            </w:r>
          </w:p>
        </w:tc>
        <w:tc>
          <w:tcPr>
            <w:tcW w:w="283" w:type="dxa"/>
          </w:tcPr>
          <w:p w14:paraId="757FAE4B" w14:textId="77777777" w:rsidR="0084529C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</w:p>
        </w:tc>
        <w:tc>
          <w:tcPr>
            <w:tcW w:w="2126" w:type="dxa"/>
          </w:tcPr>
          <w:p w14:paraId="69433E2F" w14:textId="142F2DB9" w:rsidR="0084529C" w:rsidRPr="00266A71" w:rsidRDefault="0084529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 xml:space="preserve">Rosa explica </w:t>
            </w:r>
            <w:r w:rsidRPr="00266A71">
              <w:rPr>
                <w:rStyle w:val="ekvlsungunterstrichen"/>
                <w:lang w:val="es-ES"/>
              </w:rPr>
              <w:t xml:space="preserve"> </w:t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58E90206" w14:textId="2D30C3EA" w:rsidR="0084529C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 w:rsidR="0084529C">
              <w:rPr>
                <w:rStyle w:val="ekvlsungunterstrichen"/>
                <w:lang w:val="es-ES"/>
              </w:rPr>
              <w:tab/>
            </w:r>
          </w:p>
          <w:p w14:paraId="658ED0FB" w14:textId="024ADEA1" w:rsidR="0084529C" w:rsidRPr="0084529C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 w:rsidR="0084529C" w:rsidRPr="0084529C">
              <w:rPr>
                <w:rStyle w:val="ekvlsungunterstrichen"/>
                <w:lang w:val="es-ES"/>
              </w:rPr>
              <w:t xml:space="preserve"> </w:t>
            </w:r>
            <w:r w:rsidR="0084529C">
              <w:rPr>
                <w:rStyle w:val="ekvlsungunterstrichen"/>
                <w:lang w:val="es-ES"/>
              </w:rPr>
              <w:tab/>
            </w:r>
          </w:p>
          <w:p w14:paraId="7A06F13C" w14:textId="4F27866A" w:rsidR="0084529C" w:rsidRPr="00266A71" w:rsidRDefault="0084529C" w:rsidP="00D664EF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 xml:space="preserve">Además, dice </w:t>
            </w:r>
            <w:r w:rsidRPr="00266A71">
              <w:rPr>
                <w:rStyle w:val="ekvlsungunterstrichen"/>
                <w:lang w:val="es-ES"/>
              </w:rPr>
              <w:t xml:space="preserve"> </w:t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3E4E624A" w14:textId="31108561" w:rsidR="0084529C" w:rsidRDefault="0009273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>
              <w:rPr>
                <w:rStyle w:val="ekvlsungunterstrichen"/>
              </w:rPr>
              <w:tab/>
            </w:r>
            <w:r>
              <w:rPr>
                <w:rStyle w:val="ekvlsungunterstrichen"/>
              </w:rPr>
              <w:tab/>
            </w:r>
            <w:r>
              <w:rPr>
                <w:rStyle w:val="ekvlsungunterstrichen"/>
              </w:rPr>
              <w:tab/>
            </w:r>
            <w:r w:rsidR="0084529C">
              <w:rPr>
                <w:rStyle w:val="ekvlsungunterstrichen"/>
              </w:rPr>
              <w:tab/>
            </w:r>
          </w:p>
        </w:tc>
        <w:tc>
          <w:tcPr>
            <w:tcW w:w="283" w:type="dxa"/>
          </w:tcPr>
          <w:p w14:paraId="601D9237" w14:textId="77777777" w:rsidR="0084529C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</w:p>
        </w:tc>
        <w:tc>
          <w:tcPr>
            <w:tcW w:w="2126" w:type="dxa"/>
          </w:tcPr>
          <w:p w14:paraId="04A0B17B" w14:textId="77777777" w:rsidR="0084529C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>
              <w:rPr>
                <w:lang w:val="es-ES"/>
              </w:rPr>
              <w:t xml:space="preserve">Mi abuelo me cuenta </w:t>
            </w:r>
          </w:p>
          <w:p w14:paraId="062C7D2B" w14:textId="39D99B61" w:rsidR="0009273C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</w:p>
          <w:p w14:paraId="6C2AAD94" w14:textId="07E2738B" w:rsidR="0009273C" w:rsidRDefault="0009273C" w:rsidP="0084529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</w:p>
          <w:p w14:paraId="697F1FF2" w14:textId="382E4D33" w:rsidR="0084529C" w:rsidRDefault="0009273C" w:rsidP="0009273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 w:rsidR="0084529C">
              <w:rPr>
                <w:lang w:val="es-ES"/>
              </w:rPr>
              <w:t xml:space="preserve"> </w:t>
            </w:r>
          </w:p>
        </w:tc>
        <w:tc>
          <w:tcPr>
            <w:tcW w:w="283" w:type="dxa"/>
          </w:tcPr>
          <w:p w14:paraId="4CF96A32" w14:textId="77777777" w:rsidR="0084529C" w:rsidRDefault="0084529C" w:rsidP="0084529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</w:p>
        </w:tc>
        <w:tc>
          <w:tcPr>
            <w:tcW w:w="2126" w:type="dxa"/>
          </w:tcPr>
          <w:p w14:paraId="28D913C4" w14:textId="77777777" w:rsidR="0009273C" w:rsidRDefault="0084529C" w:rsidP="0009273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lang w:val="es-ES"/>
              </w:rPr>
              <w:t xml:space="preserve">El chico quiere saber </w:t>
            </w:r>
            <w:r>
              <w:rPr>
                <w:lang w:val="es-ES"/>
              </w:rPr>
              <w:br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</w:p>
          <w:p w14:paraId="2AD81F72" w14:textId="77777777" w:rsidR="0009273C" w:rsidRDefault="0009273C" w:rsidP="0009273C">
            <w:pPr>
              <w:pStyle w:val="ekvschreiblinie"/>
              <w:tabs>
                <w:tab w:val="right" w:pos="2126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</w:p>
          <w:p w14:paraId="176BCD7E" w14:textId="403B18B4" w:rsidR="0084529C" w:rsidRDefault="0009273C" w:rsidP="0009273C">
            <w:pPr>
              <w:pStyle w:val="ekvschreiblinie"/>
              <w:tabs>
                <w:tab w:val="right" w:pos="2126"/>
              </w:tabs>
              <w:rPr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  <w:r>
              <w:rPr>
                <w:rStyle w:val="ekvlsungunterstrichen"/>
                <w:lang w:val="es-ES"/>
              </w:rPr>
              <w:tab/>
            </w:r>
          </w:p>
        </w:tc>
      </w:tr>
    </w:tbl>
    <w:p w14:paraId="07D366FD" w14:textId="3BE46AA5" w:rsidR="00FA0144" w:rsidRDefault="00FA0144"/>
    <w:p w14:paraId="44DC0A17" w14:textId="487BFF81" w:rsidR="00FA0144" w:rsidRDefault="00FA0144"/>
    <w:p w14:paraId="6420E8FA" w14:textId="5D2AC432" w:rsidR="00FA0144" w:rsidRPr="004D1719" w:rsidRDefault="008A65A7" w:rsidP="008A65A7">
      <w:pPr>
        <w:pStyle w:val="ekvabsatznummer"/>
        <w:rPr>
          <w:rStyle w:val="ekvfett"/>
        </w:rPr>
      </w:pPr>
      <w:r w:rsidRPr="008A65A7">
        <w:rPr>
          <w:rStyle w:val="ekvnummerierung"/>
        </w:rPr>
        <w:t>6</w:t>
      </w:r>
      <w:r w:rsidR="004D1719" w:rsidRPr="008A65A7">
        <w:tab/>
      </w:r>
      <w:r w:rsidR="00FA0144" w:rsidRPr="004D1719">
        <w:rPr>
          <w:rStyle w:val="ekvfett"/>
        </w:rPr>
        <w:t>Natalia acaba de volver de su viaje a Per</w:t>
      </w:r>
      <w:r w:rsidR="0057636E">
        <w:rPr>
          <w:rStyle w:val="ekvfett"/>
        </w:rPr>
        <w:t>ú</w:t>
      </w:r>
      <w:r w:rsidR="00FA0144" w:rsidRPr="004D1719">
        <w:rPr>
          <w:rStyle w:val="ekvfett"/>
        </w:rPr>
        <w:t xml:space="preserve"> y sus amigos le hacen muchas preguntas.</w:t>
      </w:r>
    </w:p>
    <w:p w14:paraId="5805C7F6" w14:textId="1DD45502" w:rsidR="00FA0144" w:rsidRDefault="00FA0144">
      <w:pPr>
        <w:rPr>
          <w:lang w:val="es-ES"/>
        </w:rPr>
      </w:pPr>
    </w:p>
    <w:p w14:paraId="77D7C774" w14:textId="6ECB3160" w:rsidR="00FA0144" w:rsidRPr="00266A71" w:rsidRDefault="00FA0144" w:rsidP="004D1719">
      <w:pPr>
        <w:rPr>
          <w:lang w:val="es-ES"/>
        </w:rPr>
      </w:pPr>
      <w:r w:rsidRPr="00266A71">
        <w:rPr>
          <w:lang w:val="es-ES"/>
        </w:rPr>
        <w:t>Escribe qu</w:t>
      </w:r>
      <w:r w:rsidR="0057636E">
        <w:rPr>
          <w:lang w:val="es-ES"/>
        </w:rPr>
        <w:t>é</w:t>
      </w:r>
      <w:r w:rsidRPr="00266A71">
        <w:rPr>
          <w:lang w:val="es-ES"/>
        </w:rPr>
        <w:t xml:space="preserve"> le preguntan o dicen sus amigos, como en el ejemplo.</w:t>
      </w:r>
    </w:p>
    <w:p w14:paraId="75CDEBB0" w14:textId="77777777" w:rsidR="00FA0144" w:rsidRPr="00FA0144" w:rsidRDefault="00FA0144" w:rsidP="008A65A7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5245"/>
        <w:gridCol w:w="4099"/>
      </w:tblGrid>
      <w:tr w:rsidR="00FA0144" w14:paraId="562C5330" w14:textId="77777777" w:rsidTr="0098151C">
        <w:tc>
          <w:tcPr>
            <w:tcW w:w="5245" w:type="dxa"/>
          </w:tcPr>
          <w:p w14:paraId="7CB394F7" w14:textId="5741C2BF" w:rsidR="00FA0144" w:rsidRPr="004D1719" w:rsidRDefault="00FA0144" w:rsidP="004D1719">
            <w:pPr>
              <w:pStyle w:val="ekvschreiblinie"/>
              <w:rPr>
                <w:lang w:val="es-ES"/>
              </w:rPr>
            </w:pPr>
            <w:r w:rsidRPr="004D1719">
              <w:rPr>
                <w:lang w:val="es-ES"/>
              </w:rPr>
              <w:t>a)</w:t>
            </w:r>
            <w:r w:rsidR="004D1719" w:rsidRPr="004D1719">
              <w:rPr>
                <w:lang w:val="es-ES"/>
              </w:rPr>
              <w:tab/>
            </w:r>
            <w:r w:rsidRPr="00F72EB4">
              <w:rPr>
                <w:rStyle w:val="ekvfett"/>
                <w:lang w:val="es-ES"/>
              </w:rPr>
              <w:t>Ana:</w:t>
            </w:r>
            <w:r w:rsidRPr="004D1719">
              <w:rPr>
                <w:lang w:val="es-ES"/>
              </w:rPr>
              <w:t xml:space="preserve"> </w:t>
            </w:r>
            <w:r w:rsidR="0057636E">
              <w:rPr>
                <w:lang w:val="es-ES"/>
              </w:rPr>
              <w:t>¿</w:t>
            </w:r>
            <w:r w:rsidRPr="004D1719">
              <w:rPr>
                <w:lang w:val="es-ES"/>
              </w:rPr>
              <w:t>Te gust</w:t>
            </w:r>
            <w:r w:rsidR="0057636E">
              <w:rPr>
                <w:lang w:val="es-ES"/>
              </w:rPr>
              <w:t>ó</w:t>
            </w:r>
            <w:r w:rsidRPr="004D1719">
              <w:rPr>
                <w:lang w:val="es-ES"/>
              </w:rPr>
              <w:t xml:space="preserve"> el viaje?</w:t>
            </w:r>
          </w:p>
          <w:p w14:paraId="1066C144" w14:textId="27E0EB89" w:rsidR="00FA0144" w:rsidRPr="00266A71" w:rsidRDefault="00FB00B4" w:rsidP="004D1719">
            <w:pPr>
              <w:pStyle w:val="ekvschreiblinie"/>
              <w:tabs>
                <w:tab w:val="right" w:pos="5103"/>
              </w:tabs>
              <w:rPr>
                <w:rStyle w:val="ekvhandschriftunterstrichen"/>
                <w:lang w:val="es-ES"/>
              </w:rPr>
            </w:pPr>
            <w:r w:rsidRPr="00F72EB4">
              <w:rPr>
                <w:lang w:val="es-ES"/>
              </w:rPr>
              <w:tab/>
            </w:r>
            <w:r w:rsidR="0009273C">
              <w:rPr>
                <w:rStyle w:val="ekvhandschriftunterstrichen"/>
                <w:lang w:val="es-ES"/>
              </w:rPr>
              <w:tab/>
            </w:r>
            <w:r w:rsidR="0009273C">
              <w:rPr>
                <w:rStyle w:val="ekvhandschriftunterstrichen"/>
                <w:lang w:val="es-ES"/>
              </w:rPr>
              <w:tab/>
            </w:r>
            <w:r w:rsidR="004D1719" w:rsidRPr="00266A71">
              <w:rPr>
                <w:rStyle w:val="ekvhandschriftunterstrichen"/>
                <w:lang w:val="es-ES"/>
              </w:rPr>
              <w:tab/>
            </w:r>
          </w:p>
          <w:p w14:paraId="51111928" w14:textId="30DE18BB" w:rsidR="00FA0144" w:rsidRDefault="00FA0144" w:rsidP="004D1719">
            <w:pPr>
              <w:pStyle w:val="ekvschreiblinie"/>
              <w:rPr>
                <w:lang w:val="es-ES"/>
              </w:rPr>
            </w:pPr>
            <w:r w:rsidRPr="004D1719">
              <w:rPr>
                <w:lang w:val="es-ES"/>
              </w:rPr>
              <w:t>b)</w:t>
            </w:r>
            <w:r w:rsidR="004D1719" w:rsidRPr="004D1719">
              <w:rPr>
                <w:lang w:val="es-ES"/>
              </w:rPr>
              <w:tab/>
            </w:r>
            <w:r w:rsidRPr="00FB00B4">
              <w:rPr>
                <w:rStyle w:val="ekvfett"/>
                <w:lang w:val="es-ES"/>
              </w:rPr>
              <w:t>Pablo:</w:t>
            </w:r>
            <w:r w:rsidRPr="004D1719">
              <w:rPr>
                <w:lang w:val="es-ES"/>
              </w:rPr>
              <w:t xml:space="preserve"> </w:t>
            </w:r>
            <w:r w:rsidR="00FB00B4">
              <w:rPr>
                <w:lang w:val="es-ES"/>
              </w:rPr>
              <w:t>¿</w:t>
            </w:r>
            <w:r w:rsidRPr="004D1719">
              <w:rPr>
                <w:lang w:val="es-ES"/>
              </w:rPr>
              <w:t>Por qu</w:t>
            </w:r>
            <w:r w:rsidR="0057636E">
              <w:rPr>
                <w:lang w:val="es-ES"/>
              </w:rPr>
              <w:t>é</w:t>
            </w:r>
            <w:r w:rsidRPr="004D1719">
              <w:rPr>
                <w:lang w:val="es-ES"/>
              </w:rPr>
              <w:t xml:space="preserve"> fuiste a Per</w:t>
            </w:r>
            <w:r w:rsidR="0057636E">
              <w:rPr>
                <w:lang w:val="es-ES"/>
              </w:rPr>
              <w:t>ú</w:t>
            </w:r>
            <w:r w:rsidRPr="004D1719">
              <w:rPr>
                <w:lang w:val="es-ES"/>
              </w:rPr>
              <w:t>?</w:t>
            </w:r>
          </w:p>
          <w:p w14:paraId="25BBC250" w14:textId="460EF99E" w:rsidR="004D1719" w:rsidRPr="004D1719" w:rsidRDefault="00FB00B4" w:rsidP="004D1719">
            <w:pPr>
              <w:pStyle w:val="ekvschreiblinie"/>
              <w:tabs>
                <w:tab w:val="right" w:pos="5103"/>
              </w:tabs>
              <w:rPr>
                <w:rStyle w:val="ekvlsungunterstrichen"/>
                <w:lang w:val="es-ES"/>
              </w:rPr>
            </w:pPr>
            <w:r w:rsidRPr="00F72EB4">
              <w:rPr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4D1719">
              <w:rPr>
                <w:rStyle w:val="ekvlsungunterstrichen"/>
                <w:lang w:val="es-ES"/>
              </w:rPr>
              <w:tab/>
            </w:r>
          </w:p>
          <w:p w14:paraId="17FEEA00" w14:textId="51A302E3" w:rsidR="00FA0144" w:rsidRDefault="00FA0144" w:rsidP="004D1719">
            <w:pPr>
              <w:pStyle w:val="ekvschreiblinie"/>
              <w:rPr>
                <w:lang w:val="es-ES"/>
              </w:rPr>
            </w:pPr>
            <w:r w:rsidRPr="004D1719">
              <w:rPr>
                <w:lang w:val="es-ES"/>
              </w:rPr>
              <w:t>c)</w:t>
            </w:r>
            <w:r w:rsidR="004D1719" w:rsidRPr="004D1719">
              <w:rPr>
                <w:lang w:val="es-ES"/>
              </w:rPr>
              <w:tab/>
            </w:r>
            <w:r w:rsidRPr="00F72EB4">
              <w:rPr>
                <w:rStyle w:val="ekvfett"/>
                <w:lang w:val="es-ES"/>
              </w:rPr>
              <w:t>Jorge:</w:t>
            </w:r>
            <w:r w:rsidRPr="004D1719">
              <w:rPr>
                <w:lang w:val="es-ES"/>
              </w:rPr>
              <w:t xml:space="preserve"> </w:t>
            </w:r>
            <w:r w:rsidR="0057636E">
              <w:rPr>
                <w:lang w:val="es-ES"/>
              </w:rPr>
              <w:t>¿</w:t>
            </w:r>
            <w:r w:rsidRPr="004D1719">
              <w:rPr>
                <w:lang w:val="es-ES"/>
              </w:rPr>
              <w:t>Cu</w:t>
            </w:r>
            <w:r w:rsidR="0057636E">
              <w:rPr>
                <w:lang w:val="es-ES"/>
              </w:rPr>
              <w:t>á</w:t>
            </w:r>
            <w:r w:rsidRPr="004D1719">
              <w:rPr>
                <w:lang w:val="es-ES"/>
              </w:rPr>
              <w:t>ntos d</w:t>
            </w:r>
            <w:r w:rsidR="0057636E">
              <w:rPr>
                <w:lang w:val="es-ES"/>
              </w:rPr>
              <w:t>í</w:t>
            </w:r>
            <w:r w:rsidRPr="004D1719">
              <w:rPr>
                <w:lang w:val="es-ES"/>
              </w:rPr>
              <w:t>as estuviste alli?</w:t>
            </w:r>
          </w:p>
          <w:p w14:paraId="38AF4B32" w14:textId="666CCEA6" w:rsidR="004D1719" w:rsidRDefault="00FB00B4" w:rsidP="004D1719">
            <w:pPr>
              <w:pStyle w:val="ekvschreiblinie"/>
              <w:tabs>
                <w:tab w:val="right" w:pos="5103"/>
              </w:tabs>
              <w:rPr>
                <w:rStyle w:val="ekvlsungunterstrichen"/>
                <w:lang w:val="es-ES"/>
              </w:rPr>
            </w:pPr>
            <w:r w:rsidRPr="00F72EB4">
              <w:rPr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09273C">
              <w:rPr>
                <w:rStyle w:val="ekvlsungunterstrichen"/>
                <w:lang w:val="es-ES"/>
              </w:rPr>
              <w:tab/>
            </w:r>
            <w:r w:rsidR="004D1719">
              <w:rPr>
                <w:rStyle w:val="ekvlsungunterstrichen"/>
                <w:lang w:val="es-ES"/>
              </w:rPr>
              <w:tab/>
            </w:r>
          </w:p>
          <w:p w14:paraId="01652CEE" w14:textId="5576AA92" w:rsidR="0098151C" w:rsidRPr="0098151C" w:rsidRDefault="0098151C" w:rsidP="004D1719">
            <w:pPr>
              <w:pStyle w:val="ekvschreiblinie"/>
              <w:tabs>
                <w:tab w:val="right" w:pos="5103"/>
              </w:tabs>
              <w:rPr>
                <w:lang w:val="es-ES"/>
              </w:rPr>
            </w:pPr>
            <w:r w:rsidRPr="004D1719">
              <w:rPr>
                <w:lang w:val="es-ES"/>
              </w:rPr>
              <w:t>d)</w:t>
            </w:r>
            <w:r w:rsidRPr="004D1719">
              <w:rPr>
                <w:lang w:val="es-ES"/>
              </w:rPr>
              <w:tab/>
            </w:r>
            <w:r w:rsidRPr="00533579">
              <w:rPr>
                <w:rStyle w:val="ekvfett"/>
                <w:lang w:val="es-ES"/>
              </w:rPr>
              <w:t>Leticia:</w:t>
            </w:r>
            <w:r w:rsidRPr="004D1719">
              <w:rPr>
                <w:lang w:val="es-ES"/>
              </w:rPr>
              <w:t xml:space="preserve"> </w:t>
            </w:r>
            <w:r>
              <w:rPr>
                <w:lang w:val="es-ES"/>
              </w:rPr>
              <w:t>¿</w:t>
            </w:r>
            <w:r w:rsidRPr="004D1719">
              <w:rPr>
                <w:lang w:val="es-ES"/>
              </w:rPr>
              <w:t>Viste alpacas?</w:t>
            </w:r>
          </w:p>
        </w:tc>
        <w:tc>
          <w:tcPr>
            <w:tcW w:w="4099" w:type="dxa"/>
          </w:tcPr>
          <w:p w14:paraId="367AE4A7" w14:textId="0997590B" w:rsidR="009607D1" w:rsidRDefault="009607D1" w:rsidP="0098151C">
            <w:pPr>
              <w:pStyle w:val="ekvbild"/>
            </w:pPr>
            <w:r>
              <w:t xml:space="preserve"> </w:t>
            </w:r>
          </w:p>
          <w:p w14:paraId="47C11AC2" w14:textId="447A918F" w:rsidR="00FA0144" w:rsidRPr="009607D1" w:rsidRDefault="0098151C" w:rsidP="0098151C">
            <w:pPr>
              <w:pStyle w:val="ekvbild"/>
            </w:pPr>
            <w:r>
              <w:drawing>
                <wp:inline distT="0" distB="0" distL="0" distR="0" wp14:anchorId="58804B4A" wp14:editId="001D6BBF">
                  <wp:extent cx="2534285" cy="1687195"/>
                  <wp:effectExtent l="0" t="0" r="0" b="8255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Grafik 11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8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105F9" w14:textId="6E6DC2F7" w:rsidR="004D1719" w:rsidRPr="004D1719" w:rsidRDefault="00FB00B4" w:rsidP="004D1719">
      <w:pPr>
        <w:pStyle w:val="ekvschreiblinie"/>
        <w:tabs>
          <w:tab w:val="right" w:pos="5103"/>
        </w:tabs>
        <w:rPr>
          <w:rStyle w:val="ekvlsungunterstrichen"/>
          <w:lang w:val="es-ES"/>
        </w:rPr>
      </w:pPr>
      <w:r w:rsidRPr="00F72EB4">
        <w:rPr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4D1719">
        <w:rPr>
          <w:rStyle w:val="ekvlsungunterstrichen"/>
          <w:lang w:val="es-ES"/>
        </w:rPr>
        <w:tab/>
      </w:r>
      <w:r w:rsidR="004D1719">
        <w:rPr>
          <w:rStyle w:val="ekvlsungunterstrichen"/>
          <w:lang w:val="es-ES"/>
        </w:rPr>
        <w:tab/>
      </w:r>
    </w:p>
    <w:p w14:paraId="78AF18AA" w14:textId="15CADC93" w:rsidR="004D1719" w:rsidRDefault="004D1719" w:rsidP="004D1719">
      <w:pPr>
        <w:pStyle w:val="ekvschreiblinie"/>
        <w:rPr>
          <w:lang w:val="es-ES"/>
        </w:rPr>
      </w:pPr>
      <w:r w:rsidRPr="004D1719">
        <w:rPr>
          <w:lang w:val="es-ES"/>
        </w:rPr>
        <w:t>e)</w:t>
      </w:r>
      <w:r w:rsidRPr="004D1719">
        <w:rPr>
          <w:lang w:val="es-ES"/>
        </w:rPr>
        <w:tab/>
      </w:r>
      <w:r w:rsidRPr="00F72EB4">
        <w:rPr>
          <w:rStyle w:val="ekvfett"/>
          <w:lang w:val="es-ES"/>
        </w:rPr>
        <w:t>Miguel:</w:t>
      </w:r>
      <w:r w:rsidRPr="004D1719">
        <w:rPr>
          <w:lang w:val="es-ES"/>
        </w:rPr>
        <w:t xml:space="preserve"> A mi madre tambi</w:t>
      </w:r>
      <w:r w:rsidR="0057636E">
        <w:rPr>
          <w:lang w:val="es-ES"/>
        </w:rPr>
        <w:t>é</w:t>
      </w:r>
      <w:r w:rsidRPr="004D1719">
        <w:rPr>
          <w:lang w:val="es-ES"/>
        </w:rPr>
        <w:t>n le encant</w:t>
      </w:r>
      <w:r w:rsidR="0057636E">
        <w:rPr>
          <w:lang w:val="es-ES"/>
        </w:rPr>
        <w:t>ó</w:t>
      </w:r>
      <w:r w:rsidRPr="004D1719">
        <w:rPr>
          <w:lang w:val="es-ES"/>
        </w:rPr>
        <w:t xml:space="preserve"> Per</w:t>
      </w:r>
      <w:r w:rsidR="0057636E">
        <w:rPr>
          <w:lang w:val="es-ES"/>
        </w:rPr>
        <w:t>ú</w:t>
      </w:r>
      <w:r w:rsidRPr="004D1719">
        <w:rPr>
          <w:lang w:val="es-ES"/>
        </w:rPr>
        <w:t>.</w:t>
      </w:r>
    </w:p>
    <w:p w14:paraId="70523195" w14:textId="7170CFAF" w:rsidR="004D1719" w:rsidRPr="004D1719" w:rsidRDefault="00FB00B4" w:rsidP="004D1719">
      <w:pPr>
        <w:pStyle w:val="ekvschreiblinie"/>
        <w:tabs>
          <w:tab w:val="right" w:pos="5103"/>
        </w:tabs>
        <w:rPr>
          <w:rStyle w:val="ekvlsungunterstrichen"/>
          <w:lang w:val="es-ES"/>
        </w:rPr>
      </w:pPr>
      <w:r w:rsidRPr="00F72EB4">
        <w:rPr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4D1719">
        <w:rPr>
          <w:rStyle w:val="ekvlsungunterstrichen"/>
          <w:lang w:val="es-ES"/>
        </w:rPr>
        <w:tab/>
      </w:r>
    </w:p>
    <w:p w14:paraId="0303E7FD" w14:textId="7C2709F2" w:rsidR="004D1719" w:rsidRDefault="008A65A7" w:rsidP="004D1719">
      <w:pPr>
        <w:pStyle w:val="ekvschreiblinie"/>
        <w:rPr>
          <w:lang w:val="es-ES"/>
        </w:rPr>
      </w:pPr>
      <w:r>
        <w:rPr>
          <w:lang w:val="es-ES"/>
        </w:rPr>
        <w:t>f</w:t>
      </w:r>
      <w:r w:rsidR="004D1719" w:rsidRPr="004D1719">
        <w:rPr>
          <w:lang w:val="es-ES"/>
        </w:rPr>
        <w:t>)</w:t>
      </w:r>
      <w:r w:rsidR="004D1719" w:rsidRPr="004D1719">
        <w:rPr>
          <w:lang w:val="es-ES"/>
        </w:rPr>
        <w:tab/>
      </w:r>
      <w:r w:rsidR="004D1719" w:rsidRPr="00F72EB4">
        <w:rPr>
          <w:rStyle w:val="ekvfett"/>
          <w:lang w:val="es-ES"/>
        </w:rPr>
        <w:t>Sandra:</w:t>
      </w:r>
      <w:r w:rsidR="004D1719" w:rsidRPr="004D1719">
        <w:rPr>
          <w:lang w:val="es-ES"/>
        </w:rPr>
        <w:t xml:space="preserve"> Yo quiero ir este verano.</w:t>
      </w:r>
    </w:p>
    <w:p w14:paraId="5DD38AAF" w14:textId="2561275B" w:rsidR="003C1833" w:rsidRPr="003C1833" w:rsidRDefault="00FB00B4" w:rsidP="004D1719">
      <w:pPr>
        <w:pStyle w:val="ekvschreiblinie"/>
        <w:tabs>
          <w:tab w:val="right" w:pos="5103"/>
        </w:tabs>
        <w:rPr>
          <w:lang w:val="es-ES"/>
        </w:rPr>
      </w:pPr>
      <w:r w:rsidRPr="00F72EB4">
        <w:rPr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09273C">
        <w:rPr>
          <w:rStyle w:val="ekvlsungunterstrichen"/>
          <w:lang w:val="es-ES"/>
        </w:rPr>
        <w:tab/>
      </w:r>
      <w:r w:rsidR="004D1719">
        <w:rPr>
          <w:rStyle w:val="ekvlsungunterstrichen"/>
          <w:lang w:val="es-ES"/>
        </w:rPr>
        <w:tab/>
      </w:r>
      <w:r w:rsidR="004D1719">
        <w:rPr>
          <w:rStyle w:val="ekvlsungunterstrichen"/>
          <w:lang w:val="es-ES"/>
        </w:rPr>
        <w:tab/>
      </w:r>
    </w:p>
    <w:p w14:paraId="08E503EA" w14:textId="2A10972E" w:rsidR="006E37B4" w:rsidRPr="004D1719" w:rsidRDefault="006E37B4" w:rsidP="00073123">
      <w:pPr>
        <w:pStyle w:val="ekvbild"/>
        <w:rPr>
          <w:lang w:val="es-ES"/>
        </w:rPr>
        <w:sectPr w:rsidR="006E37B4" w:rsidRPr="004D1719" w:rsidSect="00563E45">
          <w:footerReference w:type="default" r:id="rId58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738D5395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1948809E" w14:textId="77777777" w:rsidR="00363727" w:rsidRPr="008E4AD8" w:rsidRDefault="00363727" w:rsidP="00D56273">
            <w:pPr>
              <w:pageBreakBefore/>
              <w:rPr>
                <w:color w:val="FFFFFF" w:themeColor="background1"/>
                <w:lang w:val="es-ES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7AF050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61E868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1DB23B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194B29BF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1706E5F1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0FCC7B1C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329B9DF1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1D23A2E1" w14:textId="7083E062" w:rsidR="00073123" w:rsidRDefault="00FB23E0" w:rsidP="00FB23E0">
      <w:pPr>
        <w:pStyle w:val="ekvue2arial"/>
      </w:pPr>
      <w:r>
        <w:t>Los pronombres con preposición</w:t>
      </w:r>
    </w:p>
    <w:p w14:paraId="0E4410EE" w14:textId="4E71AD50" w:rsidR="00FB23E0" w:rsidRDefault="00FB23E0" w:rsidP="00073123">
      <w:pPr>
        <w:pStyle w:val="ekvbild"/>
      </w:pPr>
    </w:p>
    <w:tbl>
      <w:tblPr>
        <w:tblStyle w:val="Tabellenraster"/>
        <w:tblW w:w="0" w:type="auto"/>
        <w:tblCellMar>
          <w:top w:w="170" w:type="dxa"/>
          <w:left w:w="227" w:type="dxa"/>
          <w:bottom w:w="170" w:type="dxa"/>
          <w:right w:w="227" w:type="dxa"/>
        </w:tblCellMar>
        <w:tblLook w:val="04A0" w:firstRow="1" w:lastRow="0" w:firstColumn="1" w:lastColumn="0" w:noHBand="0" w:noVBand="1"/>
      </w:tblPr>
      <w:tblGrid>
        <w:gridCol w:w="9344"/>
      </w:tblGrid>
      <w:tr w:rsidR="00B604D4" w:rsidRPr="00B604D4" w14:paraId="2B79BDE5" w14:textId="77777777" w:rsidTr="008E4AD8">
        <w:tc>
          <w:tcPr>
            <w:tcW w:w="9344" w:type="dxa"/>
          </w:tcPr>
          <w:p w14:paraId="18015079" w14:textId="34CE8659" w:rsidR="00B604D4" w:rsidRDefault="00B604D4" w:rsidP="00B604D4">
            <w:r>
              <w:t xml:space="preserve">Die Pronomen, die in Verbindung mit Präpositionen benutzt werden, nennt man auch </w:t>
            </w:r>
            <w:r w:rsidRPr="00B604D4">
              <w:rPr>
                <w:rStyle w:val="ekvfett"/>
              </w:rPr>
              <w:t>betonte Objekt</w:t>
            </w:r>
            <w:r w:rsidR="008E4AD8">
              <w:rPr>
                <w:rStyle w:val="ekvfett"/>
              </w:rPr>
              <w:softHyphen/>
            </w:r>
            <w:r w:rsidRPr="00B604D4">
              <w:rPr>
                <w:rStyle w:val="ekvfett"/>
              </w:rPr>
              <w:t>pronomen</w:t>
            </w:r>
            <w:r>
              <w:t xml:space="preserve">. Die Formen der 1. und 2. Person Singular sind </w:t>
            </w:r>
            <w:r w:rsidRPr="00E40FB1">
              <w:rPr>
                <w:rStyle w:val="ekvfett"/>
              </w:rPr>
              <w:t>mí</w:t>
            </w:r>
            <w:r>
              <w:t xml:space="preserve"> und </w:t>
            </w:r>
            <w:r w:rsidRPr="00E40FB1">
              <w:rPr>
                <w:rStyle w:val="ekvfett"/>
              </w:rPr>
              <w:t>ti</w:t>
            </w:r>
            <w:r>
              <w:t xml:space="preserve">. Die anderen Pronomen sind identisch mit den </w:t>
            </w:r>
            <w:r w:rsidRPr="00E40FB1">
              <w:rPr>
                <w:rStyle w:val="ekvfett"/>
              </w:rPr>
              <w:t>Subjektpronomen</w:t>
            </w:r>
            <w:r>
              <w:t xml:space="preserve">. </w:t>
            </w:r>
          </w:p>
          <w:p w14:paraId="5524D258" w14:textId="77777777" w:rsidR="00B604D4" w:rsidRDefault="00B604D4" w:rsidP="00B604D4">
            <w:pPr>
              <w:rPr>
                <w:lang w:val="es-ES"/>
              </w:rPr>
            </w:pPr>
            <w:r>
              <w:t xml:space="preserve">In Verbindung mit der Präposition </w:t>
            </w:r>
            <w:r w:rsidRPr="008F00C3">
              <w:rPr>
                <w:rStyle w:val="ekvfett"/>
              </w:rPr>
              <w:t>con</w:t>
            </w:r>
            <w:r>
              <w:t xml:space="preserve"> gibt es für die 1. und 2. </w:t>
            </w:r>
            <w:r w:rsidRPr="00B604D4">
              <w:rPr>
                <w:lang w:val="es-ES"/>
              </w:rPr>
              <w:t xml:space="preserve">Person Singular spezielle Formen: </w:t>
            </w:r>
            <w:r w:rsidRPr="00B604D4">
              <w:rPr>
                <w:rStyle w:val="ekvfett"/>
                <w:lang w:val="es-ES"/>
              </w:rPr>
              <w:t>conmigo</w:t>
            </w:r>
            <w:r w:rsidRPr="00B604D4">
              <w:rPr>
                <w:lang w:val="es-ES"/>
              </w:rPr>
              <w:t xml:space="preserve"> bzw. </w:t>
            </w:r>
            <w:r w:rsidRPr="00B604D4">
              <w:rPr>
                <w:rStyle w:val="ekvfett"/>
                <w:lang w:val="es-ES"/>
              </w:rPr>
              <w:t>contigo</w:t>
            </w:r>
            <w:r>
              <w:rPr>
                <w:lang w:val="es-ES"/>
              </w:rPr>
              <w:t xml:space="preserve">. </w:t>
            </w:r>
          </w:p>
          <w:p w14:paraId="4F395B97" w14:textId="77777777" w:rsidR="00B604D4" w:rsidRDefault="00B604D4" w:rsidP="00B604D4">
            <w:r>
              <w:rPr>
                <w:lang w:val="es-ES"/>
              </w:rPr>
              <w:t xml:space="preserve">¿Vienes </w:t>
            </w:r>
            <w:r w:rsidRPr="00DA7282">
              <w:rPr>
                <w:rStyle w:val="ekvfett"/>
                <w:lang w:val="es-ES"/>
              </w:rPr>
              <w:t>conmigo</w:t>
            </w:r>
            <w:r>
              <w:rPr>
                <w:lang w:val="es-ES"/>
              </w:rPr>
              <w:t xml:space="preserve"> a la fiesta? </w:t>
            </w:r>
            <w:r w:rsidRPr="00B604D4">
              <w:rPr>
                <w:rStyle w:val="ekvkursiv"/>
              </w:rPr>
              <w:t>Gehst du mit mir zur Party?</w:t>
            </w:r>
          </w:p>
          <w:p w14:paraId="6B9E1ADF" w14:textId="4D619A8E" w:rsidR="00B604D4" w:rsidRPr="00B604D4" w:rsidRDefault="00B604D4" w:rsidP="00B604D4">
            <w:r w:rsidRPr="00DA7282">
              <w:t xml:space="preserve">Sí, voy </w:t>
            </w:r>
            <w:r w:rsidRPr="00DA7282">
              <w:rPr>
                <w:rStyle w:val="ekvfett"/>
              </w:rPr>
              <w:t>contigo</w:t>
            </w:r>
            <w:r w:rsidRPr="00DA7282">
              <w:t xml:space="preserve">. </w:t>
            </w:r>
            <w:r w:rsidRPr="00B604D4">
              <w:rPr>
                <w:rStyle w:val="ekvkursiv"/>
              </w:rPr>
              <w:t>Ja, ich komme mit (dir).</w:t>
            </w:r>
            <w:r>
              <w:t xml:space="preserve"> </w:t>
            </w:r>
          </w:p>
        </w:tc>
      </w:tr>
    </w:tbl>
    <w:p w14:paraId="7A12AF60" w14:textId="1031CB1F" w:rsidR="00FB23E0" w:rsidRDefault="00FB23E0" w:rsidP="00073123">
      <w:pPr>
        <w:pStyle w:val="ekvbild"/>
      </w:pPr>
    </w:p>
    <w:p w14:paraId="3AC87059" w14:textId="77777777" w:rsidR="00E40FB1" w:rsidRPr="00716152" w:rsidRDefault="00E40FB1" w:rsidP="00E40FB1">
      <w:pPr>
        <w:pStyle w:val="ekvpicto"/>
        <w:framePr w:wrap="around"/>
      </w:pPr>
      <w:r>
        <w:rPr>
          <w:lang w:eastAsia="de-DE"/>
        </w:rPr>
        <w:drawing>
          <wp:inline distT="0" distB="0" distL="0" distR="0" wp14:anchorId="368ADC6D" wp14:editId="08371020">
            <wp:extent cx="215900" cy="215900"/>
            <wp:effectExtent l="0" t="0" r="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c_achtung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A1530" w14:textId="2EFD0084" w:rsidR="00E40FB1" w:rsidRDefault="00E40FB1" w:rsidP="00E40FB1">
      <w:r>
        <w:t xml:space="preserve">Das Pronomen </w:t>
      </w:r>
      <w:r w:rsidRPr="00E40FB1">
        <w:rPr>
          <w:rStyle w:val="ekvfett"/>
        </w:rPr>
        <w:t>mí</w:t>
      </w:r>
      <w:r>
        <w:t xml:space="preserve"> schreibt man immer mit Akzent, um es vom Possessivbegleiter </w:t>
      </w:r>
      <w:r w:rsidRPr="00E40FB1">
        <w:rPr>
          <w:rStyle w:val="ekvfett"/>
        </w:rPr>
        <w:t>mi</w:t>
      </w:r>
      <w:r>
        <w:t xml:space="preserve"> zu unterscheiden. </w:t>
      </w:r>
    </w:p>
    <w:p w14:paraId="60938ABB" w14:textId="173E145C" w:rsidR="00B604D4" w:rsidRDefault="00B604D4" w:rsidP="00073123">
      <w:pPr>
        <w:pStyle w:val="ekvbild"/>
      </w:pPr>
    </w:p>
    <w:p w14:paraId="439FBA87" w14:textId="538CF90D" w:rsidR="00B604D4" w:rsidRPr="00B604D4" w:rsidRDefault="00920510" w:rsidP="008F00C3">
      <w:pPr>
        <w:pStyle w:val="ekvabsatznummer"/>
      </w:pPr>
      <w:r w:rsidRPr="00920510">
        <w:rPr>
          <w:rStyle w:val="ekvnummerierung"/>
        </w:rPr>
        <w:t>1</w:t>
      </w:r>
      <w:r w:rsidR="00B604D4" w:rsidRPr="00B604D4">
        <w:tab/>
        <w:t xml:space="preserve">Completa esta tabla con </w:t>
      </w:r>
      <w:r w:rsidR="00B604D4">
        <w:t xml:space="preserve">los pronombres. </w:t>
      </w:r>
    </w:p>
    <w:p w14:paraId="2BE5A6C1" w14:textId="73F81A4F" w:rsidR="00B604D4" w:rsidRPr="00266A71" w:rsidRDefault="00B604D4" w:rsidP="00044D58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  <w:gridCol w:w="5942"/>
      </w:tblGrid>
      <w:tr w:rsidR="00B604D4" w:rsidRPr="0009273C" w14:paraId="104191A5" w14:textId="77777777" w:rsidTr="00044D58">
        <w:tc>
          <w:tcPr>
            <w:tcW w:w="3402" w:type="dxa"/>
            <w:tcBorders>
              <w:right w:val="single" w:sz="4" w:space="0" w:color="auto"/>
            </w:tcBorders>
          </w:tcPr>
          <w:p w14:paraId="0C8F64E3" w14:textId="71884058" w:rsidR="00B604D4" w:rsidRPr="00DA7282" w:rsidRDefault="00E40FB1" w:rsidP="00E40FB1">
            <w:pPr>
              <w:rPr>
                <w:lang w:val="es-ES"/>
              </w:rPr>
            </w:pPr>
            <w:r>
              <mc:AlternateContent>
                <mc:Choice Requires="wpi">
                  <w:drawing>
                    <wp:anchor distT="0" distB="0" distL="114300" distR="114300" simplePos="0" relativeHeight="251696128" behindDoc="0" locked="0" layoutInCell="1" allowOverlap="1" wp14:anchorId="75A38776" wp14:editId="1177B6B4">
                      <wp:simplePos x="0" y="0"/>
                      <wp:positionH relativeFrom="column">
                        <wp:posOffset>1086465</wp:posOffset>
                      </wp:positionH>
                      <wp:positionV relativeFrom="paragraph">
                        <wp:posOffset>108445</wp:posOffset>
                      </wp:positionV>
                      <wp:extent cx="32400" cy="360"/>
                      <wp:effectExtent l="95250" t="152400" r="100965" b="152400"/>
                      <wp:wrapNone/>
                      <wp:docPr id="46" name="Freihand 4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240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4EFBA93E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Freihand 46" o:spid="_x0000_s1026" type="#_x0000_t75" style="position:absolute;margin-left:81.35pt;margin-top:.05pt;width:10.95pt;height:17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">
                      <v:imagedata r:id="rId79" o:title=""/>
                    </v:shape>
                  </w:pict>
                </mc:Fallback>
              </mc:AlternateContent>
            </w:r>
            <w:r>
              <mc:AlternateContent>
                <mc:Choice Requires="wpi">
                  <w:drawing>
                    <wp:anchor distT="0" distB="0" distL="114300" distR="114300" simplePos="0" relativeHeight="251695104" behindDoc="0" locked="0" layoutInCell="1" allowOverlap="1" wp14:anchorId="095382A1" wp14:editId="1847B1AB">
                      <wp:simplePos x="0" y="0"/>
                      <wp:positionH relativeFrom="column">
                        <wp:posOffset>572025</wp:posOffset>
                      </wp:positionH>
                      <wp:positionV relativeFrom="paragraph">
                        <wp:posOffset>82525</wp:posOffset>
                      </wp:positionV>
                      <wp:extent cx="133920" cy="14040"/>
                      <wp:effectExtent l="76200" t="133350" r="114300" b="157480"/>
                      <wp:wrapNone/>
                      <wp:docPr id="45" name="Freihand 4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3920" cy="14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72FD8F0" id="Freihand 45" o:spid="_x0000_s1026" type="#_x0000_t75" style="position:absolute;margin-left:40.8pt;margin-top:-2pt;width:19.05pt;height:18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">
                      <v:imagedata r:id="rId81" o:title=""/>
                    </v:shape>
                  </w:pict>
                </mc:Fallback>
              </mc:AlternateContent>
            </w:r>
            <w:r>
              <mc:AlternateContent>
                <mc:Choice Requires="wpi">
                  <w:drawing>
                    <wp:anchor distT="0" distB="0" distL="114300" distR="114300" simplePos="0" relativeHeight="251694080" behindDoc="0" locked="0" layoutInCell="1" allowOverlap="1" wp14:anchorId="2A19A34C" wp14:editId="3D44ED12">
                      <wp:simplePos x="0" y="0"/>
                      <wp:positionH relativeFrom="column">
                        <wp:posOffset>-5775</wp:posOffset>
                      </wp:positionH>
                      <wp:positionV relativeFrom="paragraph">
                        <wp:posOffset>82885</wp:posOffset>
                      </wp:positionV>
                      <wp:extent cx="108360" cy="15120"/>
                      <wp:effectExtent l="95250" t="133350" r="101600" b="175895"/>
                      <wp:wrapNone/>
                      <wp:docPr id="44" name="Freihand 4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8360" cy="15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BEADF3B" id="Freihand 44" o:spid="_x0000_s1026" type="#_x0000_t75" style="position:absolute;margin-left:-4.7pt;margin-top:-1.95pt;width:17.05pt;height:18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">
                      <v:imagedata r:id="rId83" o:title=""/>
                    </v:shape>
                  </w:pict>
                </mc:Fallback>
              </mc:AlternateContent>
            </w:r>
            <w:r w:rsidR="00B604D4" w:rsidRPr="00DA7282">
              <w:rPr>
                <w:lang w:val="es-ES"/>
              </w:rPr>
              <w:t>de             en           a</w:t>
            </w:r>
          </w:p>
          <w:p w14:paraId="687AB478" w14:textId="77777777" w:rsidR="00E40FB1" w:rsidRPr="00DA7282" w:rsidRDefault="00E40FB1" w:rsidP="00E40FB1">
            <w:pPr>
              <w:rPr>
                <w:lang w:val="es-ES"/>
              </w:rPr>
            </w:pPr>
          </w:p>
          <w:p w14:paraId="0AB8171B" w14:textId="443412D4" w:rsidR="00B604D4" w:rsidRPr="00E40FB1" w:rsidRDefault="00E40FB1" w:rsidP="00E40FB1">
            <w:pPr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698176" behindDoc="0" locked="0" layoutInCell="1" allowOverlap="1" wp14:anchorId="1CC31B85" wp14:editId="409D9FC0">
                      <wp:simplePos x="0" y="0"/>
                      <wp:positionH relativeFrom="column">
                        <wp:posOffset>946785</wp:posOffset>
                      </wp:positionH>
                      <wp:positionV relativeFrom="paragraph">
                        <wp:posOffset>84305</wp:posOffset>
                      </wp:positionV>
                      <wp:extent cx="463320" cy="19440"/>
                      <wp:effectExtent l="95250" t="133350" r="108585" b="171450"/>
                      <wp:wrapNone/>
                      <wp:docPr id="48" name="Freihand 4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63320" cy="194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D4F453D" id="Freihand 48" o:spid="_x0000_s1026" type="#_x0000_t75" style="position:absolute;margin-left:70.3pt;margin-top:-1.85pt;width:45pt;height:18.5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">
                      <v:imagedata r:id="rId85" o:title=""/>
                    </v:shape>
                  </w:pict>
                </mc:Fallback>
              </mc:AlternateContent>
            </w: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697152" behindDoc="0" locked="0" layoutInCell="1" allowOverlap="1" wp14:anchorId="0E57A742" wp14:editId="38A8D91A">
                      <wp:simplePos x="0" y="0"/>
                      <wp:positionH relativeFrom="column">
                        <wp:posOffset>210225</wp:posOffset>
                      </wp:positionH>
                      <wp:positionV relativeFrom="paragraph">
                        <wp:posOffset>77825</wp:posOffset>
                      </wp:positionV>
                      <wp:extent cx="177840" cy="360"/>
                      <wp:effectExtent l="76200" t="152400" r="127000" b="152400"/>
                      <wp:wrapNone/>
                      <wp:docPr id="47" name="Freihand 4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784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B0E96DE" id="Freihand 47" o:spid="_x0000_s1026" type="#_x0000_t75" style="position:absolute;margin-left:12.3pt;margin-top:-2.35pt;width:22.5pt;height:17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">
                      <v:imagedata r:id="rId87" o:title=""/>
                    </v:shape>
                  </w:pict>
                </mc:Fallback>
              </mc:AlternateContent>
            </w:r>
            <w:r w:rsidR="00B604D4" w:rsidRPr="00E40FB1">
              <w:rPr>
                <w:lang w:val="es-ES"/>
              </w:rPr>
              <w:t xml:space="preserve">      con                cerca de </w:t>
            </w:r>
          </w:p>
          <w:p w14:paraId="76075386" w14:textId="77777777" w:rsidR="00E40FB1" w:rsidRPr="00E40FB1" w:rsidRDefault="00E40FB1" w:rsidP="00E40FB1">
            <w:pPr>
              <w:rPr>
                <w:lang w:val="es-ES"/>
              </w:rPr>
            </w:pPr>
          </w:p>
          <w:p w14:paraId="4863F5B3" w14:textId="0B585C30" w:rsidR="00E40FB1" w:rsidRPr="00E40FB1" w:rsidRDefault="00E40FB1" w:rsidP="00E40FB1">
            <w:pPr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700224" behindDoc="0" locked="0" layoutInCell="1" allowOverlap="1" wp14:anchorId="57D54DEA" wp14:editId="5F942876">
                      <wp:simplePos x="0" y="0"/>
                      <wp:positionH relativeFrom="column">
                        <wp:posOffset>857505</wp:posOffset>
                      </wp:positionH>
                      <wp:positionV relativeFrom="paragraph">
                        <wp:posOffset>72765</wp:posOffset>
                      </wp:positionV>
                      <wp:extent cx="513000" cy="7200"/>
                      <wp:effectExtent l="76200" t="152400" r="116205" b="164465"/>
                      <wp:wrapNone/>
                      <wp:docPr id="50" name="Freihand 5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8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13000" cy="7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DAE940A" id="Freihand 50" o:spid="_x0000_s1026" type="#_x0000_t75" style="position:absolute;margin-left:63.25pt;margin-top:-3.2pt;width:48.9pt;height:18.4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">
                      <v:imagedata r:id="rId89" o:title=""/>
                    </v:shape>
                  </w:pict>
                </mc:Fallback>
              </mc:AlternateContent>
            </w: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699200" behindDoc="0" locked="0" layoutInCell="1" allowOverlap="1" wp14:anchorId="3F27E00F" wp14:editId="7A065267">
                      <wp:simplePos x="0" y="0"/>
                      <wp:positionH relativeFrom="column">
                        <wp:posOffset>6825</wp:posOffset>
                      </wp:positionH>
                      <wp:positionV relativeFrom="paragraph">
                        <wp:posOffset>72765</wp:posOffset>
                      </wp:positionV>
                      <wp:extent cx="393120" cy="360"/>
                      <wp:effectExtent l="95250" t="152400" r="121285" b="152400"/>
                      <wp:wrapNone/>
                      <wp:docPr id="49" name="Freihand 4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931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E82D417" id="Freihand 49" o:spid="_x0000_s1026" type="#_x0000_t75" style="position:absolute;margin-left:-3.7pt;margin-top:-2.75pt;width:39.45pt;height:17.0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">
                      <v:imagedata r:id="rId91" o:title=""/>
                    </v:shape>
                  </w:pict>
                </mc:Fallback>
              </mc:AlternateContent>
            </w:r>
            <w:r w:rsidRPr="00E40FB1">
              <w:rPr>
                <w:lang w:val="es-ES"/>
              </w:rPr>
              <w:t xml:space="preserve">lejos de             detrás de </w:t>
            </w:r>
          </w:p>
          <w:p w14:paraId="61181480" w14:textId="77777777" w:rsidR="00E40FB1" w:rsidRPr="00E40FB1" w:rsidRDefault="00E40FB1" w:rsidP="00E40FB1">
            <w:pPr>
              <w:rPr>
                <w:lang w:val="es-ES"/>
              </w:rPr>
            </w:pPr>
          </w:p>
          <w:p w14:paraId="762C8AE8" w14:textId="70696A92" w:rsidR="00B604D4" w:rsidRPr="00E40FB1" w:rsidRDefault="00183CE4" w:rsidP="00E40FB1">
            <w:pPr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702272" behindDoc="0" locked="0" layoutInCell="1" allowOverlap="1" wp14:anchorId="02EB4A13" wp14:editId="2C290067">
                      <wp:simplePos x="0" y="0"/>
                      <wp:positionH relativeFrom="column">
                        <wp:posOffset>1352550</wp:posOffset>
                      </wp:positionH>
                      <wp:positionV relativeFrom="paragraph">
                        <wp:posOffset>73025</wp:posOffset>
                      </wp:positionV>
                      <wp:extent cx="191135" cy="45719"/>
                      <wp:effectExtent l="95250" t="152400" r="113665" b="164465"/>
                      <wp:wrapNone/>
                      <wp:docPr id="52" name="Freihand 5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1135" cy="45719"/>
                            </w14:xfrm>
                          </w14:contentPart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10D36CC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Freihand 52" o:spid="_x0000_s1026" type="#_x0000_t75" style="position:absolute;margin-left:102.25pt;margin-top:-2.6pt;width:23.5pt;height:20.3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">
                      <v:imagedata r:id="rId93" o:title=""/>
                    </v:shape>
                  </w:pict>
                </mc:Fallback>
              </mc:AlternateContent>
            </w:r>
            <w:r w:rsidR="00E40FB1"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701248" behindDoc="0" locked="0" layoutInCell="1" allowOverlap="1" wp14:anchorId="16F501C1" wp14:editId="010340EF">
                      <wp:simplePos x="0" y="0"/>
                      <wp:positionH relativeFrom="column">
                        <wp:posOffset>343425</wp:posOffset>
                      </wp:positionH>
                      <wp:positionV relativeFrom="paragraph">
                        <wp:posOffset>90745</wp:posOffset>
                      </wp:positionV>
                      <wp:extent cx="524880" cy="9000"/>
                      <wp:effectExtent l="95250" t="152400" r="104140" b="162560"/>
                      <wp:wrapNone/>
                      <wp:docPr id="51" name="Freihand 5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24880" cy="90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E3368B1" id="Freihand 51" o:spid="_x0000_s1026" type="#_x0000_t75" style="position:absolute;margin-left:22.8pt;margin-top:-1.05pt;width:49.85pt;height:17.0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">
                      <v:imagedata r:id="rId95" o:title=""/>
                    </v:shape>
                  </w:pict>
                </mc:Fallback>
              </mc:AlternateContent>
            </w:r>
            <w:r w:rsidR="00E40FB1" w:rsidRPr="00E40FB1">
              <w:rPr>
                <w:lang w:val="es-ES"/>
              </w:rPr>
              <w:t xml:space="preserve">          </w:t>
            </w:r>
            <w:r w:rsidR="00B604D4" w:rsidRPr="00E40FB1">
              <w:rPr>
                <w:lang w:val="es-ES"/>
              </w:rPr>
              <w:t xml:space="preserve">al lado </w:t>
            </w:r>
            <w:r>
              <w:rPr>
                <w:lang w:val="es-ES"/>
              </w:rPr>
              <w:t xml:space="preserve">de              </w:t>
            </w:r>
            <w:r w:rsidRPr="00E40FB1">
              <w:rPr>
                <w:lang w:val="es-ES"/>
              </w:rPr>
              <w:t xml:space="preserve">sin  </w:t>
            </w:r>
          </w:p>
          <w:p w14:paraId="28E87121" w14:textId="7A46F193" w:rsidR="00E40FB1" w:rsidRPr="00E40FB1" w:rsidRDefault="00E40FB1" w:rsidP="00E40FB1">
            <w:pPr>
              <w:rPr>
                <w:lang w:val="es-ES"/>
              </w:rPr>
            </w:pPr>
          </w:p>
          <w:p w14:paraId="319DEF9F" w14:textId="106C0A14" w:rsidR="00E40FB1" w:rsidRPr="00E40FB1" w:rsidRDefault="00E40FB1" w:rsidP="00E40FB1">
            <w:pPr>
              <w:rPr>
                <w:lang w:val="es-ES"/>
              </w:rPr>
            </w:pPr>
            <w:r>
              <mc:AlternateContent>
                <mc:Choice Requires="wpi">
                  <w:drawing>
                    <wp:anchor distT="0" distB="0" distL="114300" distR="114300" simplePos="0" relativeHeight="251704320" behindDoc="0" locked="0" layoutInCell="1" allowOverlap="1" wp14:anchorId="456BC419" wp14:editId="73C6104B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93980</wp:posOffset>
                      </wp:positionV>
                      <wp:extent cx="609600" cy="360"/>
                      <wp:effectExtent l="95250" t="152400" r="114300" b="152400"/>
                      <wp:wrapNone/>
                      <wp:docPr id="54" name="Freihand 5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09600" cy="360"/>
                            </w14:xfrm>
                          </w14:contentPart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F70FC40" id="Freihand 54" o:spid="_x0000_s1026" type="#_x0000_t75" style="position:absolute;margin-left:58.75pt;margin-top:-1.1pt;width:56.5pt;height:17.0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">
                      <v:imagedata r:id="rId97" o:title=""/>
                    </v:shape>
                  </w:pict>
                </mc:Fallback>
              </mc:AlternateContent>
            </w:r>
            <w:r>
              <mc:AlternateContent>
                <mc:Choice Requires="wpi">
                  <w:drawing>
                    <wp:anchor distT="0" distB="0" distL="114300" distR="114300" simplePos="0" relativeHeight="251703296" behindDoc="0" locked="0" layoutInCell="1" allowOverlap="1" wp14:anchorId="128CF1B6" wp14:editId="5C6CA90D">
                      <wp:simplePos x="0" y="0"/>
                      <wp:positionH relativeFrom="column">
                        <wp:posOffset>-5775</wp:posOffset>
                      </wp:positionH>
                      <wp:positionV relativeFrom="paragraph">
                        <wp:posOffset>94325</wp:posOffset>
                      </wp:positionV>
                      <wp:extent cx="196920" cy="360"/>
                      <wp:effectExtent l="95250" t="152400" r="107950" b="152400"/>
                      <wp:wrapNone/>
                      <wp:docPr id="53" name="Freihand 5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69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E3EF392" id="Freihand 53" o:spid="_x0000_s1026" type="#_x0000_t75" style="position:absolute;margin-left:-4.7pt;margin-top:-1.05pt;width:24pt;height:17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">
                      <v:imagedata r:id="rId99" o:title=""/>
                    </v:shape>
                  </w:pict>
                </mc:Fallback>
              </mc:AlternateContent>
            </w:r>
            <w:r w:rsidRPr="00E40FB1">
              <w:rPr>
                <w:lang w:val="es-ES"/>
              </w:rPr>
              <w:t xml:space="preserve">por           </w:t>
            </w:r>
            <w:r w:rsidR="00183CE4" w:rsidRPr="00E40FB1">
              <w:rPr>
                <w:lang w:val="es-ES"/>
              </w:rPr>
              <w:t xml:space="preserve">   </w:t>
            </w:r>
            <w:r w:rsidR="00183CE4">
              <w:rPr>
                <w:lang w:val="es-ES"/>
              </w:rPr>
              <w:t xml:space="preserve"> </w:t>
            </w:r>
            <w:r w:rsidR="00183CE4" w:rsidRPr="00E40FB1">
              <w:rPr>
                <w:lang w:val="es-ES"/>
              </w:rPr>
              <w:t xml:space="preserve">    delante de</w:t>
            </w:r>
          </w:p>
          <w:p w14:paraId="19ADFCFD" w14:textId="77777777" w:rsidR="00E40FB1" w:rsidRPr="00E40FB1" w:rsidRDefault="00E40FB1" w:rsidP="00E40FB1">
            <w:pPr>
              <w:rPr>
                <w:lang w:val="es-ES"/>
              </w:rPr>
            </w:pPr>
          </w:p>
          <w:p w14:paraId="0F8C53B3" w14:textId="3B796EA7" w:rsidR="00E40FB1" w:rsidRPr="00183CE4" w:rsidRDefault="002A3309" w:rsidP="00E40FB1">
            <w:pPr>
              <w:rPr>
                <w:lang w:val="es-ES"/>
              </w:rPr>
            </w:pPr>
            <w:r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705344" behindDoc="0" locked="0" layoutInCell="1" allowOverlap="1" wp14:anchorId="56F5C2A4" wp14:editId="430490E8">
                      <wp:simplePos x="0" y="0"/>
                      <wp:positionH relativeFrom="column">
                        <wp:posOffset>529895</wp:posOffset>
                      </wp:positionH>
                      <wp:positionV relativeFrom="paragraph">
                        <wp:posOffset>82550</wp:posOffset>
                      </wp:positionV>
                      <wp:extent cx="297815" cy="20320"/>
                      <wp:effectExtent l="95250" t="133350" r="102235" b="170180"/>
                      <wp:wrapNone/>
                      <wp:docPr id="55" name="Freihand 5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97815" cy="20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62FBF71" id="Freihand 55" o:spid="_x0000_s1026" type="#_x0000_t75" style="position:absolute;margin-left:37.45pt;margin-top:-1.9pt;width:31.9pt;height:18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">
                      <v:imagedata r:id="rId101" o:title=""/>
                    </v:shape>
                  </w:pict>
                </mc:Fallback>
              </mc:AlternateContent>
            </w:r>
            <w:r w:rsidR="00E40FB1">
              <w:rPr>
                <w:lang w:val="es-ES"/>
              </w:rPr>
              <mc:AlternateContent>
                <mc:Choice Requires="wpi">
                  <w:drawing>
                    <wp:anchor distT="0" distB="0" distL="114300" distR="114300" simplePos="0" relativeHeight="251706368" behindDoc="0" locked="0" layoutInCell="1" allowOverlap="1" wp14:anchorId="71CF610B" wp14:editId="421DD877">
                      <wp:simplePos x="0" y="0"/>
                      <wp:positionH relativeFrom="column">
                        <wp:posOffset>1270425</wp:posOffset>
                      </wp:positionH>
                      <wp:positionV relativeFrom="paragraph">
                        <wp:posOffset>95745</wp:posOffset>
                      </wp:positionV>
                      <wp:extent cx="228240" cy="13680"/>
                      <wp:effectExtent l="95250" t="133350" r="114935" b="158115"/>
                      <wp:wrapNone/>
                      <wp:docPr id="56" name="Freihand 5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8240" cy="13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74D0C57F" id="Freihand 56" o:spid="_x0000_s1026" type="#_x0000_t75" style="position:absolute;margin-left:95.8pt;margin-top:-1.2pt;width:26.45pt;height:18.5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">
                      <v:imagedata r:id="rId103" o:title=""/>
                    </v:shape>
                  </w:pict>
                </mc:Fallback>
              </mc:AlternateContent>
            </w:r>
            <w:r w:rsidR="00E40FB1" w:rsidRPr="00E40FB1">
              <w:rPr>
                <w:lang w:val="es-ES"/>
              </w:rPr>
              <w:t xml:space="preserve">               </w:t>
            </w:r>
            <w:r w:rsidR="00E40FB1" w:rsidRPr="00183CE4">
              <w:rPr>
                <w:lang w:val="es-ES"/>
              </w:rPr>
              <w:t xml:space="preserve">sobre      </w:t>
            </w:r>
            <w:r w:rsidRPr="00183CE4">
              <w:rPr>
                <w:lang w:val="es-ES"/>
              </w:rPr>
              <w:t xml:space="preserve">  </w:t>
            </w:r>
            <w:r w:rsidR="00E40FB1" w:rsidRPr="00183CE4">
              <w:rPr>
                <w:lang w:val="es-ES"/>
              </w:rPr>
              <w:t xml:space="preserve">      para</w:t>
            </w:r>
          </w:p>
        </w:tc>
        <w:tc>
          <w:tcPr>
            <w:tcW w:w="5942" w:type="dxa"/>
            <w:tcBorders>
              <w:left w:val="single" w:sz="4" w:space="0" w:color="auto"/>
            </w:tcBorders>
          </w:tcPr>
          <w:p w14:paraId="296B856D" w14:textId="77777777" w:rsidR="00B604D4" w:rsidRDefault="00B604D4" w:rsidP="00B604D4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mí</w:t>
            </w:r>
          </w:p>
          <w:p w14:paraId="4CCA0025" w14:textId="0A4102A8" w:rsidR="00B604D4" w:rsidRPr="00E40FB1" w:rsidRDefault="00E40FB1" w:rsidP="00E40FB1">
            <w:pPr>
              <w:pStyle w:val="ekvschreiblinie"/>
              <w:tabs>
                <w:tab w:val="clear" w:pos="595"/>
                <w:tab w:val="clear" w:pos="851"/>
                <w:tab w:val="right" w:pos="5670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 w:rsidRPr="00DA7282">
              <w:rPr>
                <w:rStyle w:val="ekvlsungunterstrichen"/>
                <w:lang w:val="es-ES"/>
              </w:rPr>
              <w:tab/>
            </w:r>
          </w:p>
          <w:p w14:paraId="45F72D50" w14:textId="6BB369BA" w:rsidR="00B604D4" w:rsidRDefault="00B604D4" w:rsidP="00E40FB1">
            <w:pPr>
              <w:pStyle w:val="ekvschreiblinie"/>
              <w:tabs>
                <w:tab w:val="clear" w:pos="595"/>
                <w:tab w:val="clear" w:pos="851"/>
                <w:tab w:val="right" w:pos="5670"/>
              </w:tabs>
              <w:rPr>
                <w:lang w:val="es-ES"/>
              </w:rPr>
            </w:pPr>
            <w:r>
              <w:rPr>
                <w:lang w:val="es-ES"/>
              </w:rPr>
              <w:t xml:space="preserve">él / </w:t>
            </w:r>
            <w:r w:rsidR="0009273C">
              <w:rPr>
                <w:lang w:val="es-ES"/>
              </w:rPr>
              <w:tab/>
            </w:r>
            <w:r w:rsidR="00E40FB1">
              <w:rPr>
                <w:rStyle w:val="ekvlsungunterstrichen"/>
                <w:lang w:val="es-ES"/>
              </w:rPr>
              <w:tab/>
            </w:r>
          </w:p>
          <w:p w14:paraId="032BD430" w14:textId="77777777" w:rsidR="00B604D4" w:rsidRDefault="00B604D4" w:rsidP="00B604D4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nosotros / nosotras</w:t>
            </w:r>
          </w:p>
          <w:p w14:paraId="1419FF83" w14:textId="0E0DFAB6" w:rsidR="00B604D4" w:rsidRPr="00DA7282" w:rsidRDefault="0009273C" w:rsidP="00E40FB1">
            <w:pPr>
              <w:pStyle w:val="ekvschreiblinie"/>
              <w:tabs>
                <w:tab w:val="clear" w:pos="595"/>
                <w:tab w:val="clear" w:pos="851"/>
                <w:tab w:val="right" w:pos="5670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 w:rsidR="00E40FB1" w:rsidRPr="00DA7282">
              <w:rPr>
                <w:rStyle w:val="ekvlsungunterstrichen"/>
                <w:lang w:val="es-ES"/>
              </w:rPr>
              <w:tab/>
            </w:r>
          </w:p>
          <w:p w14:paraId="1573A304" w14:textId="2803F942" w:rsidR="00B604D4" w:rsidRPr="00DA7282" w:rsidRDefault="0009273C" w:rsidP="00E40FB1">
            <w:pPr>
              <w:pStyle w:val="ekvschreiblinie"/>
              <w:tabs>
                <w:tab w:val="clear" w:pos="595"/>
                <w:tab w:val="clear" w:pos="851"/>
                <w:tab w:val="right" w:pos="5670"/>
              </w:tabs>
              <w:rPr>
                <w:rStyle w:val="ekvlsungunterstrichen"/>
                <w:lang w:val="es-ES"/>
              </w:rPr>
            </w:pPr>
            <w:r>
              <w:rPr>
                <w:rStyle w:val="ekvlsungunterstrichen"/>
                <w:lang w:val="es-ES"/>
              </w:rPr>
              <w:tab/>
            </w:r>
            <w:r w:rsidR="00E40FB1" w:rsidRPr="00DA7282">
              <w:rPr>
                <w:rStyle w:val="ekvlsungunterstrichen"/>
                <w:lang w:val="es-ES"/>
              </w:rPr>
              <w:tab/>
            </w:r>
          </w:p>
        </w:tc>
      </w:tr>
    </w:tbl>
    <w:p w14:paraId="513E8CF7" w14:textId="49BA89B5" w:rsidR="00B604D4" w:rsidRDefault="00B604D4" w:rsidP="00073123">
      <w:pPr>
        <w:pStyle w:val="ekvbild"/>
        <w:rPr>
          <w:lang w:val="es-ES"/>
        </w:rPr>
      </w:pPr>
    </w:p>
    <w:p w14:paraId="1441B4C8" w14:textId="37C10FD5" w:rsidR="00B05684" w:rsidRDefault="00B05684" w:rsidP="00073123">
      <w:pPr>
        <w:pStyle w:val="ekvbild"/>
        <w:rPr>
          <w:lang w:val="es-ES"/>
        </w:rPr>
      </w:pPr>
    </w:p>
    <w:p w14:paraId="11AAB669" w14:textId="3F1A3D6D" w:rsidR="00BD7E87" w:rsidRDefault="00920510" w:rsidP="00BD7E87">
      <w:pPr>
        <w:pStyle w:val="ekvabsatznummer"/>
      </w:pPr>
      <w:r>
        <w:rPr>
          <w:rStyle w:val="ekvnummerierung"/>
        </w:rPr>
        <w:t>2</w:t>
      </w:r>
      <w:r w:rsidR="00BD7E87">
        <w:tab/>
      </w:r>
      <w:r w:rsidR="00BD7E87" w:rsidRPr="00BD7E87">
        <w:t xml:space="preserve">Completa las frases con los pronombres </w:t>
      </w:r>
      <w:r w:rsidR="00F6100C">
        <w:t>que indican las palabras entre paréntesis</w:t>
      </w:r>
      <w:r w:rsidR="00B63438">
        <w:t>, como en el ejemplo</w:t>
      </w:r>
      <w:r w:rsidR="00BD7E87" w:rsidRPr="00BD7E87">
        <w:t xml:space="preserve">. </w:t>
      </w:r>
    </w:p>
    <w:p w14:paraId="5D2482D4" w14:textId="23DC664C" w:rsidR="00BD7E87" w:rsidRPr="00363727" w:rsidRDefault="00B63438" w:rsidP="00FB00B4">
      <w:pPr>
        <w:pStyle w:val="ekvschreiblinie"/>
      </w:pPr>
      <w:r>
        <w:rPr>
          <w:lang w:val="es-ES"/>
        </w:rPr>
        <w:t>a)</w:t>
      </w:r>
      <w:r>
        <w:rPr>
          <w:lang w:val="es-ES"/>
        </w:rPr>
        <w:tab/>
      </w:r>
      <w:r w:rsidR="00BD7E87" w:rsidRPr="00BD7E87">
        <w:rPr>
          <w:lang w:val="es-ES"/>
        </w:rPr>
        <w:t xml:space="preserve">Este libro es </w:t>
      </w:r>
      <w:r w:rsidR="00F6100C">
        <w:rPr>
          <w:lang w:val="es-ES"/>
        </w:rPr>
        <w:t xml:space="preserve">para </w:t>
      </w:r>
      <w:r w:rsidR="00FB00B4" w:rsidRPr="00FB00B4">
        <w:rPr>
          <w:rStyle w:val="ekvlsungunterstrichen"/>
          <w:lang w:val="es-ES"/>
        </w:rPr>
        <w:t xml:space="preserve"> </w:t>
      </w:r>
      <w:r w:rsidR="00FB00B4">
        <w:rPr>
          <w:rStyle w:val="ekvlsungunterstrichen"/>
          <w:lang w:val="es-ES"/>
        </w:rPr>
        <w:t xml:space="preserve"> </w:t>
      </w:r>
      <w:r w:rsidR="00747454">
        <w:rPr>
          <w:rStyle w:val="ekvlsungunterstrichen"/>
          <w:lang w:val="es-ES"/>
        </w:rPr>
        <w:t>ti</w:t>
      </w:r>
      <w:r w:rsidR="0009273C">
        <w:rPr>
          <w:rStyle w:val="ekvlsungunterstrichen"/>
          <w:lang w:val="es-ES"/>
        </w:rPr>
        <w:t xml:space="preserve">  </w:t>
      </w:r>
      <w:r w:rsidR="00FB00B4">
        <w:rPr>
          <w:rStyle w:val="ekvlsungunterstrichen"/>
          <w:lang w:val="es-ES"/>
        </w:rPr>
        <w:t xml:space="preserve"> </w:t>
      </w:r>
      <w:r w:rsidR="00FB00B4" w:rsidRPr="00FB00B4">
        <w:rPr>
          <w:rStyle w:val="ekvlsungunterstrichen"/>
          <w:lang w:val="es-ES"/>
        </w:rPr>
        <w:t xml:space="preserve"> </w:t>
      </w:r>
      <w:r w:rsidR="00FB00B4">
        <w:rPr>
          <w:lang w:val="es-ES"/>
        </w:rPr>
        <w:t>.</w:t>
      </w:r>
      <w:r w:rsidR="00BD7E87" w:rsidRPr="00BD7E87">
        <w:rPr>
          <w:lang w:val="es-ES"/>
        </w:rPr>
        <w:t xml:space="preserve"> (tú) </w:t>
      </w:r>
    </w:p>
    <w:p w14:paraId="642EB238" w14:textId="77777777" w:rsidR="00FE5B89" w:rsidRPr="00DA7282" w:rsidRDefault="00FE5B89" w:rsidP="00FE5B89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5245"/>
        <w:gridCol w:w="4099"/>
      </w:tblGrid>
      <w:tr w:rsidR="00F6100C" w14:paraId="5A1B8DAD" w14:textId="77777777" w:rsidTr="0098151C">
        <w:tc>
          <w:tcPr>
            <w:tcW w:w="5245" w:type="dxa"/>
          </w:tcPr>
          <w:p w14:paraId="4D33BC38" w14:textId="74DFB4B2" w:rsidR="00F6100C" w:rsidRPr="00BD7E87" w:rsidRDefault="00B63438" w:rsidP="00F6100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b</w:t>
            </w:r>
            <w:r w:rsidR="00F6100C" w:rsidRPr="00BD7E87">
              <w:rPr>
                <w:lang w:val="es-ES"/>
              </w:rPr>
              <w:t>)</w:t>
            </w:r>
            <w:r w:rsidR="00F6100C" w:rsidRPr="00BD7E87">
              <w:rPr>
                <w:lang w:val="es-ES"/>
              </w:rPr>
              <w:tab/>
            </w:r>
            <w:r w:rsidR="007A7B68">
              <w:rPr>
                <w:lang w:val="es-ES"/>
              </w:rPr>
              <w:t>¿</w:t>
            </w:r>
            <w:r w:rsidR="00F6100C" w:rsidRPr="00BD7E87">
              <w:rPr>
                <w:lang w:val="es-ES"/>
              </w:rPr>
              <w:t>Est</w:t>
            </w:r>
            <w:r w:rsidR="007A7B68">
              <w:rPr>
                <w:lang w:val="es-ES"/>
              </w:rPr>
              <w:t>e</w:t>
            </w:r>
            <w:r w:rsidR="00F6100C" w:rsidRPr="00BD7E87">
              <w:rPr>
                <w:lang w:val="es-ES"/>
              </w:rPr>
              <w:t xml:space="preserve"> regalo </w:t>
            </w:r>
            <w:r w:rsidR="007A7B68">
              <w:rPr>
                <w:lang w:val="es-ES"/>
              </w:rPr>
              <w:t xml:space="preserve">es </w:t>
            </w:r>
            <w:r w:rsidR="00F6100C">
              <w:rPr>
                <w:lang w:val="es-ES"/>
              </w:rPr>
              <w:t xml:space="preserve">para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081D20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</w:t>
            </w:r>
            <w:r w:rsidR="00F6100C" w:rsidRPr="00F6100C">
              <w:rPr>
                <w:rStyle w:val="ekvlsungunterstrichen"/>
                <w:lang w:val="es-ES"/>
              </w:rPr>
              <w:t xml:space="preserve">  </w:t>
            </w:r>
            <w:r w:rsidR="00161130" w:rsidRPr="00161130">
              <w:rPr>
                <w:lang w:val="es-ES"/>
              </w:rPr>
              <w:t xml:space="preserve">? </w:t>
            </w:r>
            <w:r w:rsidR="00F6100C" w:rsidRPr="00BD7E87">
              <w:rPr>
                <w:lang w:val="es-ES"/>
              </w:rPr>
              <w:t>(</w:t>
            </w:r>
            <w:r w:rsidR="004D41B7">
              <w:rPr>
                <w:lang w:val="es-ES"/>
              </w:rPr>
              <w:t>y</w:t>
            </w:r>
            <w:r w:rsidR="004D41B7" w:rsidRPr="004D41B7">
              <w:rPr>
                <w:lang w:val="es-ES"/>
              </w:rPr>
              <w:t>o</w:t>
            </w:r>
            <w:r w:rsidR="00F6100C" w:rsidRPr="00BD7E87">
              <w:rPr>
                <w:lang w:val="es-ES"/>
              </w:rPr>
              <w:t>)</w:t>
            </w:r>
          </w:p>
          <w:p w14:paraId="54C8914D" w14:textId="418E9ACD" w:rsidR="00F6100C" w:rsidRPr="00BD7E87" w:rsidRDefault="00B63438" w:rsidP="00F6100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c</w:t>
            </w:r>
            <w:r w:rsidR="00F6100C" w:rsidRPr="00BD7E87">
              <w:rPr>
                <w:lang w:val="es-ES"/>
              </w:rPr>
              <w:t>)</w:t>
            </w:r>
            <w:r w:rsidR="00F6100C" w:rsidRPr="00BD7E87">
              <w:rPr>
                <w:lang w:val="es-ES"/>
              </w:rPr>
              <w:tab/>
            </w:r>
            <w:r w:rsidR="00F6100C">
              <w:rPr>
                <w:lang w:val="es-ES"/>
              </w:rPr>
              <w:t xml:space="preserve">Para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F6100C" w:rsidRPr="00BD7E87">
              <w:rPr>
                <w:lang w:val="es-ES"/>
              </w:rPr>
              <w:t>, Lima es una ciudad para vivir.</w:t>
            </w:r>
            <w:r w:rsidR="00F6100C">
              <w:rPr>
                <w:lang w:val="es-ES"/>
              </w:rPr>
              <w:t xml:space="preserve"> </w:t>
            </w:r>
            <w:r w:rsidR="00F6100C" w:rsidRPr="00BD7E87">
              <w:rPr>
                <w:lang w:val="es-ES"/>
              </w:rPr>
              <w:t>(yo)</w:t>
            </w:r>
          </w:p>
          <w:p w14:paraId="2D7B20D9" w14:textId="7CD642EF" w:rsidR="00F6100C" w:rsidRPr="00BD7E87" w:rsidRDefault="00B63438" w:rsidP="00F6100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d</w:t>
            </w:r>
            <w:r w:rsidR="00F6100C" w:rsidRPr="00BD7E87">
              <w:rPr>
                <w:lang w:val="es-ES"/>
              </w:rPr>
              <w:t>)</w:t>
            </w:r>
            <w:r w:rsidR="00F6100C" w:rsidRPr="00BD7E87">
              <w:rPr>
                <w:lang w:val="es-ES"/>
              </w:rPr>
              <w:tab/>
              <w:t xml:space="preserve">No me voy a Bilbao </w:t>
            </w:r>
            <w:r w:rsidR="00F6100C">
              <w:rPr>
                <w:lang w:val="es-ES"/>
              </w:rPr>
              <w:t>s</w:t>
            </w:r>
            <w:r w:rsidR="00F6100C" w:rsidRPr="00BD7E87">
              <w:rPr>
                <w:lang w:val="es-ES"/>
              </w:rPr>
              <w:t xml:space="preserve">in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lang w:val="es-ES"/>
              </w:rPr>
              <w:t>. (</w:t>
            </w:r>
            <w:r w:rsidR="00F6100C" w:rsidRPr="00BD7E87">
              <w:rPr>
                <w:lang w:val="es-ES"/>
              </w:rPr>
              <w:t>tú)</w:t>
            </w:r>
          </w:p>
          <w:p w14:paraId="2E2C7636" w14:textId="5ABB4BE1" w:rsidR="00F6100C" w:rsidRDefault="00B63438" w:rsidP="00F6100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e</w:t>
            </w:r>
            <w:r w:rsidR="00F6100C" w:rsidRPr="00BD7E87">
              <w:rPr>
                <w:lang w:val="es-ES"/>
              </w:rPr>
              <w:t>)</w:t>
            </w:r>
            <w:r w:rsidR="00F6100C" w:rsidRPr="00BD7E87">
              <w:rPr>
                <w:lang w:val="es-ES"/>
              </w:rPr>
              <w:tab/>
              <w:t xml:space="preserve">Al lado de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</w:t>
            </w:r>
            <w:r w:rsidR="00F6100C">
              <w:rPr>
                <w:rStyle w:val="ekvlsungunterstrichen"/>
                <w:lang w:val="es-ES"/>
              </w:rPr>
              <w:t xml:space="preserve"> </w:t>
            </w:r>
            <w:r w:rsidR="00F6100C" w:rsidRPr="00F6100C">
              <w:rPr>
                <w:rStyle w:val="ekvlsungunterstrichen"/>
                <w:lang w:val="es-ES"/>
              </w:rPr>
              <w:t xml:space="preserve"> </w:t>
            </w:r>
            <w:r w:rsidR="00F6100C">
              <w:rPr>
                <w:lang w:val="es-ES"/>
              </w:rPr>
              <w:t xml:space="preserve"> </w:t>
            </w:r>
            <w:r w:rsidR="00F6100C" w:rsidRPr="00BD7E87">
              <w:rPr>
                <w:lang w:val="es-ES"/>
              </w:rPr>
              <w:t>estaba mi mochila.</w:t>
            </w:r>
            <w:r w:rsidR="00F6100C">
              <w:rPr>
                <w:lang w:val="es-ES"/>
              </w:rPr>
              <w:t xml:space="preserve"> (</w:t>
            </w:r>
            <w:r w:rsidR="00F6100C" w:rsidRPr="00BD7E87">
              <w:rPr>
                <w:lang w:val="es-ES"/>
              </w:rPr>
              <w:t>él)</w:t>
            </w:r>
          </w:p>
          <w:p w14:paraId="54E01E2C" w14:textId="6A4BE72A" w:rsidR="007A7B68" w:rsidRDefault="00B63438" w:rsidP="00F6100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f</w:t>
            </w:r>
            <w:r w:rsidR="007A7B68" w:rsidRPr="00BD7E87">
              <w:rPr>
                <w:lang w:val="es-ES"/>
              </w:rPr>
              <w:t>)</w:t>
            </w:r>
            <w:r w:rsidR="007A7B68" w:rsidRPr="00BD7E87">
              <w:rPr>
                <w:lang w:val="es-ES"/>
              </w:rPr>
              <w:tab/>
              <w:t xml:space="preserve">Tienes el plato </w:t>
            </w:r>
            <w:r w:rsidR="007A7B68">
              <w:rPr>
                <w:lang w:val="es-ES"/>
              </w:rPr>
              <w:t>d</w:t>
            </w:r>
            <w:r w:rsidR="007A7B68" w:rsidRPr="00BD7E87">
              <w:rPr>
                <w:lang w:val="es-ES"/>
              </w:rPr>
              <w:t xml:space="preserve">elante de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7A7B68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</w:t>
            </w:r>
            <w:r w:rsidR="007A7B68">
              <w:rPr>
                <w:rStyle w:val="ekvlsungunterstrichen"/>
                <w:lang w:val="es-ES"/>
              </w:rPr>
              <w:t xml:space="preserve">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7A7B68">
              <w:rPr>
                <w:lang w:val="es-ES"/>
              </w:rPr>
              <w:t>. (</w:t>
            </w:r>
            <w:r w:rsidR="007A7B68" w:rsidRPr="00BD7E87">
              <w:rPr>
                <w:lang w:val="es-ES"/>
              </w:rPr>
              <w:t>tú).</w:t>
            </w:r>
          </w:p>
          <w:p w14:paraId="5F0183B5" w14:textId="78B65ED7" w:rsidR="007A7B68" w:rsidRDefault="00B63438" w:rsidP="007A7B68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g</w:t>
            </w:r>
            <w:r w:rsidR="007A7B68" w:rsidRPr="00BD7E87">
              <w:rPr>
                <w:lang w:val="es-ES"/>
              </w:rPr>
              <w:t>)</w:t>
            </w:r>
            <w:r w:rsidR="007A7B68" w:rsidRPr="00BD7E87">
              <w:rPr>
                <w:lang w:val="es-ES"/>
              </w:rPr>
              <w:tab/>
              <w:t>Vamos a luchar por</w:t>
            </w:r>
            <w:r w:rsidR="007A7B68">
              <w:rPr>
                <w:lang w:val="es-ES"/>
              </w:rPr>
              <w:t xml:space="preserve">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7A7B68">
              <w:rPr>
                <w:rStyle w:val="ekvlsungunterstrichen"/>
                <w:lang w:val="es-ES"/>
              </w:rPr>
              <w:t xml:space="preserve">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09273C">
              <w:rPr>
                <w:rStyle w:val="ekvlsungunterstrichen"/>
                <w:lang w:val="es-ES"/>
              </w:rPr>
              <w:t xml:space="preserve">         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7A7B68">
              <w:rPr>
                <w:rStyle w:val="ekvlsungunterstrichen"/>
                <w:lang w:val="es-ES"/>
              </w:rPr>
              <w:t xml:space="preserve"> </w:t>
            </w:r>
            <w:r w:rsidR="007A7B68" w:rsidRPr="00F6100C">
              <w:rPr>
                <w:rStyle w:val="ekvlsungunterstrichen"/>
                <w:lang w:val="es-ES"/>
              </w:rPr>
              <w:t xml:space="preserve"> </w:t>
            </w:r>
            <w:r w:rsidR="007A7B68" w:rsidRPr="00BD7E87">
              <w:rPr>
                <w:lang w:val="es-ES"/>
              </w:rPr>
              <w:t>.</w:t>
            </w:r>
            <w:r w:rsidR="007A7B68">
              <w:rPr>
                <w:lang w:val="es-ES"/>
              </w:rPr>
              <w:t xml:space="preserve"> (</w:t>
            </w:r>
            <w:r w:rsidR="007A7B68" w:rsidRPr="00BD7E87">
              <w:rPr>
                <w:lang w:val="es-ES"/>
              </w:rPr>
              <w:t>ellos)</w:t>
            </w:r>
          </w:p>
        </w:tc>
        <w:tc>
          <w:tcPr>
            <w:tcW w:w="4099" w:type="dxa"/>
          </w:tcPr>
          <w:p w14:paraId="58268DD2" w14:textId="3CF25EB8" w:rsidR="00F6100C" w:rsidRPr="009607D1" w:rsidRDefault="0098151C" w:rsidP="0098151C">
            <w:pPr>
              <w:pStyle w:val="ekvbild"/>
            </w:pPr>
            <w:r>
              <w:drawing>
                <wp:inline distT="0" distB="0" distL="0" distR="0" wp14:anchorId="39289741" wp14:editId="472BCA14">
                  <wp:extent cx="2534285" cy="1687195"/>
                  <wp:effectExtent l="0" t="0" r="0" b="8255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Grafik 117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8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D04F10" w14:textId="249F046A" w:rsidR="007A7B68" w:rsidRPr="00BD7E87" w:rsidRDefault="00B63438" w:rsidP="007A7B68">
      <w:pPr>
        <w:pStyle w:val="ekvschreiblinie"/>
        <w:rPr>
          <w:lang w:val="es-ES"/>
        </w:rPr>
      </w:pPr>
      <w:r>
        <w:rPr>
          <w:lang w:val="es-ES"/>
        </w:rPr>
        <w:t>h</w:t>
      </w:r>
      <w:r w:rsidR="007A7B68" w:rsidRPr="00BD7E87">
        <w:rPr>
          <w:lang w:val="es-ES"/>
        </w:rPr>
        <w:t>)</w:t>
      </w:r>
      <w:r w:rsidR="007A7B68" w:rsidRPr="00BD7E87">
        <w:rPr>
          <w:lang w:val="es-ES"/>
        </w:rPr>
        <w:tab/>
        <w:t xml:space="preserve">Andrés no va al cine sin </w:t>
      </w:r>
      <w:r w:rsidR="007A7B68" w:rsidRPr="004D41B7">
        <w:rPr>
          <w:rStyle w:val="ekvlsungunterstrichen"/>
          <w:lang w:val="es-ES"/>
        </w:rPr>
        <w:t xml:space="preserve">     </w:t>
      </w:r>
      <w:r w:rsidR="0009273C">
        <w:rPr>
          <w:rStyle w:val="ekvlsungunterstrichen"/>
          <w:lang w:val="es-ES"/>
        </w:rPr>
        <w:t xml:space="preserve">                  </w:t>
      </w:r>
      <w:r w:rsidR="007A7B68" w:rsidRPr="004D41B7">
        <w:rPr>
          <w:rStyle w:val="ekvlsungunterstrichen"/>
          <w:lang w:val="es-ES"/>
        </w:rPr>
        <w:t xml:space="preserve">     </w:t>
      </w:r>
      <w:r w:rsidR="007A7B68">
        <w:rPr>
          <w:lang w:val="es-ES"/>
        </w:rPr>
        <w:t>. (nosotras</w:t>
      </w:r>
      <w:r w:rsidR="007A7B68" w:rsidRPr="00BD7E87">
        <w:rPr>
          <w:lang w:val="es-ES"/>
        </w:rPr>
        <w:t>)</w:t>
      </w:r>
    </w:p>
    <w:p w14:paraId="31F08CAC" w14:textId="713F5920" w:rsidR="00BD7E87" w:rsidRPr="00BD7E87" w:rsidRDefault="00B63438" w:rsidP="007A7B68">
      <w:pPr>
        <w:pStyle w:val="ekvschreiblinie"/>
        <w:rPr>
          <w:lang w:val="es-ES"/>
        </w:rPr>
      </w:pPr>
      <w:r>
        <w:rPr>
          <w:lang w:val="es-ES"/>
        </w:rPr>
        <w:t>i</w:t>
      </w:r>
      <w:r w:rsidR="007A7B68" w:rsidRPr="00BD7E87">
        <w:rPr>
          <w:lang w:val="es-ES"/>
        </w:rPr>
        <w:t>)</w:t>
      </w:r>
      <w:r w:rsidR="007A7B68" w:rsidRPr="00BD7E87">
        <w:rPr>
          <w:lang w:val="es-ES"/>
        </w:rPr>
        <w:tab/>
        <w:t xml:space="preserve">Yo pienso muchas veces en </w:t>
      </w:r>
      <w:r w:rsidR="0009273C" w:rsidRPr="004D41B7">
        <w:rPr>
          <w:rStyle w:val="ekvlsungunterstrichen"/>
          <w:lang w:val="es-ES"/>
        </w:rPr>
        <w:t xml:space="preserve">     </w:t>
      </w:r>
      <w:r w:rsidR="0009273C">
        <w:rPr>
          <w:rStyle w:val="ekvlsungunterstrichen"/>
          <w:lang w:val="es-ES"/>
        </w:rPr>
        <w:t xml:space="preserve">                  </w:t>
      </w:r>
      <w:r w:rsidR="0009273C" w:rsidRPr="004D41B7">
        <w:rPr>
          <w:rStyle w:val="ekvlsungunterstrichen"/>
          <w:lang w:val="es-ES"/>
        </w:rPr>
        <w:t xml:space="preserve">     </w:t>
      </w:r>
      <w:r w:rsidR="007A7B68" w:rsidRPr="00BD7E87">
        <w:rPr>
          <w:lang w:val="es-ES"/>
        </w:rPr>
        <w:t>.</w:t>
      </w:r>
      <w:r w:rsidR="007A7B68">
        <w:rPr>
          <w:lang w:val="es-ES"/>
        </w:rPr>
        <w:t xml:space="preserve"> (vosotros)</w:t>
      </w:r>
    </w:p>
    <w:p w14:paraId="4BA2703D" w14:textId="50679AAC" w:rsidR="00BD7E87" w:rsidRDefault="00BD7E87" w:rsidP="00BD7E87">
      <w:pPr>
        <w:rPr>
          <w:lang w:val="es-ES"/>
        </w:rPr>
      </w:pPr>
    </w:p>
    <w:p w14:paraId="5C0015A6" w14:textId="77777777" w:rsidR="00B05684" w:rsidRDefault="00B05684" w:rsidP="00073123">
      <w:pPr>
        <w:pStyle w:val="ekvbild"/>
        <w:rPr>
          <w:lang w:val="es-ES"/>
        </w:rPr>
        <w:sectPr w:rsidR="00B05684" w:rsidSect="00563E45">
          <w:footerReference w:type="default" r:id="rId105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482A5B7D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7EB01BA6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21ABFC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CFC5FA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EAE315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26167F9C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35FBF1AF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1C049FC2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787184AE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2A47ACCB" w14:textId="015E45ED" w:rsidR="007A7B68" w:rsidRDefault="00920510" w:rsidP="007A7B68">
      <w:pPr>
        <w:pStyle w:val="ekvabsatznummer"/>
      </w:pPr>
      <w:r>
        <w:rPr>
          <w:rStyle w:val="ekvnummerierung"/>
        </w:rPr>
        <w:t>3</w:t>
      </w:r>
      <w:r w:rsidR="007A7B68">
        <w:tab/>
      </w:r>
      <w:r w:rsidR="007A7B68" w:rsidRPr="00F6100C">
        <w:t xml:space="preserve">Completa estas frases con la preposición </w:t>
      </w:r>
      <w:r w:rsidR="007A7B68" w:rsidRPr="00027F52">
        <w:rPr>
          <w:rStyle w:val="ekvfett"/>
        </w:rPr>
        <w:t>con</w:t>
      </w:r>
      <w:r w:rsidR="007A7B68" w:rsidRPr="00F6100C">
        <w:t xml:space="preserve"> y los pronombres. </w:t>
      </w:r>
    </w:p>
    <w:p w14:paraId="1ABCB73F" w14:textId="77777777" w:rsidR="007A7B68" w:rsidRPr="007A7B68" w:rsidRDefault="007A7B68" w:rsidP="007A7B68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4678"/>
        <w:gridCol w:w="4666"/>
      </w:tblGrid>
      <w:tr w:rsidR="007A7B68" w14:paraId="62AFB14F" w14:textId="77777777" w:rsidTr="00D17436">
        <w:tc>
          <w:tcPr>
            <w:tcW w:w="4678" w:type="dxa"/>
          </w:tcPr>
          <w:p w14:paraId="54CEBB03" w14:textId="49748D04" w:rsidR="007A7B68" w:rsidRPr="00081D20" w:rsidRDefault="007A7B68" w:rsidP="008877CF">
            <w:pPr>
              <w:pStyle w:val="ekvschreiblinie"/>
              <w:rPr>
                <w:lang w:val="es-ES"/>
              </w:rPr>
            </w:pPr>
            <w:r w:rsidRPr="00081D20">
              <w:rPr>
                <w:lang w:val="es-ES"/>
              </w:rPr>
              <w:t>a)</w:t>
            </w:r>
            <w:r>
              <w:rPr>
                <w:lang w:val="es-ES"/>
              </w:rPr>
              <w:tab/>
            </w:r>
            <w:r w:rsidRPr="00081D20">
              <w:rPr>
                <w:lang w:val="es-ES"/>
              </w:rPr>
              <w:t xml:space="preserve">¿Vienes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 w:rsidRPr="00081D20">
              <w:rPr>
                <w:lang w:val="es-ES"/>
              </w:rPr>
              <w:t xml:space="preserve"> a la fiesta?</w:t>
            </w:r>
            <w:r>
              <w:rPr>
                <w:lang w:val="es-ES"/>
              </w:rPr>
              <w:t xml:space="preserve"> </w:t>
            </w:r>
            <w:r w:rsidRPr="00081D20">
              <w:rPr>
                <w:lang w:val="es-ES"/>
              </w:rPr>
              <w:t>(yo)</w:t>
            </w:r>
          </w:p>
          <w:p w14:paraId="19E934BD" w14:textId="52D6B1EB" w:rsidR="007A7B68" w:rsidRPr="00FE5B89" w:rsidRDefault="007A7B68" w:rsidP="00923C1E">
            <w:pPr>
              <w:pStyle w:val="ekvschreiblinieaufzhlung"/>
            </w:pPr>
            <w:r w:rsidRPr="00FE5B89">
              <w:t>b)</w:t>
            </w:r>
            <w:r w:rsidRPr="00FE5B89">
              <w:tab/>
              <w:t>Voy a comprar el regalo</w:t>
            </w:r>
            <w:r>
              <w:t xml:space="preserve">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>
              <w:t>.</w:t>
            </w:r>
            <w:r w:rsidRPr="00FE5B89">
              <w:t xml:space="preserve"> (ella)</w:t>
            </w:r>
          </w:p>
          <w:p w14:paraId="1315930F" w14:textId="7F9B7372" w:rsidR="007A7B68" w:rsidRDefault="00EA32B0" w:rsidP="008877CF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c</w:t>
            </w:r>
            <w:r w:rsidR="007A7B68" w:rsidRPr="00FE5B89">
              <w:rPr>
                <w:lang w:val="es-ES"/>
              </w:rPr>
              <w:t>)</w:t>
            </w:r>
            <w:r w:rsidR="007A7B68" w:rsidRPr="00FE5B89">
              <w:rPr>
                <w:lang w:val="es-ES"/>
              </w:rPr>
              <w:tab/>
              <w:t xml:space="preserve">Voy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 w:rsidR="007A7B68">
              <w:rPr>
                <w:lang w:val="es-ES"/>
              </w:rPr>
              <w:t xml:space="preserve"> </w:t>
            </w:r>
            <w:r w:rsidR="007A7B68" w:rsidRPr="00FE5B89">
              <w:rPr>
                <w:lang w:val="es-ES"/>
              </w:rPr>
              <w:t>al bar.</w:t>
            </w:r>
            <w:r w:rsidR="007A7B68">
              <w:rPr>
                <w:lang w:val="es-ES"/>
              </w:rPr>
              <w:t xml:space="preserve"> </w:t>
            </w:r>
            <w:r w:rsidR="007A7B68" w:rsidRPr="00FE5B89">
              <w:rPr>
                <w:lang w:val="es-ES"/>
              </w:rPr>
              <w:t>(tú)</w:t>
            </w:r>
          </w:p>
          <w:p w14:paraId="6547750E" w14:textId="435915F1" w:rsidR="007D656C" w:rsidRPr="0096218A" w:rsidRDefault="00EA32B0" w:rsidP="007D656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d</w:t>
            </w:r>
            <w:r w:rsidR="007D656C" w:rsidRPr="00FE5B89">
              <w:rPr>
                <w:lang w:val="es-ES"/>
              </w:rPr>
              <w:t>)</w:t>
            </w:r>
            <w:r w:rsidR="007D656C" w:rsidRPr="00FE5B89">
              <w:rPr>
                <w:lang w:val="es-ES"/>
              </w:rPr>
              <w:tab/>
              <w:t xml:space="preserve">¿Vamos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</w:t>
            </w:r>
            <w:r w:rsidR="007D656C" w:rsidRPr="00FE5B89">
              <w:rPr>
                <w:lang w:val="es-ES"/>
              </w:rPr>
              <w:t xml:space="preserve"> al teatro?</w:t>
            </w:r>
            <w:r w:rsidR="007D656C">
              <w:rPr>
                <w:lang w:val="es-ES"/>
              </w:rPr>
              <w:t xml:space="preserve"> (</w:t>
            </w:r>
            <w:r w:rsidR="007D656C" w:rsidRPr="00FE5B89">
              <w:rPr>
                <w:lang w:val="es-ES"/>
              </w:rPr>
              <w:t>ellas</w:t>
            </w:r>
            <w:r w:rsidR="007D656C">
              <w:rPr>
                <w:lang w:val="es-ES"/>
              </w:rPr>
              <w:t>)</w:t>
            </w:r>
          </w:p>
          <w:p w14:paraId="01627C65" w14:textId="5C172A1A" w:rsidR="007D656C" w:rsidRPr="00FE5B89" w:rsidRDefault="00EA32B0" w:rsidP="007D656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e</w:t>
            </w:r>
            <w:r w:rsidR="007D656C" w:rsidRPr="00FE5B89">
              <w:rPr>
                <w:lang w:val="es-ES"/>
              </w:rPr>
              <w:t>)</w:t>
            </w:r>
            <w:r w:rsidR="007D656C" w:rsidRPr="00FE5B89">
              <w:rPr>
                <w:lang w:val="es-ES"/>
              </w:rPr>
              <w:tab/>
              <w:t xml:space="preserve">Elisa juega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 w:rsidR="007D656C">
              <w:rPr>
                <w:lang w:val="es-ES"/>
              </w:rPr>
              <w:t>. (</w:t>
            </w:r>
            <w:r w:rsidR="007D656C" w:rsidRPr="00FE5B89">
              <w:rPr>
                <w:lang w:val="es-ES"/>
              </w:rPr>
              <w:t>nosotras)</w:t>
            </w:r>
          </w:p>
          <w:p w14:paraId="3A4AEE28" w14:textId="6528D70D" w:rsidR="007D656C" w:rsidRPr="00FE5B89" w:rsidRDefault="00EA32B0" w:rsidP="007D656C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f</w:t>
            </w:r>
            <w:r w:rsidR="007D656C" w:rsidRPr="00FE5B89">
              <w:rPr>
                <w:lang w:val="es-ES"/>
              </w:rPr>
              <w:t>)</w:t>
            </w:r>
            <w:r w:rsidR="007D656C" w:rsidRPr="00FE5B89">
              <w:rPr>
                <w:lang w:val="es-ES"/>
              </w:rPr>
              <w:tab/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 w:rsidR="007D656C">
              <w:rPr>
                <w:lang w:val="es-ES"/>
              </w:rPr>
              <w:t xml:space="preserve"> </w:t>
            </w:r>
            <w:r w:rsidR="007D656C" w:rsidRPr="00FE5B89">
              <w:rPr>
                <w:lang w:val="es-ES"/>
              </w:rPr>
              <w:t>es diferente.</w:t>
            </w:r>
            <w:r w:rsidR="007D656C">
              <w:rPr>
                <w:lang w:val="es-ES"/>
              </w:rPr>
              <w:t xml:space="preserve"> </w:t>
            </w:r>
            <w:r w:rsidR="007D656C" w:rsidRPr="00FE5B89">
              <w:rPr>
                <w:lang w:val="es-ES"/>
              </w:rPr>
              <w:t>(tú)</w:t>
            </w:r>
          </w:p>
          <w:p w14:paraId="615D9B3C" w14:textId="312A153F" w:rsidR="00D17436" w:rsidRPr="00923C1E" w:rsidRDefault="00EA32B0" w:rsidP="00923C1E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g</w:t>
            </w:r>
            <w:r w:rsidR="007D656C" w:rsidRPr="00FE5B89">
              <w:rPr>
                <w:lang w:val="es-ES"/>
              </w:rPr>
              <w:t>)</w:t>
            </w:r>
            <w:r w:rsidR="007D656C" w:rsidRPr="00FE5B89">
              <w:rPr>
                <w:lang w:val="es-ES"/>
              </w:rPr>
              <w:tab/>
              <w:t xml:space="preserve">¿Haces deporte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             </w:t>
            </w:r>
            <w:r w:rsidR="00923C1E" w:rsidRPr="004D41B7">
              <w:rPr>
                <w:rStyle w:val="ekvlsungunterstrichen"/>
                <w:lang w:val="es-ES"/>
              </w:rPr>
              <w:t xml:space="preserve">     </w:t>
            </w:r>
            <w:r w:rsidR="00923C1E">
              <w:rPr>
                <w:rStyle w:val="ekvlsungunterstrichen"/>
                <w:lang w:val="es-ES"/>
              </w:rPr>
              <w:t xml:space="preserve">     </w:t>
            </w:r>
            <w:r w:rsidR="007D656C">
              <w:rPr>
                <w:lang w:val="es-ES"/>
              </w:rPr>
              <w:t xml:space="preserve">? </w:t>
            </w:r>
            <w:r w:rsidR="007D656C" w:rsidRPr="00FE5B89">
              <w:rPr>
                <w:lang w:val="es-ES"/>
              </w:rPr>
              <w:t>(yo)</w:t>
            </w:r>
          </w:p>
        </w:tc>
        <w:tc>
          <w:tcPr>
            <w:tcW w:w="4666" w:type="dxa"/>
          </w:tcPr>
          <w:p w14:paraId="35BDD20B" w14:textId="77777777" w:rsidR="00D17436" w:rsidRPr="00923C1E" w:rsidRDefault="00D17436" w:rsidP="00D17436">
            <w:pPr>
              <w:pStyle w:val="ekvbild"/>
              <w:rPr>
                <w:lang w:val="es-ES"/>
              </w:rPr>
            </w:pPr>
          </w:p>
          <w:p w14:paraId="572933A9" w14:textId="2A7A6D3F" w:rsidR="009607D1" w:rsidRPr="00533579" w:rsidRDefault="00D17436" w:rsidP="00D17436">
            <w:pPr>
              <w:pStyle w:val="ekvbild"/>
            </w:pPr>
            <w:r>
              <w:drawing>
                <wp:inline distT="0" distB="0" distL="0" distR="0" wp14:anchorId="79CA7546" wp14:editId="13D9658B">
                  <wp:extent cx="2894330" cy="2166620"/>
                  <wp:effectExtent l="0" t="0" r="1270" b="508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fik 63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33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0920A9" w14:textId="367DECC7" w:rsidR="00EA32B0" w:rsidRPr="00EA32B0" w:rsidRDefault="00923C1E" w:rsidP="00923C1E">
      <w:pPr>
        <w:pStyle w:val="ekvschreiblinie"/>
        <w:rPr>
          <w:lang w:val="es-ES"/>
        </w:rPr>
      </w:pPr>
      <w:r w:rsidRPr="00923C1E">
        <w:rPr>
          <w:lang w:val="es-ES"/>
        </w:rPr>
        <w:t>h)</w:t>
      </w:r>
      <w:r w:rsidRPr="00923C1E">
        <w:rPr>
          <w:lang w:val="es-ES"/>
        </w:rPr>
        <w:tab/>
        <w:t xml:space="preserve">Ana, ¿quieres salir o </w:t>
      </w:r>
      <w:r w:rsidRPr="004D41B7">
        <w:rPr>
          <w:rStyle w:val="ekvlsungunterstrichen"/>
          <w:lang w:val="es-ES"/>
        </w:rPr>
        <w:t xml:space="preserve">     </w:t>
      </w:r>
      <w:r>
        <w:rPr>
          <w:rStyle w:val="ekvlsungunterstrichen"/>
          <w:lang w:val="es-ES"/>
        </w:rPr>
        <w:t xml:space="preserve">                  </w:t>
      </w:r>
      <w:r w:rsidRPr="004D41B7">
        <w:rPr>
          <w:rStyle w:val="ekvlsungunterstrichen"/>
          <w:lang w:val="es-ES"/>
        </w:rPr>
        <w:t xml:space="preserve">     </w:t>
      </w:r>
      <w:r>
        <w:rPr>
          <w:rStyle w:val="ekvlsungunterstrichen"/>
          <w:lang w:val="es-ES"/>
        </w:rPr>
        <w:t xml:space="preserve">     </w:t>
      </w:r>
      <w:r w:rsidRPr="00923C1E">
        <w:rPr>
          <w:lang w:val="es-ES"/>
        </w:rPr>
        <w:t xml:space="preserve"> o </w:t>
      </w:r>
      <w:r w:rsidRPr="004D41B7">
        <w:rPr>
          <w:rStyle w:val="ekvlsungunterstrichen"/>
          <w:lang w:val="es-ES"/>
        </w:rPr>
        <w:t xml:space="preserve">     </w:t>
      </w:r>
      <w:r>
        <w:rPr>
          <w:rStyle w:val="ekvlsungunterstrichen"/>
          <w:lang w:val="es-ES"/>
        </w:rPr>
        <w:t xml:space="preserve">                  </w:t>
      </w:r>
      <w:r w:rsidRPr="004D41B7">
        <w:rPr>
          <w:rStyle w:val="ekvlsungunterstrichen"/>
          <w:lang w:val="es-ES"/>
        </w:rPr>
        <w:t xml:space="preserve">     </w:t>
      </w:r>
      <w:r>
        <w:rPr>
          <w:rStyle w:val="ekvlsungunterstrichen"/>
          <w:lang w:val="es-ES"/>
        </w:rPr>
        <w:t xml:space="preserve">     </w:t>
      </w:r>
      <w:r w:rsidRPr="00923C1E">
        <w:rPr>
          <w:lang w:val="es-ES"/>
        </w:rPr>
        <w:t xml:space="preserve">? </w:t>
      </w:r>
      <w:r w:rsidRPr="0096218A">
        <w:rPr>
          <w:lang w:val="es-ES"/>
        </w:rPr>
        <w:t>(yo / él)</w:t>
      </w:r>
    </w:p>
    <w:p w14:paraId="2649C84B" w14:textId="4B6A6573" w:rsidR="007A7B68" w:rsidRDefault="007A7B68" w:rsidP="008C0572">
      <w:pPr>
        <w:rPr>
          <w:lang w:val="es-ES"/>
        </w:rPr>
      </w:pPr>
    </w:p>
    <w:p w14:paraId="4BC2B921" w14:textId="77777777" w:rsidR="00923C1E" w:rsidRPr="00EA32B0" w:rsidRDefault="00923C1E" w:rsidP="008C0572">
      <w:pPr>
        <w:rPr>
          <w:lang w:val="es-ES"/>
        </w:rPr>
      </w:pPr>
    </w:p>
    <w:p w14:paraId="53A81BC1" w14:textId="6CE709DA" w:rsidR="008C0572" w:rsidRPr="008C0572" w:rsidRDefault="008C0572" w:rsidP="008C0572">
      <w:pPr>
        <w:pStyle w:val="ekvabsatznummer"/>
      </w:pPr>
      <w:r w:rsidRPr="008C0572">
        <w:rPr>
          <w:rStyle w:val="ekvnummerierung"/>
        </w:rPr>
        <w:t>4</w:t>
      </w:r>
      <w:r>
        <w:tab/>
        <w:t xml:space="preserve">Marca el pronombre correcto. </w:t>
      </w:r>
    </w:p>
    <w:p w14:paraId="07AB1E39" w14:textId="6734772F" w:rsidR="008C0572" w:rsidRDefault="008C0572" w:rsidP="008C0572">
      <w:pPr>
        <w:pStyle w:val="ekvschreiblinie"/>
        <w:rPr>
          <w:lang w:val="es-ES"/>
        </w:rPr>
      </w:pPr>
      <w:r w:rsidRPr="008C0572">
        <w:rPr>
          <w:lang w:val="es-ES"/>
        </w:rPr>
        <w:t>a)</w:t>
      </w:r>
      <w:r w:rsidRPr="008C0572">
        <w:rPr>
          <w:lang w:val="es-ES"/>
        </w:rPr>
        <w:tab/>
        <w:t xml:space="preserve">Ayer estuve con Marta y con Luis. </w:t>
      </w:r>
      <w:r>
        <w:rPr>
          <w:lang w:val="es-ES"/>
        </w:rPr>
        <w:t xml:space="preserve">¿Quieres salir un día con ellas / </w:t>
      </w:r>
      <w:r w:rsidRPr="00037902">
        <w:rPr>
          <w:lang w:val="es-ES"/>
        </w:rPr>
        <w:t>con ellos</w:t>
      </w:r>
      <w:r>
        <w:rPr>
          <w:lang w:val="es-ES"/>
        </w:rPr>
        <w:t xml:space="preserve"> / conmigo?</w:t>
      </w:r>
    </w:p>
    <w:p w14:paraId="62CD25D5" w14:textId="72151734" w:rsidR="008C0572" w:rsidRDefault="008C0572" w:rsidP="008C0572">
      <w:pPr>
        <w:pStyle w:val="ekvschreiblinie"/>
        <w:rPr>
          <w:lang w:val="es-ES"/>
        </w:rPr>
      </w:pPr>
      <w:r>
        <w:rPr>
          <w:lang w:val="es-ES"/>
        </w:rPr>
        <w:t>b)</w:t>
      </w:r>
      <w:r>
        <w:rPr>
          <w:lang w:val="es-ES"/>
        </w:rPr>
        <w:tab/>
      </w:r>
      <w:r w:rsidRPr="00037902">
        <w:rPr>
          <w:lang w:val="es-ES"/>
        </w:rPr>
        <w:t>A mí</w:t>
      </w:r>
      <w:r>
        <w:rPr>
          <w:lang w:val="es-ES"/>
        </w:rPr>
        <w:t xml:space="preserve"> / A nosotros / A ellos me encantan porque son muy simpáticos y divertidos. </w:t>
      </w:r>
    </w:p>
    <w:p w14:paraId="2E281828" w14:textId="7C1103BC" w:rsidR="008C0572" w:rsidRDefault="008C0572" w:rsidP="008C0572">
      <w:pPr>
        <w:pStyle w:val="ekvschreiblinie"/>
        <w:rPr>
          <w:lang w:val="es-ES"/>
        </w:rPr>
      </w:pPr>
      <w:r>
        <w:rPr>
          <w:lang w:val="es-ES"/>
        </w:rPr>
        <w:t>c)</w:t>
      </w:r>
      <w:r>
        <w:rPr>
          <w:lang w:val="es-ES"/>
        </w:rPr>
        <w:tab/>
        <w:t xml:space="preserve">Podemos ir a su pueblo porque para </w:t>
      </w:r>
      <w:r w:rsidR="00027F52">
        <w:rPr>
          <w:lang w:val="es-ES"/>
        </w:rPr>
        <w:t>yo</w:t>
      </w:r>
      <w:r>
        <w:rPr>
          <w:lang w:val="es-ES"/>
        </w:rPr>
        <w:t xml:space="preserve"> / para te / </w:t>
      </w:r>
      <w:r w:rsidRPr="00037902">
        <w:rPr>
          <w:lang w:val="es-ES"/>
        </w:rPr>
        <w:t>para nosotros</w:t>
      </w:r>
      <w:r>
        <w:rPr>
          <w:lang w:val="es-ES"/>
        </w:rPr>
        <w:t xml:space="preserve"> no es un problema. </w:t>
      </w:r>
    </w:p>
    <w:p w14:paraId="17F2FF39" w14:textId="51F0C8DE" w:rsidR="008C0572" w:rsidRDefault="00AE4A77" w:rsidP="008C0572">
      <w:pPr>
        <w:pStyle w:val="ekvschreiblinie"/>
        <w:rPr>
          <w:lang w:val="es-ES"/>
        </w:rPr>
      </w:pPr>
      <w:r>
        <w:rPr>
          <w:lang w:val="es-ES"/>
        </w:rPr>
        <w:t>d</w:t>
      </w:r>
      <w:r w:rsidR="008C0572">
        <w:rPr>
          <w:lang w:val="es-ES"/>
        </w:rPr>
        <w:t>)</w:t>
      </w:r>
      <w:r w:rsidR="008C0572">
        <w:rPr>
          <w:lang w:val="es-ES"/>
        </w:rPr>
        <w:tab/>
        <w:t xml:space="preserve">Si no quieres venir </w:t>
      </w:r>
      <w:r w:rsidR="008C0572" w:rsidRPr="00037902">
        <w:rPr>
          <w:lang w:val="es-ES"/>
        </w:rPr>
        <w:t>conmigo</w:t>
      </w:r>
      <w:r w:rsidR="008C0572">
        <w:rPr>
          <w:lang w:val="es-ES"/>
        </w:rPr>
        <w:t xml:space="preserve"> / contigo / con mí no es divertido.</w:t>
      </w:r>
    </w:p>
    <w:p w14:paraId="57CB781B" w14:textId="26488CBB" w:rsidR="008C0572" w:rsidRDefault="00AE4A77" w:rsidP="008C0572">
      <w:pPr>
        <w:pStyle w:val="ekvschreiblinie"/>
        <w:rPr>
          <w:lang w:val="es-ES"/>
        </w:rPr>
      </w:pPr>
      <w:r>
        <w:rPr>
          <w:lang w:val="es-ES"/>
        </w:rPr>
        <w:t>e</w:t>
      </w:r>
      <w:r w:rsidR="008C0572" w:rsidRPr="008C0572">
        <w:rPr>
          <w:lang w:val="es-ES"/>
        </w:rPr>
        <w:t>)</w:t>
      </w:r>
      <w:r w:rsidR="008C0572" w:rsidRPr="008C0572">
        <w:rPr>
          <w:lang w:val="es-ES"/>
        </w:rPr>
        <w:tab/>
        <w:t xml:space="preserve">Tú sabes muy bien que no puedo estar sin te / </w:t>
      </w:r>
      <w:r w:rsidR="008C0572" w:rsidRPr="00037902">
        <w:rPr>
          <w:lang w:val="es-ES"/>
        </w:rPr>
        <w:t>sin ti</w:t>
      </w:r>
      <w:r w:rsidR="008C0572" w:rsidRPr="008C0572">
        <w:rPr>
          <w:lang w:val="es-ES"/>
        </w:rPr>
        <w:t xml:space="preserve"> / </w:t>
      </w:r>
      <w:r>
        <w:rPr>
          <w:lang w:val="es-ES"/>
        </w:rPr>
        <w:t>sin tí</w:t>
      </w:r>
      <w:r w:rsidR="008C0572" w:rsidRPr="008C0572">
        <w:rPr>
          <w:lang w:val="es-ES"/>
        </w:rPr>
        <w:t xml:space="preserve">. </w:t>
      </w:r>
    </w:p>
    <w:p w14:paraId="5CAF0D9D" w14:textId="170E8A8D" w:rsidR="008C0572" w:rsidRDefault="00AE4A77" w:rsidP="008C0572">
      <w:pPr>
        <w:pStyle w:val="ekvschreiblinie"/>
        <w:rPr>
          <w:lang w:val="es-ES"/>
        </w:rPr>
      </w:pPr>
      <w:r>
        <w:rPr>
          <w:lang w:val="es-ES"/>
        </w:rPr>
        <w:t>f</w:t>
      </w:r>
      <w:r w:rsidR="008C0572">
        <w:rPr>
          <w:lang w:val="es-ES"/>
        </w:rPr>
        <w:t>)</w:t>
      </w:r>
      <w:r w:rsidR="008C0572">
        <w:rPr>
          <w:lang w:val="es-ES"/>
        </w:rPr>
        <w:tab/>
        <w:t>Por m</w:t>
      </w:r>
      <w:r>
        <w:rPr>
          <w:lang w:val="es-ES"/>
        </w:rPr>
        <w:t>i</w:t>
      </w:r>
      <w:r w:rsidR="008C0572">
        <w:rPr>
          <w:lang w:val="es-ES"/>
        </w:rPr>
        <w:t xml:space="preserve">, / Pormigo, / </w:t>
      </w:r>
      <w:r w:rsidR="008C0572" w:rsidRPr="00037902">
        <w:rPr>
          <w:lang w:val="es-ES"/>
        </w:rPr>
        <w:t>Por mí</w:t>
      </w:r>
      <w:r w:rsidR="008C0572">
        <w:rPr>
          <w:lang w:val="es-ES"/>
        </w:rPr>
        <w:t xml:space="preserve">, podemos ir este sábado. </w:t>
      </w:r>
    </w:p>
    <w:p w14:paraId="62E46C98" w14:textId="4AC28558" w:rsidR="008C0572" w:rsidRDefault="00AE4A77" w:rsidP="008C0572">
      <w:pPr>
        <w:pStyle w:val="ekvschreiblinie"/>
        <w:rPr>
          <w:lang w:val="es-ES"/>
        </w:rPr>
      </w:pPr>
      <w:r>
        <w:rPr>
          <w:lang w:val="es-ES"/>
        </w:rPr>
        <w:t>g</w:t>
      </w:r>
      <w:r w:rsidR="008C0572">
        <w:rPr>
          <w:lang w:val="es-ES"/>
        </w:rPr>
        <w:t>)</w:t>
      </w:r>
      <w:r w:rsidR="008C0572">
        <w:rPr>
          <w:lang w:val="es-ES"/>
        </w:rPr>
        <w:tab/>
        <w:t xml:space="preserve">Si voy conmigo, / con me, / </w:t>
      </w:r>
      <w:r w:rsidR="008C0572" w:rsidRPr="00037902">
        <w:rPr>
          <w:lang w:val="es-ES"/>
        </w:rPr>
        <w:t>contigo</w:t>
      </w:r>
      <w:r w:rsidR="008C0572">
        <w:rPr>
          <w:lang w:val="es-ES"/>
        </w:rPr>
        <w:t xml:space="preserve">, podemos pasar un día genial. </w:t>
      </w:r>
    </w:p>
    <w:p w14:paraId="0AE80939" w14:textId="589B031F" w:rsidR="008C0572" w:rsidRDefault="00AE4A77" w:rsidP="008C0572">
      <w:pPr>
        <w:pStyle w:val="ekvschreiblinie"/>
        <w:rPr>
          <w:lang w:val="es-ES"/>
        </w:rPr>
      </w:pPr>
      <w:r>
        <w:rPr>
          <w:lang w:val="es-ES"/>
        </w:rPr>
        <w:t>h</w:t>
      </w:r>
      <w:r w:rsidR="008C0572">
        <w:rPr>
          <w:lang w:val="es-ES"/>
        </w:rPr>
        <w:t>)</w:t>
      </w:r>
      <w:r w:rsidR="008C0572">
        <w:rPr>
          <w:lang w:val="es-ES"/>
        </w:rPr>
        <w:tab/>
        <w:t xml:space="preserve">Y también </w:t>
      </w:r>
      <w:r w:rsidR="008C0572" w:rsidRPr="00037902">
        <w:rPr>
          <w:lang w:val="es-ES"/>
        </w:rPr>
        <w:t>para ellos</w:t>
      </w:r>
      <w:r w:rsidR="008C0572">
        <w:rPr>
          <w:lang w:val="es-ES"/>
        </w:rPr>
        <w:t xml:space="preserve"> / para </w:t>
      </w:r>
      <w:r>
        <w:rPr>
          <w:lang w:val="es-ES"/>
        </w:rPr>
        <w:t>ustedes</w:t>
      </w:r>
      <w:r w:rsidR="008C0572">
        <w:rPr>
          <w:lang w:val="es-ES"/>
        </w:rPr>
        <w:t xml:space="preserve"> / para </w:t>
      </w:r>
      <w:r>
        <w:rPr>
          <w:lang w:val="es-ES"/>
        </w:rPr>
        <w:t>vos</w:t>
      </w:r>
      <w:r w:rsidR="008C0572">
        <w:rPr>
          <w:lang w:val="es-ES"/>
        </w:rPr>
        <w:t xml:space="preserve"> va a ser un día especial. </w:t>
      </w:r>
    </w:p>
    <w:p w14:paraId="631C17C5" w14:textId="1694B974" w:rsidR="008C0572" w:rsidRPr="00266A71" w:rsidRDefault="008C0572" w:rsidP="00AE4A77">
      <w:pPr>
        <w:rPr>
          <w:lang w:val="es-ES"/>
        </w:rPr>
      </w:pPr>
    </w:p>
    <w:p w14:paraId="629B56FA" w14:textId="77777777" w:rsidR="00AE4A77" w:rsidRPr="00266A71" w:rsidRDefault="00AE4A77" w:rsidP="00AE4A77">
      <w:pPr>
        <w:rPr>
          <w:lang w:val="es-ES"/>
        </w:rPr>
      </w:pPr>
    </w:p>
    <w:p w14:paraId="3DDD6915" w14:textId="5BCA756B" w:rsidR="008C0572" w:rsidRDefault="00AE4A77" w:rsidP="00AE4A77">
      <w:pPr>
        <w:pStyle w:val="ekvabsatznummer"/>
      </w:pPr>
      <w:r w:rsidRPr="00AE4A77">
        <w:rPr>
          <w:rStyle w:val="ekvnummerierung"/>
        </w:rPr>
        <w:t>5</w:t>
      </w:r>
      <w:r w:rsidRPr="00AE4A77">
        <w:tab/>
        <w:t>Contesta las preguntas con f</w:t>
      </w:r>
      <w:r>
        <w:t xml:space="preserve">rases completas con las preposiciones y los pronombres en la forma adecuada. </w:t>
      </w:r>
    </w:p>
    <w:p w14:paraId="010778B2" w14:textId="77777777" w:rsidR="007D656C" w:rsidRPr="00266A71" w:rsidRDefault="007D656C" w:rsidP="007D656C">
      <w:pPr>
        <w:pStyle w:val="ekvgrundtexthalbe"/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4815"/>
        <w:gridCol w:w="4824"/>
      </w:tblGrid>
      <w:tr w:rsidR="00AE4A77" w:rsidRPr="0009273C" w14:paraId="6D7612BE" w14:textId="77777777" w:rsidTr="007D656C">
        <w:tc>
          <w:tcPr>
            <w:tcW w:w="4815" w:type="dxa"/>
          </w:tcPr>
          <w:p w14:paraId="1E0C6F11" w14:textId="03F8ECB0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a)</w:t>
            </w:r>
            <w:r>
              <w:rPr>
                <w:lang w:val="es-ES"/>
              </w:rPr>
              <w:tab/>
              <w:t>¿Estas flores son para mí?</w:t>
            </w:r>
          </w:p>
          <w:p w14:paraId="4D7D55FD" w14:textId="77777777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b)</w:t>
            </w:r>
            <w:r>
              <w:rPr>
                <w:lang w:val="es-ES"/>
              </w:rPr>
              <w:tab/>
              <w:t>¿Venís conmigo a la selva este verano?</w:t>
            </w:r>
          </w:p>
          <w:p w14:paraId="74C71625" w14:textId="77777777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c)</w:t>
            </w:r>
            <w:r>
              <w:rPr>
                <w:lang w:val="es-ES"/>
              </w:rPr>
              <w:tab/>
              <w:t>¿Vas a comprar el conejillo de Indias sin nosotros?</w:t>
            </w:r>
          </w:p>
          <w:p w14:paraId="37A5727C" w14:textId="77777777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d)</w:t>
            </w:r>
            <w:r>
              <w:rPr>
                <w:lang w:val="es-ES"/>
              </w:rPr>
              <w:tab/>
              <w:t>¿Este caballo es de vuestra amiga?</w:t>
            </w:r>
          </w:p>
          <w:p w14:paraId="3DE976D5" w14:textId="77777777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e)</w:t>
            </w:r>
            <w:r>
              <w:rPr>
                <w:lang w:val="es-ES"/>
              </w:rPr>
              <w:tab/>
              <w:t>¿Tenemos que correr detrás del grupo?</w:t>
            </w:r>
          </w:p>
          <w:p w14:paraId="3693A0EF" w14:textId="77777777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f)</w:t>
            </w:r>
            <w:r>
              <w:rPr>
                <w:lang w:val="es-ES"/>
              </w:rPr>
              <w:tab/>
              <w:t>¿Tenemos que hablar sobre Julia y Andrea?</w:t>
            </w:r>
          </w:p>
          <w:p w14:paraId="7C84F805" w14:textId="2103F013" w:rsidR="00AE4A77" w:rsidRDefault="00AE4A77" w:rsidP="00AE4A77">
            <w:pPr>
              <w:pStyle w:val="ekvschreiblinie"/>
              <w:rPr>
                <w:lang w:val="es-ES"/>
              </w:rPr>
            </w:pPr>
            <w:r>
              <w:rPr>
                <w:lang w:val="es-ES"/>
              </w:rPr>
              <w:t>g)</w:t>
            </w:r>
            <w:r>
              <w:rPr>
                <w:lang w:val="es-ES"/>
              </w:rPr>
              <w:tab/>
              <w:t>¿Podemos ir a la fiesta con Pilar y Gonzalo?</w:t>
            </w:r>
          </w:p>
        </w:tc>
        <w:tc>
          <w:tcPr>
            <w:tcW w:w="4824" w:type="dxa"/>
          </w:tcPr>
          <w:p w14:paraId="6C3B886F" w14:textId="22A6D94B" w:rsidR="00AE4A77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Sí, </w:t>
            </w:r>
            <w:r w:rsidR="00037902" w:rsidRPr="0096218A">
              <w:rPr>
                <w:rStyle w:val="ekvlsungunterstrichen"/>
                <w:lang w:val="es-ES"/>
              </w:rPr>
              <w:tab/>
            </w:r>
            <w:r w:rsidR="00037902" w:rsidRPr="0096218A">
              <w:rPr>
                <w:rStyle w:val="ekvlsungunterstrichen"/>
                <w:lang w:val="es-ES"/>
              </w:rPr>
              <w:tab/>
            </w:r>
            <w:r w:rsidR="00037902" w:rsidRPr="0096218A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0213F567" w14:textId="1DD0F913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Sí, </w:t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23A159B6" w14:textId="67963D6B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No, </w:t>
            </w:r>
            <w:r w:rsidR="00037902" w:rsidRPr="0096218A">
              <w:rPr>
                <w:rStyle w:val="ekvlsungunterstrichen"/>
                <w:lang w:val="es-ES"/>
              </w:rPr>
              <w:tab/>
            </w:r>
            <w:r w:rsidR="00037902" w:rsidRPr="0096218A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14087E66" w14:textId="2B3AFF22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Sí, </w:t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1E6A2515" w14:textId="607596A0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Sí, </w:t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30CCBEF8" w14:textId="7AAAE71E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Sí, </w:t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="00037902">
              <w:rPr>
                <w:rStyle w:val="ekvlsungunterstrichen"/>
                <w:lang w:val="es-ES"/>
              </w:rPr>
              <w:tab/>
            </w:r>
            <w:r w:rsidRPr="00266A71">
              <w:rPr>
                <w:rStyle w:val="ekvlsungunterstrichen"/>
                <w:lang w:val="es-ES"/>
              </w:rPr>
              <w:tab/>
            </w:r>
          </w:p>
          <w:p w14:paraId="142BC01F" w14:textId="5DB70DEC" w:rsidR="007D656C" w:rsidRDefault="007D656C" w:rsidP="007D656C">
            <w:pPr>
              <w:pStyle w:val="ekvschreiblinie"/>
              <w:tabs>
                <w:tab w:val="right" w:pos="4536"/>
              </w:tabs>
              <w:rPr>
                <w:lang w:val="es-ES"/>
              </w:rPr>
            </w:pPr>
            <w:r>
              <w:rPr>
                <w:lang w:val="es-ES"/>
              </w:rPr>
              <w:t xml:space="preserve">No, </w:t>
            </w:r>
            <w:r w:rsidR="00037902">
              <w:rPr>
                <w:rStyle w:val="ekvlsungunterstrichen"/>
              </w:rPr>
              <w:tab/>
            </w:r>
            <w:r w:rsidR="00037902">
              <w:rPr>
                <w:rStyle w:val="ekvlsungunterstrichen"/>
              </w:rPr>
              <w:tab/>
            </w:r>
            <w:r w:rsidR="00037902">
              <w:rPr>
                <w:rStyle w:val="ekvlsungunterstrichen"/>
              </w:rPr>
              <w:tab/>
            </w:r>
            <w:r w:rsidRPr="007D656C">
              <w:rPr>
                <w:rStyle w:val="ekvlsungunterstrichen"/>
                <w:lang w:val="es-ES"/>
              </w:rPr>
              <w:t>.</w:t>
            </w:r>
            <w:r>
              <w:rPr>
                <w:lang w:val="es-ES"/>
              </w:rPr>
              <w:t xml:space="preserve"> </w:t>
            </w:r>
          </w:p>
        </w:tc>
      </w:tr>
    </w:tbl>
    <w:p w14:paraId="5D151DAA" w14:textId="77777777" w:rsidR="007A7B68" w:rsidRPr="00AE4A77" w:rsidRDefault="007A7B68" w:rsidP="00AE4A77">
      <w:pPr>
        <w:rPr>
          <w:lang w:val="es-ES"/>
        </w:rPr>
      </w:pPr>
    </w:p>
    <w:p w14:paraId="6936C50B" w14:textId="77777777" w:rsidR="002737BB" w:rsidRDefault="002737BB" w:rsidP="00073123">
      <w:pPr>
        <w:pStyle w:val="ekvbild"/>
        <w:rPr>
          <w:lang w:val="es-ES"/>
        </w:rPr>
      </w:pPr>
    </w:p>
    <w:p w14:paraId="75322CB5" w14:textId="77777777" w:rsidR="002737BB" w:rsidRPr="00AE4A77" w:rsidRDefault="002737BB" w:rsidP="00073123">
      <w:pPr>
        <w:pStyle w:val="ekvbild"/>
        <w:rPr>
          <w:lang w:val="es-ES"/>
        </w:rPr>
        <w:sectPr w:rsidR="002737BB" w:rsidRPr="00AE4A77" w:rsidSect="00563E45">
          <w:footerReference w:type="default" r:id="rId107"/>
          <w:footnotePr>
            <w:numRestart w:val="eachPage"/>
          </w:footnotePr>
          <w:pgSz w:w="11906" w:h="16838" w:code="9"/>
          <w:pgMar w:top="454" w:right="851" w:bottom="1531" w:left="1701" w:header="454" w:footer="454" w:gutter="0"/>
          <w:cols w:space="720"/>
          <w:docGrid w:linePitch="360"/>
        </w:sectPr>
      </w:pPr>
    </w:p>
    <w:tbl>
      <w:tblPr>
        <w:tblW w:w="11000" w:type="dxa"/>
        <w:tblInd w:w="-1247" w:type="dxa"/>
        <w:tblBorders>
          <w:insideH w:val="single" w:sz="8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261"/>
        <w:gridCol w:w="4536"/>
        <w:gridCol w:w="2395"/>
        <w:gridCol w:w="1914"/>
        <w:gridCol w:w="894"/>
      </w:tblGrid>
      <w:tr w:rsidR="00363727" w:rsidRPr="003A0D3A" w14:paraId="52B2E19A" w14:textId="77777777" w:rsidTr="00D56273">
        <w:trPr>
          <w:trHeight w:hRule="exact" w:val="510"/>
        </w:trPr>
        <w:tc>
          <w:tcPr>
            <w:tcW w:w="1261" w:type="dxa"/>
            <w:tcBorders>
              <w:top w:val="nil"/>
              <w:bottom w:val="nil"/>
              <w:right w:val="nil"/>
            </w:tcBorders>
            <w:noWrap/>
            <w:vAlign w:val="bottom"/>
          </w:tcPr>
          <w:p w14:paraId="1D73A4C3" w14:textId="77777777" w:rsidR="00363727" w:rsidRPr="00AE65F6" w:rsidRDefault="00363727" w:rsidP="00D56273">
            <w:pPr>
              <w:pageBreakBefore/>
              <w:rPr>
                <w:color w:val="FFFFFF" w:themeColor="background1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848CAD" w14:textId="77777777" w:rsidR="00363727" w:rsidRPr="000F7D36" w:rsidRDefault="00363727" w:rsidP="00D56273">
            <w:pPr>
              <w:pStyle w:val="ekvkompetenz"/>
              <w:rPr>
                <w:rStyle w:val="ekvfett"/>
              </w:rPr>
            </w:pPr>
            <w:r>
              <w:t>Übungsmaterialien als Ersatz für U9</w:t>
            </w:r>
          </w:p>
        </w:tc>
        <w:tc>
          <w:tcPr>
            <w:tcW w:w="23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15BFC3" w14:textId="77777777" w:rsidR="00363727" w:rsidRPr="000F7D36" w:rsidRDefault="00363727" w:rsidP="00D56273">
            <w:pPr>
              <w:pStyle w:val="ekvtitel"/>
            </w:pPr>
            <w:r w:rsidRPr="000F7D36">
              <w:t>¡Adelante!</w:t>
            </w:r>
            <w:r>
              <w:t xml:space="preserve"> 1</w:t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6A5982" w14:textId="77777777" w:rsidR="00363727" w:rsidRPr="004103E2" w:rsidRDefault="00363727" w:rsidP="00D56273">
            <w:pPr>
              <w:rPr>
                <w:rStyle w:val="ekvfett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</w:tcBorders>
            <w:noWrap/>
            <w:vAlign w:val="bottom"/>
          </w:tcPr>
          <w:p w14:paraId="63F89682" w14:textId="77777777" w:rsidR="00363727" w:rsidRPr="003A0D3A" w:rsidRDefault="00363727" w:rsidP="00D56273">
            <w:pPr>
              <w:pStyle w:val="ekvkapitel"/>
            </w:pPr>
            <w:r>
              <w:t>9</w:t>
            </w:r>
          </w:p>
        </w:tc>
      </w:tr>
      <w:tr w:rsidR="00363727" w:rsidRPr="00BF17F2" w14:paraId="6B686A44" w14:textId="77777777" w:rsidTr="00D56273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hRule="exact" w:val="794"/>
        </w:trPr>
        <w:tc>
          <w:tcPr>
            <w:tcW w:w="1261" w:type="dxa"/>
            <w:tcBorders>
              <w:bottom w:val="nil"/>
              <w:right w:val="nil"/>
            </w:tcBorders>
            <w:noWrap/>
            <w:vAlign w:val="bottom"/>
          </w:tcPr>
          <w:p w14:paraId="3385ABC2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  <w:tc>
          <w:tcPr>
            <w:tcW w:w="9739" w:type="dxa"/>
            <w:gridSpan w:val="4"/>
            <w:tcBorders>
              <w:left w:val="nil"/>
              <w:bottom w:val="nil"/>
            </w:tcBorders>
            <w:noWrap/>
            <w:vAlign w:val="bottom"/>
          </w:tcPr>
          <w:p w14:paraId="2A1B1103" w14:textId="77777777" w:rsidR="00363727" w:rsidRPr="00BF17F2" w:rsidRDefault="00363727" w:rsidP="00D56273">
            <w:pPr>
              <w:rPr>
                <w:color w:val="FFFFFF" w:themeColor="background1"/>
              </w:rPr>
            </w:pPr>
          </w:p>
        </w:tc>
      </w:tr>
    </w:tbl>
    <w:p w14:paraId="7F178EA7" w14:textId="5EE9B813" w:rsidR="00D743BB" w:rsidRDefault="00D743BB" w:rsidP="003C1833">
      <w:pPr>
        <w:pStyle w:val="ekvabsatznummer"/>
      </w:pPr>
      <w:r w:rsidRPr="003C1833">
        <w:rPr>
          <w:rStyle w:val="ekvnummerierung"/>
        </w:rPr>
        <w:t>6</w:t>
      </w:r>
      <w:r w:rsidRPr="00D743BB">
        <w:tab/>
      </w:r>
      <w:r w:rsidRPr="003C1833">
        <w:rPr>
          <w:rStyle w:val="ekvfett"/>
        </w:rPr>
        <w:t>Julia tiene problemas con sus amigos y habla con su padre.</w:t>
      </w:r>
      <w:r>
        <w:t xml:space="preserve"> </w:t>
      </w:r>
    </w:p>
    <w:p w14:paraId="47479A7A" w14:textId="20FE118A" w:rsidR="00D743BB" w:rsidRDefault="00D743BB" w:rsidP="00D743BB">
      <w:pPr>
        <w:rPr>
          <w:lang w:val="es-ES"/>
        </w:rPr>
      </w:pPr>
    </w:p>
    <w:p w14:paraId="4DF39F18" w14:textId="667E3678" w:rsidR="00D743BB" w:rsidRPr="00D743BB" w:rsidRDefault="00D743BB" w:rsidP="00D743BB">
      <w:pPr>
        <w:rPr>
          <w:lang w:val="es-ES"/>
        </w:rPr>
      </w:pPr>
      <w:r>
        <w:rPr>
          <w:lang w:val="es-ES"/>
        </w:rPr>
        <w:t xml:space="preserve">Completa las frases con las siguientes preposiciones y los pronombres correctos. </w:t>
      </w:r>
    </w:p>
    <w:p w14:paraId="3CFD3FC3" w14:textId="12FC7708" w:rsidR="00D743BB" w:rsidRDefault="00D743BB" w:rsidP="00D743BB">
      <w:pPr>
        <w:rPr>
          <w:lang w:val="es-E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"/>
        <w:gridCol w:w="222"/>
        <w:gridCol w:w="428"/>
        <w:gridCol w:w="222"/>
        <w:gridCol w:w="428"/>
        <w:gridCol w:w="222"/>
        <w:gridCol w:w="597"/>
        <w:gridCol w:w="222"/>
        <w:gridCol w:w="491"/>
        <w:gridCol w:w="222"/>
        <w:gridCol w:w="459"/>
      </w:tblGrid>
      <w:tr w:rsidR="00D743BB" w14:paraId="360B7756" w14:textId="77777777" w:rsidTr="00D743BB">
        <w:trPr>
          <w:trHeight w:val="340"/>
        </w:trPr>
        <w:tc>
          <w:tcPr>
            <w:tcW w:w="0" w:type="auto"/>
            <w:shd w:val="clear" w:color="auto" w:fill="BFBFBF" w:themeFill="background1" w:themeFillShade="BF"/>
            <w:vAlign w:val="center"/>
          </w:tcPr>
          <w:p w14:paraId="3ACF5BE9" w14:textId="3C754F1C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con</w:t>
            </w:r>
          </w:p>
        </w:tc>
        <w:tc>
          <w:tcPr>
            <w:tcW w:w="0" w:type="auto"/>
            <w:vAlign w:val="center"/>
          </w:tcPr>
          <w:p w14:paraId="5DB4B411" w14:textId="214A4F42" w:rsidR="00D743BB" w:rsidRDefault="00D743BB" w:rsidP="00D743B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2C725EA4" w14:textId="567EE8C5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de</w:t>
            </w:r>
          </w:p>
        </w:tc>
        <w:tc>
          <w:tcPr>
            <w:tcW w:w="0" w:type="auto"/>
            <w:vAlign w:val="center"/>
          </w:tcPr>
          <w:p w14:paraId="3AA57E10" w14:textId="77777777" w:rsidR="00D743BB" w:rsidRDefault="00D743BB" w:rsidP="00D743B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79E20666" w14:textId="1C0B670A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en</w:t>
            </w:r>
          </w:p>
        </w:tc>
        <w:tc>
          <w:tcPr>
            <w:tcW w:w="0" w:type="auto"/>
            <w:vAlign w:val="center"/>
          </w:tcPr>
          <w:p w14:paraId="6F1C680B" w14:textId="77777777" w:rsidR="00D743BB" w:rsidRDefault="00D743BB" w:rsidP="00D743B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2FD06AE7" w14:textId="443257F3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para</w:t>
            </w:r>
          </w:p>
        </w:tc>
        <w:tc>
          <w:tcPr>
            <w:tcW w:w="0" w:type="auto"/>
            <w:vAlign w:val="center"/>
          </w:tcPr>
          <w:p w14:paraId="69A1F1F6" w14:textId="77777777" w:rsidR="00D743BB" w:rsidRDefault="00D743BB" w:rsidP="00D743B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04CC669A" w14:textId="06248450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por</w:t>
            </w:r>
          </w:p>
        </w:tc>
        <w:tc>
          <w:tcPr>
            <w:tcW w:w="0" w:type="auto"/>
            <w:vAlign w:val="center"/>
          </w:tcPr>
          <w:p w14:paraId="3088DB91" w14:textId="77777777" w:rsidR="00D743BB" w:rsidRDefault="00D743BB" w:rsidP="00D743BB">
            <w:pPr>
              <w:rPr>
                <w:lang w:val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vAlign w:val="center"/>
          </w:tcPr>
          <w:p w14:paraId="0D5C174E" w14:textId="43325271" w:rsidR="00D743BB" w:rsidRDefault="00D743BB" w:rsidP="00D743BB">
            <w:pPr>
              <w:rPr>
                <w:lang w:val="es-ES"/>
              </w:rPr>
            </w:pPr>
            <w:r>
              <w:rPr>
                <w:lang w:val="es-ES"/>
              </w:rPr>
              <w:t>sin</w:t>
            </w:r>
          </w:p>
        </w:tc>
      </w:tr>
    </w:tbl>
    <w:p w14:paraId="7A6F34C9" w14:textId="4FD48501" w:rsidR="00D743BB" w:rsidRDefault="00D743BB" w:rsidP="003C1833">
      <w:pPr>
        <w:pStyle w:val="ekvgrundtexthalbe"/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5245"/>
        <w:gridCol w:w="4099"/>
      </w:tblGrid>
      <w:tr w:rsidR="003C1833" w14:paraId="5F0D5D4B" w14:textId="77777777" w:rsidTr="0098151C">
        <w:tc>
          <w:tcPr>
            <w:tcW w:w="5245" w:type="dxa"/>
          </w:tcPr>
          <w:p w14:paraId="3B17B7E6" w14:textId="77777777" w:rsidR="003C1833" w:rsidRDefault="003C1833" w:rsidP="003C1833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 xml:space="preserve">Julia: </w:t>
            </w:r>
            <w:r w:rsidRPr="00D743BB">
              <w:rPr>
                <w:lang w:val="es-ES"/>
              </w:rPr>
              <w:t xml:space="preserve">Papá, ¿quieres venir a pasear conmigo? </w:t>
            </w:r>
          </w:p>
          <w:p w14:paraId="17F6B9BD" w14:textId="70D7C046" w:rsidR="003C1833" w:rsidRDefault="003C1833" w:rsidP="00366427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 xml:space="preserve">Padre: </w:t>
            </w:r>
            <w:r w:rsidRPr="00D743BB">
              <w:rPr>
                <w:lang w:val="es-ES"/>
              </w:rPr>
              <w:t xml:space="preserve">¿A pasear </w:t>
            </w:r>
            <w:r w:rsidR="00037902" w:rsidRPr="00366427">
              <w:rPr>
                <w:rStyle w:val="ekvlsungunterstrichen"/>
                <w:lang w:val="es-ES"/>
              </w:rPr>
              <w:t xml:space="preserve"> </w:t>
            </w:r>
            <w:r w:rsidR="00037902">
              <w:rPr>
                <w:rStyle w:val="ekvlsungunterstrichen"/>
                <w:lang w:val="es-ES"/>
              </w:rPr>
              <w:t xml:space="preserve">                             </w:t>
            </w:r>
            <w:r w:rsidRPr="00D743BB">
              <w:rPr>
                <w:lang w:val="es-ES"/>
              </w:rPr>
              <w:t xml:space="preserve">? </w:t>
            </w:r>
          </w:p>
          <w:p w14:paraId="6F405090" w14:textId="77777777" w:rsidR="003C1833" w:rsidRDefault="003C1833" w:rsidP="003C1833">
            <w:pPr>
              <w:pStyle w:val="ekvschreiblinie"/>
              <w:rPr>
                <w:lang w:val="es-ES"/>
              </w:rPr>
            </w:pPr>
            <w:r w:rsidRPr="00F72EB4">
              <w:rPr>
                <w:rStyle w:val="ekvfett"/>
                <w:lang w:val="es-ES"/>
              </w:rPr>
              <w:t xml:space="preserve">Julia: </w:t>
            </w:r>
            <w:r w:rsidRPr="00D743BB">
              <w:rPr>
                <w:lang w:val="es-ES"/>
              </w:rPr>
              <w:t xml:space="preserve">Sí, es que no quiero ir con Ana y… </w:t>
            </w:r>
          </w:p>
          <w:p w14:paraId="115F9A67" w14:textId="3AB11938" w:rsidR="003C1833" w:rsidRPr="00366427" w:rsidRDefault="003C1833" w:rsidP="00366427">
            <w:pPr>
              <w:pStyle w:val="ekvschreiblinie"/>
              <w:rPr>
                <w:lang w:val="es-ES"/>
              </w:rPr>
            </w:pPr>
            <w:r w:rsidRPr="00366427">
              <w:rPr>
                <w:rStyle w:val="ekvfett"/>
                <w:lang w:val="es-ES"/>
              </w:rPr>
              <w:t xml:space="preserve">Padre: </w:t>
            </w:r>
            <w:r w:rsidRPr="00366427">
              <w:rPr>
                <w:lang w:val="es-ES"/>
              </w:rPr>
              <w:t xml:space="preserve">Pero, ¿por qué no quieres ir </w:t>
            </w:r>
            <w:r w:rsidR="00037902" w:rsidRPr="00366427">
              <w:rPr>
                <w:rStyle w:val="ekvlsungunterstrichen"/>
                <w:lang w:val="es-ES"/>
              </w:rPr>
              <w:t xml:space="preserve"> </w:t>
            </w:r>
            <w:r w:rsidR="00037902">
              <w:rPr>
                <w:rStyle w:val="ekvlsungunterstrichen"/>
                <w:lang w:val="es-ES"/>
              </w:rPr>
              <w:t xml:space="preserve">                             </w:t>
            </w:r>
            <w:r w:rsidRPr="00366427">
              <w:rPr>
                <w:lang w:val="es-ES"/>
              </w:rPr>
              <w:t xml:space="preserve">? </w:t>
            </w:r>
            <w:r w:rsidR="00366427">
              <w:rPr>
                <w:lang w:val="es-ES"/>
              </w:rPr>
              <w:br/>
            </w:r>
            <w:r w:rsidR="00366427" w:rsidRPr="00366427">
              <w:rPr>
                <w:lang w:val="es-ES"/>
              </w:rPr>
              <w:tab/>
            </w:r>
            <w:r w:rsidR="00037902" w:rsidRPr="00366427">
              <w:rPr>
                <w:rStyle w:val="ekvlsungunterstrichen"/>
                <w:lang w:val="es-ES"/>
              </w:rPr>
              <w:t xml:space="preserve"> </w:t>
            </w:r>
            <w:r w:rsidR="00037902">
              <w:rPr>
                <w:rStyle w:val="ekvlsungunterstrichen"/>
                <w:lang w:val="es-ES"/>
              </w:rPr>
              <w:t xml:space="preserve">                             </w:t>
            </w:r>
            <w:r w:rsidRPr="00366427">
              <w:rPr>
                <w:lang w:val="es-ES"/>
              </w:rPr>
              <w:t xml:space="preserve"> no es tan divertido, ¿no? </w:t>
            </w:r>
          </w:p>
          <w:p w14:paraId="2A964172" w14:textId="712046CD" w:rsidR="003C1833" w:rsidRDefault="003C1833" w:rsidP="00FB00B4">
            <w:pPr>
              <w:pStyle w:val="ekvschreiblinieaufzhlung"/>
            </w:pPr>
            <w:r w:rsidRPr="00161130">
              <w:rPr>
                <w:rStyle w:val="ekvfett"/>
              </w:rPr>
              <w:t xml:space="preserve">Julia: </w:t>
            </w:r>
            <w:r w:rsidRPr="00D743BB">
              <w:t xml:space="preserve">Tengo muchos problemas con mis amigas y también con mis amigos. </w:t>
            </w:r>
          </w:p>
        </w:tc>
        <w:tc>
          <w:tcPr>
            <w:tcW w:w="4099" w:type="dxa"/>
          </w:tcPr>
          <w:p w14:paraId="07113A1A" w14:textId="77777777" w:rsidR="00DD4BB6" w:rsidRPr="00D13498" w:rsidRDefault="00DD4BB6" w:rsidP="00DD4BB6">
            <w:pPr>
              <w:pStyle w:val="ekvgrundtexthalbe"/>
              <w:rPr>
                <w:lang w:val="es-ES"/>
              </w:rPr>
            </w:pPr>
          </w:p>
          <w:p w14:paraId="42555792" w14:textId="774AAE64" w:rsidR="003C1833" w:rsidRPr="009607D1" w:rsidRDefault="00DD4BB6" w:rsidP="0098151C">
            <w:pPr>
              <w:pStyle w:val="ekvbild"/>
            </w:pPr>
            <w:r>
              <w:drawing>
                <wp:inline distT="0" distB="0" distL="0" distR="0" wp14:anchorId="3C86FFF7" wp14:editId="5AE0A5EF">
                  <wp:extent cx="2534285" cy="1687195"/>
                  <wp:effectExtent l="0" t="0" r="0" b="8255"/>
                  <wp:docPr id="118" name="Grafi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Grafik 118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85" cy="16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8764DE" w14:textId="19A4BE56" w:rsidR="00D743BB" w:rsidRDefault="00D743BB" w:rsidP="00366427">
      <w:pPr>
        <w:pStyle w:val="ekvschreiblinie"/>
        <w:rPr>
          <w:lang w:val="es-ES"/>
        </w:rPr>
      </w:pPr>
      <w:r w:rsidRPr="00366427">
        <w:rPr>
          <w:rStyle w:val="ekvfett"/>
          <w:lang w:val="es-ES"/>
        </w:rPr>
        <w:t xml:space="preserve">Padre: </w:t>
      </w:r>
      <w:r w:rsidRPr="00D743BB">
        <w:rPr>
          <w:lang w:val="es-ES"/>
        </w:rPr>
        <w:t xml:space="preserve">Entonces tienes que hablar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D743BB">
        <w:rPr>
          <w:lang w:val="es-ES"/>
        </w:rPr>
        <w:t xml:space="preserve">. Yo no puedo hacerlo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D743BB">
        <w:rPr>
          <w:lang w:val="es-ES"/>
        </w:rPr>
        <w:t xml:space="preserve">. </w:t>
      </w:r>
    </w:p>
    <w:p w14:paraId="557274B6" w14:textId="68D5840D" w:rsidR="00D743BB" w:rsidRPr="00366427" w:rsidRDefault="00D743BB" w:rsidP="00037902">
      <w:pPr>
        <w:pStyle w:val="ekvschreiblinieaufzhlung"/>
      </w:pPr>
      <w:r w:rsidRPr="00F72EB4">
        <w:rPr>
          <w:rStyle w:val="ekvfett"/>
        </w:rPr>
        <w:t xml:space="preserve">Julia: </w:t>
      </w:r>
      <w:r w:rsidRPr="00F72EB4">
        <w:t xml:space="preserve">Sí, ya lo sé. </w:t>
      </w:r>
      <w:r w:rsidRPr="00366427">
        <w:t xml:space="preserve">No puedo vivir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366427">
        <w:t xml:space="preserve">, pero Ana, Lucía, Rosa, Pedro y Juan no quieren hablar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366427">
        <w:t xml:space="preserve">. Pienso mucho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366427">
        <w:t xml:space="preserve"> y… </w:t>
      </w:r>
    </w:p>
    <w:p w14:paraId="0EE00B30" w14:textId="1F761A51" w:rsidR="00D743BB" w:rsidRPr="00366427" w:rsidRDefault="00D743BB" w:rsidP="00183CE4">
      <w:pPr>
        <w:pStyle w:val="ekvschreiblinieaufzhlung"/>
      </w:pPr>
      <w:r w:rsidRPr="00366427">
        <w:rPr>
          <w:rStyle w:val="ekvfett"/>
        </w:rPr>
        <w:t xml:space="preserve">Padre: </w:t>
      </w:r>
      <w:r w:rsidRPr="00366427">
        <w:t xml:space="preserve">Mira, Julia, tu madre y yo pensamos que tu hermano Raúl y tú sois unas personas que siempre lucháis por todo. </w:t>
      </w:r>
      <w:r w:rsidR="00366427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366427">
        <w:t xml:space="preserve"> sois los mejores hijos que hay y siempre os ayudamos en todo, pero el tema de los amigos es cosa vuestra. </w:t>
      </w:r>
    </w:p>
    <w:p w14:paraId="33711557" w14:textId="746FC010" w:rsidR="00D743BB" w:rsidRDefault="00D743BB" w:rsidP="00366427">
      <w:pPr>
        <w:pStyle w:val="ekvschreiblinie"/>
        <w:rPr>
          <w:lang w:val="es-ES"/>
        </w:rPr>
      </w:pPr>
      <w:r w:rsidRPr="00366427">
        <w:rPr>
          <w:rStyle w:val="ekvfett"/>
          <w:lang w:val="es-ES"/>
        </w:rPr>
        <w:t xml:space="preserve">Julia: </w:t>
      </w:r>
      <w:r w:rsidRPr="00D743BB">
        <w:rPr>
          <w:lang w:val="es-ES"/>
        </w:rPr>
        <w:t xml:space="preserve">Sí, siempre estáis a nuestro lado, y Raúl y yo siempre hablamos de todo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D743BB">
        <w:rPr>
          <w:lang w:val="es-ES"/>
        </w:rPr>
        <w:t xml:space="preserve">… </w:t>
      </w:r>
    </w:p>
    <w:p w14:paraId="555F8826" w14:textId="77777777" w:rsidR="00D743BB" w:rsidRDefault="00D743BB" w:rsidP="00FB00B4">
      <w:pPr>
        <w:pStyle w:val="ekvschreiblinieaufzhlung"/>
      </w:pPr>
      <w:r w:rsidRPr="00161130">
        <w:rPr>
          <w:rStyle w:val="ekvfett"/>
        </w:rPr>
        <w:t xml:space="preserve">Padre: </w:t>
      </w:r>
      <w:r w:rsidRPr="00D743BB">
        <w:t xml:space="preserve">Julia, esta noche coges el móvil y escribes un mensaje a tus amigos, pero ahora nos vamos en bici y, después, a tomar un chocolate con churros. </w:t>
      </w:r>
    </w:p>
    <w:p w14:paraId="37FF3D59" w14:textId="3CCB40B3" w:rsidR="00D743BB" w:rsidRDefault="00D743BB" w:rsidP="00366427">
      <w:pPr>
        <w:pStyle w:val="ekvschreiblinie"/>
        <w:rPr>
          <w:lang w:val="es-ES"/>
        </w:rPr>
      </w:pPr>
      <w:r w:rsidRPr="00366427">
        <w:rPr>
          <w:rStyle w:val="ekvfett"/>
          <w:lang w:val="es-ES"/>
        </w:rPr>
        <w:t xml:space="preserve">Julia: </w:t>
      </w:r>
      <w:r w:rsidRPr="00D743BB">
        <w:rPr>
          <w:lang w:val="es-ES"/>
        </w:rPr>
        <w:t xml:space="preserve">¿Sabes una cosa, papá?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D743BB">
        <w:rPr>
          <w:lang w:val="es-ES"/>
        </w:rPr>
        <w:t xml:space="preserve">, la vida es muy aburrida. </w:t>
      </w:r>
    </w:p>
    <w:p w14:paraId="4099E4FE" w14:textId="77777777" w:rsidR="00D743BB" w:rsidRDefault="00D743BB" w:rsidP="00D743BB">
      <w:pPr>
        <w:pStyle w:val="ekvschreiblinie"/>
        <w:rPr>
          <w:lang w:val="es-ES"/>
        </w:rPr>
      </w:pPr>
      <w:r w:rsidRPr="00F72EB4">
        <w:rPr>
          <w:rStyle w:val="ekvfett"/>
          <w:lang w:val="es-ES"/>
        </w:rPr>
        <w:t xml:space="preserve">Padre: </w:t>
      </w:r>
      <w:r w:rsidRPr="00D743BB">
        <w:rPr>
          <w:lang w:val="es-ES"/>
        </w:rPr>
        <w:t xml:space="preserve">Y sin mamá, sin Raúl y sin amigos, también. </w:t>
      </w:r>
    </w:p>
    <w:p w14:paraId="7EE6FF85" w14:textId="565490B5" w:rsidR="00D743BB" w:rsidRDefault="00D743BB" w:rsidP="00366427">
      <w:pPr>
        <w:pStyle w:val="ekvschreiblinie"/>
        <w:rPr>
          <w:lang w:val="es-ES"/>
        </w:rPr>
      </w:pPr>
      <w:r w:rsidRPr="00366427">
        <w:rPr>
          <w:rStyle w:val="ekvfett"/>
          <w:lang w:val="es-ES"/>
        </w:rPr>
        <w:t xml:space="preserve">Julia: </w:t>
      </w:r>
      <w:r w:rsidRPr="00D743BB">
        <w:rPr>
          <w:lang w:val="es-ES"/>
        </w:rPr>
        <w:t xml:space="preserve">Así es: </w:t>
      </w:r>
      <w:r w:rsidR="00037902" w:rsidRPr="00366427">
        <w:rPr>
          <w:rStyle w:val="ekvlsungunterstrichen"/>
          <w:lang w:val="es-ES"/>
        </w:rPr>
        <w:t xml:space="preserve"> </w:t>
      </w:r>
      <w:r w:rsidR="00037902">
        <w:rPr>
          <w:rStyle w:val="ekvlsungunterstrichen"/>
          <w:lang w:val="es-ES"/>
        </w:rPr>
        <w:t xml:space="preserve">                             </w:t>
      </w:r>
      <w:r w:rsidRPr="00D743BB">
        <w:rPr>
          <w:lang w:val="es-ES"/>
        </w:rPr>
        <w:t xml:space="preserve">, también. </w:t>
      </w:r>
    </w:p>
    <w:p w14:paraId="7E7356D6" w14:textId="77777777" w:rsidR="00DA7282" w:rsidRPr="00F72EB4" w:rsidRDefault="00DA7282" w:rsidP="00073123">
      <w:pPr>
        <w:pStyle w:val="ekvbild"/>
        <w:rPr>
          <w:lang w:val="es-ES"/>
        </w:rPr>
      </w:pPr>
    </w:p>
    <w:sectPr w:rsidR="00DA7282" w:rsidRPr="00F72EB4" w:rsidSect="00563E45">
      <w:footerReference w:type="default" r:id="rId109"/>
      <w:footnotePr>
        <w:numRestart w:val="eachPage"/>
      </w:footnotePr>
      <w:pgSz w:w="11906" w:h="16838" w:code="9"/>
      <w:pgMar w:top="454" w:right="851" w:bottom="1531" w:left="1701" w:header="454" w:footer="45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3740BC" w14:textId="77777777" w:rsidR="00517844" w:rsidRDefault="00517844" w:rsidP="003C599D">
      <w:pPr>
        <w:spacing w:line="240" w:lineRule="auto"/>
      </w:pPr>
      <w:r>
        <w:separator/>
      </w:r>
    </w:p>
  </w:endnote>
  <w:endnote w:type="continuationSeparator" w:id="0">
    <w:p w14:paraId="5A9DC5F1" w14:textId="77777777" w:rsidR="00517844" w:rsidRDefault="00517844" w:rsidP="003C599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0C1572" w:rsidRPr="00F42294" w14:paraId="32A19487" w14:textId="77777777" w:rsidTr="006B2D23">
      <w:trPr>
        <w:trHeight w:hRule="exact" w:val="680"/>
      </w:trPr>
      <w:tc>
        <w:tcPr>
          <w:tcW w:w="1131" w:type="dxa"/>
          <w:noWrap/>
        </w:tcPr>
        <w:p w14:paraId="5FD1289B" w14:textId="77777777" w:rsidR="000C1572" w:rsidRPr="00913892" w:rsidRDefault="000C1572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53F68062" wp14:editId="32A7FF1A">
                <wp:extent cx="468000" cy="234000"/>
                <wp:effectExtent l="0" t="0" r="8255" b="0"/>
                <wp:docPr id="27" name="Grafik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760FA716" w14:textId="461A2489" w:rsidR="000C1572" w:rsidRPr="00913892" w:rsidRDefault="000C1572" w:rsidP="00554EDA">
          <w:pPr>
            <w:pStyle w:val="ekvpagina"/>
          </w:pPr>
          <w:r w:rsidRPr="00913892">
            <w:t>© Ernst Klett Verlag GmbH, Stuttgart 20</w:t>
          </w:r>
          <w:r w:rsidR="00191B45"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3350B5F3" w14:textId="3D092940" w:rsidR="000C1572" w:rsidRPr="000B425B" w:rsidRDefault="00EE4846" w:rsidP="000B425B">
          <w:pPr>
            <w:pStyle w:val="ekvquelle"/>
          </w:pPr>
          <w:r w:rsidRPr="00EE4846">
            <w:rPr>
              <w:rStyle w:val="ekvfett"/>
            </w:rPr>
            <w:t>Bildquelle</w:t>
          </w:r>
          <w:r>
            <w:t xml:space="preserve">: </w:t>
          </w:r>
          <w:r w:rsidRPr="00EE4846">
            <w:t>ShutterStock.com RF, New York: (Jeff Cleveland)</w:t>
          </w:r>
        </w:p>
      </w:tc>
      <w:tc>
        <w:tcPr>
          <w:tcW w:w="397" w:type="dxa"/>
        </w:tcPr>
        <w:p w14:paraId="3A60E798" w14:textId="1BBFAFAE" w:rsidR="000C1572" w:rsidRPr="00363727" w:rsidRDefault="00363727" w:rsidP="009831E1">
          <w:pPr>
            <w:jc w:val="center"/>
            <w:rPr>
              <w:rStyle w:val="ekvnummerierung"/>
            </w:rPr>
          </w:pPr>
          <w:r w:rsidRPr="00363727">
            <w:rPr>
              <w:rStyle w:val="ekvnummerierung"/>
            </w:rPr>
            <w:t>1</w:t>
          </w:r>
        </w:p>
      </w:tc>
    </w:tr>
  </w:tbl>
  <w:p w14:paraId="7BCBBE81" w14:textId="77777777" w:rsidR="000C1572" w:rsidRDefault="000C1572">
    <w:pPr>
      <w:pStyle w:val="Fuzeil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02CAF9B9" w14:textId="77777777" w:rsidTr="006B2D23">
      <w:trPr>
        <w:trHeight w:hRule="exact" w:val="680"/>
      </w:trPr>
      <w:tc>
        <w:tcPr>
          <w:tcW w:w="1131" w:type="dxa"/>
          <w:noWrap/>
        </w:tcPr>
        <w:p w14:paraId="5488F86A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4D892BCC" wp14:editId="2262093A">
                <wp:extent cx="468000" cy="234000"/>
                <wp:effectExtent l="0" t="0" r="8255" b="0"/>
                <wp:docPr id="122" name="Grafik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25AEEF06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77BE20BB" w14:textId="77777777" w:rsidR="002D283A" w:rsidRPr="00E80520" w:rsidRDefault="00576788" w:rsidP="002D283A">
          <w:pPr>
            <w:pStyle w:val="ekvpagina"/>
          </w:pPr>
          <w:r w:rsidRPr="00EE4846">
            <w:rPr>
              <w:rStyle w:val="ekvfett"/>
            </w:rPr>
            <w:t>Bildquelle</w:t>
          </w:r>
          <w:r w:rsidRPr="00EE4846">
            <w:t xml:space="preserve">: </w:t>
          </w:r>
          <w:r w:rsidR="002D283A" w:rsidRPr="00E80520">
            <w:t>ShutterStock.com RF, New York: (fizkes)</w:t>
          </w:r>
        </w:p>
        <w:p w14:paraId="43147DF7" w14:textId="53FA95CD" w:rsidR="00576788" w:rsidRPr="0033501C" w:rsidRDefault="00576788" w:rsidP="00680E81">
          <w:pPr>
            <w:pStyle w:val="ekvpagina"/>
          </w:pPr>
        </w:p>
        <w:p w14:paraId="04313CD5" w14:textId="77777777" w:rsidR="00576788" w:rsidRPr="00EE4846" w:rsidRDefault="00576788" w:rsidP="00680E81">
          <w:pPr>
            <w:pStyle w:val="ekvpagina"/>
          </w:pPr>
        </w:p>
      </w:tc>
      <w:tc>
        <w:tcPr>
          <w:tcW w:w="397" w:type="dxa"/>
        </w:tcPr>
        <w:p w14:paraId="6FF77185" w14:textId="32B078F4" w:rsidR="00576788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3FDAF22B" w14:textId="77777777" w:rsidR="00576788" w:rsidRPr="00EE4846" w:rsidRDefault="00576788">
    <w:pPr>
      <w:pStyle w:val="Fuzeile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755D947C" w14:textId="77777777" w:rsidTr="006B2D23">
      <w:trPr>
        <w:trHeight w:hRule="exact" w:val="680"/>
      </w:trPr>
      <w:tc>
        <w:tcPr>
          <w:tcW w:w="1131" w:type="dxa"/>
          <w:noWrap/>
        </w:tcPr>
        <w:p w14:paraId="38218361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4F33F4F1" wp14:editId="1748B458">
                <wp:extent cx="468000" cy="234000"/>
                <wp:effectExtent l="0" t="0" r="8255" b="0"/>
                <wp:docPr id="123" name="Grafik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78B9EAF0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051D71AD" w14:textId="71879F95" w:rsidR="002D283A" w:rsidRPr="00E80520" w:rsidRDefault="00576788" w:rsidP="002D283A">
          <w:pPr>
            <w:pStyle w:val="ekvpagina"/>
          </w:pPr>
          <w:r w:rsidRPr="00EE4846">
            <w:rPr>
              <w:rStyle w:val="ekvfett"/>
            </w:rPr>
            <w:t>Bildquelle</w:t>
          </w:r>
          <w:r w:rsidRPr="00EE4846">
            <w:t xml:space="preserve">: </w:t>
          </w:r>
          <w:r w:rsidR="002D283A" w:rsidRPr="00E80520">
            <w:t>ShutterStock.com RF, New York: (Diego Cervo)</w:t>
          </w:r>
        </w:p>
        <w:p w14:paraId="62D71CA9" w14:textId="77777777" w:rsidR="00576788" w:rsidRPr="00EE4846" w:rsidRDefault="00576788" w:rsidP="00680E81">
          <w:pPr>
            <w:pStyle w:val="ekvpagina"/>
          </w:pPr>
        </w:p>
      </w:tc>
      <w:tc>
        <w:tcPr>
          <w:tcW w:w="397" w:type="dxa"/>
        </w:tcPr>
        <w:p w14:paraId="71737507" w14:textId="371CFD16" w:rsidR="00576788" w:rsidRPr="009831E1" w:rsidRDefault="009831E1" w:rsidP="009831E1">
          <w:pPr>
            <w:jc w:val="center"/>
            <w:rPr>
              <w:rStyle w:val="ekvnummerierung"/>
            </w:rPr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22165E7F" w14:textId="77777777" w:rsidR="00576788" w:rsidRPr="00EE4846" w:rsidRDefault="00576788">
    <w:pPr>
      <w:pStyle w:val="Fuzeile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601F6F72" w14:textId="77777777" w:rsidTr="006B2D23">
      <w:trPr>
        <w:trHeight w:hRule="exact" w:val="680"/>
      </w:trPr>
      <w:tc>
        <w:tcPr>
          <w:tcW w:w="1131" w:type="dxa"/>
          <w:noWrap/>
        </w:tcPr>
        <w:p w14:paraId="38DCE5EF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68618322" wp14:editId="7FF094A7">
                <wp:extent cx="468000" cy="234000"/>
                <wp:effectExtent l="0" t="0" r="8255" b="0"/>
                <wp:docPr id="124" name="Grafik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0D6DCFAE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461658D8" w14:textId="38000BA4" w:rsidR="00576788" w:rsidRPr="00EE4846" w:rsidRDefault="00576788" w:rsidP="002D283A">
          <w:pPr>
            <w:pStyle w:val="ekvpagina"/>
          </w:pPr>
          <w:r w:rsidRPr="00EE4846">
            <w:rPr>
              <w:rStyle w:val="ekvfett"/>
            </w:rPr>
            <w:t>Bildquelle</w:t>
          </w:r>
          <w:r w:rsidRPr="00EE4846">
            <w:t xml:space="preserve">: </w:t>
          </w:r>
          <w:r w:rsidR="002D283A" w:rsidRPr="00E80520">
            <w:t>Getty Images Plus, München</w:t>
          </w:r>
          <w:r w:rsidR="002D283A">
            <w:t>:</w:t>
          </w:r>
          <w:r w:rsidR="002D283A" w:rsidRPr="00E80520">
            <w:t xml:space="preserve"> (shironosov iStock)</w:t>
          </w:r>
        </w:p>
      </w:tc>
      <w:tc>
        <w:tcPr>
          <w:tcW w:w="397" w:type="dxa"/>
        </w:tcPr>
        <w:p w14:paraId="625B357A" w14:textId="6E2603AA" w:rsidR="00576788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3103585C" w14:textId="77777777" w:rsidR="00576788" w:rsidRPr="00EE4846" w:rsidRDefault="00576788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EE4846" w:rsidRPr="00EE4846" w14:paraId="03C5CEB6" w14:textId="77777777" w:rsidTr="006B2D23">
      <w:trPr>
        <w:trHeight w:hRule="exact" w:val="680"/>
      </w:trPr>
      <w:tc>
        <w:tcPr>
          <w:tcW w:w="1131" w:type="dxa"/>
          <w:noWrap/>
        </w:tcPr>
        <w:p w14:paraId="420A9631" w14:textId="77777777" w:rsidR="00EE4846" w:rsidRPr="00913892" w:rsidRDefault="00EE4846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189690CF" wp14:editId="633E0B5F">
                <wp:extent cx="468000" cy="234000"/>
                <wp:effectExtent l="0" t="0" r="8255" b="0"/>
                <wp:docPr id="1" name="Grafi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2B30BD47" w14:textId="77777777" w:rsidR="00EE4846" w:rsidRPr="00913892" w:rsidRDefault="00EE4846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42DB0121" w14:textId="0052D488" w:rsidR="00EE4846" w:rsidRPr="00EE4846" w:rsidRDefault="00EE4846" w:rsidP="00EE4846">
          <w:pPr>
            <w:pStyle w:val="ekvpagina"/>
            <w:rPr>
              <w:lang w:val="es-ES"/>
            </w:rPr>
          </w:pPr>
          <w:r w:rsidRPr="00EE4846">
            <w:rPr>
              <w:rStyle w:val="ekvfett"/>
              <w:lang w:val="es-ES"/>
            </w:rPr>
            <w:t>Bildquellen</w:t>
          </w:r>
          <w:r w:rsidRPr="00EE4846">
            <w:rPr>
              <w:lang w:val="es-ES"/>
            </w:rPr>
            <w:t>: Sven Palmowski, El Prat de Llobregat (Barcelona)</w:t>
          </w:r>
        </w:p>
        <w:p w14:paraId="07DA20B7" w14:textId="66C717F7" w:rsidR="00EE4846" w:rsidRPr="00EE4846" w:rsidRDefault="00EE4846" w:rsidP="000B425B">
          <w:pPr>
            <w:pStyle w:val="ekvquelle"/>
            <w:rPr>
              <w:lang w:val="es-ES"/>
            </w:rPr>
          </w:pPr>
        </w:p>
      </w:tc>
      <w:tc>
        <w:tcPr>
          <w:tcW w:w="397" w:type="dxa"/>
        </w:tcPr>
        <w:p w14:paraId="5625D0BD" w14:textId="3DA1A1E5" w:rsidR="00EE4846" w:rsidRPr="009831E1" w:rsidRDefault="009831E1" w:rsidP="009831E1">
          <w:pPr>
            <w:jc w:val="center"/>
            <w:rPr>
              <w:rStyle w:val="ekvnummerierung"/>
            </w:rPr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5697CCBF" w14:textId="77777777" w:rsidR="00EE4846" w:rsidRPr="00EE4846" w:rsidRDefault="00EE4846">
    <w:pPr>
      <w:pStyle w:val="Fuzeile"/>
      <w:rPr>
        <w:lang w:val="es-E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EE4846" w:rsidRPr="00EE4846" w14:paraId="4A2335C0" w14:textId="77777777" w:rsidTr="006B2D23">
      <w:trPr>
        <w:trHeight w:hRule="exact" w:val="680"/>
      </w:trPr>
      <w:tc>
        <w:tcPr>
          <w:tcW w:w="1131" w:type="dxa"/>
          <w:noWrap/>
        </w:tcPr>
        <w:p w14:paraId="5CCC6C56" w14:textId="77777777" w:rsidR="00EE4846" w:rsidRPr="00913892" w:rsidRDefault="00EE4846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66962788" wp14:editId="29778724">
                <wp:extent cx="468000" cy="234000"/>
                <wp:effectExtent l="0" t="0" r="8255" b="0"/>
                <wp:docPr id="11" name="Grafik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2965164E" w14:textId="77777777" w:rsidR="00EE4846" w:rsidRPr="00913892" w:rsidRDefault="00EE4846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32EF472F" w14:textId="74D87585" w:rsidR="00EE4846" w:rsidRPr="00ED6B03" w:rsidRDefault="00EE4846" w:rsidP="00EE4846">
          <w:pPr>
            <w:pStyle w:val="ekvpagina"/>
          </w:pPr>
          <w:r w:rsidRPr="00EE4846">
            <w:rPr>
              <w:rStyle w:val="ekvfett"/>
            </w:rPr>
            <w:t>Bildquellen</w:t>
          </w:r>
          <w:r w:rsidRPr="00EE4846">
            <w:t xml:space="preserve">: </w:t>
          </w:r>
          <w:r w:rsidRPr="00ED6B03">
            <w:t>Getty Images Plus, München: 5 (SDI Productions); ShutterStock.com RF, New York: 1 (LVM), 2 Alexander Raths), (bogdanhoda), 4 (lzf), 6 (RudiErnst)</w:t>
          </w:r>
        </w:p>
        <w:p w14:paraId="20F0F0B9" w14:textId="208AB203" w:rsidR="00EE4846" w:rsidRPr="00EE4846" w:rsidRDefault="00EE4846" w:rsidP="00EE4846">
          <w:pPr>
            <w:pStyle w:val="ekvpagina"/>
          </w:pPr>
        </w:p>
      </w:tc>
      <w:tc>
        <w:tcPr>
          <w:tcW w:w="397" w:type="dxa"/>
        </w:tcPr>
        <w:p w14:paraId="564FB017" w14:textId="7CCCA4A8" w:rsidR="00EE4846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43D1E6F5" w14:textId="77777777" w:rsidR="00EE4846" w:rsidRPr="00EE4846" w:rsidRDefault="00EE4846">
    <w:pPr>
      <w:pStyle w:val="Fuzeil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A22BC6" w:rsidRPr="00EE4846" w14:paraId="490618DA" w14:textId="77777777" w:rsidTr="006B2D23">
      <w:trPr>
        <w:trHeight w:hRule="exact" w:val="680"/>
      </w:trPr>
      <w:tc>
        <w:tcPr>
          <w:tcW w:w="1131" w:type="dxa"/>
          <w:noWrap/>
        </w:tcPr>
        <w:p w14:paraId="75C6F2E0" w14:textId="77777777" w:rsidR="00A22BC6" w:rsidRPr="00913892" w:rsidRDefault="00A22BC6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7846C5EA" wp14:editId="4E239F23">
                <wp:extent cx="468000" cy="234000"/>
                <wp:effectExtent l="0" t="0" r="8255" b="0"/>
                <wp:docPr id="115" name="Grafik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6C6063D3" w14:textId="77777777" w:rsidR="00A22BC6" w:rsidRPr="00913892" w:rsidRDefault="00A22BC6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3312788E" w14:textId="16D8918D" w:rsidR="00A22BC6" w:rsidRPr="00EE4846" w:rsidRDefault="00A22BC6" w:rsidP="00576788">
          <w:pPr>
            <w:pStyle w:val="ekvpagina"/>
          </w:pPr>
          <w:r w:rsidRPr="00EE4846">
            <w:rPr>
              <w:rStyle w:val="ekvfett"/>
            </w:rPr>
            <w:t>Bildquellen</w:t>
          </w:r>
          <w:r w:rsidRPr="00EE4846">
            <w:t xml:space="preserve">: </w:t>
          </w:r>
          <w:r w:rsidR="00576788" w:rsidRPr="00071402">
            <w:t>Getty Images Plus, München: 1 (Courtney Hale E+), 2 (SanneBerg), 3 (Yuri_Arcurs), 4 (PeopleImages), 5 (Staras/iStock), 6 (KatieDobies/iStock), 7 (PeopleImages/E+)</w:t>
          </w:r>
        </w:p>
      </w:tc>
      <w:tc>
        <w:tcPr>
          <w:tcW w:w="397" w:type="dxa"/>
        </w:tcPr>
        <w:p w14:paraId="66A7A8DD" w14:textId="51D5B266" w:rsidR="00A22BC6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09F4329F" w14:textId="77777777" w:rsidR="00A22BC6" w:rsidRPr="00EE4846" w:rsidRDefault="00A22BC6">
    <w:pPr>
      <w:pStyle w:val="Fuzeile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07147F56" w14:textId="77777777" w:rsidTr="006B2D23">
      <w:trPr>
        <w:trHeight w:hRule="exact" w:val="680"/>
      </w:trPr>
      <w:tc>
        <w:tcPr>
          <w:tcW w:w="1131" w:type="dxa"/>
          <w:noWrap/>
        </w:tcPr>
        <w:p w14:paraId="5476FD06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348F371E" wp14:editId="75423D42">
                <wp:extent cx="468000" cy="234000"/>
                <wp:effectExtent l="0" t="0" r="8255" b="0"/>
                <wp:docPr id="125" name="Grafik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73D5BA40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695718BE" w14:textId="5755EA59" w:rsidR="00576788" w:rsidRPr="00EE4846" w:rsidRDefault="00576788" w:rsidP="00576788">
          <w:pPr>
            <w:pStyle w:val="ekvpagina"/>
          </w:pPr>
          <w:r w:rsidRPr="00EE4846">
            <w:rPr>
              <w:rStyle w:val="ekvfett"/>
            </w:rPr>
            <w:t>Bildquellen</w:t>
          </w:r>
          <w:r w:rsidRPr="00EE4846">
            <w:t xml:space="preserve">: </w:t>
          </w:r>
          <w:r w:rsidRPr="00B0738D">
            <w:t>Getty Images Plus, München: 2 (BartekSzewczyk/iStock), 6 (BiancaGrueneberg iStock), 7 (RomanBabakin iStock), 8 (Fireglo2 iStock), 9 (Patrick Gijsbers E+), 10 (CreativeNature_nl iStock), 11 (5second iStock)</w:t>
          </w:r>
          <w:r>
            <w:t xml:space="preserve">; </w:t>
          </w:r>
          <w:r w:rsidRPr="00B0738D">
            <w:t>ShutterStock.com RF, New York: 4 (meinzahn); stock.adobe.com, Dublin: 1 (goodluz); Thinkstock, München: 3 (iStockphoto), 5 (iStockphoto)</w:t>
          </w:r>
        </w:p>
      </w:tc>
      <w:tc>
        <w:tcPr>
          <w:tcW w:w="397" w:type="dxa"/>
        </w:tcPr>
        <w:p w14:paraId="4D5D15A7" w14:textId="0E29C627" w:rsidR="00576788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3865CDA6" w14:textId="77777777" w:rsidR="00576788" w:rsidRPr="00EE4846" w:rsidRDefault="00576788">
    <w:pPr>
      <w:pStyle w:val="Fuzeile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680E81" w:rsidRPr="00EE4846" w14:paraId="201C6ABE" w14:textId="77777777" w:rsidTr="006B2D23">
      <w:trPr>
        <w:trHeight w:hRule="exact" w:val="680"/>
      </w:trPr>
      <w:tc>
        <w:tcPr>
          <w:tcW w:w="1131" w:type="dxa"/>
          <w:noWrap/>
        </w:tcPr>
        <w:p w14:paraId="15712997" w14:textId="77777777" w:rsidR="00680E81" w:rsidRPr="00913892" w:rsidRDefault="00680E81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5DCC238C" wp14:editId="7B7C9FC7">
                <wp:extent cx="468000" cy="234000"/>
                <wp:effectExtent l="0" t="0" r="8255" b="0"/>
                <wp:docPr id="26" name="Grafik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315530A4" w14:textId="77777777" w:rsidR="00680E81" w:rsidRPr="00913892" w:rsidRDefault="00680E81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4D88FB31" w14:textId="77777777" w:rsidR="00576788" w:rsidRPr="00B0738D" w:rsidRDefault="00680E81" w:rsidP="00576788">
          <w:pPr>
            <w:pStyle w:val="ekvpagina"/>
          </w:pPr>
          <w:r w:rsidRPr="00EE4846">
            <w:rPr>
              <w:rStyle w:val="ekvfett"/>
            </w:rPr>
            <w:t>Bildquelle</w:t>
          </w:r>
          <w:r w:rsidRPr="00EE4846">
            <w:t xml:space="preserve">: </w:t>
          </w:r>
          <w:r w:rsidR="00576788" w:rsidRPr="00B0738D">
            <w:t>ShutterStock.com RF, New York: (Stone36)</w:t>
          </w:r>
        </w:p>
        <w:p w14:paraId="2C37D28E" w14:textId="1B196D88" w:rsidR="00680E81" w:rsidRPr="00EE4846" w:rsidRDefault="00680E81" w:rsidP="00A22BC6">
          <w:pPr>
            <w:pStyle w:val="ekvpagina"/>
          </w:pPr>
        </w:p>
      </w:tc>
      <w:tc>
        <w:tcPr>
          <w:tcW w:w="397" w:type="dxa"/>
        </w:tcPr>
        <w:p w14:paraId="7495564B" w14:textId="73A38A80" w:rsidR="00680E81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7D37B949" w14:textId="77777777" w:rsidR="00680E81" w:rsidRPr="00EE4846" w:rsidRDefault="00680E81">
    <w:pPr>
      <w:pStyle w:val="Fuzeil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680E81" w:rsidRPr="00EE4846" w14:paraId="5E5576BF" w14:textId="77777777" w:rsidTr="006B2D23">
      <w:trPr>
        <w:trHeight w:hRule="exact" w:val="680"/>
      </w:trPr>
      <w:tc>
        <w:tcPr>
          <w:tcW w:w="1131" w:type="dxa"/>
          <w:noWrap/>
        </w:tcPr>
        <w:p w14:paraId="1253FE24" w14:textId="77777777" w:rsidR="00680E81" w:rsidRPr="00913892" w:rsidRDefault="00680E81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56878465" wp14:editId="27EEEDFC">
                <wp:extent cx="468000" cy="234000"/>
                <wp:effectExtent l="0" t="0" r="8255" b="0"/>
                <wp:docPr id="35" name="Grafik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3B496E37" w14:textId="77777777" w:rsidR="00680E81" w:rsidRPr="00913892" w:rsidRDefault="00680E81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66AD1383" w14:textId="77777777" w:rsidR="00680E81" w:rsidRPr="00EE4846" w:rsidRDefault="00680E81" w:rsidP="00576788">
          <w:pPr>
            <w:pStyle w:val="ekvpagina"/>
          </w:pPr>
        </w:p>
      </w:tc>
      <w:tc>
        <w:tcPr>
          <w:tcW w:w="397" w:type="dxa"/>
        </w:tcPr>
        <w:p w14:paraId="18D27EC1" w14:textId="0BD1EFA9" w:rsidR="00680E81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0FB965EA" w14:textId="77777777" w:rsidR="00680E81" w:rsidRPr="00EE4846" w:rsidRDefault="00680E81">
    <w:pPr>
      <w:pStyle w:val="Fuzeile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37D6665D" w14:textId="77777777" w:rsidTr="006B2D23">
      <w:trPr>
        <w:trHeight w:hRule="exact" w:val="680"/>
      </w:trPr>
      <w:tc>
        <w:tcPr>
          <w:tcW w:w="1131" w:type="dxa"/>
          <w:noWrap/>
        </w:tcPr>
        <w:p w14:paraId="64B0105C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269C5AD8" wp14:editId="5755DC72">
                <wp:extent cx="468000" cy="234000"/>
                <wp:effectExtent l="0" t="0" r="8255" b="0"/>
                <wp:docPr id="120" name="Grafik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5170834B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49110815" w14:textId="6A43EA91" w:rsidR="00576788" w:rsidRPr="00EE4846" w:rsidRDefault="00576788" w:rsidP="00680E81">
          <w:pPr>
            <w:pStyle w:val="ekvpagina"/>
          </w:pPr>
          <w:r w:rsidRPr="00EE4846">
            <w:rPr>
              <w:rStyle w:val="ekvfett"/>
            </w:rPr>
            <w:t>Bildquelle</w:t>
          </w:r>
          <w:r>
            <w:rPr>
              <w:rStyle w:val="ekvfett"/>
            </w:rPr>
            <w:t>n</w:t>
          </w:r>
          <w:r w:rsidRPr="00EE4846">
            <w:t xml:space="preserve">: </w:t>
          </w:r>
          <w:r w:rsidRPr="00B0738D">
            <w:t>Getty Images Plus, München: 1 (kali9 iStock); ShutterStock.com RF, New York: 2 (Natalie magic)</w:t>
          </w:r>
        </w:p>
      </w:tc>
      <w:tc>
        <w:tcPr>
          <w:tcW w:w="397" w:type="dxa"/>
        </w:tcPr>
        <w:p w14:paraId="2D6FDF4D" w14:textId="0FE3E2CA" w:rsidR="00576788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3721CC03" w14:textId="77777777" w:rsidR="00576788" w:rsidRPr="00EE4846" w:rsidRDefault="00576788">
    <w:pPr>
      <w:pStyle w:val="Fuzeile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000" w:type="dxa"/>
      <w:tblInd w:w="-1247" w:type="dxa"/>
      <w:tblLayout w:type="fixed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1138"/>
      <w:gridCol w:w="3609"/>
      <w:gridCol w:w="5854"/>
      <w:gridCol w:w="399"/>
    </w:tblGrid>
    <w:tr w:rsidR="00576788" w:rsidRPr="00EE4846" w14:paraId="50BAF642" w14:textId="77777777" w:rsidTr="006B2D23">
      <w:trPr>
        <w:trHeight w:hRule="exact" w:val="680"/>
      </w:trPr>
      <w:tc>
        <w:tcPr>
          <w:tcW w:w="1131" w:type="dxa"/>
          <w:noWrap/>
        </w:tcPr>
        <w:p w14:paraId="331B25D7" w14:textId="77777777" w:rsidR="00576788" w:rsidRPr="00913892" w:rsidRDefault="00576788" w:rsidP="00913892">
          <w:pPr>
            <w:pStyle w:val="ekvpaginabild"/>
          </w:pPr>
          <w:r w:rsidRPr="00913892">
            <w:rPr>
              <w:lang w:eastAsia="de-DE"/>
            </w:rPr>
            <w:drawing>
              <wp:inline distT="0" distB="0" distL="0" distR="0" wp14:anchorId="4542457B" wp14:editId="1A704CF0">
                <wp:extent cx="468000" cy="234000"/>
                <wp:effectExtent l="0" t="0" r="8255" b="0"/>
                <wp:docPr id="121" name="Grafik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68000" cy="23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90" w:type="dxa"/>
          <w:noWrap/>
          <w:tcMar>
            <w:right w:w="57" w:type="dxa"/>
          </w:tcMar>
        </w:tcPr>
        <w:p w14:paraId="33878498" w14:textId="77777777" w:rsidR="00576788" w:rsidRPr="00913892" w:rsidRDefault="00576788" w:rsidP="00554EDA">
          <w:pPr>
            <w:pStyle w:val="ekvpagina"/>
          </w:pPr>
          <w:r w:rsidRPr="00913892">
            <w:t>© Ernst Klett Verlag GmbH, Stuttgart 20</w:t>
          </w:r>
          <w:r>
            <w:t>22</w:t>
          </w:r>
          <w:r w:rsidRPr="00913892">
            <w:t xml:space="preserve"> | www.klett.de | Alle Rechte vorbehalten. Von dieser Druckvorlage ist die Vervielfältigung für den eigenen Unterrichtsgebrauch gestattet. Die Kopiergebühren sind abgegolten.</w:t>
          </w:r>
        </w:p>
      </w:tc>
      <w:tc>
        <w:tcPr>
          <w:tcW w:w="5823" w:type="dxa"/>
          <w:noWrap/>
        </w:tcPr>
        <w:p w14:paraId="7050F240" w14:textId="77777777" w:rsidR="002D283A" w:rsidRPr="00E80520" w:rsidRDefault="00576788" w:rsidP="002D283A">
          <w:pPr>
            <w:pStyle w:val="ekvpagina"/>
          </w:pPr>
          <w:r w:rsidRPr="00EE4846">
            <w:rPr>
              <w:rStyle w:val="ekvfett"/>
            </w:rPr>
            <w:t>Bildquelle</w:t>
          </w:r>
          <w:r>
            <w:rPr>
              <w:rStyle w:val="ekvfett"/>
            </w:rPr>
            <w:t>n</w:t>
          </w:r>
          <w:r w:rsidRPr="00EE4846">
            <w:t xml:space="preserve">: </w:t>
          </w:r>
          <w:r w:rsidR="002D283A" w:rsidRPr="00E80520">
            <w:t>Getty Images Plus, München: 1 (Szepy/iStock), 2 (DMEPhotography/iStock), 3 (xalanx/iStock), 4 (PeopleImages), 5 (zenaphoto iStock)</w:t>
          </w:r>
        </w:p>
        <w:p w14:paraId="3D82207A" w14:textId="4963058D" w:rsidR="00576788" w:rsidRPr="00EE4846" w:rsidRDefault="00576788" w:rsidP="00576788">
          <w:pPr>
            <w:pStyle w:val="ekvpagina"/>
          </w:pPr>
        </w:p>
      </w:tc>
      <w:tc>
        <w:tcPr>
          <w:tcW w:w="397" w:type="dxa"/>
        </w:tcPr>
        <w:p w14:paraId="4424BEDD" w14:textId="3480224B" w:rsidR="00576788" w:rsidRPr="00EE4846" w:rsidRDefault="009831E1" w:rsidP="009831E1">
          <w:pPr>
            <w:jc w:val="center"/>
          </w:pPr>
          <w:r w:rsidRPr="009831E1">
            <w:rPr>
              <w:rStyle w:val="ekvnummerierung"/>
            </w:rPr>
            <w:fldChar w:fldCharType="begin"/>
          </w:r>
          <w:r w:rsidRPr="009831E1">
            <w:rPr>
              <w:rStyle w:val="ekvnummerierung"/>
            </w:rPr>
            <w:instrText>PAGE   \* MERGEFORMAT</w:instrText>
          </w:r>
          <w:r w:rsidRPr="009831E1">
            <w:rPr>
              <w:rStyle w:val="ekvnummerierung"/>
            </w:rPr>
            <w:fldChar w:fldCharType="separate"/>
          </w:r>
          <w:r w:rsidRPr="009831E1">
            <w:rPr>
              <w:rStyle w:val="ekvnummerierung"/>
            </w:rPr>
            <w:t>1</w:t>
          </w:r>
          <w:r w:rsidRPr="009831E1">
            <w:rPr>
              <w:rStyle w:val="ekvnummerierung"/>
            </w:rPr>
            <w:fldChar w:fldCharType="end"/>
          </w:r>
        </w:p>
      </w:tc>
    </w:tr>
  </w:tbl>
  <w:p w14:paraId="2F8610E1" w14:textId="77777777" w:rsidR="00576788" w:rsidRPr="00EE4846" w:rsidRDefault="0057678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B3A818" w14:textId="77777777" w:rsidR="00517844" w:rsidRDefault="00517844" w:rsidP="003C599D">
      <w:pPr>
        <w:spacing w:line="240" w:lineRule="auto"/>
      </w:pPr>
      <w:r>
        <w:separator/>
      </w:r>
    </w:p>
  </w:footnote>
  <w:footnote w:type="continuationSeparator" w:id="0">
    <w:p w14:paraId="3793E9DD" w14:textId="77777777" w:rsidR="00517844" w:rsidRDefault="00517844" w:rsidP="003C599D">
      <w:pPr>
        <w:spacing w:line="240" w:lineRule="auto"/>
      </w:pPr>
      <w:r>
        <w:continuationSeparator/>
      </w:r>
    </w:p>
  </w:footnote>
  <w:footnote w:id="1">
    <w:p w14:paraId="1051DB1D" w14:textId="77777777" w:rsidR="00266A71" w:rsidRDefault="00266A71" w:rsidP="00266A71">
      <w:pPr>
        <w:pStyle w:val="ekvgrundtextarialklein"/>
      </w:pPr>
      <w:r>
        <w:rPr>
          <w:rStyle w:val="Funotenzeichen"/>
        </w:rPr>
        <w:footnoteRef/>
      </w:r>
      <w:r>
        <w:t xml:space="preserve"> </w:t>
      </w:r>
      <w:r w:rsidRPr="00795D35">
        <w:rPr>
          <w:rStyle w:val="ekvfett"/>
        </w:rPr>
        <w:t>tomar preso</w:t>
      </w:r>
      <w:r>
        <w:t xml:space="preserve">  gefangennehmen</w:t>
      </w:r>
    </w:p>
  </w:footnote>
  <w:footnote w:id="2">
    <w:p w14:paraId="30A11650" w14:textId="776F4E70" w:rsidR="002B27AB" w:rsidRPr="002B27AB" w:rsidRDefault="002B27AB" w:rsidP="00A6190A">
      <w:pPr>
        <w:pStyle w:val="ekvgrundtextarialklein"/>
      </w:pPr>
      <w:r>
        <w:rPr>
          <w:rStyle w:val="Funotenzeichen"/>
        </w:rPr>
        <w:footnoteRef/>
      </w:r>
      <w:r w:rsidRPr="002B27AB">
        <w:t xml:space="preserve"> </w:t>
      </w:r>
      <w:r w:rsidRPr="00A6190A">
        <w:rPr>
          <w:rStyle w:val="ekvfett"/>
        </w:rPr>
        <w:t>se ha enredado</w:t>
      </w:r>
      <w:r w:rsidRPr="002B27AB">
        <w:t xml:space="preserve">  hat sich verfang</w:t>
      </w:r>
      <w:r>
        <w:t>en</w:t>
      </w:r>
    </w:p>
  </w:footnote>
  <w:footnote w:id="3">
    <w:p w14:paraId="45A651D2" w14:textId="77777777" w:rsidR="00C1485A" w:rsidRDefault="00C1485A" w:rsidP="00C1485A">
      <w:pPr>
        <w:pStyle w:val="ekvgrundtextarialklein"/>
      </w:pPr>
      <w:r>
        <w:rPr>
          <w:rStyle w:val="Funotenzeichen"/>
        </w:rPr>
        <w:footnoteRef/>
      </w:r>
      <w:r>
        <w:t xml:space="preserve"> </w:t>
      </w:r>
      <w:r w:rsidRPr="004760BC">
        <w:rPr>
          <w:rStyle w:val="ekvfett"/>
        </w:rPr>
        <w:t>querer (-ie-) a alguien</w:t>
      </w:r>
      <w:r>
        <w:t xml:space="preserve">  jdn lieben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23E77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ED0272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EBE64B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0D464E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99A737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43E683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1FAE18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74407B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866EF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3983BE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1050410">
    <w:abstractNumId w:val="9"/>
  </w:num>
  <w:num w:numId="2" w16cid:durableId="23138484">
    <w:abstractNumId w:val="7"/>
  </w:num>
  <w:num w:numId="3" w16cid:durableId="1170753863">
    <w:abstractNumId w:val="6"/>
  </w:num>
  <w:num w:numId="4" w16cid:durableId="1557472570">
    <w:abstractNumId w:val="5"/>
  </w:num>
  <w:num w:numId="5" w16cid:durableId="401218964">
    <w:abstractNumId w:val="4"/>
  </w:num>
  <w:num w:numId="6" w16cid:durableId="2092656983">
    <w:abstractNumId w:val="8"/>
  </w:num>
  <w:num w:numId="7" w16cid:durableId="1763604054">
    <w:abstractNumId w:val="3"/>
  </w:num>
  <w:num w:numId="8" w16cid:durableId="110706646">
    <w:abstractNumId w:val="2"/>
  </w:num>
  <w:num w:numId="9" w16cid:durableId="196092380">
    <w:abstractNumId w:val="1"/>
  </w:num>
  <w:num w:numId="10" w16cid:durableId="1677204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9321" w:allStyles="1" w:customStyles="0" w:latentStyles="0" w:stylesInUse="0" w:headingStyles="1" w:numberingStyles="0" w:tableStyles="0" w:directFormattingOnRuns="1" w:directFormattingOnParagraphs="1" w:directFormattingOnNumbering="0" w:directFormattingOnTables="0" w:clearFormatting="1" w:top3HeadingStyles="0" w:visibleStyles="0" w:alternateStyleNames="1"/>
  <w:stylePaneSortMethod w:val="0000"/>
  <w:defaultTabStop w:val="709"/>
  <w:hyphenationZone w:val="425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844"/>
    <w:rsid w:val="000040E2"/>
    <w:rsid w:val="00004C93"/>
    <w:rsid w:val="00006A84"/>
    <w:rsid w:val="00011404"/>
    <w:rsid w:val="00014D7E"/>
    <w:rsid w:val="0002009E"/>
    <w:rsid w:val="00020440"/>
    <w:rsid w:val="00024F48"/>
    <w:rsid w:val="00027F52"/>
    <w:rsid w:val="000307B4"/>
    <w:rsid w:val="00035074"/>
    <w:rsid w:val="00037566"/>
    <w:rsid w:val="00037902"/>
    <w:rsid w:val="00043523"/>
    <w:rsid w:val="00044D58"/>
    <w:rsid w:val="000523D4"/>
    <w:rsid w:val="00053B2F"/>
    <w:rsid w:val="00054678"/>
    <w:rsid w:val="00054A93"/>
    <w:rsid w:val="0006258C"/>
    <w:rsid w:val="00062D31"/>
    <w:rsid w:val="000722BE"/>
    <w:rsid w:val="00073067"/>
    <w:rsid w:val="00073123"/>
    <w:rsid w:val="0007649A"/>
    <w:rsid w:val="000767FB"/>
    <w:rsid w:val="000779C3"/>
    <w:rsid w:val="00080C3B"/>
    <w:rsid w:val="000812E6"/>
    <w:rsid w:val="00081D20"/>
    <w:rsid w:val="000875EE"/>
    <w:rsid w:val="000900FF"/>
    <w:rsid w:val="00090AB2"/>
    <w:rsid w:val="0009273C"/>
    <w:rsid w:val="000928AA"/>
    <w:rsid w:val="00092E87"/>
    <w:rsid w:val="000939F5"/>
    <w:rsid w:val="00094F01"/>
    <w:rsid w:val="000A51A5"/>
    <w:rsid w:val="000A61AB"/>
    <w:rsid w:val="000A68EE"/>
    <w:rsid w:val="000A7892"/>
    <w:rsid w:val="000B098D"/>
    <w:rsid w:val="000B28C5"/>
    <w:rsid w:val="000B425B"/>
    <w:rsid w:val="000B441B"/>
    <w:rsid w:val="000B7BD3"/>
    <w:rsid w:val="000C11E0"/>
    <w:rsid w:val="000C1572"/>
    <w:rsid w:val="000C77CA"/>
    <w:rsid w:val="000D40DE"/>
    <w:rsid w:val="000D4791"/>
    <w:rsid w:val="000D5ADE"/>
    <w:rsid w:val="000D6F45"/>
    <w:rsid w:val="000E343E"/>
    <w:rsid w:val="000F21E8"/>
    <w:rsid w:val="000F5F3F"/>
    <w:rsid w:val="000F6468"/>
    <w:rsid w:val="000F7910"/>
    <w:rsid w:val="000F7D36"/>
    <w:rsid w:val="00103057"/>
    <w:rsid w:val="001052CA"/>
    <w:rsid w:val="00107D77"/>
    <w:rsid w:val="0011452E"/>
    <w:rsid w:val="00124062"/>
    <w:rsid w:val="00126A13"/>
    <w:rsid w:val="00126C2B"/>
    <w:rsid w:val="00131417"/>
    <w:rsid w:val="00131B4D"/>
    <w:rsid w:val="00133C23"/>
    <w:rsid w:val="00136FB9"/>
    <w:rsid w:val="00137DDD"/>
    <w:rsid w:val="001524C9"/>
    <w:rsid w:val="0015489F"/>
    <w:rsid w:val="00155116"/>
    <w:rsid w:val="0015764B"/>
    <w:rsid w:val="00161130"/>
    <w:rsid w:val="00161B4B"/>
    <w:rsid w:val="00162AE4"/>
    <w:rsid w:val="001641FA"/>
    <w:rsid w:val="0016475A"/>
    <w:rsid w:val="00165ECC"/>
    <w:rsid w:val="00172AE6"/>
    <w:rsid w:val="001743EB"/>
    <w:rsid w:val="00182050"/>
    <w:rsid w:val="00182B7D"/>
    <w:rsid w:val="00183CE4"/>
    <w:rsid w:val="001845AC"/>
    <w:rsid w:val="00186866"/>
    <w:rsid w:val="00187AFD"/>
    <w:rsid w:val="00190B65"/>
    <w:rsid w:val="00191242"/>
    <w:rsid w:val="00191B45"/>
    <w:rsid w:val="00193A18"/>
    <w:rsid w:val="001A5BD5"/>
    <w:rsid w:val="001B207F"/>
    <w:rsid w:val="001B5D10"/>
    <w:rsid w:val="001C3792"/>
    <w:rsid w:val="001C4548"/>
    <w:rsid w:val="001C6C8F"/>
    <w:rsid w:val="001D1169"/>
    <w:rsid w:val="001D2674"/>
    <w:rsid w:val="001D39FD"/>
    <w:rsid w:val="001D7433"/>
    <w:rsid w:val="001E2A28"/>
    <w:rsid w:val="001E485B"/>
    <w:rsid w:val="001E69D8"/>
    <w:rsid w:val="001F1E3D"/>
    <w:rsid w:val="001F53F1"/>
    <w:rsid w:val="0020055A"/>
    <w:rsid w:val="00200966"/>
    <w:rsid w:val="00201AA1"/>
    <w:rsid w:val="00205239"/>
    <w:rsid w:val="00207326"/>
    <w:rsid w:val="00211327"/>
    <w:rsid w:val="00213581"/>
    <w:rsid w:val="00214764"/>
    <w:rsid w:val="00214D18"/>
    <w:rsid w:val="00216783"/>
    <w:rsid w:val="00216D91"/>
    <w:rsid w:val="002240EA"/>
    <w:rsid w:val="002266E8"/>
    <w:rsid w:val="002277D2"/>
    <w:rsid w:val="002301FF"/>
    <w:rsid w:val="00232213"/>
    <w:rsid w:val="00245DA5"/>
    <w:rsid w:val="002467E6"/>
    <w:rsid w:val="00246F77"/>
    <w:rsid w:val="00251035"/>
    <w:rsid w:val="002527A5"/>
    <w:rsid w:val="002548B1"/>
    <w:rsid w:val="00255466"/>
    <w:rsid w:val="00255FE3"/>
    <w:rsid w:val="00257554"/>
    <w:rsid w:val="002613E6"/>
    <w:rsid w:val="00261D9E"/>
    <w:rsid w:val="002628E2"/>
    <w:rsid w:val="00264445"/>
    <w:rsid w:val="0026581E"/>
    <w:rsid w:val="00266025"/>
    <w:rsid w:val="00266A71"/>
    <w:rsid w:val="00270A7D"/>
    <w:rsid w:val="002737BB"/>
    <w:rsid w:val="00273AA4"/>
    <w:rsid w:val="0028028C"/>
    <w:rsid w:val="00280525"/>
    <w:rsid w:val="0028067D"/>
    <w:rsid w:val="0028107C"/>
    <w:rsid w:val="0028231D"/>
    <w:rsid w:val="00283035"/>
    <w:rsid w:val="00287B24"/>
    <w:rsid w:val="00287DC0"/>
    <w:rsid w:val="00291485"/>
    <w:rsid w:val="00292470"/>
    <w:rsid w:val="00296B65"/>
    <w:rsid w:val="002A0CF6"/>
    <w:rsid w:val="002A25AE"/>
    <w:rsid w:val="002A3309"/>
    <w:rsid w:val="002A33A9"/>
    <w:rsid w:val="002B10A9"/>
    <w:rsid w:val="002B27AB"/>
    <w:rsid w:val="002B3DF1"/>
    <w:rsid w:val="002B64EA"/>
    <w:rsid w:val="002C23F2"/>
    <w:rsid w:val="002D283A"/>
    <w:rsid w:val="002D41F4"/>
    <w:rsid w:val="002D7B0C"/>
    <w:rsid w:val="002D7B42"/>
    <w:rsid w:val="002E163A"/>
    <w:rsid w:val="002E21C3"/>
    <w:rsid w:val="002E252D"/>
    <w:rsid w:val="002E3875"/>
    <w:rsid w:val="002F1328"/>
    <w:rsid w:val="003017A3"/>
    <w:rsid w:val="0030250F"/>
    <w:rsid w:val="00302866"/>
    <w:rsid w:val="00303749"/>
    <w:rsid w:val="00304833"/>
    <w:rsid w:val="00313596"/>
    <w:rsid w:val="00313FD8"/>
    <w:rsid w:val="00315EA9"/>
    <w:rsid w:val="00317DA6"/>
    <w:rsid w:val="00320087"/>
    <w:rsid w:val="00321063"/>
    <w:rsid w:val="0032667B"/>
    <w:rsid w:val="00327620"/>
    <w:rsid w:val="00331D08"/>
    <w:rsid w:val="003323B5"/>
    <w:rsid w:val="003373EF"/>
    <w:rsid w:val="00341EE6"/>
    <w:rsid w:val="00342359"/>
    <w:rsid w:val="0034424B"/>
    <w:rsid w:val="00350FBE"/>
    <w:rsid w:val="003513CC"/>
    <w:rsid w:val="00351870"/>
    <w:rsid w:val="00362B02"/>
    <w:rsid w:val="00363727"/>
    <w:rsid w:val="0036404C"/>
    <w:rsid w:val="00364152"/>
    <w:rsid w:val="003653D5"/>
    <w:rsid w:val="00365D3D"/>
    <w:rsid w:val="00366427"/>
    <w:rsid w:val="00376A0A"/>
    <w:rsid w:val="00381EC9"/>
    <w:rsid w:val="0038356B"/>
    <w:rsid w:val="00384305"/>
    <w:rsid w:val="00386769"/>
    <w:rsid w:val="00391A6F"/>
    <w:rsid w:val="0039268F"/>
    <w:rsid w:val="00392F9B"/>
    <w:rsid w:val="00393FA8"/>
    <w:rsid w:val="00394595"/>
    <w:rsid w:val="003945FF"/>
    <w:rsid w:val="0039465E"/>
    <w:rsid w:val="003A0D3A"/>
    <w:rsid w:val="003A1A19"/>
    <w:rsid w:val="003A5B0C"/>
    <w:rsid w:val="003A7605"/>
    <w:rsid w:val="003B348E"/>
    <w:rsid w:val="003B3ED5"/>
    <w:rsid w:val="003B7525"/>
    <w:rsid w:val="003C1833"/>
    <w:rsid w:val="003C39DC"/>
    <w:rsid w:val="003C4AE5"/>
    <w:rsid w:val="003C599D"/>
    <w:rsid w:val="003C63E9"/>
    <w:rsid w:val="003C6561"/>
    <w:rsid w:val="003D2FCA"/>
    <w:rsid w:val="003D3D68"/>
    <w:rsid w:val="003D70F5"/>
    <w:rsid w:val="003E21AC"/>
    <w:rsid w:val="003E6330"/>
    <w:rsid w:val="003E7B62"/>
    <w:rsid w:val="003F23C7"/>
    <w:rsid w:val="003F2D97"/>
    <w:rsid w:val="003F362F"/>
    <w:rsid w:val="00400556"/>
    <w:rsid w:val="00405D0B"/>
    <w:rsid w:val="00406443"/>
    <w:rsid w:val="004103E2"/>
    <w:rsid w:val="00411B18"/>
    <w:rsid w:val="00415632"/>
    <w:rsid w:val="0042107E"/>
    <w:rsid w:val="00424375"/>
    <w:rsid w:val="004348CF"/>
    <w:rsid w:val="004372DD"/>
    <w:rsid w:val="00441088"/>
    <w:rsid w:val="00441724"/>
    <w:rsid w:val="0044185E"/>
    <w:rsid w:val="00445ADA"/>
    <w:rsid w:val="004518C6"/>
    <w:rsid w:val="00454148"/>
    <w:rsid w:val="004621B3"/>
    <w:rsid w:val="0046364F"/>
    <w:rsid w:val="00465073"/>
    <w:rsid w:val="00473A88"/>
    <w:rsid w:val="0047471A"/>
    <w:rsid w:val="0047536C"/>
    <w:rsid w:val="00475C7A"/>
    <w:rsid w:val="004760BC"/>
    <w:rsid w:val="00483A7A"/>
    <w:rsid w:val="00483D65"/>
    <w:rsid w:val="004862DF"/>
    <w:rsid w:val="00486B3D"/>
    <w:rsid w:val="00490692"/>
    <w:rsid w:val="004925F2"/>
    <w:rsid w:val="0049375D"/>
    <w:rsid w:val="00495663"/>
    <w:rsid w:val="00496BAF"/>
    <w:rsid w:val="004A2037"/>
    <w:rsid w:val="004A3484"/>
    <w:rsid w:val="004A66C3"/>
    <w:rsid w:val="004A66CF"/>
    <w:rsid w:val="004B503D"/>
    <w:rsid w:val="004C6EE2"/>
    <w:rsid w:val="004D1719"/>
    <w:rsid w:val="004D41B7"/>
    <w:rsid w:val="004D4D94"/>
    <w:rsid w:val="004E2040"/>
    <w:rsid w:val="004E345E"/>
    <w:rsid w:val="004E3969"/>
    <w:rsid w:val="004F0EEA"/>
    <w:rsid w:val="004F171F"/>
    <w:rsid w:val="004F39DD"/>
    <w:rsid w:val="0050083B"/>
    <w:rsid w:val="00501528"/>
    <w:rsid w:val="005069C1"/>
    <w:rsid w:val="00510D51"/>
    <w:rsid w:val="0051175F"/>
    <w:rsid w:val="00514229"/>
    <w:rsid w:val="005156EC"/>
    <w:rsid w:val="005168A4"/>
    <w:rsid w:val="00517844"/>
    <w:rsid w:val="00517BF0"/>
    <w:rsid w:val="0052117E"/>
    <w:rsid w:val="00521B91"/>
    <w:rsid w:val="005252D2"/>
    <w:rsid w:val="00525938"/>
    <w:rsid w:val="00530C92"/>
    <w:rsid w:val="0053166F"/>
    <w:rsid w:val="00533579"/>
    <w:rsid w:val="00535AD8"/>
    <w:rsid w:val="00547103"/>
    <w:rsid w:val="00547914"/>
    <w:rsid w:val="00551359"/>
    <w:rsid w:val="00554EDA"/>
    <w:rsid w:val="00560848"/>
    <w:rsid w:val="00563E45"/>
    <w:rsid w:val="00565276"/>
    <w:rsid w:val="00565CD0"/>
    <w:rsid w:val="0057200E"/>
    <w:rsid w:val="00572A0F"/>
    <w:rsid w:val="0057424F"/>
    <w:rsid w:val="00574FE0"/>
    <w:rsid w:val="0057636E"/>
    <w:rsid w:val="00576788"/>
    <w:rsid w:val="00576D2D"/>
    <w:rsid w:val="00580996"/>
    <w:rsid w:val="00583BC6"/>
    <w:rsid w:val="00583FC8"/>
    <w:rsid w:val="00584CD0"/>
    <w:rsid w:val="00584F88"/>
    <w:rsid w:val="00587DF4"/>
    <w:rsid w:val="00597E2F"/>
    <w:rsid w:val="005A20D4"/>
    <w:rsid w:val="005A2772"/>
    <w:rsid w:val="005A2D10"/>
    <w:rsid w:val="005A3FB2"/>
    <w:rsid w:val="005A6D94"/>
    <w:rsid w:val="005B6C9C"/>
    <w:rsid w:val="005C047C"/>
    <w:rsid w:val="005C0FBD"/>
    <w:rsid w:val="005C400B"/>
    <w:rsid w:val="005C49D0"/>
    <w:rsid w:val="005C6584"/>
    <w:rsid w:val="005D2CF9"/>
    <w:rsid w:val="005D367A"/>
    <w:rsid w:val="005D3BB5"/>
    <w:rsid w:val="005D3E99"/>
    <w:rsid w:val="005D79B8"/>
    <w:rsid w:val="005E15AC"/>
    <w:rsid w:val="005E6CDD"/>
    <w:rsid w:val="005F13D9"/>
    <w:rsid w:val="005F2AB3"/>
    <w:rsid w:val="005F3914"/>
    <w:rsid w:val="005F439D"/>
    <w:rsid w:val="005F511A"/>
    <w:rsid w:val="0060030C"/>
    <w:rsid w:val="0060130F"/>
    <w:rsid w:val="0060384B"/>
    <w:rsid w:val="00603AD5"/>
    <w:rsid w:val="006113A3"/>
    <w:rsid w:val="0061405A"/>
    <w:rsid w:val="00615BFC"/>
    <w:rsid w:val="006201CB"/>
    <w:rsid w:val="00622F6B"/>
    <w:rsid w:val="00627765"/>
    <w:rsid w:val="00641FA2"/>
    <w:rsid w:val="0064692C"/>
    <w:rsid w:val="00653F68"/>
    <w:rsid w:val="00655183"/>
    <w:rsid w:val="006802C4"/>
    <w:rsid w:val="00680E81"/>
    <w:rsid w:val="00681B6C"/>
    <w:rsid w:val="00682FD6"/>
    <w:rsid w:val="0068429A"/>
    <w:rsid w:val="00685FDD"/>
    <w:rsid w:val="00693676"/>
    <w:rsid w:val="006A71DE"/>
    <w:rsid w:val="006A7331"/>
    <w:rsid w:val="006A76D7"/>
    <w:rsid w:val="006B2765"/>
    <w:rsid w:val="006B2D23"/>
    <w:rsid w:val="006B6247"/>
    <w:rsid w:val="006B75CA"/>
    <w:rsid w:val="006C257B"/>
    <w:rsid w:val="006C4E52"/>
    <w:rsid w:val="006C6A77"/>
    <w:rsid w:val="006D238C"/>
    <w:rsid w:val="006D28D4"/>
    <w:rsid w:val="006D49F0"/>
    <w:rsid w:val="006D7F2E"/>
    <w:rsid w:val="006E235E"/>
    <w:rsid w:val="006E37B4"/>
    <w:rsid w:val="006F0D3C"/>
    <w:rsid w:val="006F2EDC"/>
    <w:rsid w:val="006F72F5"/>
    <w:rsid w:val="00701B4F"/>
    <w:rsid w:val="00704625"/>
    <w:rsid w:val="00707FD3"/>
    <w:rsid w:val="00710718"/>
    <w:rsid w:val="0071249D"/>
    <w:rsid w:val="00714786"/>
    <w:rsid w:val="00715A9A"/>
    <w:rsid w:val="00716152"/>
    <w:rsid w:val="00717166"/>
    <w:rsid w:val="0072030B"/>
    <w:rsid w:val="00720747"/>
    <w:rsid w:val="007228A6"/>
    <w:rsid w:val="00722BE8"/>
    <w:rsid w:val="00724064"/>
    <w:rsid w:val="007244CC"/>
    <w:rsid w:val="0073042D"/>
    <w:rsid w:val="0073302F"/>
    <w:rsid w:val="00733A44"/>
    <w:rsid w:val="00734428"/>
    <w:rsid w:val="00743B4F"/>
    <w:rsid w:val="00745BC6"/>
    <w:rsid w:val="00747454"/>
    <w:rsid w:val="00747AC5"/>
    <w:rsid w:val="00750350"/>
    <w:rsid w:val="00750466"/>
    <w:rsid w:val="007507F9"/>
    <w:rsid w:val="00751B0E"/>
    <w:rsid w:val="007551A3"/>
    <w:rsid w:val="007577B3"/>
    <w:rsid w:val="00760C41"/>
    <w:rsid w:val="007636A0"/>
    <w:rsid w:val="007661BA"/>
    <w:rsid w:val="00766405"/>
    <w:rsid w:val="0076691A"/>
    <w:rsid w:val="00771B35"/>
    <w:rsid w:val="00772DA9"/>
    <w:rsid w:val="0077312A"/>
    <w:rsid w:val="00775322"/>
    <w:rsid w:val="007814C9"/>
    <w:rsid w:val="00783837"/>
    <w:rsid w:val="00784961"/>
    <w:rsid w:val="00787700"/>
    <w:rsid w:val="00792708"/>
    <w:rsid w:val="00794685"/>
    <w:rsid w:val="00795D35"/>
    <w:rsid w:val="00797F92"/>
    <w:rsid w:val="007A050E"/>
    <w:rsid w:val="007A2D7C"/>
    <w:rsid w:val="007A2F5A"/>
    <w:rsid w:val="007A42F2"/>
    <w:rsid w:val="007A5AA1"/>
    <w:rsid w:val="007A7B68"/>
    <w:rsid w:val="007B42CB"/>
    <w:rsid w:val="007B6A50"/>
    <w:rsid w:val="007C1230"/>
    <w:rsid w:val="007D186F"/>
    <w:rsid w:val="007D3095"/>
    <w:rsid w:val="007D4501"/>
    <w:rsid w:val="007D656C"/>
    <w:rsid w:val="007E3F7D"/>
    <w:rsid w:val="007E4DDC"/>
    <w:rsid w:val="007E5E71"/>
    <w:rsid w:val="007F07A0"/>
    <w:rsid w:val="00801B7F"/>
    <w:rsid w:val="00802E02"/>
    <w:rsid w:val="008051DC"/>
    <w:rsid w:val="00805F24"/>
    <w:rsid w:val="00811A39"/>
    <w:rsid w:val="00813734"/>
    <w:rsid w:val="00815A76"/>
    <w:rsid w:val="00816953"/>
    <w:rsid w:val="0082136B"/>
    <w:rsid w:val="0082643F"/>
    <w:rsid w:val="00826DDD"/>
    <w:rsid w:val="008273B7"/>
    <w:rsid w:val="008277EF"/>
    <w:rsid w:val="00827985"/>
    <w:rsid w:val="0083186F"/>
    <w:rsid w:val="00833C80"/>
    <w:rsid w:val="00842278"/>
    <w:rsid w:val="008443FA"/>
    <w:rsid w:val="00844B5F"/>
    <w:rsid w:val="0084529C"/>
    <w:rsid w:val="00845485"/>
    <w:rsid w:val="00845881"/>
    <w:rsid w:val="008464D4"/>
    <w:rsid w:val="008474B0"/>
    <w:rsid w:val="008478B1"/>
    <w:rsid w:val="00850EC8"/>
    <w:rsid w:val="00851354"/>
    <w:rsid w:val="00854D77"/>
    <w:rsid w:val="0085663B"/>
    <w:rsid w:val="008576F6"/>
    <w:rsid w:val="00857713"/>
    <w:rsid w:val="00862C21"/>
    <w:rsid w:val="0087353B"/>
    <w:rsid w:val="00874376"/>
    <w:rsid w:val="00881B59"/>
    <w:rsid w:val="00882053"/>
    <w:rsid w:val="008864B1"/>
    <w:rsid w:val="008905C9"/>
    <w:rsid w:val="008942A2"/>
    <w:rsid w:val="0089534A"/>
    <w:rsid w:val="008A0446"/>
    <w:rsid w:val="008A118F"/>
    <w:rsid w:val="008A529C"/>
    <w:rsid w:val="008A65A7"/>
    <w:rsid w:val="008B35EE"/>
    <w:rsid w:val="008B3F61"/>
    <w:rsid w:val="008B446A"/>
    <w:rsid w:val="008B5E47"/>
    <w:rsid w:val="008C0572"/>
    <w:rsid w:val="008C0880"/>
    <w:rsid w:val="008C27FD"/>
    <w:rsid w:val="008C294D"/>
    <w:rsid w:val="008D1257"/>
    <w:rsid w:val="008D2762"/>
    <w:rsid w:val="008D3CE0"/>
    <w:rsid w:val="008D7FDC"/>
    <w:rsid w:val="008E0499"/>
    <w:rsid w:val="008E4AD8"/>
    <w:rsid w:val="008E4B7A"/>
    <w:rsid w:val="008E6248"/>
    <w:rsid w:val="008F00C3"/>
    <w:rsid w:val="008F296B"/>
    <w:rsid w:val="008F2AC7"/>
    <w:rsid w:val="008F6EDE"/>
    <w:rsid w:val="00902002"/>
    <w:rsid w:val="00902CEB"/>
    <w:rsid w:val="009064C0"/>
    <w:rsid w:val="00907A40"/>
    <w:rsid w:val="00907EC2"/>
    <w:rsid w:val="00911CF6"/>
    <w:rsid w:val="00912A0A"/>
    <w:rsid w:val="00913598"/>
    <w:rsid w:val="00913892"/>
    <w:rsid w:val="00920510"/>
    <w:rsid w:val="009215E3"/>
    <w:rsid w:val="00923C1E"/>
    <w:rsid w:val="00930D49"/>
    <w:rsid w:val="00931150"/>
    <w:rsid w:val="00936CF0"/>
    <w:rsid w:val="00937D9F"/>
    <w:rsid w:val="00942106"/>
    <w:rsid w:val="00942394"/>
    <w:rsid w:val="0094260D"/>
    <w:rsid w:val="009431CE"/>
    <w:rsid w:val="009432FA"/>
    <w:rsid w:val="00945734"/>
    <w:rsid w:val="00946121"/>
    <w:rsid w:val="00952A59"/>
    <w:rsid w:val="00952B21"/>
    <w:rsid w:val="00956783"/>
    <w:rsid w:val="00957248"/>
    <w:rsid w:val="00957969"/>
    <w:rsid w:val="009607D1"/>
    <w:rsid w:val="00960E98"/>
    <w:rsid w:val="0096218A"/>
    <w:rsid w:val="00962A4D"/>
    <w:rsid w:val="00964A22"/>
    <w:rsid w:val="009656E9"/>
    <w:rsid w:val="00967C71"/>
    <w:rsid w:val="00967E19"/>
    <w:rsid w:val="0097068B"/>
    <w:rsid w:val="00970D0E"/>
    <w:rsid w:val="0097338E"/>
    <w:rsid w:val="009743DB"/>
    <w:rsid w:val="009758A0"/>
    <w:rsid w:val="00976E17"/>
    <w:rsid w:val="00977556"/>
    <w:rsid w:val="009800AB"/>
    <w:rsid w:val="0098151C"/>
    <w:rsid w:val="00981DFC"/>
    <w:rsid w:val="009831E1"/>
    <w:rsid w:val="009856A1"/>
    <w:rsid w:val="00990D91"/>
    <w:rsid w:val="009915B2"/>
    <w:rsid w:val="00992B92"/>
    <w:rsid w:val="009950A6"/>
    <w:rsid w:val="009A056D"/>
    <w:rsid w:val="009A17FC"/>
    <w:rsid w:val="009A2869"/>
    <w:rsid w:val="009A50D4"/>
    <w:rsid w:val="009A54AD"/>
    <w:rsid w:val="009A7614"/>
    <w:rsid w:val="009B0191"/>
    <w:rsid w:val="009B6549"/>
    <w:rsid w:val="009C26DF"/>
    <w:rsid w:val="009C2A7B"/>
    <w:rsid w:val="009C3C75"/>
    <w:rsid w:val="009D01D8"/>
    <w:rsid w:val="009E17E1"/>
    <w:rsid w:val="009E34BD"/>
    <w:rsid w:val="009E45C5"/>
    <w:rsid w:val="009E47B1"/>
    <w:rsid w:val="009F003E"/>
    <w:rsid w:val="009F0109"/>
    <w:rsid w:val="009F04E1"/>
    <w:rsid w:val="009F1185"/>
    <w:rsid w:val="00A01708"/>
    <w:rsid w:val="00A024FF"/>
    <w:rsid w:val="00A05E18"/>
    <w:rsid w:val="00A06EFE"/>
    <w:rsid w:val="00A133AF"/>
    <w:rsid w:val="00A13F07"/>
    <w:rsid w:val="00A15F19"/>
    <w:rsid w:val="00A170E5"/>
    <w:rsid w:val="00A209E2"/>
    <w:rsid w:val="00A2146F"/>
    <w:rsid w:val="00A22BC6"/>
    <w:rsid w:val="00A23E76"/>
    <w:rsid w:val="00A26B32"/>
    <w:rsid w:val="00A27593"/>
    <w:rsid w:val="00A35787"/>
    <w:rsid w:val="00A43B4C"/>
    <w:rsid w:val="00A478DC"/>
    <w:rsid w:val="00A60852"/>
    <w:rsid w:val="00A6190A"/>
    <w:rsid w:val="00A6193E"/>
    <w:rsid w:val="00A66066"/>
    <w:rsid w:val="00A67352"/>
    <w:rsid w:val="00A701AF"/>
    <w:rsid w:val="00A75504"/>
    <w:rsid w:val="00A83DB2"/>
    <w:rsid w:val="00A83EBE"/>
    <w:rsid w:val="00A8594A"/>
    <w:rsid w:val="00A8687B"/>
    <w:rsid w:val="00A92B79"/>
    <w:rsid w:val="00A962D1"/>
    <w:rsid w:val="00A9695B"/>
    <w:rsid w:val="00AA3E8B"/>
    <w:rsid w:val="00AA4F0A"/>
    <w:rsid w:val="00AA5A5A"/>
    <w:rsid w:val="00AA7F31"/>
    <w:rsid w:val="00AB05CF"/>
    <w:rsid w:val="00AB0DA8"/>
    <w:rsid w:val="00AB18CA"/>
    <w:rsid w:val="00AB1CC9"/>
    <w:rsid w:val="00AB275B"/>
    <w:rsid w:val="00AB2C00"/>
    <w:rsid w:val="00AB5148"/>
    <w:rsid w:val="00AB5327"/>
    <w:rsid w:val="00AB6AE5"/>
    <w:rsid w:val="00AB7619"/>
    <w:rsid w:val="00AC01E7"/>
    <w:rsid w:val="00AC09BB"/>
    <w:rsid w:val="00AC4664"/>
    <w:rsid w:val="00AC7B89"/>
    <w:rsid w:val="00AD4D22"/>
    <w:rsid w:val="00AE2731"/>
    <w:rsid w:val="00AE4A77"/>
    <w:rsid w:val="00AE65F6"/>
    <w:rsid w:val="00AE7A7E"/>
    <w:rsid w:val="00AF053E"/>
    <w:rsid w:val="00AF089F"/>
    <w:rsid w:val="00AF297D"/>
    <w:rsid w:val="00AF592F"/>
    <w:rsid w:val="00B01079"/>
    <w:rsid w:val="00B039E8"/>
    <w:rsid w:val="00B043E0"/>
    <w:rsid w:val="00B05684"/>
    <w:rsid w:val="00B13F66"/>
    <w:rsid w:val="00B14015"/>
    <w:rsid w:val="00B14B45"/>
    <w:rsid w:val="00B155E8"/>
    <w:rsid w:val="00B15F75"/>
    <w:rsid w:val="00B2194E"/>
    <w:rsid w:val="00B31F29"/>
    <w:rsid w:val="00B32796"/>
    <w:rsid w:val="00B32DAF"/>
    <w:rsid w:val="00B3499A"/>
    <w:rsid w:val="00B37E68"/>
    <w:rsid w:val="00B468CC"/>
    <w:rsid w:val="00B52FB3"/>
    <w:rsid w:val="00B54655"/>
    <w:rsid w:val="00B6045F"/>
    <w:rsid w:val="00B604D4"/>
    <w:rsid w:val="00B63438"/>
    <w:rsid w:val="00B70E93"/>
    <w:rsid w:val="00B7242A"/>
    <w:rsid w:val="00B8071F"/>
    <w:rsid w:val="00B82B4E"/>
    <w:rsid w:val="00B831C7"/>
    <w:rsid w:val="00B8420E"/>
    <w:rsid w:val="00B87090"/>
    <w:rsid w:val="00B90CE1"/>
    <w:rsid w:val="00BA1A23"/>
    <w:rsid w:val="00BA40E0"/>
    <w:rsid w:val="00BC2CD2"/>
    <w:rsid w:val="00BC33AE"/>
    <w:rsid w:val="00BC6483"/>
    <w:rsid w:val="00BC69E3"/>
    <w:rsid w:val="00BC7335"/>
    <w:rsid w:val="00BD5346"/>
    <w:rsid w:val="00BD542D"/>
    <w:rsid w:val="00BD6E66"/>
    <w:rsid w:val="00BD7CF5"/>
    <w:rsid w:val="00BD7E87"/>
    <w:rsid w:val="00BE193E"/>
    <w:rsid w:val="00BE1962"/>
    <w:rsid w:val="00BE4821"/>
    <w:rsid w:val="00BF17F2"/>
    <w:rsid w:val="00BF31D2"/>
    <w:rsid w:val="00BF3E19"/>
    <w:rsid w:val="00C00404"/>
    <w:rsid w:val="00C00540"/>
    <w:rsid w:val="00C01967"/>
    <w:rsid w:val="00C01ED5"/>
    <w:rsid w:val="00C05516"/>
    <w:rsid w:val="00C059AB"/>
    <w:rsid w:val="00C1485A"/>
    <w:rsid w:val="00C172AE"/>
    <w:rsid w:val="00C22071"/>
    <w:rsid w:val="00C225C0"/>
    <w:rsid w:val="00C343F5"/>
    <w:rsid w:val="00C348C5"/>
    <w:rsid w:val="00C40555"/>
    <w:rsid w:val="00C40D51"/>
    <w:rsid w:val="00C419DF"/>
    <w:rsid w:val="00C429A6"/>
    <w:rsid w:val="00C45D3B"/>
    <w:rsid w:val="00C504F8"/>
    <w:rsid w:val="00C52804"/>
    <w:rsid w:val="00C52A99"/>
    <w:rsid w:val="00C52AB7"/>
    <w:rsid w:val="00C5408A"/>
    <w:rsid w:val="00C606B6"/>
    <w:rsid w:val="00C61654"/>
    <w:rsid w:val="00C63E0C"/>
    <w:rsid w:val="00C70F84"/>
    <w:rsid w:val="00C72338"/>
    <w:rsid w:val="00C727B3"/>
    <w:rsid w:val="00C72BA2"/>
    <w:rsid w:val="00C74250"/>
    <w:rsid w:val="00C82E2D"/>
    <w:rsid w:val="00C84E4C"/>
    <w:rsid w:val="00C87044"/>
    <w:rsid w:val="00C94D17"/>
    <w:rsid w:val="00C95BB6"/>
    <w:rsid w:val="00CA17BF"/>
    <w:rsid w:val="00CA2A63"/>
    <w:rsid w:val="00CA6107"/>
    <w:rsid w:val="00CB1292"/>
    <w:rsid w:val="00CB17F5"/>
    <w:rsid w:val="00CB27C6"/>
    <w:rsid w:val="00CB463B"/>
    <w:rsid w:val="00CB5B82"/>
    <w:rsid w:val="00CB782D"/>
    <w:rsid w:val="00CC12DA"/>
    <w:rsid w:val="00CC38A0"/>
    <w:rsid w:val="00CC393B"/>
    <w:rsid w:val="00CC54E0"/>
    <w:rsid w:val="00CC65A8"/>
    <w:rsid w:val="00CC7DBB"/>
    <w:rsid w:val="00CD6369"/>
    <w:rsid w:val="00CD6F12"/>
    <w:rsid w:val="00CE2A37"/>
    <w:rsid w:val="00CE386E"/>
    <w:rsid w:val="00CF2548"/>
    <w:rsid w:val="00CF2E1A"/>
    <w:rsid w:val="00CF6EC0"/>
    <w:rsid w:val="00CF715C"/>
    <w:rsid w:val="00D022EC"/>
    <w:rsid w:val="00D02A5D"/>
    <w:rsid w:val="00D05217"/>
    <w:rsid w:val="00D06182"/>
    <w:rsid w:val="00D107B1"/>
    <w:rsid w:val="00D125BD"/>
    <w:rsid w:val="00D12661"/>
    <w:rsid w:val="00D12DB7"/>
    <w:rsid w:val="00D13498"/>
    <w:rsid w:val="00D14F61"/>
    <w:rsid w:val="00D1582D"/>
    <w:rsid w:val="00D17436"/>
    <w:rsid w:val="00D2569D"/>
    <w:rsid w:val="00D278A8"/>
    <w:rsid w:val="00D27A1B"/>
    <w:rsid w:val="00D34DC1"/>
    <w:rsid w:val="00D3536F"/>
    <w:rsid w:val="00D403F7"/>
    <w:rsid w:val="00D434C6"/>
    <w:rsid w:val="00D50CFE"/>
    <w:rsid w:val="00D52FDC"/>
    <w:rsid w:val="00D556DB"/>
    <w:rsid w:val="00D559DE"/>
    <w:rsid w:val="00D56FEB"/>
    <w:rsid w:val="00D60D0A"/>
    <w:rsid w:val="00D61DD0"/>
    <w:rsid w:val="00D62096"/>
    <w:rsid w:val="00D627E5"/>
    <w:rsid w:val="00D62855"/>
    <w:rsid w:val="00D649B5"/>
    <w:rsid w:val="00D664EF"/>
    <w:rsid w:val="00D66E63"/>
    <w:rsid w:val="00D71365"/>
    <w:rsid w:val="00D71B9B"/>
    <w:rsid w:val="00D7343A"/>
    <w:rsid w:val="00D743BB"/>
    <w:rsid w:val="00D74E3E"/>
    <w:rsid w:val="00D7549D"/>
    <w:rsid w:val="00D77D4C"/>
    <w:rsid w:val="00D830E8"/>
    <w:rsid w:val="00D86A30"/>
    <w:rsid w:val="00D86A72"/>
    <w:rsid w:val="00D87F0E"/>
    <w:rsid w:val="00D91092"/>
    <w:rsid w:val="00D9201C"/>
    <w:rsid w:val="00D92EAD"/>
    <w:rsid w:val="00D94CC2"/>
    <w:rsid w:val="00DA1633"/>
    <w:rsid w:val="00DA29C3"/>
    <w:rsid w:val="00DA6422"/>
    <w:rsid w:val="00DA7282"/>
    <w:rsid w:val="00DB0557"/>
    <w:rsid w:val="00DB2C80"/>
    <w:rsid w:val="00DB410B"/>
    <w:rsid w:val="00DC2340"/>
    <w:rsid w:val="00DC30DA"/>
    <w:rsid w:val="00DD3DD7"/>
    <w:rsid w:val="00DD48FE"/>
    <w:rsid w:val="00DD4BB6"/>
    <w:rsid w:val="00DE27EC"/>
    <w:rsid w:val="00DE287B"/>
    <w:rsid w:val="00DE603B"/>
    <w:rsid w:val="00DE7CAD"/>
    <w:rsid w:val="00DF129D"/>
    <w:rsid w:val="00DF1861"/>
    <w:rsid w:val="00DF3859"/>
    <w:rsid w:val="00DF4371"/>
    <w:rsid w:val="00DF625F"/>
    <w:rsid w:val="00DF74DB"/>
    <w:rsid w:val="00DF7F88"/>
    <w:rsid w:val="00E01841"/>
    <w:rsid w:val="00E02F75"/>
    <w:rsid w:val="00E045FD"/>
    <w:rsid w:val="00E126C1"/>
    <w:rsid w:val="00E21473"/>
    <w:rsid w:val="00E22935"/>
    <w:rsid w:val="00E22C67"/>
    <w:rsid w:val="00E2466B"/>
    <w:rsid w:val="00E2592B"/>
    <w:rsid w:val="00E3023E"/>
    <w:rsid w:val="00E34F46"/>
    <w:rsid w:val="00E375D2"/>
    <w:rsid w:val="00E40FB1"/>
    <w:rsid w:val="00E430BE"/>
    <w:rsid w:val="00E437B2"/>
    <w:rsid w:val="00E43E04"/>
    <w:rsid w:val="00E47A67"/>
    <w:rsid w:val="00E50679"/>
    <w:rsid w:val="00E50799"/>
    <w:rsid w:val="00E552A4"/>
    <w:rsid w:val="00E604BE"/>
    <w:rsid w:val="00E6190A"/>
    <w:rsid w:val="00E63251"/>
    <w:rsid w:val="00E63AF0"/>
    <w:rsid w:val="00E6788A"/>
    <w:rsid w:val="00E70C40"/>
    <w:rsid w:val="00E710C7"/>
    <w:rsid w:val="00E80526"/>
    <w:rsid w:val="00E80DED"/>
    <w:rsid w:val="00E832A2"/>
    <w:rsid w:val="00E95ED3"/>
    <w:rsid w:val="00EA32B0"/>
    <w:rsid w:val="00EA6A72"/>
    <w:rsid w:val="00EA7542"/>
    <w:rsid w:val="00EB0565"/>
    <w:rsid w:val="00EB2280"/>
    <w:rsid w:val="00EB3B15"/>
    <w:rsid w:val="00EB5B32"/>
    <w:rsid w:val="00EC1621"/>
    <w:rsid w:val="00EC3515"/>
    <w:rsid w:val="00EC662E"/>
    <w:rsid w:val="00ED331C"/>
    <w:rsid w:val="00ED5E98"/>
    <w:rsid w:val="00ED6732"/>
    <w:rsid w:val="00EE049D"/>
    <w:rsid w:val="00EE2721"/>
    <w:rsid w:val="00EE2A0B"/>
    <w:rsid w:val="00EE4846"/>
    <w:rsid w:val="00EF6029"/>
    <w:rsid w:val="00F158FD"/>
    <w:rsid w:val="00F16DA0"/>
    <w:rsid w:val="00F23554"/>
    <w:rsid w:val="00F241DA"/>
    <w:rsid w:val="00F24740"/>
    <w:rsid w:val="00F24D5A"/>
    <w:rsid w:val="00F2627B"/>
    <w:rsid w:val="00F30571"/>
    <w:rsid w:val="00F335CB"/>
    <w:rsid w:val="00F34C0A"/>
    <w:rsid w:val="00F35DB1"/>
    <w:rsid w:val="00F3651F"/>
    <w:rsid w:val="00F36D0F"/>
    <w:rsid w:val="00F4144F"/>
    <w:rsid w:val="00F42294"/>
    <w:rsid w:val="00F42F7B"/>
    <w:rsid w:val="00F459EB"/>
    <w:rsid w:val="00F50B0F"/>
    <w:rsid w:val="00F52C9C"/>
    <w:rsid w:val="00F54952"/>
    <w:rsid w:val="00F55BE1"/>
    <w:rsid w:val="00F6100C"/>
    <w:rsid w:val="00F6336A"/>
    <w:rsid w:val="00F6719B"/>
    <w:rsid w:val="00F72065"/>
    <w:rsid w:val="00F72EB4"/>
    <w:rsid w:val="00F775BE"/>
    <w:rsid w:val="00F778DC"/>
    <w:rsid w:val="00F849BE"/>
    <w:rsid w:val="00F93C51"/>
    <w:rsid w:val="00F94A4B"/>
    <w:rsid w:val="00F97AD4"/>
    <w:rsid w:val="00FA0144"/>
    <w:rsid w:val="00FB00B4"/>
    <w:rsid w:val="00FB0917"/>
    <w:rsid w:val="00FB0F16"/>
    <w:rsid w:val="00FB23E0"/>
    <w:rsid w:val="00FB59FB"/>
    <w:rsid w:val="00FB668F"/>
    <w:rsid w:val="00FB72A0"/>
    <w:rsid w:val="00FC25FB"/>
    <w:rsid w:val="00FC35C5"/>
    <w:rsid w:val="00FC4E7F"/>
    <w:rsid w:val="00FC7DBF"/>
    <w:rsid w:val="00FE1493"/>
    <w:rsid w:val="00FE2B73"/>
    <w:rsid w:val="00FE4FE6"/>
    <w:rsid w:val="00FE5B89"/>
    <w:rsid w:val="00FE7667"/>
    <w:rsid w:val="00FF5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9164EAF"/>
  <w15:chartTrackingRefBased/>
  <w15:docId w15:val="{74029194-6DEA-4F19-A876-DEBB15292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qFormat="1"/>
    <w:lsdException w:name="heading 2" w:semiHidden="1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9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9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9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9" w:qFormat="1"/>
    <w:lsdException w:name="Quote" w:semiHidden="1" w:uiPriority="9" w:qFormat="1"/>
    <w:lsdException w:name="Intense Quote" w:semiHidden="1" w:uiPriority="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9" w:qFormat="1"/>
    <w:lsdException w:name="Intense Emphasis" w:semiHidden="1" w:uiPriority="9" w:qFormat="1"/>
    <w:lsdException w:name="Subtle Reference" w:semiHidden="1" w:uiPriority="9" w:qFormat="1"/>
    <w:lsdException w:name="Intense Reference" w:semiHidden="1" w:uiPriority="9" w:qFormat="1"/>
    <w:lsdException w:name="Book Title" w:semiHidden="1" w:uiPriority="9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aliases w:val="ekv.grundtext.arial"/>
    <w:qFormat/>
    <w:rsid w:val="00044D58"/>
    <w:pPr>
      <w:tabs>
        <w:tab w:val="left" w:pos="340"/>
        <w:tab w:val="left" w:pos="595"/>
        <w:tab w:val="left" w:pos="851"/>
      </w:tabs>
      <w:spacing w:after="0" w:line="254" w:lineRule="exact"/>
    </w:pPr>
    <w:rPr>
      <w:rFonts w:ascii="Arial" w:hAnsi="Arial"/>
      <w:noProof/>
      <w:sz w:val="19"/>
    </w:rPr>
  </w:style>
  <w:style w:type="paragraph" w:styleId="berschrift4">
    <w:name w:val="heading 4"/>
    <w:basedOn w:val="Standard"/>
    <w:link w:val="berschrift4Zchn"/>
    <w:uiPriority w:val="9"/>
    <w:qFormat/>
    <w:rsid w:val="004B503D"/>
    <w:pPr>
      <w:tabs>
        <w:tab w:val="clear" w:pos="340"/>
        <w:tab w:val="clear" w:pos="595"/>
        <w:tab w:val="clear" w:pos="851"/>
      </w:tabs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noProof w:val="0"/>
      <w:sz w:val="24"/>
      <w:szCs w:val="24"/>
      <w:lang w:val="es-ES" w:eastAsia="es-E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8C27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kvkolumnentitel">
    <w:name w:val="ekv.kolumnentitel"/>
    <w:basedOn w:val="Standard"/>
    <w:uiPriority w:val="47"/>
    <w:semiHidden/>
    <w:qFormat/>
    <w:rsid w:val="003D3D68"/>
    <w:pPr>
      <w:spacing w:line="240" w:lineRule="auto"/>
    </w:pPr>
    <w:rPr>
      <w:sz w:val="16"/>
    </w:rPr>
  </w:style>
  <w:style w:type="paragraph" w:customStyle="1" w:styleId="ekvkvnummer">
    <w:name w:val="ekv.kv.nummer"/>
    <w:basedOn w:val="Standard"/>
    <w:link w:val="ekvkvnummerZchn"/>
    <w:uiPriority w:val="48"/>
    <w:qFormat/>
    <w:rsid w:val="00603AD5"/>
    <w:rPr>
      <w:rFonts w:eastAsia="Times New Roman" w:cs="Times New Roman"/>
      <w:sz w:val="24"/>
      <w:szCs w:val="24"/>
      <w:lang w:eastAsia="de-DE"/>
    </w:rPr>
  </w:style>
  <w:style w:type="character" w:styleId="Zeilennummer">
    <w:name w:val="line number"/>
    <w:basedOn w:val="Absatz-Standardschriftart"/>
    <w:uiPriority w:val="99"/>
    <w:semiHidden/>
    <w:unhideWhenUsed/>
    <w:rsid w:val="00AB18CA"/>
  </w:style>
  <w:style w:type="character" w:customStyle="1" w:styleId="ekvsymbol">
    <w:name w:val="ekv.symbol"/>
    <w:basedOn w:val="Absatz-Standardschriftart"/>
    <w:uiPriority w:val="1"/>
    <w:semiHidden/>
    <w:qFormat/>
    <w:rsid w:val="00DE603B"/>
    <w:rPr>
      <w:rFonts w:ascii="Arial" w:hAnsi="Arial"/>
      <w:noProof/>
      <w:position w:val="-2"/>
      <w:sz w:val="21"/>
      <w:lang w:val="de-DE"/>
    </w:rPr>
  </w:style>
  <w:style w:type="paragraph" w:customStyle="1" w:styleId="ekvaufzhlung">
    <w:name w:val="ekv.aufzählung"/>
    <w:basedOn w:val="Standard"/>
    <w:uiPriority w:val="2"/>
    <w:qFormat/>
    <w:rsid w:val="00603AD5"/>
    <w:pPr>
      <w:tabs>
        <w:tab w:val="left" w:pos="454"/>
        <w:tab w:val="left" w:pos="794"/>
      </w:tabs>
      <w:ind w:left="340" w:hanging="340"/>
    </w:pPr>
  </w:style>
  <w:style w:type="paragraph" w:customStyle="1" w:styleId="ekvtabelle">
    <w:name w:val="ekv.tabelle"/>
    <w:basedOn w:val="Standard"/>
    <w:qFormat/>
    <w:rsid w:val="001D1169"/>
    <w:rPr>
      <w:sz w:val="18"/>
      <w:lang w:eastAsia="de-DE"/>
    </w:rPr>
  </w:style>
  <w:style w:type="table" w:styleId="TabellemithellemGitternetz">
    <w:name w:val="Grid Table Light"/>
    <w:basedOn w:val="NormaleTabelle"/>
    <w:uiPriority w:val="40"/>
    <w:rsid w:val="008C27F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Formatvorlage1">
    <w:name w:val="Formatvorlage1"/>
    <w:basedOn w:val="NormaleTabelle"/>
    <w:uiPriority w:val="99"/>
    <w:rsid w:val="008C27FD"/>
    <w:pPr>
      <w:spacing w:after="0" w:line="240" w:lineRule="auto"/>
    </w:pPr>
    <w:tblPr/>
  </w:style>
  <w:style w:type="paragraph" w:customStyle="1" w:styleId="ekvsprechblase">
    <w:name w:val="ekv.sprechblase"/>
    <w:basedOn w:val="Standard"/>
    <w:uiPriority w:val="99"/>
    <w:semiHidden/>
    <w:qFormat/>
    <w:rsid w:val="006A76D7"/>
    <w:pPr>
      <w:tabs>
        <w:tab w:val="clear" w:pos="340"/>
        <w:tab w:val="clear" w:pos="595"/>
        <w:tab w:val="clear" w:pos="851"/>
      </w:tabs>
      <w:spacing w:line="260" w:lineRule="exact"/>
    </w:pPr>
    <w:rPr>
      <w:color w:val="0D0D0D" w:themeColor="text1" w:themeTint="F2"/>
      <w:sz w:val="21"/>
    </w:rPr>
  </w:style>
  <w:style w:type="paragraph" w:customStyle="1" w:styleId="ekvkreuzwortrtsel">
    <w:name w:val="ekv.kreuzworträtsel"/>
    <w:basedOn w:val="Standard"/>
    <w:uiPriority w:val="99"/>
    <w:semiHidden/>
    <w:qFormat/>
    <w:rsid w:val="00F55BE1"/>
    <w:pPr>
      <w:spacing w:line="240" w:lineRule="auto"/>
      <w:jc w:val="center"/>
    </w:pPr>
    <w:rPr>
      <w:rFonts w:ascii="Comic Sans MS" w:hAnsi="Comic Sans MS"/>
      <w:sz w:val="24"/>
    </w:rPr>
  </w:style>
  <w:style w:type="character" w:customStyle="1" w:styleId="ekvnummerierung">
    <w:name w:val="ekv.nummerierung"/>
    <w:basedOn w:val="Absatz-Standardschriftart"/>
    <w:uiPriority w:val="6"/>
    <w:qFormat/>
    <w:rsid w:val="00750466"/>
    <w:rPr>
      <w:b/>
      <w:sz w:val="24"/>
    </w:rPr>
  </w:style>
  <w:style w:type="paragraph" w:customStyle="1" w:styleId="ekvaufgabenwortkarte">
    <w:name w:val="ekv.aufgaben.wortkarte"/>
    <w:basedOn w:val="Standard"/>
    <w:qFormat/>
    <w:rsid w:val="00F55BE1"/>
    <w:pPr>
      <w:spacing w:line="240" w:lineRule="auto"/>
    </w:pPr>
    <w:rPr>
      <w:color w:val="000000"/>
      <w:sz w:val="24"/>
      <w14:textFill>
        <w14:solidFill>
          <w14:srgbClr w14:val="000000">
            <w14:lumMod w14:val="65000"/>
          </w14:srgbClr>
        </w14:solidFill>
      </w14:textFill>
    </w:rPr>
  </w:style>
  <w:style w:type="paragraph" w:customStyle="1" w:styleId="ekvboxtitel">
    <w:name w:val="ekv.box.titel"/>
    <w:basedOn w:val="Standard"/>
    <w:uiPriority w:val="99"/>
    <w:semiHidden/>
    <w:qFormat/>
    <w:rsid w:val="0044185E"/>
    <w:pPr>
      <w:shd w:val="clear" w:color="auto" w:fill="A6A6A6" w:themeFill="background1" w:themeFillShade="A6"/>
      <w:spacing w:before="40" w:after="120"/>
    </w:pPr>
  </w:style>
  <w:style w:type="paragraph" w:customStyle="1" w:styleId="ekvboxtext">
    <w:name w:val="ekv.box.text"/>
    <w:basedOn w:val="Standard"/>
    <w:uiPriority w:val="99"/>
    <w:semiHidden/>
    <w:qFormat/>
    <w:rsid w:val="00603AD5"/>
    <w:pPr>
      <w:shd w:val="clear" w:color="auto" w:fill="D9D9D9" w:themeFill="background1" w:themeFillShade="D9"/>
    </w:pPr>
  </w:style>
  <w:style w:type="paragraph" w:styleId="Kopfzeile">
    <w:name w:val="header"/>
    <w:aliases w:val="ekv.kopfzeile"/>
    <w:basedOn w:val="Standard"/>
    <w:link w:val="KopfzeileZchn"/>
    <w:uiPriority w:val="99"/>
    <w:semiHidden/>
    <w:rsid w:val="0026581E"/>
    <w:pPr>
      <w:tabs>
        <w:tab w:val="clear" w:pos="340"/>
        <w:tab w:val="clear" w:pos="595"/>
        <w:tab w:val="clear" w:pos="851"/>
      </w:tabs>
      <w:spacing w:line="240" w:lineRule="auto"/>
    </w:pPr>
    <w:rPr>
      <w:color w:val="FFFFFF" w:themeColor="background1"/>
      <w:sz w:val="2"/>
    </w:rPr>
  </w:style>
  <w:style w:type="character" w:customStyle="1" w:styleId="KopfzeileZchn">
    <w:name w:val="Kopfzeile Zchn"/>
    <w:aliases w:val="ekv.kopfzeile Zchn"/>
    <w:basedOn w:val="Absatz-Standardschriftart"/>
    <w:link w:val="Kopfzeile"/>
    <w:uiPriority w:val="99"/>
    <w:semiHidden/>
    <w:rsid w:val="00F16DA0"/>
    <w:rPr>
      <w:rFonts w:ascii="Arial" w:hAnsi="Arial"/>
      <w:noProof/>
      <w:color w:val="FFFFFF" w:themeColor="background1"/>
      <w:sz w:val="2"/>
    </w:rPr>
  </w:style>
  <w:style w:type="paragraph" w:styleId="Fuzeile">
    <w:name w:val="footer"/>
    <w:aliases w:val="ekv.fußzeile"/>
    <w:basedOn w:val="Standard"/>
    <w:link w:val="FuzeileZchn"/>
    <w:uiPriority w:val="99"/>
    <w:semiHidden/>
    <w:rsid w:val="0026581E"/>
    <w:pPr>
      <w:tabs>
        <w:tab w:val="clear" w:pos="340"/>
        <w:tab w:val="clear" w:pos="595"/>
        <w:tab w:val="clear" w:pos="851"/>
      </w:tabs>
      <w:spacing w:line="240" w:lineRule="auto"/>
    </w:pPr>
    <w:rPr>
      <w:color w:val="FFFFFF" w:themeColor="background1"/>
      <w:sz w:val="2"/>
    </w:rPr>
  </w:style>
  <w:style w:type="character" w:customStyle="1" w:styleId="FuzeileZchn">
    <w:name w:val="Fußzeile Zchn"/>
    <w:aliases w:val="ekv.fußzeile Zchn"/>
    <w:basedOn w:val="Absatz-Standardschriftart"/>
    <w:link w:val="Fuzeile"/>
    <w:uiPriority w:val="99"/>
    <w:semiHidden/>
    <w:rsid w:val="00F16DA0"/>
    <w:rPr>
      <w:rFonts w:ascii="Arial" w:hAnsi="Arial"/>
      <w:noProof/>
      <w:color w:val="FFFFFF" w:themeColor="background1"/>
      <w:sz w:val="2"/>
    </w:rPr>
  </w:style>
  <w:style w:type="paragraph" w:customStyle="1" w:styleId="ekvpagina">
    <w:name w:val="ekv.pagina"/>
    <w:basedOn w:val="Standard"/>
    <w:uiPriority w:val="99"/>
    <w:qFormat/>
    <w:rsid w:val="00603AD5"/>
    <w:pPr>
      <w:tabs>
        <w:tab w:val="clear" w:pos="340"/>
        <w:tab w:val="clear" w:pos="595"/>
        <w:tab w:val="clear" w:pos="851"/>
      </w:tabs>
      <w:spacing w:line="130" w:lineRule="exact"/>
      <w:ind w:left="113"/>
    </w:pPr>
    <w:rPr>
      <w:sz w:val="10"/>
    </w:rPr>
  </w:style>
  <w:style w:type="paragraph" w:customStyle="1" w:styleId="ekvpaginabild">
    <w:name w:val="ekv.pagina.bild"/>
    <w:basedOn w:val="Standard"/>
    <w:uiPriority w:val="99"/>
    <w:semiHidden/>
    <w:qFormat/>
    <w:rsid w:val="00603AD5"/>
    <w:pPr>
      <w:spacing w:line="240" w:lineRule="auto"/>
      <w:ind w:right="113"/>
      <w:jc w:val="right"/>
    </w:pPr>
    <w:rPr>
      <w:sz w:val="10"/>
    </w:rPr>
  </w:style>
  <w:style w:type="paragraph" w:customStyle="1" w:styleId="ekvgrundtexthalbe">
    <w:name w:val="ekv.grundtext.halbe"/>
    <w:basedOn w:val="Standard"/>
    <w:uiPriority w:val="1"/>
    <w:qFormat/>
    <w:rsid w:val="003D3D68"/>
    <w:pPr>
      <w:spacing w:line="127" w:lineRule="exact"/>
    </w:pPr>
  </w:style>
  <w:style w:type="character" w:customStyle="1" w:styleId="ekvhandschriftunterstrichen">
    <w:name w:val="ekv.handschrift.unterstrichen"/>
    <w:basedOn w:val="Absatz-Standardschriftart"/>
    <w:uiPriority w:val="20"/>
    <w:qFormat/>
    <w:rsid w:val="001E2A28"/>
    <w:rPr>
      <w:rFonts w:ascii="Comic Sans MS" w:hAnsi="Comic Sans MS"/>
      <w:noProof/>
      <w:color w:val="000000" w:themeColor="text1"/>
      <w:sz w:val="21"/>
      <w:u w:val="single" w:color="000000" w:themeColor="text1"/>
      <w:lang w:val="de-DE"/>
    </w:rPr>
  </w:style>
  <w:style w:type="character" w:customStyle="1" w:styleId="ekvhandschrift">
    <w:name w:val="ekv.handschrift"/>
    <w:basedOn w:val="Absatz-Standardschriftart"/>
    <w:uiPriority w:val="19"/>
    <w:qFormat/>
    <w:rsid w:val="001E2A28"/>
    <w:rPr>
      <w:rFonts w:ascii="Comic Sans MS" w:hAnsi="Comic Sans MS"/>
      <w:noProof/>
      <w:color w:val="000000" w:themeColor="text1"/>
      <w:sz w:val="21"/>
      <w:lang w:val="de-DE"/>
    </w:rPr>
  </w:style>
  <w:style w:type="character" w:customStyle="1" w:styleId="ekvlsung">
    <w:name w:val="ekv.lösung"/>
    <w:basedOn w:val="Absatz-Standardschriftart"/>
    <w:uiPriority w:val="21"/>
    <w:qFormat/>
    <w:rsid w:val="001E2A28"/>
    <w:rPr>
      <w:rFonts w:ascii="Comic Sans MS" w:hAnsi="Comic Sans MS"/>
      <w:noProof/>
      <w:color w:val="000000" w:themeColor="text1"/>
      <w:sz w:val="21"/>
      <w:lang w:val="de-DE"/>
    </w:rPr>
  </w:style>
  <w:style w:type="character" w:customStyle="1" w:styleId="ekvlsungunterstrichen">
    <w:name w:val="ekv.lösung.unterstrichen"/>
    <w:basedOn w:val="Absatz-Standardschriftart"/>
    <w:uiPriority w:val="22"/>
    <w:qFormat/>
    <w:rsid w:val="001E2A28"/>
    <w:rPr>
      <w:rFonts w:ascii="Comic Sans MS" w:hAnsi="Comic Sans MS"/>
      <w:noProof/>
      <w:color w:val="000000" w:themeColor="text1"/>
      <w:sz w:val="21"/>
      <w:u w:val="single" w:color="000000" w:themeColor="text1"/>
      <w:lang w:val="de-DE"/>
    </w:rPr>
  </w:style>
  <w:style w:type="paragraph" w:customStyle="1" w:styleId="ekvinklusion">
    <w:name w:val="ekv.inklusion"/>
    <w:basedOn w:val="Standard"/>
    <w:uiPriority w:val="42"/>
    <w:qFormat/>
    <w:rsid w:val="00E045FD"/>
    <w:pPr>
      <w:spacing w:line="370" w:lineRule="exact"/>
    </w:pPr>
    <w:rPr>
      <w:sz w:val="28"/>
    </w:rPr>
  </w:style>
  <w:style w:type="paragraph" w:customStyle="1" w:styleId="ekvbildbeschreibung">
    <w:name w:val="ekv.bildbeschreibung"/>
    <w:basedOn w:val="Standard"/>
    <w:uiPriority w:val="40"/>
    <w:qFormat/>
    <w:rsid w:val="00603AD5"/>
    <w:pPr>
      <w:shd w:val="clear" w:color="auto" w:fill="D9D9D9"/>
    </w:pPr>
  </w:style>
  <w:style w:type="paragraph" w:customStyle="1" w:styleId="ekvpicto">
    <w:name w:val="ekv.picto"/>
    <w:basedOn w:val="Standard"/>
    <w:qFormat/>
    <w:rsid w:val="00716152"/>
    <w:pPr>
      <w:framePr w:w="340" w:h="340" w:hRule="exact" w:wrap="around" w:vAnchor="text" w:hAnchor="page" w:x="1305" w:y="1"/>
      <w:spacing w:after="120" w:line="240" w:lineRule="auto"/>
      <w:jc w:val="center"/>
    </w:pPr>
    <w:rPr>
      <w:color w:val="FFFFFF" w:themeColor="background1"/>
      <w:sz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479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4791"/>
    <w:rPr>
      <w:rFonts w:ascii="Segoe UI" w:hAnsi="Segoe UI" w:cs="Segoe UI"/>
      <w:noProof/>
      <w:sz w:val="18"/>
      <w:szCs w:val="18"/>
    </w:rPr>
  </w:style>
  <w:style w:type="character" w:customStyle="1" w:styleId="ekvarbeitsanweisungdeutsch">
    <w:name w:val="ekv.arbeitsanweisung.deutsch"/>
    <w:basedOn w:val="Absatz-Standardschriftart"/>
    <w:uiPriority w:val="3"/>
    <w:qFormat/>
    <w:rsid w:val="00287B24"/>
  </w:style>
  <w:style w:type="character" w:customStyle="1" w:styleId="ekvarbeitsanweisungfremdsprache">
    <w:name w:val="ekv.arbeitsanweisung.fremdsprache"/>
    <w:basedOn w:val="Absatz-Standardschriftart"/>
    <w:uiPriority w:val="4"/>
    <w:qFormat/>
    <w:rsid w:val="00287B24"/>
    <w:rPr>
      <w:i/>
    </w:rPr>
  </w:style>
  <w:style w:type="paragraph" w:customStyle="1" w:styleId="ekvbild">
    <w:name w:val="ekv.bild"/>
    <w:basedOn w:val="Standard"/>
    <w:uiPriority w:val="5"/>
    <w:qFormat/>
    <w:rsid w:val="00DC2340"/>
    <w:pPr>
      <w:spacing w:line="240" w:lineRule="auto"/>
    </w:pPr>
  </w:style>
  <w:style w:type="paragraph" w:customStyle="1" w:styleId="ekvbildlegende">
    <w:name w:val="ekv.bildlegende"/>
    <w:basedOn w:val="Standard"/>
    <w:uiPriority w:val="39"/>
    <w:qFormat/>
    <w:rsid w:val="00D3536F"/>
    <w:rPr>
      <w:sz w:val="17"/>
    </w:rPr>
  </w:style>
  <w:style w:type="character" w:customStyle="1" w:styleId="ekvfett">
    <w:name w:val="ekv.fett"/>
    <w:basedOn w:val="Absatz-Standardschriftart"/>
    <w:qFormat/>
    <w:rsid w:val="00D77D4C"/>
    <w:rPr>
      <w:b/>
    </w:rPr>
  </w:style>
  <w:style w:type="character" w:customStyle="1" w:styleId="ekvfettkursiv">
    <w:name w:val="ekv.fett.kursiv"/>
    <w:basedOn w:val="Absatz-Standardschriftart"/>
    <w:uiPriority w:val="31"/>
    <w:qFormat/>
    <w:rsid w:val="00D77D4C"/>
    <w:rPr>
      <w:b/>
      <w:i/>
    </w:rPr>
  </w:style>
  <w:style w:type="character" w:customStyle="1" w:styleId="ekvkursiv">
    <w:name w:val="ekv.kursiv"/>
    <w:basedOn w:val="Absatz-Standardschriftart"/>
    <w:uiPriority w:val="30"/>
    <w:qFormat/>
    <w:rsid w:val="00D77D4C"/>
    <w:rPr>
      <w:i/>
    </w:rPr>
  </w:style>
  <w:style w:type="character" w:customStyle="1" w:styleId="ekvhandschriftunterstrichenausgeblendet">
    <w:name w:val="ekv.handschrift.unterstrichen.ausgeblendet"/>
    <w:basedOn w:val="Absatz-Standardschriftart"/>
    <w:uiPriority w:val="99"/>
    <w:semiHidden/>
    <w:qFormat/>
    <w:rsid w:val="001E2A28"/>
    <w:rPr>
      <w:rFonts w:ascii="Comic Sans MS" w:hAnsi="Comic Sans MS"/>
      <w:color w:val="FFFFFF" w:themeColor="background1"/>
      <w:sz w:val="21"/>
      <w:u w:val="single" w:color="000000" w:themeColor="text1"/>
    </w:rPr>
  </w:style>
  <w:style w:type="paragraph" w:customStyle="1" w:styleId="ekvzahlenmauer">
    <w:name w:val="ekv.zahlenmauer"/>
    <w:basedOn w:val="Standard"/>
    <w:uiPriority w:val="99"/>
    <w:semiHidden/>
    <w:qFormat/>
    <w:rsid w:val="00053B2F"/>
    <w:pPr>
      <w:spacing w:line="240" w:lineRule="auto"/>
      <w:jc w:val="center"/>
    </w:pPr>
    <w:rPr>
      <w:sz w:val="22"/>
    </w:rPr>
  </w:style>
  <w:style w:type="paragraph" w:customStyle="1" w:styleId="ekvrechendreiecklinks">
    <w:name w:val="ekv.rechendreieck.links"/>
    <w:basedOn w:val="Standard"/>
    <w:uiPriority w:val="99"/>
    <w:semiHidden/>
    <w:qFormat/>
    <w:rsid w:val="000A7892"/>
    <w:pPr>
      <w:ind w:left="113"/>
    </w:pPr>
    <w:rPr>
      <w:sz w:val="24"/>
    </w:rPr>
  </w:style>
  <w:style w:type="paragraph" w:customStyle="1" w:styleId="ekvschreiblinie">
    <w:name w:val="ekv.schreiblinie"/>
    <w:basedOn w:val="Standard"/>
    <w:uiPriority w:val="32"/>
    <w:qFormat/>
    <w:rsid w:val="001E2A28"/>
    <w:pPr>
      <w:tabs>
        <w:tab w:val="left" w:pos="9327"/>
      </w:tabs>
      <w:spacing w:line="452" w:lineRule="exact"/>
    </w:pPr>
  </w:style>
  <w:style w:type="paragraph" w:customStyle="1" w:styleId="ekvrechendreieckzentriert">
    <w:name w:val="ekv.rechendreieck.zentriert"/>
    <w:basedOn w:val="ekvrechendreiecklinks"/>
    <w:uiPriority w:val="99"/>
    <w:semiHidden/>
    <w:qFormat/>
    <w:rsid w:val="001F53F1"/>
    <w:pPr>
      <w:ind w:left="0"/>
      <w:jc w:val="center"/>
    </w:pPr>
  </w:style>
  <w:style w:type="paragraph" w:customStyle="1" w:styleId="ekvrechendreieckrechts">
    <w:name w:val="ekv.rechendreieck.rechts"/>
    <w:basedOn w:val="ekvrechendreiecklinks"/>
    <w:uiPriority w:val="99"/>
    <w:semiHidden/>
    <w:qFormat/>
    <w:rsid w:val="000A7892"/>
    <w:pPr>
      <w:ind w:left="0" w:right="113"/>
      <w:jc w:val="right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5C0FBD"/>
    <w:rPr>
      <w:sz w:val="16"/>
      <w:szCs w:val="16"/>
    </w:rPr>
  </w:style>
  <w:style w:type="paragraph" w:styleId="Kommentarthema">
    <w:name w:val="annotation subject"/>
    <w:basedOn w:val="Standard"/>
    <w:next w:val="Standard"/>
    <w:link w:val="KommentarthemaZchn"/>
    <w:uiPriority w:val="99"/>
    <w:semiHidden/>
    <w:unhideWhenUsed/>
    <w:rsid w:val="00363727"/>
    <w:pPr>
      <w:spacing w:line="240" w:lineRule="auto"/>
    </w:pPr>
    <w:rPr>
      <w:b/>
      <w:bCs/>
      <w:sz w:val="20"/>
      <w:szCs w:val="20"/>
    </w:rPr>
  </w:style>
  <w:style w:type="character" w:customStyle="1" w:styleId="KommentarthemaZchn">
    <w:name w:val="Kommentarthema Zchn"/>
    <w:basedOn w:val="Absatz-Standardschriftart"/>
    <w:link w:val="Kommentarthema"/>
    <w:uiPriority w:val="99"/>
    <w:semiHidden/>
    <w:rsid w:val="00363727"/>
    <w:rPr>
      <w:rFonts w:ascii="Arial" w:hAnsi="Arial"/>
      <w:b/>
      <w:bCs/>
      <w:noProof/>
      <w:sz w:val="20"/>
      <w:szCs w:val="20"/>
    </w:rPr>
  </w:style>
  <w:style w:type="paragraph" w:customStyle="1" w:styleId="ekvuhr">
    <w:name w:val="ekv.uhr"/>
    <w:basedOn w:val="Standard"/>
    <w:uiPriority w:val="99"/>
    <w:semiHidden/>
    <w:qFormat/>
    <w:rsid w:val="00193A18"/>
    <w:pPr>
      <w:tabs>
        <w:tab w:val="left" w:pos="9356"/>
      </w:tabs>
      <w:spacing w:line="240" w:lineRule="auto"/>
      <w:jc w:val="center"/>
    </w:pPr>
    <w:rPr>
      <w:rFonts w:eastAsia="Times New Roman" w:cs="Times New Roman"/>
      <w:lang w:eastAsia="de-DE"/>
    </w:rPr>
  </w:style>
  <w:style w:type="paragraph" w:customStyle="1" w:styleId="ekvformel">
    <w:name w:val="ekv.formel"/>
    <w:basedOn w:val="Standard"/>
    <w:uiPriority w:val="33"/>
    <w:qFormat/>
    <w:rsid w:val="009215E3"/>
    <w:pPr>
      <w:spacing w:line="240" w:lineRule="auto"/>
    </w:pPr>
  </w:style>
  <w:style w:type="character" w:customStyle="1" w:styleId="ekvlsungunterstrichenausgeblendet">
    <w:name w:val="ekv.lösung.unterstrichen.ausgeblendet"/>
    <w:basedOn w:val="Absatz-Standardschriftart"/>
    <w:uiPriority w:val="99"/>
    <w:semiHidden/>
    <w:qFormat/>
    <w:rsid w:val="008D2762"/>
    <w:rPr>
      <w:rFonts w:ascii="Comic Sans MS" w:hAnsi="Comic Sans MS"/>
      <w:color w:val="FFFFFF" w:themeColor="background1"/>
      <w:sz w:val="21"/>
      <w:u w:val="single" w:color="000000" w:themeColor="text1"/>
    </w:rPr>
  </w:style>
  <w:style w:type="character" w:customStyle="1" w:styleId="ekvlckentext">
    <w:name w:val="ekv.lückentext"/>
    <w:basedOn w:val="Absatz-Standardschriftart"/>
    <w:uiPriority w:val="23"/>
    <w:qFormat/>
    <w:rsid w:val="001E2A28"/>
    <w:rPr>
      <w:rFonts w:ascii="Times New Roman" w:hAnsi="Times New Roman"/>
      <w:i/>
      <w:color w:val="000000" w:themeColor="text1"/>
      <w:sz w:val="21"/>
      <w:u w:val="none" w:color="000000" w:themeColor="text1"/>
    </w:rPr>
  </w:style>
  <w:style w:type="character" w:customStyle="1" w:styleId="ekvlckentextunterstrichen">
    <w:name w:val="ekv.lückentext.unterstrichen"/>
    <w:basedOn w:val="Absatz-Standardschriftart"/>
    <w:uiPriority w:val="24"/>
    <w:qFormat/>
    <w:rsid w:val="001E2A28"/>
    <w:rPr>
      <w:rFonts w:ascii="Times New Roman" w:hAnsi="Times New Roman"/>
      <w:i/>
      <w:color w:val="000000" w:themeColor="text1"/>
      <w:sz w:val="21"/>
      <w:u w:val="single" w:color="000000" w:themeColor="text1"/>
    </w:rPr>
  </w:style>
  <w:style w:type="character" w:customStyle="1" w:styleId="ekvlckentextunterstrichenausgeblendet">
    <w:name w:val="ekv.lückentext.unterstrichen.ausgeblendet"/>
    <w:basedOn w:val="Absatz-Standardschriftart"/>
    <w:uiPriority w:val="9"/>
    <w:semiHidden/>
    <w:qFormat/>
    <w:rsid w:val="008D2762"/>
    <w:rPr>
      <w:rFonts w:ascii="Times New Roman" w:hAnsi="Times New Roman"/>
      <w:i/>
      <w:color w:val="FFFFFF" w:themeColor="background1"/>
      <w:sz w:val="21"/>
      <w:u w:val="single" w:color="000000" w:themeColor="text1"/>
    </w:rPr>
  </w:style>
  <w:style w:type="paragraph" w:customStyle="1" w:styleId="ekvue1arial">
    <w:name w:val="ekv.ue1.arial"/>
    <w:basedOn w:val="Standard"/>
    <w:uiPriority w:val="10"/>
    <w:qFormat/>
    <w:rsid w:val="000E343E"/>
    <w:pPr>
      <w:spacing w:line="240" w:lineRule="auto"/>
    </w:pPr>
    <w:rPr>
      <w:b/>
      <w:sz w:val="41"/>
    </w:rPr>
  </w:style>
  <w:style w:type="paragraph" w:customStyle="1" w:styleId="ekvue2arial">
    <w:name w:val="ekv.ue2.arial"/>
    <w:basedOn w:val="Standard"/>
    <w:qFormat/>
    <w:rsid w:val="00682FD6"/>
    <w:pPr>
      <w:spacing w:line="240" w:lineRule="auto"/>
    </w:pPr>
    <w:rPr>
      <w:b/>
      <w:sz w:val="27"/>
    </w:rPr>
  </w:style>
  <w:style w:type="paragraph" w:customStyle="1" w:styleId="ekvue3arial">
    <w:name w:val="ekv.ue3.arial"/>
    <w:basedOn w:val="Standard"/>
    <w:qFormat/>
    <w:rsid w:val="000E343E"/>
    <w:pPr>
      <w:spacing w:line="240" w:lineRule="auto"/>
    </w:pPr>
    <w:rPr>
      <w:b/>
    </w:rPr>
  </w:style>
  <w:style w:type="paragraph" w:customStyle="1" w:styleId="ekvschnittbox">
    <w:name w:val="ekv.schnittbox"/>
    <w:basedOn w:val="Standard"/>
    <w:uiPriority w:val="99"/>
    <w:semiHidden/>
    <w:qFormat/>
    <w:rsid w:val="00E80DED"/>
    <w:pPr>
      <w:tabs>
        <w:tab w:val="clear" w:pos="340"/>
        <w:tab w:val="clear" w:pos="595"/>
        <w:tab w:val="clear" w:pos="851"/>
      </w:tabs>
      <w:spacing w:line="240" w:lineRule="auto"/>
      <w:jc w:val="center"/>
    </w:pPr>
    <w:rPr>
      <w:rFonts w:eastAsia="Times New Roman" w:cs="Times New Roman"/>
      <w:b/>
      <w:noProof w:val="0"/>
      <w:sz w:val="25"/>
      <w:szCs w:val="24"/>
      <w:lang w:eastAsia="de-DE"/>
    </w:rPr>
  </w:style>
  <w:style w:type="paragraph" w:customStyle="1" w:styleId="ekvkapitel">
    <w:name w:val="ekv.kapitel"/>
    <w:basedOn w:val="Standard"/>
    <w:uiPriority w:val="49"/>
    <w:qFormat/>
    <w:rsid w:val="00161B4B"/>
    <w:pPr>
      <w:spacing w:line="240" w:lineRule="auto"/>
      <w:jc w:val="right"/>
    </w:pPr>
    <w:rPr>
      <w:b/>
      <w:sz w:val="50"/>
    </w:rPr>
  </w:style>
  <w:style w:type="paragraph" w:customStyle="1" w:styleId="ekvgrundtexttimes">
    <w:name w:val="ekv.grundtext.times"/>
    <w:basedOn w:val="Standard"/>
    <w:qFormat/>
    <w:rsid w:val="00704625"/>
    <w:rPr>
      <w:rFonts w:ascii="Times New Roman" w:hAnsi="Times New Roman"/>
      <w:sz w:val="21"/>
    </w:rPr>
  </w:style>
  <w:style w:type="paragraph" w:customStyle="1" w:styleId="ekvue1times">
    <w:name w:val="ekv.ue1.times"/>
    <w:basedOn w:val="Standard"/>
    <w:uiPriority w:val="13"/>
    <w:qFormat/>
    <w:rsid w:val="00D34DC1"/>
    <w:pPr>
      <w:spacing w:line="240" w:lineRule="auto"/>
    </w:pPr>
    <w:rPr>
      <w:rFonts w:ascii="Times New Roman" w:hAnsi="Times New Roman"/>
      <w:b/>
      <w:sz w:val="43"/>
    </w:rPr>
  </w:style>
  <w:style w:type="paragraph" w:customStyle="1" w:styleId="ekvue2times">
    <w:name w:val="ekv.ue2.times"/>
    <w:basedOn w:val="Standard"/>
    <w:uiPriority w:val="14"/>
    <w:qFormat/>
    <w:rsid w:val="00D34DC1"/>
    <w:pPr>
      <w:spacing w:line="240" w:lineRule="auto"/>
    </w:pPr>
    <w:rPr>
      <w:rFonts w:ascii="Times New Roman" w:hAnsi="Times New Roman"/>
      <w:b/>
      <w:sz w:val="29"/>
    </w:rPr>
  </w:style>
  <w:style w:type="paragraph" w:customStyle="1" w:styleId="ekvue3times">
    <w:name w:val="ekv.ue3.times"/>
    <w:basedOn w:val="Standard"/>
    <w:uiPriority w:val="15"/>
    <w:qFormat/>
    <w:rsid w:val="00D34DC1"/>
    <w:pPr>
      <w:spacing w:line="240" w:lineRule="auto"/>
    </w:pPr>
    <w:rPr>
      <w:rFonts w:ascii="Times New Roman" w:hAnsi="Times New Roman"/>
      <w:b/>
      <w:sz w:val="21"/>
    </w:rPr>
  </w:style>
  <w:style w:type="character" w:styleId="Platzhaltertext">
    <w:name w:val="Placeholder Text"/>
    <w:basedOn w:val="Absatz-Standardschriftart"/>
    <w:uiPriority w:val="99"/>
    <w:semiHidden/>
    <w:rsid w:val="00A83EBE"/>
    <w:rPr>
      <w:color w:val="808080"/>
    </w:rPr>
  </w:style>
  <w:style w:type="paragraph" w:customStyle="1" w:styleId="ekvquelle">
    <w:name w:val="ekv.quelle"/>
    <w:basedOn w:val="Standard"/>
    <w:uiPriority w:val="99"/>
    <w:qFormat/>
    <w:rsid w:val="000B425B"/>
    <w:pPr>
      <w:tabs>
        <w:tab w:val="clear" w:pos="340"/>
        <w:tab w:val="clear" w:pos="595"/>
        <w:tab w:val="clear" w:pos="851"/>
      </w:tabs>
      <w:spacing w:line="130" w:lineRule="exact"/>
      <w:ind w:left="113"/>
    </w:pPr>
    <w:rPr>
      <w:sz w:val="10"/>
    </w:rPr>
  </w:style>
  <w:style w:type="paragraph" w:customStyle="1" w:styleId="ekvtabellerechts">
    <w:name w:val="ekv.tabelle.rechts"/>
    <w:basedOn w:val="Standard"/>
    <w:qFormat/>
    <w:rsid w:val="00AF297D"/>
    <w:pPr>
      <w:ind w:left="57"/>
      <w:jc w:val="right"/>
    </w:pPr>
    <w:rPr>
      <w:sz w:val="18"/>
    </w:rPr>
  </w:style>
  <w:style w:type="paragraph" w:customStyle="1" w:styleId="ekvtabellezentriert">
    <w:name w:val="ekv.tabelle.zentriert"/>
    <w:basedOn w:val="Standard"/>
    <w:qFormat/>
    <w:rsid w:val="0077312A"/>
    <w:pPr>
      <w:jc w:val="center"/>
    </w:pPr>
    <w:rPr>
      <w:sz w:val="18"/>
    </w:rPr>
  </w:style>
  <w:style w:type="character" w:customStyle="1" w:styleId="ekvsymbolaufzhlung">
    <w:name w:val="ekv.symbol.aufzählung"/>
    <w:basedOn w:val="Absatz-Standardschriftart"/>
    <w:uiPriority w:val="1"/>
    <w:semiHidden/>
    <w:qFormat/>
    <w:rsid w:val="00DF3859"/>
    <w:rPr>
      <w:sz w:val="17"/>
    </w:rPr>
  </w:style>
  <w:style w:type="character" w:customStyle="1" w:styleId="ekvkvnummerZchn">
    <w:name w:val="ekv.kv.nummer Zchn"/>
    <w:link w:val="ekvkvnummer"/>
    <w:uiPriority w:val="48"/>
    <w:locked/>
    <w:rsid w:val="008A0446"/>
    <w:rPr>
      <w:rFonts w:ascii="Arial" w:eastAsia="Times New Roman" w:hAnsi="Arial" w:cs="Times New Roman"/>
      <w:noProof/>
      <w:sz w:val="24"/>
      <w:szCs w:val="24"/>
      <w:lang w:eastAsia="de-DE"/>
    </w:rPr>
  </w:style>
  <w:style w:type="paragraph" w:customStyle="1" w:styleId="ekvkvnummerzentriert">
    <w:name w:val="ekv.kv.nummer.zentriert"/>
    <w:basedOn w:val="ekvkvnummer"/>
    <w:qFormat/>
    <w:rsid w:val="00386769"/>
    <w:pPr>
      <w:jc w:val="center"/>
    </w:pPr>
  </w:style>
  <w:style w:type="paragraph" w:customStyle="1" w:styleId="ekvkapitelrechtsbndig">
    <w:name w:val="ekv.kapitel.rechtsbündig"/>
    <w:basedOn w:val="ekvkapitel"/>
    <w:qFormat/>
    <w:rsid w:val="00DE27EC"/>
  </w:style>
  <w:style w:type="paragraph" w:customStyle="1" w:styleId="ekvkapitellinksbndig">
    <w:name w:val="ekv.kapitel.linksbündig"/>
    <w:basedOn w:val="ekvkapitel"/>
    <w:qFormat/>
    <w:rsid w:val="004E345E"/>
    <w:pPr>
      <w:jc w:val="left"/>
    </w:pPr>
  </w:style>
  <w:style w:type="paragraph" w:customStyle="1" w:styleId="ekvkompetenz">
    <w:name w:val="ekv.kompetenz"/>
    <w:basedOn w:val="Standard"/>
    <w:qFormat/>
    <w:rsid w:val="000F7D36"/>
    <w:pPr>
      <w:spacing w:line="240" w:lineRule="auto"/>
      <w:ind w:left="-113"/>
    </w:pPr>
    <w:rPr>
      <w:b/>
      <w:sz w:val="24"/>
    </w:rPr>
  </w:style>
  <w:style w:type="paragraph" w:customStyle="1" w:styleId="ekvtitel">
    <w:name w:val="ekv.titel"/>
    <w:basedOn w:val="Standard"/>
    <w:qFormat/>
    <w:rsid w:val="000F7D36"/>
    <w:pPr>
      <w:spacing w:line="240" w:lineRule="auto"/>
    </w:pPr>
    <w:rPr>
      <w:b/>
      <w:sz w:val="36"/>
    </w:rPr>
  </w:style>
  <w:style w:type="paragraph" w:customStyle="1" w:styleId="ekvgrundtextarialklein">
    <w:name w:val="ekv.grundtext.arial.klein"/>
    <w:basedOn w:val="Standard"/>
    <w:qFormat/>
    <w:rsid w:val="0011452E"/>
    <w:pPr>
      <w:spacing w:line="210" w:lineRule="exact"/>
    </w:pPr>
    <w:rPr>
      <w:sz w:val="17"/>
    </w:rPr>
  </w:style>
  <w:style w:type="paragraph" w:customStyle="1" w:styleId="ekvgrundtexttimesklein">
    <w:name w:val="ekv.grundtext.times.klein"/>
    <w:basedOn w:val="Standard"/>
    <w:qFormat/>
    <w:rsid w:val="0011452E"/>
    <w:pPr>
      <w:spacing w:line="210" w:lineRule="exact"/>
    </w:pPr>
    <w:rPr>
      <w:rFonts w:ascii="Times New Roman" w:hAnsi="Times New Roman"/>
      <w:sz w:val="17"/>
    </w:rPr>
  </w:style>
  <w:style w:type="paragraph" w:customStyle="1" w:styleId="ekvabsatznummer">
    <w:name w:val="ekv.absatznummer"/>
    <w:basedOn w:val="Standard"/>
    <w:qFormat/>
    <w:rsid w:val="000722BE"/>
    <w:pPr>
      <w:tabs>
        <w:tab w:val="left" w:pos="0"/>
      </w:tabs>
      <w:ind w:hanging="454"/>
    </w:pPr>
    <w:rPr>
      <w:lang w:val="es-E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2B27AB"/>
    <w:pPr>
      <w:spacing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2B27AB"/>
    <w:rPr>
      <w:rFonts w:ascii="Arial" w:hAnsi="Arial"/>
      <w:noProof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2B27AB"/>
    <w:rPr>
      <w:vertAlign w:val="superscript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4B503D"/>
    <w:rPr>
      <w:rFonts w:ascii="Times New Roman" w:eastAsia="Times New Roman" w:hAnsi="Times New Roman" w:cs="Times New Roman"/>
      <w:b/>
      <w:bCs/>
      <w:sz w:val="24"/>
      <w:szCs w:val="24"/>
      <w:lang w:val="es-ES" w:eastAsia="es-ES"/>
    </w:rPr>
  </w:style>
  <w:style w:type="paragraph" w:customStyle="1" w:styleId="ekvschreiblinieaufzhlung">
    <w:name w:val="ekv.schreiblinie.aufzählung"/>
    <w:basedOn w:val="ekvschreiblinie"/>
    <w:qFormat/>
    <w:rsid w:val="00161130"/>
    <w:pPr>
      <w:ind w:left="340" w:hanging="340"/>
    </w:pPr>
    <w:rPr>
      <w:lang w:val="es-ES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4F171F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ED6732"/>
    <w:pPr>
      <w:tabs>
        <w:tab w:val="clear" w:pos="340"/>
        <w:tab w:val="clear" w:pos="595"/>
        <w:tab w:val="clear" w:pos="851"/>
      </w:tabs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noProof w:val="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9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69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1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1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4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1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4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18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8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44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2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7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1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5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62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3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8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49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17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8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41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7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1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5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20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2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14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20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46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2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23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38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97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49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8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84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04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83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76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47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08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5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109" Type="http://schemas.openxmlformats.org/officeDocument/2006/relationships/footer" Target="footer12.xml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footer" Target="footer7.xml"/><Relationship Id="rId50" Type="http://schemas.openxmlformats.org/officeDocument/2006/relationships/image" Target="media/image37.png"/><Relationship Id="rId55" Type="http://schemas.openxmlformats.org/officeDocument/2006/relationships/image" Target="media/image41.jpeg"/><Relationship Id="rId84" Type="http://schemas.openxmlformats.org/officeDocument/2006/relationships/customXml" Target="ink/ink4.xml"/><Relationship Id="rId89" Type="http://schemas.openxmlformats.org/officeDocument/2006/relationships/image" Target="media/image120.png"/><Relationship Id="rId97" Type="http://schemas.openxmlformats.org/officeDocument/2006/relationships/image" Target="media/image46.png"/><Relationship Id="rId104" Type="http://schemas.openxmlformats.org/officeDocument/2006/relationships/image" Target="media/image49.png"/><Relationship Id="rId7" Type="http://schemas.openxmlformats.org/officeDocument/2006/relationships/endnotes" Target="endnotes.xml"/><Relationship Id="rId92" Type="http://schemas.openxmlformats.org/officeDocument/2006/relationships/customXml" Target="ink/ink8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07" Type="http://schemas.openxmlformats.org/officeDocument/2006/relationships/footer" Target="footer11.xml"/><Relationship Id="rId11" Type="http://schemas.openxmlformats.org/officeDocument/2006/relationships/image" Target="media/image4.png"/><Relationship Id="rId24" Type="http://schemas.openxmlformats.org/officeDocument/2006/relationships/footer" Target="footer3.xml"/><Relationship Id="rId32" Type="http://schemas.openxmlformats.org/officeDocument/2006/relationships/footer" Target="footer4.xml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39.jpeg"/><Relationship Id="rId58" Type="http://schemas.openxmlformats.org/officeDocument/2006/relationships/footer" Target="footer9.xml"/><Relationship Id="rId79" Type="http://schemas.openxmlformats.org/officeDocument/2006/relationships/image" Target="media/image70.png"/><Relationship Id="rId87" Type="http://schemas.openxmlformats.org/officeDocument/2006/relationships/image" Target="media/image110.png"/><Relationship Id="rId102" Type="http://schemas.openxmlformats.org/officeDocument/2006/relationships/customXml" Target="ink/ink13.xml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82" Type="http://schemas.openxmlformats.org/officeDocument/2006/relationships/customXml" Target="ink/ink3.xml"/><Relationship Id="rId90" Type="http://schemas.openxmlformats.org/officeDocument/2006/relationships/customXml" Target="ink/ink7.xml"/><Relationship Id="rId95" Type="http://schemas.openxmlformats.org/officeDocument/2006/relationships/image" Target="media/image45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5.png"/><Relationship Id="rId56" Type="http://schemas.openxmlformats.org/officeDocument/2006/relationships/image" Target="media/image42.jpeg"/><Relationship Id="rId100" Type="http://schemas.openxmlformats.org/officeDocument/2006/relationships/customXml" Target="ink/ink12.xml"/><Relationship Id="rId105" Type="http://schemas.openxmlformats.org/officeDocument/2006/relationships/footer" Target="footer10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80" Type="http://schemas.openxmlformats.org/officeDocument/2006/relationships/customXml" Target="ink/ink2.xml"/><Relationship Id="rId85" Type="http://schemas.openxmlformats.org/officeDocument/2006/relationships/image" Target="media/image100.png"/><Relationship Id="rId93" Type="http://schemas.openxmlformats.org/officeDocument/2006/relationships/image" Target="media/image44.png"/><Relationship Id="rId98" Type="http://schemas.openxmlformats.org/officeDocument/2006/relationships/customXml" Target="ink/ink1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6.xml"/><Relationship Id="rId59" Type="http://schemas.openxmlformats.org/officeDocument/2006/relationships/customXml" Target="ink/ink1.xml"/><Relationship Id="rId103" Type="http://schemas.openxmlformats.org/officeDocument/2006/relationships/image" Target="media/image48.png"/><Relationship Id="rId108" Type="http://schemas.openxmlformats.org/officeDocument/2006/relationships/image" Target="media/image51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image" Target="media/image40.jpeg"/><Relationship Id="rId83" Type="http://schemas.openxmlformats.org/officeDocument/2006/relationships/image" Target="media/image90.png"/><Relationship Id="rId88" Type="http://schemas.openxmlformats.org/officeDocument/2006/relationships/customXml" Target="ink/ink6.xml"/><Relationship Id="rId91" Type="http://schemas.openxmlformats.org/officeDocument/2006/relationships/image" Target="media/image130.png"/><Relationship Id="rId96" Type="http://schemas.openxmlformats.org/officeDocument/2006/relationships/customXml" Target="ink/ink10.xml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jpe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6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footer" Target="footer5.xml"/><Relationship Id="rId52" Type="http://schemas.openxmlformats.org/officeDocument/2006/relationships/footer" Target="footer8.xml"/><Relationship Id="rId81" Type="http://schemas.openxmlformats.org/officeDocument/2006/relationships/image" Target="media/image80.png"/><Relationship Id="rId86" Type="http://schemas.openxmlformats.org/officeDocument/2006/relationships/customXml" Target="ink/ink5.xml"/><Relationship Id="rId94" Type="http://schemas.openxmlformats.org/officeDocument/2006/relationships/customXml" Target="ink/ink9.xml"/><Relationship Id="rId99" Type="http://schemas.openxmlformats.org/officeDocument/2006/relationships/image" Target="media/image170.png"/><Relationship Id="rId101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ff321\Documents\WD_KV_KL5_GYV_FS.dotm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38.867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0,'6'0,"5"0,4 0,2 0,4 0,-1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56.802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0,'1634'0,"-1578"0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55.050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1,'531'0,"-516"0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59.283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0,'1'2,"-1"0,1-1,0 1,-1-1,1 1,0-1,0 1,0-1,0 0,0 1,0-1,1 0,-1 0,0 0,1 0,-1 0,1 0,-1 0,1 0,-1-1,1 1,-1-1,1 1,0-1,2 1,51 11,-44-11,60 8,1-4,124-6,-71-1,123 2,-232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5:01.431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1,'1'2,"2"1,-1-1,0 1,0-1,1 0,-1 0,1 0,0 0,-1 0,1-1,0 1,0-1,0 0,0 0,1 0,-1 0,0 0,5 0,65 3,-63-4,469-1,-464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37.331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1 2,'13'0,"9"-1,1 1,-1 1,0 1,1 1,-2 1,25 7,-28-6,0-1,0-1,1 0,-1-2,1 0,18-2,-29 1,16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35.344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1,'6'0,"8"3,5 1,4 0,3-1,-2-1,0-1,-3 0,-1-1,2 3,3 1,1 0,1 2,-3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43.724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1,'63'3,"114"20,-116-12,0-3,62 0,573-9,-633-7,-36 3,-12 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41.030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1,'478'0,"-463"0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48.353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1,'191'9,"7"0,818-9,-997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46.282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1,'1073'0,"-1055"0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52.460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1,'14'24,"6"-17,-13-5,0 0,0 2,0 3,12 19,-10-15,1-2,-1-2,0-1,0-3,1-1,16-11,3 3,34 5,79 4,-105 12,14 1,-10-16,-34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0-07T13:54:50.112"/>
    </inkml:context>
    <inkml:brush xml:id="br0">
      <inkml:brushProperty name="width" value="0.3" units="cm"/>
      <inkml:brushProperty name="height" value="0.6" units="cm"/>
      <inkml:brushProperty name="color" value="#E6E6E6"/>
      <inkml:brushProperty name="tip" value="rectangle"/>
      <inkml:brushProperty name="rasterOp" value="maskPen"/>
      <inkml:brushProperty name="ignorePressure" value="1"/>
    </inkml:brush>
  </inkml:definitions>
  <inkml:trace contextRef="#ctx0" brushRef="#br0">0 25,'990'0,"-790"-9,7 0,-162 6,-30-1</inkml:trace>
</inkml:ink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748D76-B129-4A7F-BD92-C654B6C86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3053</Words>
  <Characters>16793</Characters>
  <Application>Microsoft Office Word</Application>
  <DocSecurity>0</DocSecurity>
  <Lines>139</Lines>
  <Paragraphs>39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Ernst Klett Verlag, Stuttgart</Company>
  <LinksUpToDate>false</LinksUpToDate>
  <CharactersWithSpaces>19807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Ernst Klett Verlag, Stuttgart</dc:creator>
  <cp:keywords/>
  <dc:description/>
  <cp:lastModifiedBy/>
  <cp:revision>16</cp:revision>
  <cp:lastPrinted>2016-12-23T16:36:00Z</cp:lastPrinted>
  <dcterms:created xsi:type="dcterms:W3CDTF">2022-10-21T14:22:00Z</dcterms:created>
  <dcterms:modified xsi:type="dcterms:W3CDTF">2023-04-14T12:26:00Z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kumentnummer">
    <vt:lpwstr>WD KV KL5 GYV FS  - Version 1.02</vt:lpwstr>
  </property>
</Properties>
</file>