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0AC4F928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 xml:space="preserve">é </w:t>
      </w:r>
      <w:r w:rsidR="007221AA">
        <w:rPr>
          <w:b/>
          <w:bCs/>
        </w:rPr>
        <w:t>2</w:t>
      </w:r>
    </w:p>
    <w:p w14:paraId="5232FEC6" w14:textId="6581F001" w:rsidR="00352294" w:rsidRDefault="00352294"/>
    <w:p w14:paraId="44E153CB" w14:textId="13586F23" w:rsidR="00206CB5" w:rsidRDefault="00206CB5"/>
    <w:p w14:paraId="42AC43C4" w14:textId="0720528B" w:rsidR="00206CB5" w:rsidRDefault="007221AA">
      <w:r>
        <w:rPr>
          <w:noProof/>
        </w:rPr>
        <w:drawing>
          <wp:inline distT="0" distB="0" distL="0" distR="0" wp14:anchorId="429476F6" wp14:editId="670933B3">
            <wp:extent cx="2738755" cy="1352550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0E2DA" wp14:editId="4769C346">
            <wp:extent cx="1371600" cy="13525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0FBEE" wp14:editId="063FA5CA">
            <wp:extent cx="2738755" cy="1352550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9A94A" wp14:editId="2EE0790B">
            <wp:extent cx="3424555" cy="135255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B412D" wp14:editId="1F96DCEE">
            <wp:extent cx="3424555" cy="1352550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33682" wp14:editId="3F896B83">
            <wp:extent cx="5777230" cy="26574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EBB28" wp14:editId="097BB586">
            <wp:extent cx="5777230" cy="26574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9A70F" wp14:editId="3298AC0E">
            <wp:extent cx="5777230" cy="303403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F7F54" wp14:editId="0E9AF040">
            <wp:extent cx="2724150" cy="18002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A283C" wp14:editId="4AE929F8">
            <wp:extent cx="2724150" cy="18002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96CDE" wp14:editId="6A42B4F1">
            <wp:extent cx="2724150" cy="18002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74788" wp14:editId="185B7190">
            <wp:extent cx="2724150" cy="18002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B5" w:rsidSect="00432052">
      <w:headerReference w:type="default" r:id="rId18"/>
      <w:footerReference w:type="default" r:id="rId19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F50D4" w14:textId="77777777" w:rsidR="00253EAE" w:rsidRDefault="00253EAE" w:rsidP="001468D7">
      <w:r>
        <w:separator/>
      </w:r>
    </w:p>
  </w:endnote>
  <w:endnote w:type="continuationSeparator" w:id="0">
    <w:p w14:paraId="0AE4A132" w14:textId="77777777" w:rsidR="00253EAE" w:rsidRDefault="00253EAE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22700B9E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C0BA6" w14:textId="77777777" w:rsidR="00253EAE" w:rsidRDefault="00253EAE" w:rsidP="001468D7">
      <w:r>
        <w:separator/>
      </w:r>
    </w:p>
  </w:footnote>
  <w:footnote w:type="continuationSeparator" w:id="0">
    <w:p w14:paraId="58C07533" w14:textId="77777777" w:rsidR="00253EAE" w:rsidRDefault="00253EAE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63378EED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FE356E">
      <w:t xml:space="preserve"> - </w:t>
    </w:r>
    <w:proofErr w:type="spellStart"/>
    <w:r w:rsidR="00FE356E">
      <w:t>Unité</w:t>
    </w:r>
    <w:proofErr w:type="spellEnd"/>
    <w:r w:rsidR="00FE356E">
      <w:t xml:space="preserve"> </w:t>
    </w:r>
    <w:r w:rsidR="007221AA">
      <w:t>2</w:t>
    </w:r>
  </w:p>
  <w:p w14:paraId="59F96D25" w14:textId="77777777" w:rsidR="006A1291" w:rsidRDefault="006A12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95BD9"/>
    <w:rsid w:val="001126CA"/>
    <w:rsid w:val="001468D7"/>
    <w:rsid w:val="001A3861"/>
    <w:rsid w:val="00206CB5"/>
    <w:rsid w:val="00253EAE"/>
    <w:rsid w:val="002A6935"/>
    <w:rsid w:val="002D10A9"/>
    <w:rsid w:val="002F0F9D"/>
    <w:rsid w:val="00352294"/>
    <w:rsid w:val="003C32B7"/>
    <w:rsid w:val="003D75BC"/>
    <w:rsid w:val="003E2CE7"/>
    <w:rsid w:val="00432052"/>
    <w:rsid w:val="004B1D34"/>
    <w:rsid w:val="00583E1F"/>
    <w:rsid w:val="005A29E6"/>
    <w:rsid w:val="00613A8F"/>
    <w:rsid w:val="006A1291"/>
    <w:rsid w:val="006C6D24"/>
    <w:rsid w:val="0070163F"/>
    <w:rsid w:val="0071704D"/>
    <w:rsid w:val="007221AA"/>
    <w:rsid w:val="00764841"/>
    <w:rsid w:val="00813AC3"/>
    <w:rsid w:val="00843301"/>
    <w:rsid w:val="00847589"/>
    <w:rsid w:val="008A74E2"/>
    <w:rsid w:val="008B664A"/>
    <w:rsid w:val="00942801"/>
    <w:rsid w:val="0097006B"/>
    <w:rsid w:val="00A42428"/>
    <w:rsid w:val="00A46013"/>
    <w:rsid w:val="00A559E9"/>
    <w:rsid w:val="00A66448"/>
    <w:rsid w:val="00A91E4E"/>
    <w:rsid w:val="00BA3DA3"/>
    <w:rsid w:val="00BE7BE6"/>
    <w:rsid w:val="00C1766B"/>
    <w:rsid w:val="00C4024E"/>
    <w:rsid w:val="00CB48C3"/>
    <w:rsid w:val="00CD3102"/>
    <w:rsid w:val="00CE45BE"/>
    <w:rsid w:val="00D60ABA"/>
    <w:rsid w:val="00D77131"/>
    <w:rsid w:val="00E016A6"/>
    <w:rsid w:val="00E03835"/>
    <w:rsid w:val="00E462C9"/>
    <w:rsid w:val="00E879A5"/>
    <w:rsid w:val="00EB003A"/>
    <w:rsid w:val="00EB315E"/>
    <w:rsid w:val="00EE3022"/>
    <w:rsid w:val="00F4717E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3</cp:revision>
  <cp:lastPrinted>2017-11-30T14:43:00Z</cp:lastPrinted>
  <dcterms:created xsi:type="dcterms:W3CDTF">2021-04-28T15:20:00Z</dcterms:created>
  <dcterms:modified xsi:type="dcterms:W3CDTF">2021-04-28T15:24:00Z</dcterms:modified>
</cp:coreProperties>
</file>