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6E974" w14:textId="77777777" w:rsidR="00D77131" w:rsidRDefault="00D77131" w:rsidP="00D77131">
      <w:pPr>
        <w:pStyle w:val="ekvptranskript"/>
        <w:tabs>
          <w:tab w:val="left" w:pos="3544"/>
        </w:tabs>
        <w:rPr>
          <w:b/>
          <w:bCs/>
        </w:rPr>
      </w:pPr>
    </w:p>
    <w:p w14:paraId="3B06E5DA" w14:textId="184E5878" w:rsidR="006A1291" w:rsidRDefault="00E016A6" w:rsidP="006A1291">
      <w:pPr>
        <w:pStyle w:val="ekvptranskript"/>
        <w:tabs>
          <w:tab w:val="left" w:pos="3544"/>
        </w:tabs>
        <w:rPr>
          <w:b/>
          <w:bCs/>
        </w:rPr>
      </w:pPr>
      <w:r>
        <w:rPr>
          <w:b/>
          <w:bCs/>
        </w:rPr>
        <w:t>Unit</w:t>
      </w:r>
      <w:r w:rsidR="00CE45BE">
        <w:rPr>
          <w:b/>
          <w:bCs/>
        </w:rPr>
        <w:t xml:space="preserve">é </w:t>
      </w:r>
      <w:r w:rsidR="00C703E9">
        <w:rPr>
          <w:b/>
          <w:bCs/>
        </w:rPr>
        <w:t>4</w:t>
      </w:r>
    </w:p>
    <w:p w14:paraId="5232FEC6" w14:textId="6581F001" w:rsidR="00352294" w:rsidRDefault="00352294"/>
    <w:p w14:paraId="44E153CB" w14:textId="13586F23" w:rsidR="00206CB5" w:rsidRDefault="00206CB5"/>
    <w:p w14:paraId="42AC43C4" w14:textId="0F03E782" w:rsidR="00206CB5" w:rsidRDefault="00C703E9">
      <w:r>
        <w:rPr>
          <w:noProof/>
        </w:rPr>
        <w:drawing>
          <wp:inline distT="0" distB="0" distL="0" distR="0" wp14:anchorId="2017D9AB" wp14:editId="545BF9A1">
            <wp:extent cx="1927993" cy="1052570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48" cy="108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064166" wp14:editId="6EF3303E">
            <wp:extent cx="1936611" cy="1057275"/>
            <wp:effectExtent l="0" t="0" r="6985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32" cy="106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07BC72" wp14:editId="735B1C5A">
            <wp:extent cx="2364643" cy="1290955"/>
            <wp:effectExtent l="0" t="0" r="0" b="444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10" cy="131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D54BD1" wp14:editId="39583CEF">
            <wp:extent cx="1596397" cy="871538"/>
            <wp:effectExtent l="0" t="0" r="3810" b="508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09" cy="8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A41B5" wp14:editId="14EEF94F">
            <wp:extent cx="2293077" cy="1186180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79" cy="120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4779C0" wp14:editId="576A7E47">
            <wp:extent cx="2234841" cy="771842"/>
            <wp:effectExtent l="0" t="0" r="0" b="952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70" cy="7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16742F" wp14:editId="0A09C487">
            <wp:extent cx="2714625" cy="1439293"/>
            <wp:effectExtent l="0" t="0" r="0" b="889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71" cy="148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73FE75" wp14:editId="77CB7A94">
            <wp:extent cx="2755930" cy="2147888"/>
            <wp:effectExtent l="0" t="0" r="6350" b="508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39" cy="215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F5CCB9" wp14:editId="360878F7">
            <wp:extent cx="2053198" cy="1600200"/>
            <wp:effectExtent l="0" t="0" r="4445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24" cy="160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BB9AF8" wp14:editId="4D75DABD">
            <wp:extent cx="2120416" cy="1652588"/>
            <wp:effectExtent l="0" t="0" r="0" b="508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77" cy="166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34D3B2" wp14:editId="4143F26E">
            <wp:extent cx="1762125" cy="1373347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48" cy="13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A9FE98" wp14:editId="57F6944B">
            <wp:extent cx="2857500" cy="659381"/>
            <wp:effectExtent l="0" t="0" r="0" b="762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58" cy="66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99107F" wp14:editId="1679452D">
            <wp:extent cx="2560591" cy="590868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43" cy="60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1A949A" wp14:editId="2A9F59EF">
            <wp:extent cx="2519313" cy="581343"/>
            <wp:effectExtent l="0" t="0" r="0" b="952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84" cy="58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3C830" wp14:editId="18F0FA3F">
            <wp:extent cx="2560591" cy="590868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31" cy="60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E3B705" wp14:editId="1C4E43CD">
            <wp:extent cx="2663783" cy="614680"/>
            <wp:effectExtent l="0" t="0" r="381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25" cy="61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F13601" wp14:editId="2DED2409">
            <wp:extent cx="2498672" cy="57658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22" cy="60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B16928" wp14:editId="665E32D1">
            <wp:extent cx="2498090" cy="576446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97" cy="60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1BDE21" wp14:editId="731DE725">
            <wp:extent cx="2200275" cy="507723"/>
            <wp:effectExtent l="0" t="0" r="0" b="698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82" cy="51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CB5" w:rsidSect="00432052">
      <w:headerReference w:type="default" r:id="rId25"/>
      <w:footerReference w:type="default" r:id="rId26"/>
      <w:pgSz w:w="11906" w:h="16838" w:code="9"/>
      <w:pgMar w:top="1400" w:right="1400" w:bottom="1140" w:left="1400" w:header="284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702AD" w14:textId="77777777" w:rsidR="000077A7" w:rsidRDefault="000077A7" w:rsidP="001468D7">
      <w:r>
        <w:separator/>
      </w:r>
    </w:p>
  </w:endnote>
  <w:endnote w:type="continuationSeparator" w:id="0">
    <w:p w14:paraId="652515F7" w14:textId="77777777" w:rsidR="000077A7" w:rsidRDefault="000077A7" w:rsidP="00146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loST11KBuch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Leicht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4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3459"/>
      <w:gridCol w:w="1987"/>
      <w:gridCol w:w="2124"/>
      <w:gridCol w:w="493"/>
    </w:tblGrid>
    <w:tr w:rsidR="004B1D34" w14:paraId="5D9E2169" w14:textId="77777777" w:rsidTr="00562225">
      <w:tc>
        <w:tcPr>
          <w:tcW w:w="1077" w:type="dxa"/>
        </w:tcPr>
        <w:p w14:paraId="1338CACC" w14:textId="77777777" w:rsidR="004B1D34" w:rsidRDefault="004B1D34" w:rsidP="004B1D34">
          <w:pPr>
            <w:pStyle w:val="pdffusszeile"/>
            <w:spacing w:before="0" w:line="240" w:lineRule="auto"/>
          </w:pPr>
          <w:r>
            <w:drawing>
              <wp:inline distT="0" distB="0" distL="0" distR="0" wp14:anchorId="13FABF68" wp14:editId="158DC1D7">
                <wp:extent cx="542925" cy="266700"/>
                <wp:effectExtent l="0" t="0" r="9525" b="0"/>
                <wp:docPr id="1" name="Bild 1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9" w:type="dxa"/>
        </w:tcPr>
        <w:p w14:paraId="04C8B407" w14:textId="77777777" w:rsidR="004B1D34" w:rsidRPr="00EB003A" w:rsidRDefault="004B1D34" w:rsidP="004B1D34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sz w:val="12"/>
              <w:szCs w:val="12"/>
            </w:rPr>
            <w:t>© Ernst Klett Verlag GmbH, Stuttgart 20</w:t>
          </w:r>
          <w:r>
            <w:rPr>
              <w:rFonts w:asciiTheme="minorHAnsi" w:hAnsiTheme="minorHAnsi"/>
              <w:sz w:val="12"/>
              <w:szCs w:val="12"/>
            </w:rPr>
            <w:t>21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| www.klett.de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Von dieser Druckvorlage ist die Vervielfältigung für den eigenen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Unterrichtsgebrauch gestattet. Die Kopiergebühren sind abgegolten.</w:t>
          </w:r>
        </w:p>
      </w:tc>
      <w:tc>
        <w:tcPr>
          <w:tcW w:w="1987" w:type="dxa"/>
        </w:tcPr>
        <w:p w14:paraId="22AF21B3" w14:textId="22700B9E" w:rsidR="004B1D34" w:rsidRPr="00EB003A" w:rsidRDefault="00006CB1" w:rsidP="004B1D34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006CB1">
            <w:rPr>
              <w:rFonts w:asciiTheme="minorHAnsi" w:hAnsiTheme="minorHAnsi"/>
              <w:b/>
              <w:bCs/>
              <w:sz w:val="12"/>
              <w:szCs w:val="12"/>
            </w:rPr>
            <w:t>Illustrationen:</w:t>
          </w:r>
          <w:r>
            <w:rPr>
              <w:rFonts w:asciiTheme="minorHAnsi" w:hAnsiTheme="minorHAnsi"/>
              <w:sz w:val="12"/>
              <w:szCs w:val="12"/>
            </w:rPr>
            <w:t xml:space="preserve"> </w:t>
          </w:r>
          <w:r w:rsidR="004B1D34" w:rsidRPr="00A36E71">
            <w:rPr>
              <w:rFonts w:asciiTheme="minorHAnsi" w:hAnsiTheme="minorHAnsi"/>
              <w:sz w:val="12"/>
              <w:szCs w:val="12"/>
            </w:rPr>
            <w:t>Ernst Klett Verlag GmbH</w:t>
          </w:r>
          <w:r w:rsidR="004B1D34">
            <w:rPr>
              <w:rFonts w:asciiTheme="minorHAnsi" w:hAnsiTheme="minorHAnsi"/>
              <w:sz w:val="12"/>
              <w:szCs w:val="12"/>
            </w:rPr>
            <w:t xml:space="preserve">, </w:t>
          </w:r>
          <w:r>
            <w:rPr>
              <w:rFonts w:asciiTheme="minorHAnsi" w:hAnsiTheme="minorHAnsi"/>
              <w:sz w:val="12"/>
              <w:szCs w:val="12"/>
            </w:rPr>
            <w:t>Audrey Bongiorno (Manboou, Fasquel)</w:t>
          </w:r>
        </w:p>
      </w:tc>
      <w:tc>
        <w:tcPr>
          <w:tcW w:w="2124" w:type="dxa"/>
        </w:tcPr>
        <w:p w14:paraId="33AC8980" w14:textId="77777777" w:rsidR="004B1D34" w:rsidRPr="00EB003A" w:rsidRDefault="004B1D34" w:rsidP="004B1D34">
          <w:pPr>
            <w:pStyle w:val="PDF"/>
            <w:spacing w:line="140" w:lineRule="atLeas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b/>
              <w:sz w:val="12"/>
              <w:szCs w:val="12"/>
            </w:rPr>
            <w:t>Seite aus: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62</w:t>
          </w:r>
          <w:r>
            <w:rPr>
              <w:rFonts w:asciiTheme="minorHAnsi" w:hAnsiTheme="minorHAnsi"/>
              <w:sz w:val="12"/>
              <w:szCs w:val="12"/>
            </w:rPr>
            <w:t>4001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</w:t>
          </w:r>
          <w:proofErr w:type="spellStart"/>
          <w:r w:rsidRPr="00EB003A">
            <w:rPr>
              <w:rFonts w:asciiTheme="minorHAnsi" w:hAnsiTheme="minorHAnsi"/>
              <w:sz w:val="12"/>
              <w:szCs w:val="12"/>
            </w:rPr>
            <w:t>Découvertes</w:t>
          </w:r>
          <w:proofErr w:type="spellEnd"/>
          <w:r w:rsidRPr="00EB003A">
            <w:rPr>
              <w:rFonts w:asciiTheme="minorHAnsi" w:hAnsiTheme="minorHAnsi"/>
              <w:sz w:val="12"/>
              <w:szCs w:val="12"/>
            </w:rPr>
            <w:t xml:space="preserve"> 1,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Digitaler Unterrichtsassistent</w:t>
          </w:r>
        </w:p>
      </w:tc>
      <w:tc>
        <w:tcPr>
          <w:tcW w:w="493" w:type="dxa"/>
        </w:tcPr>
        <w:p w14:paraId="7D23B330" w14:textId="77777777" w:rsidR="004B1D34" w:rsidRDefault="004B1D34" w:rsidP="004B1D34">
          <w:pPr>
            <w:pStyle w:val="pdffusszeile"/>
            <w:spacing w:line="240" w:lineRule="auto"/>
            <w:ind w:left="-1186" w:right="380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 \* MERGEFORMAT </w:instrText>
          </w:r>
          <w:r>
            <w:rPr>
              <w:rStyle w:val="pdfpagina"/>
            </w:rPr>
            <w:fldChar w:fldCharType="separate"/>
          </w:r>
          <w:r>
            <w:rPr>
              <w:rStyle w:val="pdfpagina"/>
            </w:rPr>
            <w:t>1</w:t>
          </w:r>
          <w:r>
            <w:rPr>
              <w:rStyle w:val="pdfpagina"/>
            </w:rPr>
            <w:fldChar w:fldCharType="end"/>
          </w:r>
        </w:p>
      </w:tc>
    </w:tr>
  </w:tbl>
  <w:p w14:paraId="1674A56B" w14:textId="77777777" w:rsidR="004B1D34" w:rsidRDefault="004B1D34" w:rsidP="004B1D34">
    <w:pPr>
      <w:pStyle w:val="Fuzeile"/>
      <w:spacing w:line="57" w:lineRule="exact"/>
    </w:pPr>
  </w:p>
  <w:p w14:paraId="4F46B2E2" w14:textId="77777777" w:rsidR="00432052" w:rsidRPr="004B1D34" w:rsidRDefault="00432052" w:rsidP="004B1D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938A2" w14:textId="77777777" w:rsidR="000077A7" w:rsidRDefault="000077A7" w:rsidP="001468D7">
      <w:r>
        <w:separator/>
      </w:r>
    </w:p>
  </w:footnote>
  <w:footnote w:type="continuationSeparator" w:id="0">
    <w:p w14:paraId="2F068214" w14:textId="77777777" w:rsidR="000077A7" w:rsidRDefault="000077A7" w:rsidP="00146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D00EE" w14:textId="54EB5F56" w:rsidR="006A1291" w:rsidRDefault="00A42428" w:rsidP="00D77131">
    <w:pPr>
      <w:pStyle w:val="berschrift2"/>
      <w:pBdr>
        <w:bottom w:val="single" w:sz="4" w:space="1" w:color="auto"/>
      </w:pBdr>
    </w:pPr>
    <w:proofErr w:type="spellStart"/>
    <w:r>
      <w:t>Découvertes</w:t>
    </w:r>
    <w:proofErr w:type="spellEnd"/>
    <w:r w:rsidR="006A1291">
      <w:t xml:space="preserve">, </w:t>
    </w:r>
    <w:r>
      <w:t>Illustrationsmaterial</w:t>
    </w:r>
    <w:r w:rsidR="00FE356E">
      <w:t xml:space="preserve"> - </w:t>
    </w:r>
    <w:proofErr w:type="spellStart"/>
    <w:r w:rsidR="00FE356E">
      <w:t>Unité</w:t>
    </w:r>
    <w:proofErr w:type="spellEnd"/>
    <w:r w:rsidR="00FE356E">
      <w:t xml:space="preserve"> </w:t>
    </w:r>
    <w:r w:rsidR="00C703E9">
      <w:t>4</w:t>
    </w:r>
  </w:p>
  <w:p w14:paraId="59F96D25" w14:textId="77777777" w:rsidR="006A1291" w:rsidRDefault="006A129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7131"/>
    <w:rsid w:val="00006CB1"/>
    <w:rsid w:val="000077A7"/>
    <w:rsid w:val="0008692D"/>
    <w:rsid w:val="00095BD9"/>
    <w:rsid w:val="001126CA"/>
    <w:rsid w:val="001468D7"/>
    <w:rsid w:val="0017666B"/>
    <w:rsid w:val="001A3861"/>
    <w:rsid w:val="00206CB5"/>
    <w:rsid w:val="0024285A"/>
    <w:rsid w:val="002A6935"/>
    <w:rsid w:val="002D10A9"/>
    <w:rsid w:val="002F0F9D"/>
    <w:rsid w:val="00352294"/>
    <w:rsid w:val="003C32B7"/>
    <w:rsid w:val="003D75BC"/>
    <w:rsid w:val="003E2CE7"/>
    <w:rsid w:val="00432052"/>
    <w:rsid w:val="004B1D34"/>
    <w:rsid w:val="00583E1F"/>
    <w:rsid w:val="005A29E6"/>
    <w:rsid w:val="00613A8F"/>
    <w:rsid w:val="006A1291"/>
    <w:rsid w:val="006C6D24"/>
    <w:rsid w:val="0070163F"/>
    <w:rsid w:val="0071704D"/>
    <w:rsid w:val="007221AA"/>
    <w:rsid w:val="00764841"/>
    <w:rsid w:val="00813AC3"/>
    <w:rsid w:val="0083396A"/>
    <w:rsid w:val="00843301"/>
    <w:rsid w:val="00847589"/>
    <w:rsid w:val="00856516"/>
    <w:rsid w:val="008A74E2"/>
    <w:rsid w:val="008B664A"/>
    <w:rsid w:val="00942801"/>
    <w:rsid w:val="0097006B"/>
    <w:rsid w:val="00A42428"/>
    <w:rsid w:val="00A46013"/>
    <w:rsid w:val="00A559E9"/>
    <w:rsid w:val="00A66448"/>
    <w:rsid w:val="00A91E4E"/>
    <w:rsid w:val="00BA3DA3"/>
    <w:rsid w:val="00BE46AE"/>
    <w:rsid w:val="00BE7BE6"/>
    <w:rsid w:val="00C1766B"/>
    <w:rsid w:val="00C4024E"/>
    <w:rsid w:val="00C703E9"/>
    <w:rsid w:val="00CB48C3"/>
    <w:rsid w:val="00CD3102"/>
    <w:rsid w:val="00CE45BE"/>
    <w:rsid w:val="00D60ABA"/>
    <w:rsid w:val="00D77131"/>
    <w:rsid w:val="00E016A6"/>
    <w:rsid w:val="00E03835"/>
    <w:rsid w:val="00E462C9"/>
    <w:rsid w:val="00E879A5"/>
    <w:rsid w:val="00EB003A"/>
    <w:rsid w:val="00EB315E"/>
    <w:rsid w:val="00EE3022"/>
    <w:rsid w:val="00F4717E"/>
    <w:rsid w:val="00F66B3D"/>
    <w:rsid w:val="00FA7D37"/>
    <w:rsid w:val="00FE356E"/>
    <w:rsid w:val="00FF0E9A"/>
    <w:rsid w:val="00FF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BFF787"/>
  <w15:docId w15:val="{D5B53BA3-D560-43F4-A025-67D79D99B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qFormat/>
    <w:rsid w:val="00D77131"/>
    <w:pPr>
      <w:keepNext/>
      <w:spacing w:before="240" w:after="60"/>
      <w:outlineLvl w:val="1"/>
    </w:pPr>
    <w:rPr>
      <w:rFonts w:ascii="Arial" w:hAnsi="Arial" w:cs="Arial"/>
      <w:b/>
      <w:bCs/>
      <w:iCs/>
      <w:sz w:val="26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ekvp">
    <w:name w:val="ekv.p"/>
    <w:rsid w:val="00D77131"/>
    <w:pPr>
      <w:widowControl w:val="0"/>
      <w:tabs>
        <w:tab w:val="left" w:pos="0"/>
        <w:tab w:val="left" w:pos="284"/>
        <w:tab w:val="left" w:pos="567"/>
      </w:tabs>
      <w:spacing w:line="240" w:lineRule="atLeast"/>
    </w:pPr>
    <w:rPr>
      <w:noProof/>
      <w:sz w:val="21"/>
      <w:szCs w:val="24"/>
      <w:lang w:val="fr-FR" w:eastAsia="fr-FR"/>
    </w:rPr>
  </w:style>
  <w:style w:type="paragraph" w:customStyle="1" w:styleId="pdffusszeile">
    <w:name w:val="pdf.fusszeile"/>
    <w:pPr>
      <w:spacing w:before="20" w:line="118" w:lineRule="exact"/>
    </w:pPr>
    <w:rPr>
      <w:rFonts w:ascii="PoloST11KBuch" w:hAnsi="PoloST11KBuch"/>
      <w:noProof/>
      <w:sz w:val="10"/>
    </w:rPr>
  </w:style>
  <w:style w:type="character" w:customStyle="1" w:styleId="pdfpagina">
    <w:name w:val="pdf.pagina"/>
    <w:rPr>
      <w:rFonts w:ascii="PoloST11KLeicht" w:hAnsi="PoloST11KLeicht"/>
      <w:b/>
      <w:sz w:val="18"/>
    </w:rPr>
  </w:style>
  <w:style w:type="paragraph" w:customStyle="1" w:styleId="ekvptranskript">
    <w:name w:val="ekv.p_transkript"/>
    <w:basedOn w:val="ekvp"/>
    <w:rsid w:val="00D77131"/>
    <w:rPr>
      <w:rFonts w:ascii="Arial" w:hAnsi="Arial"/>
      <w:sz w:val="24"/>
    </w:rPr>
  </w:style>
  <w:style w:type="paragraph" w:customStyle="1" w:styleId="PDF">
    <w:name w:val="PDF"/>
    <w:basedOn w:val="Standard"/>
    <w:rsid w:val="00D77131"/>
    <w:pPr>
      <w:tabs>
        <w:tab w:val="left" w:pos="227"/>
        <w:tab w:val="left" w:pos="780"/>
        <w:tab w:val="left" w:pos="1560"/>
        <w:tab w:val="left" w:pos="4677"/>
        <w:tab w:val="left" w:pos="4904"/>
      </w:tabs>
      <w:autoSpaceDE w:val="0"/>
      <w:autoSpaceDN w:val="0"/>
      <w:adjustRightInd w:val="0"/>
      <w:spacing w:line="118" w:lineRule="atLeast"/>
      <w:textAlignment w:val="center"/>
    </w:pPr>
    <w:rPr>
      <w:rFonts w:ascii="PoloST11K-Buch" w:hAnsi="PoloST11K-Buch" w:cs="PoloST11K-Buch"/>
      <w:color w:val="000000"/>
      <w:sz w:val="10"/>
      <w:szCs w:val="10"/>
    </w:rPr>
  </w:style>
  <w:style w:type="paragraph" w:styleId="Sprechblasentext">
    <w:name w:val="Balloon Text"/>
    <w:basedOn w:val="Standard"/>
    <w:link w:val="SprechblasentextZchn"/>
    <w:rsid w:val="00EB00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B003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42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ft-buffer">
    <w:name w:val="left-buffer"/>
    <w:basedOn w:val="Absatz-Standardschriftart"/>
    <w:rsid w:val="005A2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orz\Desktop\pdf_A4ho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pdf_A4hoch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Digitaler Unterrichtsassistent</vt:lpstr>
    </vt:vector>
  </TitlesOfParts>
  <Company>Ernst Klett Verlag GmbH, Stuttgart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Digitaler Unterrichtsassistent</dc:title>
  <dc:creator>Ernst Klett Verlag GmbH, Stuttgart</dc:creator>
  <cp:lastModifiedBy>Souvras, Christelle</cp:lastModifiedBy>
  <cp:revision>5</cp:revision>
  <cp:lastPrinted>2017-11-30T14:43:00Z</cp:lastPrinted>
  <dcterms:created xsi:type="dcterms:W3CDTF">2021-04-28T15:27:00Z</dcterms:created>
  <dcterms:modified xsi:type="dcterms:W3CDTF">2021-04-28T16:00:00Z</dcterms:modified>
</cp:coreProperties>
</file>