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E974" w14:textId="77777777"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14:paraId="3B06E5DA" w14:textId="1882A96D" w:rsidR="006A1291" w:rsidRDefault="00E016A6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Unit</w:t>
      </w:r>
      <w:r w:rsidR="00CE45BE">
        <w:rPr>
          <w:b/>
          <w:bCs/>
        </w:rPr>
        <w:t xml:space="preserve">é </w:t>
      </w:r>
      <w:r w:rsidR="00BE059C">
        <w:rPr>
          <w:b/>
          <w:bCs/>
        </w:rPr>
        <w:t>6</w:t>
      </w:r>
    </w:p>
    <w:p w14:paraId="5232FEC6" w14:textId="6581F001" w:rsidR="00352294" w:rsidRDefault="00352294"/>
    <w:p w14:paraId="44E153CB" w14:textId="13586F23" w:rsidR="00206CB5" w:rsidRDefault="00206CB5"/>
    <w:p w14:paraId="42AC43C4" w14:textId="52073810" w:rsidR="00206CB5" w:rsidRDefault="00BE059C">
      <w:r>
        <w:rPr>
          <w:noProof/>
        </w:rPr>
        <w:drawing>
          <wp:inline distT="0" distB="0" distL="0" distR="0" wp14:anchorId="716C2359" wp14:editId="1C92C36A">
            <wp:extent cx="1511745" cy="1114425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13" cy="11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E3BD3" wp14:editId="06EAB2BB">
            <wp:extent cx="1438275" cy="1074165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59" cy="10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57E4C" wp14:editId="7AA9A7F3">
            <wp:extent cx="1434017" cy="1075986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88" cy="11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23364" wp14:editId="4A10F97D">
            <wp:extent cx="1555065" cy="1166813"/>
            <wp:effectExtent l="0" t="0" r="762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88" cy="117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56154" wp14:editId="672C9A2B">
            <wp:extent cx="1566862" cy="1175664"/>
            <wp:effectExtent l="0" t="0" r="0" b="5715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78" cy="11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AD14" w14:textId="4CD0D7D7" w:rsidR="00234220" w:rsidRDefault="00234220">
      <w:r>
        <w:drawing>
          <wp:inline distT="0" distB="0" distL="0" distR="0" wp14:anchorId="40C49A05" wp14:editId="51559313">
            <wp:extent cx="1188720" cy="864870"/>
            <wp:effectExtent l="0" t="0" r="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20">
        <w:t xml:space="preserve"> </w:t>
      </w:r>
      <w:r>
        <w:drawing>
          <wp:inline distT="0" distB="0" distL="0" distR="0" wp14:anchorId="13FA3682" wp14:editId="0109DA0B">
            <wp:extent cx="990600" cy="975360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20">
        <w:t xml:space="preserve"> </w:t>
      </w:r>
      <w:r>
        <w:drawing>
          <wp:inline distT="0" distB="0" distL="0" distR="0" wp14:anchorId="3003613E" wp14:editId="0CB65AB3">
            <wp:extent cx="1036320" cy="97536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20">
        <w:t xml:space="preserve"> </w:t>
      </w:r>
      <w:r>
        <w:drawing>
          <wp:inline distT="0" distB="0" distL="0" distR="0" wp14:anchorId="73EF877F" wp14:editId="472E0C98">
            <wp:extent cx="956310" cy="994410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20">
        <w:t xml:space="preserve"> </w:t>
      </w:r>
      <w:r>
        <w:drawing>
          <wp:inline distT="0" distB="0" distL="0" distR="0" wp14:anchorId="41A1BA55" wp14:editId="747636A7">
            <wp:extent cx="1165860" cy="1169670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20">
        <w:t xml:space="preserve"> </w:t>
      </w:r>
      <w:r>
        <w:drawing>
          <wp:inline distT="0" distB="0" distL="0" distR="0" wp14:anchorId="2D6F5584" wp14:editId="23307814">
            <wp:extent cx="2057400" cy="1481080"/>
            <wp:effectExtent l="0" t="0" r="0" b="508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2" cy="14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20">
        <w:t xml:space="preserve"> </w:t>
      </w:r>
      <w:r>
        <w:drawing>
          <wp:inline distT="0" distB="0" distL="0" distR="0" wp14:anchorId="6966D2A2" wp14:editId="28AB6DB1">
            <wp:extent cx="1318260" cy="773430"/>
            <wp:effectExtent l="0" t="0" r="0" b="762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20">
        <w:t xml:space="preserve"> </w:t>
      </w:r>
      <w:r>
        <w:rPr>
          <w:noProof/>
        </w:rPr>
        <w:drawing>
          <wp:inline distT="0" distB="0" distL="0" distR="0" wp14:anchorId="572503BE" wp14:editId="36A0AB1A">
            <wp:extent cx="781050" cy="1038225"/>
            <wp:effectExtent l="0" t="0" r="0" b="952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220" w:rsidSect="0043205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D122C" w14:textId="77777777" w:rsidR="00415A78" w:rsidRDefault="00415A78" w:rsidP="001468D7">
      <w:r>
        <w:separator/>
      </w:r>
    </w:p>
  </w:endnote>
  <w:endnote w:type="continuationSeparator" w:id="0">
    <w:p w14:paraId="15B988A4" w14:textId="77777777" w:rsidR="00415A78" w:rsidRDefault="00415A78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07BDC" w14:textId="77777777" w:rsidR="000E5D9D" w:rsidRDefault="000E5D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4B1D34" w14:paraId="5D9E2169" w14:textId="77777777" w:rsidTr="00562225">
      <w:tc>
        <w:tcPr>
          <w:tcW w:w="1077" w:type="dxa"/>
        </w:tcPr>
        <w:p w14:paraId="1338CACC" w14:textId="77777777" w:rsidR="004B1D34" w:rsidRDefault="004B1D34" w:rsidP="004B1D34">
          <w:pPr>
            <w:pStyle w:val="pdffusszeile"/>
            <w:spacing w:before="0" w:line="240" w:lineRule="auto"/>
          </w:pPr>
          <w:r>
            <w:drawing>
              <wp:inline distT="0" distB="0" distL="0" distR="0" wp14:anchorId="13FABF68" wp14:editId="158DC1D7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14:paraId="04C8B407" w14:textId="77777777" w:rsidR="004B1D34" w:rsidRPr="00EB003A" w:rsidRDefault="004B1D34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</w:t>
          </w:r>
          <w:r>
            <w:rPr>
              <w:rFonts w:asciiTheme="minorHAnsi" w:hAnsiTheme="minorHAnsi"/>
              <w:sz w:val="12"/>
              <w:szCs w:val="12"/>
            </w:rPr>
            <w:t>21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14:paraId="22AF21B3" w14:textId="060BC8BD" w:rsidR="004B1D34" w:rsidRPr="00EB003A" w:rsidRDefault="00006CB1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006CB1">
            <w:rPr>
              <w:rFonts w:asciiTheme="minorHAnsi" w:hAnsiTheme="minorHAnsi"/>
              <w:b/>
              <w:bCs/>
              <w:sz w:val="12"/>
              <w:szCs w:val="12"/>
            </w:rPr>
            <w:t>Illustrationen: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="004B1D34"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 w:rsidR="004B1D34">
            <w:rPr>
              <w:rFonts w:asciiTheme="minorHAnsi" w:hAnsiTheme="minorHAnsi"/>
              <w:sz w:val="12"/>
              <w:szCs w:val="12"/>
            </w:rPr>
            <w:t xml:space="preserve">, </w:t>
          </w:r>
          <w:r w:rsidR="000E5D9D">
            <w:rPr>
              <w:rFonts w:asciiTheme="minorHAnsi" w:hAnsiTheme="minorHAnsi"/>
              <w:sz w:val="12"/>
              <w:szCs w:val="12"/>
            </w:rPr>
            <w:t xml:space="preserve">Pos. 1 bis 5: </w:t>
          </w:r>
          <w:r>
            <w:rPr>
              <w:rFonts w:asciiTheme="minorHAnsi" w:hAnsiTheme="minorHAnsi"/>
              <w:sz w:val="12"/>
              <w:szCs w:val="12"/>
            </w:rPr>
            <w:t>Audrey Bongiorno (Manboou, Fasquel)</w:t>
          </w:r>
          <w:r w:rsidR="00A370C5">
            <w:rPr>
              <w:rFonts w:asciiTheme="minorHAnsi" w:hAnsiTheme="minorHAnsi"/>
              <w:sz w:val="12"/>
              <w:szCs w:val="12"/>
            </w:rPr>
            <w:t xml:space="preserve">; </w:t>
          </w:r>
          <w:r w:rsidR="000E5D9D">
            <w:rPr>
              <w:rFonts w:asciiTheme="minorHAnsi" w:hAnsiTheme="minorHAnsi"/>
              <w:sz w:val="12"/>
              <w:szCs w:val="12"/>
            </w:rPr>
            <w:t xml:space="preserve">Pos. 6 bis 13: </w:t>
          </w:r>
          <w:r w:rsidR="00A370C5">
            <w:rPr>
              <w:rFonts w:asciiTheme="minorHAnsi" w:hAnsiTheme="minorHAnsi"/>
              <w:sz w:val="12"/>
              <w:szCs w:val="12"/>
            </w:rPr>
            <w:t>Christian Dekelver</w:t>
          </w:r>
        </w:p>
      </w:tc>
      <w:tc>
        <w:tcPr>
          <w:tcW w:w="2124" w:type="dxa"/>
        </w:tcPr>
        <w:p w14:paraId="33AC8980" w14:textId="77777777" w:rsidR="004B1D34" w:rsidRPr="00EB003A" w:rsidRDefault="004B1D34" w:rsidP="004B1D34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</w:t>
          </w:r>
          <w:r>
            <w:rPr>
              <w:rFonts w:asciiTheme="minorHAnsi" w:hAnsiTheme="minorHAnsi"/>
              <w:sz w:val="12"/>
              <w:szCs w:val="12"/>
            </w:rPr>
            <w:t>4001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14:paraId="7D23B330" w14:textId="77777777" w:rsidR="004B1D34" w:rsidRDefault="004B1D34" w:rsidP="004B1D34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1674A56B" w14:textId="77777777" w:rsidR="004B1D34" w:rsidRDefault="004B1D34" w:rsidP="004B1D34">
    <w:pPr>
      <w:pStyle w:val="Fuzeile"/>
      <w:spacing w:line="57" w:lineRule="exact"/>
    </w:pPr>
  </w:p>
  <w:p w14:paraId="4F46B2E2" w14:textId="77777777" w:rsidR="00432052" w:rsidRPr="004B1D34" w:rsidRDefault="00432052" w:rsidP="004B1D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0CD6A" w14:textId="77777777" w:rsidR="000E5D9D" w:rsidRDefault="000E5D9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4FC73" w14:textId="77777777" w:rsidR="00415A78" w:rsidRDefault="00415A78" w:rsidP="001468D7">
      <w:r>
        <w:separator/>
      </w:r>
    </w:p>
  </w:footnote>
  <w:footnote w:type="continuationSeparator" w:id="0">
    <w:p w14:paraId="4038F8CC" w14:textId="77777777" w:rsidR="00415A78" w:rsidRDefault="00415A78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ACA8" w14:textId="77777777" w:rsidR="000E5D9D" w:rsidRDefault="000E5D9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00EE" w14:textId="66D4054E"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 w:rsidR="006A1291">
      <w:t xml:space="preserve">, </w:t>
    </w:r>
    <w:r>
      <w:t>Illustrationsmaterial</w:t>
    </w:r>
    <w:r w:rsidR="00FE356E">
      <w:t xml:space="preserve"> - </w:t>
    </w:r>
    <w:proofErr w:type="spellStart"/>
    <w:r w:rsidR="00FE356E">
      <w:t>Unité</w:t>
    </w:r>
    <w:proofErr w:type="spellEnd"/>
    <w:r w:rsidR="00FE356E">
      <w:t xml:space="preserve"> </w:t>
    </w:r>
    <w:r w:rsidR="00BE059C">
      <w:t>6</w:t>
    </w:r>
  </w:p>
  <w:p w14:paraId="59F96D25" w14:textId="77777777" w:rsidR="006A1291" w:rsidRDefault="006A12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3995" w14:textId="77777777" w:rsidR="000E5D9D" w:rsidRDefault="000E5D9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131"/>
    <w:rsid w:val="00006CB1"/>
    <w:rsid w:val="0008692D"/>
    <w:rsid w:val="00095BD9"/>
    <w:rsid w:val="000E5D9D"/>
    <w:rsid w:val="001126CA"/>
    <w:rsid w:val="001468D7"/>
    <w:rsid w:val="0017666B"/>
    <w:rsid w:val="001A3861"/>
    <w:rsid w:val="00206CB5"/>
    <w:rsid w:val="00234220"/>
    <w:rsid w:val="0024285A"/>
    <w:rsid w:val="002A6935"/>
    <w:rsid w:val="002D10A9"/>
    <w:rsid w:val="002F0F9D"/>
    <w:rsid w:val="003323B7"/>
    <w:rsid w:val="00352294"/>
    <w:rsid w:val="003C32B7"/>
    <w:rsid w:val="003D75BC"/>
    <w:rsid w:val="003E2CE7"/>
    <w:rsid w:val="00415A78"/>
    <w:rsid w:val="00432052"/>
    <w:rsid w:val="004B1D34"/>
    <w:rsid w:val="00583E1F"/>
    <w:rsid w:val="005A29E6"/>
    <w:rsid w:val="005D4D5A"/>
    <w:rsid w:val="00613A8F"/>
    <w:rsid w:val="006A1291"/>
    <w:rsid w:val="006C6D24"/>
    <w:rsid w:val="0070163F"/>
    <w:rsid w:val="0071704D"/>
    <w:rsid w:val="007221AA"/>
    <w:rsid w:val="00764841"/>
    <w:rsid w:val="00813AC3"/>
    <w:rsid w:val="00843301"/>
    <w:rsid w:val="00847589"/>
    <w:rsid w:val="00856516"/>
    <w:rsid w:val="008A74E2"/>
    <w:rsid w:val="008B664A"/>
    <w:rsid w:val="00903F93"/>
    <w:rsid w:val="00942801"/>
    <w:rsid w:val="0097006B"/>
    <w:rsid w:val="00A370C5"/>
    <w:rsid w:val="00A42428"/>
    <w:rsid w:val="00A46013"/>
    <w:rsid w:val="00A559E9"/>
    <w:rsid w:val="00A66448"/>
    <w:rsid w:val="00A91E4E"/>
    <w:rsid w:val="00BA3DA3"/>
    <w:rsid w:val="00BE059C"/>
    <w:rsid w:val="00BE46AE"/>
    <w:rsid w:val="00BE7BE6"/>
    <w:rsid w:val="00C1766B"/>
    <w:rsid w:val="00C4024E"/>
    <w:rsid w:val="00C703E9"/>
    <w:rsid w:val="00C75E20"/>
    <w:rsid w:val="00CB48C3"/>
    <w:rsid w:val="00CD3102"/>
    <w:rsid w:val="00CE45BE"/>
    <w:rsid w:val="00D60ABA"/>
    <w:rsid w:val="00D77131"/>
    <w:rsid w:val="00E016A6"/>
    <w:rsid w:val="00E03835"/>
    <w:rsid w:val="00E462C9"/>
    <w:rsid w:val="00E5721E"/>
    <w:rsid w:val="00E879A5"/>
    <w:rsid w:val="00EB003A"/>
    <w:rsid w:val="00EB315E"/>
    <w:rsid w:val="00EE3022"/>
    <w:rsid w:val="00F4717E"/>
    <w:rsid w:val="00F66B3D"/>
    <w:rsid w:val="00FA7D37"/>
    <w:rsid w:val="00FE356E"/>
    <w:rsid w:val="00FF0E9A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FF787"/>
  <w15:docId w15:val="{D5B53BA3-D560-43F4-A025-67D79D9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5A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6</cp:revision>
  <cp:lastPrinted>2017-11-30T14:43:00Z</cp:lastPrinted>
  <dcterms:created xsi:type="dcterms:W3CDTF">2021-04-28T15:35:00Z</dcterms:created>
  <dcterms:modified xsi:type="dcterms:W3CDTF">2021-04-28T15:43:00Z</dcterms:modified>
</cp:coreProperties>
</file>