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75F" w:rsidRDefault="004E375F" w:rsidP="001C6EEC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5B6F98" w:rsidRPr="00A670D4" w:rsidRDefault="00A670D4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2952750</wp:posOffset>
                </wp:positionV>
                <wp:extent cx="1523365" cy="917575"/>
                <wp:effectExtent l="0" t="0" r="635" b="0"/>
                <wp:wrapNone/>
                <wp:docPr id="113" name="Textfeld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9175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F98" w:rsidRPr="00D34556" w:rsidRDefault="005B6F98" w:rsidP="005B6F98">
                            <w:pPr>
                              <w:spacing w:line="216" w:lineRule="auto"/>
                              <w:ind w:left="425"/>
                              <w:rPr>
                                <w:rFonts w:ascii="Eras Medium ITC" w:hAnsi="Eras Medium ITC"/>
                                <w:smallCaps/>
                                <w:color w:val="9BBB59" w:themeColor="accent3"/>
                                <w:sz w:val="44"/>
                              </w:rPr>
                            </w:pPr>
                            <w:r w:rsidRPr="00FD5E64">
                              <w:rPr>
                                <w:rFonts w:ascii="Eras Bold ITC" w:hAnsi="Eras Bold ITC"/>
                                <w:smallCaps/>
                                <w:color w:val="9BBB59" w:themeColor="accent3"/>
                                <w:sz w:val="44"/>
                              </w:rPr>
                              <w:t>F</w:t>
                            </w:r>
                            <w:r w:rsidRPr="00D34556">
                              <w:rPr>
                                <w:rFonts w:ascii="Eras Medium ITC" w:hAnsi="Eras Medium ITC"/>
                                <w:smallCaps/>
                                <w:color w:val="9BBB59" w:themeColor="accent3"/>
                                <w:sz w:val="44"/>
                              </w:rPr>
                              <w:t>ußball</w:t>
                            </w:r>
                            <w:r w:rsidRPr="00FD5E64">
                              <w:rPr>
                                <w:rFonts w:ascii="Eras Bold ITC" w:hAnsi="Eras Bold ITC"/>
                                <w:smallCaps/>
                                <w:color w:val="9BBB59" w:themeColor="accent3"/>
                                <w:sz w:val="44"/>
                              </w:rPr>
                              <w:t>C</w:t>
                            </w:r>
                            <w:r w:rsidRPr="00D34556">
                              <w:rPr>
                                <w:rFonts w:ascii="Eras Medium ITC" w:hAnsi="Eras Medium ITC"/>
                                <w:smallCaps/>
                                <w:color w:val="9BBB59" w:themeColor="accent3"/>
                                <w:sz w:val="44"/>
                              </w:rPr>
                              <w:t>lub</w:t>
                            </w:r>
                          </w:p>
                          <w:p w:rsidR="005B6F98" w:rsidRPr="00D34556" w:rsidRDefault="005B6F98" w:rsidP="005B6F98">
                            <w:pPr>
                              <w:spacing w:line="216" w:lineRule="auto"/>
                              <w:ind w:left="425"/>
                              <w:rPr>
                                <w:rFonts w:ascii="Eras Medium ITC" w:hAnsi="Eras Medium ITC"/>
                                <w:smallCaps/>
                                <w:color w:val="9BBB59" w:themeColor="accent3"/>
                                <w:sz w:val="44"/>
                              </w:rPr>
                            </w:pPr>
                            <w:r w:rsidRPr="00FD5E64">
                              <w:rPr>
                                <w:rFonts w:ascii="Eras Bold ITC" w:hAnsi="Eras Bold ITC"/>
                                <w:smallCaps/>
                                <w:color w:val="9BBB59" w:themeColor="accent3"/>
                                <w:sz w:val="44"/>
                              </w:rPr>
                              <w:t>P</w:t>
                            </w:r>
                            <w:r w:rsidRPr="00D34556">
                              <w:rPr>
                                <w:rFonts w:ascii="Eras Medium ITC" w:hAnsi="Eras Medium ITC"/>
                                <w:smallCaps/>
                                <w:color w:val="9BBB59" w:themeColor="accent3"/>
                                <w:sz w:val="44"/>
                              </w:rPr>
                              <w:t>assau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3" o:spid="_x0000_s1026" type="#_x0000_t202" style="position:absolute;margin-left:58.15pt;margin-top:232.5pt;width:119.95pt;height:72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" fillcolor="green" stroked="f" strokeweight=".5pt">
                <v:textbox>
                  <w:txbxContent>
                    <w:p w:rsidR="005B6F98" w:rsidRPr="00D34556" w:rsidRDefault="005B6F98" w:rsidP="005B6F98">
                      <w:pPr>
                        <w:spacing w:line="216" w:lineRule="auto"/>
                        <w:ind w:left="425"/>
                        <w:rPr>
                          <w:rFonts w:ascii="Eras Medium ITC" w:hAnsi="Eras Medium ITC"/>
                          <w:smallCaps/>
                          <w:color w:val="9BBB59" w:themeColor="accent3"/>
                          <w:sz w:val="44"/>
                        </w:rPr>
                      </w:pPr>
                      <w:r w:rsidRPr="00FD5E64">
                        <w:rPr>
                          <w:rFonts w:ascii="Eras Bold ITC" w:hAnsi="Eras Bold ITC"/>
                          <w:smallCaps/>
                          <w:color w:val="9BBB59" w:themeColor="accent3"/>
                          <w:sz w:val="44"/>
                        </w:rPr>
                        <w:t>F</w:t>
                      </w:r>
                      <w:r w:rsidRPr="00D34556">
                        <w:rPr>
                          <w:rFonts w:ascii="Eras Medium ITC" w:hAnsi="Eras Medium ITC"/>
                          <w:smallCaps/>
                          <w:color w:val="9BBB59" w:themeColor="accent3"/>
                          <w:sz w:val="44"/>
                        </w:rPr>
                        <w:t>ußball</w:t>
                      </w:r>
                      <w:r w:rsidRPr="00FD5E64">
                        <w:rPr>
                          <w:rFonts w:ascii="Eras Bold ITC" w:hAnsi="Eras Bold ITC"/>
                          <w:smallCaps/>
                          <w:color w:val="9BBB59" w:themeColor="accent3"/>
                          <w:sz w:val="44"/>
                        </w:rPr>
                        <w:t>C</w:t>
                      </w:r>
                      <w:r w:rsidRPr="00D34556">
                        <w:rPr>
                          <w:rFonts w:ascii="Eras Medium ITC" w:hAnsi="Eras Medium ITC"/>
                          <w:smallCaps/>
                          <w:color w:val="9BBB59" w:themeColor="accent3"/>
                          <w:sz w:val="44"/>
                        </w:rPr>
                        <w:t>lub</w:t>
                      </w:r>
                    </w:p>
                    <w:p w:rsidR="005B6F98" w:rsidRPr="00D34556" w:rsidRDefault="005B6F98" w:rsidP="005B6F98">
                      <w:pPr>
                        <w:spacing w:line="216" w:lineRule="auto"/>
                        <w:ind w:left="425"/>
                        <w:rPr>
                          <w:rFonts w:ascii="Eras Medium ITC" w:hAnsi="Eras Medium ITC"/>
                          <w:smallCaps/>
                          <w:color w:val="9BBB59" w:themeColor="accent3"/>
                          <w:sz w:val="44"/>
                        </w:rPr>
                      </w:pPr>
                      <w:r w:rsidRPr="00FD5E64">
                        <w:rPr>
                          <w:rFonts w:ascii="Eras Bold ITC" w:hAnsi="Eras Bold ITC"/>
                          <w:smallCaps/>
                          <w:color w:val="9BBB59" w:themeColor="accent3"/>
                          <w:sz w:val="44"/>
                        </w:rPr>
                        <w:t>P</w:t>
                      </w:r>
                      <w:r w:rsidRPr="00D34556">
                        <w:rPr>
                          <w:rFonts w:ascii="Eras Medium ITC" w:hAnsi="Eras Medium ITC"/>
                          <w:smallCaps/>
                          <w:color w:val="9BBB59" w:themeColor="accent3"/>
                          <w:sz w:val="44"/>
                        </w:rPr>
                        <w:t>assau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537209</wp:posOffset>
                </wp:positionH>
                <wp:positionV relativeFrom="paragraph">
                  <wp:posOffset>3024505</wp:posOffset>
                </wp:positionV>
                <wp:extent cx="585440" cy="949833"/>
                <wp:effectExtent l="0" t="0" r="5715" b="3175"/>
                <wp:wrapNone/>
                <wp:docPr id="120" name="Gruppieren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5440" cy="949833"/>
                          <a:chOff x="0" y="0"/>
                          <a:chExt cx="1041417" cy="1685000"/>
                        </a:xfrm>
                        <a:solidFill>
                          <a:schemeClr val="accent3"/>
                        </a:solidFill>
                      </wpg:grpSpPr>
                      <wps:wsp>
                        <wps:cNvPr id="116" name="Ellipse 116"/>
                        <wps:cNvSpPr/>
                        <wps:spPr>
                          <a:xfrm>
                            <a:off x="257175" y="1397000"/>
                            <a:ext cx="288000" cy="28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Ellipse 117"/>
                        <wps:cNvSpPr/>
                        <wps:spPr>
                          <a:xfrm>
                            <a:off x="387350" y="0"/>
                            <a:ext cx="252000" cy="252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ihandform 119"/>
                        <wps:cNvSpPr/>
                        <wps:spPr>
                          <a:xfrm>
                            <a:off x="0" y="250825"/>
                            <a:ext cx="1041417" cy="1423839"/>
                          </a:xfrm>
                          <a:custGeom>
                            <a:avLst/>
                            <a:gdLst>
                              <a:gd name="connsiteX0" fmla="*/ 0 w 1041520"/>
                              <a:gd name="connsiteY0" fmla="*/ 407968 h 1436807"/>
                              <a:gd name="connsiteX1" fmla="*/ 524934 w 1041520"/>
                              <a:gd name="connsiteY1" fmla="*/ 22735 h 1436807"/>
                              <a:gd name="connsiteX2" fmla="*/ 812800 w 1041520"/>
                              <a:gd name="connsiteY2" fmla="*/ 86235 h 1436807"/>
                              <a:gd name="connsiteX3" fmla="*/ 1041400 w 1041520"/>
                              <a:gd name="connsiteY3" fmla="*/ 429135 h 1436807"/>
                              <a:gd name="connsiteX4" fmla="*/ 783167 w 1041520"/>
                              <a:gd name="connsiteY4" fmla="*/ 225935 h 1436807"/>
                              <a:gd name="connsiteX5" fmla="*/ 711200 w 1041520"/>
                              <a:gd name="connsiteY5" fmla="*/ 183602 h 1436807"/>
                              <a:gd name="connsiteX6" fmla="*/ 791634 w 1041520"/>
                              <a:gd name="connsiteY6" fmla="*/ 628102 h 1436807"/>
                              <a:gd name="connsiteX7" fmla="*/ 884767 w 1041520"/>
                              <a:gd name="connsiteY7" fmla="*/ 1436668 h 1436807"/>
                              <a:gd name="connsiteX8" fmla="*/ 630767 w 1041520"/>
                              <a:gd name="connsiteY8" fmla="*/ 695835 h 1436807"/>
                              <a:gd name="connsiteX9" fmla="*/ 639234 w 1041520"/>
                              <a:gd name="connsiteY9" fmla="*/ 983702 h 1436807"/>
                              <a:gd name="connsiteX10" fmla="*/ 706967 w 1041520"/>
                              <a:gd name="connsiteY10" fmla="*/ 1081068 h 1436807"/>
                              <a:gd name="connsiteX11" fmla="*/ 740834 w 1041520"/>
                              <a:gd name="connsiteY11" fmla="*/ 1148802 h 1436807"/>
                              <a:gd name="connsiteX12" fmla="*/ 478367 w 1041520"/>
                              <a:gd name="connsiteY12" fmla="*/ 987935 h 1436807"/>
                              <a:gd name="connsiteX13" fmla="*/ 448734 w 1041520"/>
                              <a:gd name="connsiteY13" fmla="*/ 623868 h 1436807"/>
                              <a:gd name="connsiteX14" fmla="*/ 351367 w 1041520"/>
                              <a:gd name="connsiteY14" fmla="*/ 251335 h 1436807"/>
                              <a:gd name="connsiteX15" fmla="*/ 351367 w 1041520"/>
                              <a:gd name="connsiteY15" fmla="*/ 251335 h 1436807"/>
                              <a:gd name="connsiteX16" fmla="*/ 0 w 1041520"/>
                              <a:gd name="connsiteY16" fmla="*/ 407968 h 1436807"/>
                              <a:gd name="connsiteX0" fmla="*/ 0 w 1041525"/>
                              <a:gd name="connsiteY0" fmla="*/ 400926 h 1429765"/>
                              <a:gd name="connsiteX1" fmla="*/ 494511 w 1041525"/>
                              <a:gd name="connsiteY1" fmla="*/ 24412 h 1429765"/>
                              <a:gd name="connsiteX2" fmla="*/ 812800 w 1041525"/>
                              <a:gd name="connsiteY2" fmla="*/ 79193 h 1429765"/>
                              <a:gd name="connsiteX3" fmla="*/ 1041400 w 1041525"/>
                              <a:gd name="connsiteY3" fmla="*/ 422093 h 1429765"/>
                              <a:gd name="connsiteX4" fmla="*/ 783167 w 1041525"/>
                              <a:gd name="connsiteY4" fmla="*/ 218893 h 1429765"/>
                              <a:gd name="connsiteX5" fmla="*/ 711200 w 1041525"/>
                              <a:gd name="connsiteY5" fmla="*/ 176560 h 1429765"/>
                              <a:gd name="connsiteX6" fmla="*/ 791634 w 1041525"/>
                              <a:gd name="connsiteY6" fmla="*/ 621060 h 1429765"/>
                              <a:gd name="connsiteX7" fmla="*/ 884767 w 1041525"/>
                              <a:gd name="connsiteY7" fmla="*/ 1429626 h 1429765"/>
                              <a:gd name="connsiteX8" fmla="*/ 630767 w 1041525"/>
                              <a:gd name="connsiteY8" fmla="*/ 688793 h 1429765"/>
                              <a:gd name="connsiteX9" fmla="*/ 639234 w 1041525"/>
                              <a:gd name="connsiteY9" fmla="*/ 976660 h 1429765"/>
                              <a:gd name="connsiteX10" fmla="*/ 706967 w 1041525"/>
                              <a:gd name="connsiteY10" fmla="*/ 1074026 h 1429765"/>
                              <a:gd name="connsiteX11" fmla="*/ 740834 w 1041525"/>
                              <a:gd name="connsiteY11" fmla="*/ 1141760 h 1429765"/>
                              <a:gd name="connsiteX12" fmla="*/ 478367 w 1041525"/>
                              <a:gd name="connsiteY12" fmla="*/ 980893 h 1429765"/>
                              <a:gd name="connsiteX13" fmla="*/ 448734 w 1041525"/>
                              <a:gd name="connsiteY13" fmla="*/ 616826 h 1429765"/>
                              <a:gd name="connsiteX14" fmla="*/ 351367 w 1041525"/>
                              <a:gd name="connsiteY14" fmla="*/ 244293 h 1429765"/>
                              <a:gd name="connsiteX15" fmla="*/ 351367 w 1041525"/>
                              <a:gd name="connsiteY15" fmla="*/ 244293 h 1429765"/>
                              <a:gd name="connsiteX16" fmla="*/ 0 w 1041525"/>
                              <a:gd name="connsiteY16" fmla="*/ 400926 h 1429765"/>
                              <a:gd name="connsiteX0" fmla="*/ 0 w 1041525"/>
                              <a:gd name="connsiteY0" fmla="*/ 395139 h 1423978"/>
                              <a:gd name="connsiteX1" fmla="*/ 494511 w 1041525"/>
                              <a:gd name="connsiteY1" fmla="*/ 18625 h 1423978"/>
                              <a:gd name="connsiteX2" fmla="*/ 812800 w 1041525"/>
                              <a:gd name="connsiteY2" fmla="*/ 73406 h 1423978"/>
                              <a:gd name="connsiteX3" fmla="*/ 1041400 w 1041525"/>
                              <a:gd name="connsiteY3" fmla="*/ 416306 h 1423978"/>
                              <a:gd name="connsiteX4" fmla="*/ 783167 w 1041525"/>
                              <a:gd name="connsiteY4" fmla="*/ 213106 h 1423978"/>
                              <a:gd name="connsiteX5" fmla="*/ 711200 w 1041525"/>
                              <a:gd name="connsiteY5" fmla="*/ 170773 h 1423978"/>
                              <a:gd name="connsiteX6" fmla="*/ 791634 w 1041525"/>
                              <a:gd name="connsiteY6" fmla="*/ 615273 h 1423978"/>
                              <a:gd name="connsiteX7" fmla="*/ 884767 w 1041525"/>
                              <a:gd name="connsiteY7" fmla="*/ 1423839 h 1423978"/>
                              <a:gd name="connsiteX8" fmla="*/ 630767 w 1041525"/>
                              <a:gd name="connsiteY8" fmla="*/ 683006 h 1423978"/>
                              <a:gd name="connsiteX9" fmla="*/ 639234 w 1041525"/>
                              <a:gd name="connsiteY9" fmla="*/ 970873 h 1423978"/>
                              <a:gd name="connsiteX10" fmla="*/ 706967 w 1041525"/>
                              <a:gd name="connsiteY10" fmla="*/ 1068239 h 1423978"/>
                              <a:gd name="connsiteX11" fmla="*/ 740834 w 1041525"/>
                              <a:gd name="connsiteY11" fmla="*/ 1135973 h 1423978"/>
                              <a:gd name="connsiteX12" fmla="*/ 478367 w 1041525"/>
                              <a:gd name="connsiteY12" fmla="*/ 975106 h 1423978"/>
                              <a:gd name="connsiteX13" fmla="*/ 448734 w 1041525"/>
                              <a:gd name="connsiteY13" fmla="*/ 611039 h 1423978"/>
                              <a:gd name="connsiteX14" fmla="*/ 351367 w 1041525"/>
                              <a:gd name="connsiteY14" fmla="*/ 238506 h 1423978"/>
                              <a:gd name="connsiteX15" fmla="*/ 351367 w 1041525"/>
                              <a:gd name="connsiteY15" fmla="*/ 238506 h 1423978"/>
                              <a:gd name="connsiteX16" fmla="*/ 0 w 1041525"/>
                              <a:gd name="connsiteY16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1200 w 1041417"/>
                              <a:gd name="connsiteY5" fmla="*/ 170773 h 1423978"/>
                              <a:gd name="connsiteX6" fmla="*/ 791634 w 1041417"/>
                              <a:gd name="connsiteY6" fmla="*/ 615273 h 1423978"/>
                              <a:gd name="connsiteX7" fmla="*/ 884767 w 1041417"/>
                              <a:gd name="connsiteY7" fmla="*/ 1423839 h 1423978"/>
                              <a:gd name="connsiteX8" fmla="*/ 630767 w 1041417"/>
                              <a:gd name="connsiteY8" fmla="*/ 683006 h 1423978"/>
                              <a:gd name="connsiteX9" fmla="*/ 639234 w 1041417"/>
                              <a:gd name="connsiteY9" fmla="*/ 970873 h 1423978"/>
                              <a:gd name="connsiteX10" fmla="*/ 706967 w 1041417"/>
                              <a:gd name="connsiteY10" fmla="*/ 1068239 h 1423978"/>
                              <a:gd name="connsiteX11" fmla="*/ 740834 w 1041417"/>
                              <a:gd name="connsiteY11" fmla="*/ 1135973 h 1423978"/>
                              <a:gd name="connsiteX12" fmla="*/ 478367 w 1041417"/>
                              <a:gd name="connsiteY12" fmla="*/ 975106 h 1423978"/>
                              <a:gd name="connsiteX13" fmla="*/ 448734 w 1041417"/>
                              <a:gd name="connsiteY13" fmla="*/ 611039 h 1423978"/>
                              <a:gd name="connsiteX14" fmla="*/ 351367 w 1041417"/>
                              <a:gd name="connsiteY14" fmla="*/ 238506 h 1423978"/>
                              <a:gd name="connsiteX15" fmla="*/ 351367 w 1041417"/>
                              <a:gd name="connsiteY15" fmla="*/ 238506 h 1423978"/>
                              <a:gd name="connsiteX16" fmla="*/ 0 w 1041417"/>
                              <a:gd name="connsiteY16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1200 w 1041417"/>
                              <a:gd name="connsiteY5" fmla="*/ 170773 h 1423978"/>
                              <a:gd name="connsiteX6" fmla="*/ 791634 w 1041417"/>
                              <a:gd name="connsiteY6" fmla="*/ 615273 h 1423978"/>
                              <a:gd name="connsiteX7" fmla="*/ 884767 w 1041417"/>
                              <a:gd name="connsiteY7" fmla="*/ 1423839 h 1423978"/>
                              <a:gd name="connsiteX8" fmla="*/ 630767 w 1041417"/>
                              <a:gd name="connsiteY8" fmla="*/ 683006 h 1423978"/>
                              <a:gd name="connsiteX9" fmla="*/ 639234 w 1041417"/>
                              <a:gd name="connsiteY9" fmla="*/ 970873 h 1423978"/>
                              <a:gd name="connsiteX10" fmla="*/ 706967 w 1041417"/>
                              <a:gd name="connsiteY10" fmla="*/ 1068239 h 1423978"/>
                              <a:gd name="connsiteX11" fmla="*/ 740834 w 1041417"/>
                              <a:gd name="connsiteY11" fmla="*/ 1135973 h 1423978"/>
                              <a:gd name="connsiteX12" fmla="*/ 478367 w 1041417"/>
                              <a:gd name="connsiteY12" fmla="*/ 975106 h 1423978"/>
                              <a:gd name="connsiteX13" fmla="*/ 448734 w 1041417"/>
                              <a:gd name="connsiteY13" fmla="*/ 611039 h 1423978"/>
                              <a:gd name="connsiteX14" fmla="*/ 351367 w 1041417"/>
                              <a:gd name="connsiteY14" fmla="*/ 238506 h 1423978"/>
                              <a:gd name="connsiteX15" fmla="*/ 351367 w 1041417"/>
                              <a:gd name="connsiteY15" fmla="*/ 238506 h 1423978"/>
                              <a:gd name="connsiteX16" fmla="*/ 0 w 1041417"/>
                              <a:gd name="connsiteY16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1200 w 1041417"/>
                              <a:gd name="connsiteY5" fmla="*/ 170773 h 1423978"/>
                              <a:gd name="connsiteX6" fmla="*/ 791634 w 1041417"/>
                              <a:gd name="connsiteY6" fmla="*/ 615273 h 1423978"/>
                              <a:gd name="connsiteX7" fmla="*/ 884767 w 1041417"/>
                              <a:gd name="connsiteY7" fmla="*/ 1423839 h 1423978"/>
                              <a:gd name="connsiteX8" fmla="*/ 630767 w 1041417"/>
                              <a:gd name="connsiteY8" fmla="*/ 683006 h 1423978"/>
                              <a:gd name="connsiteX9" fmla="*/ 639234 w 1041417"/>
                              <a:gd name="connsiteY9" fmla="*/ 970873 h 1423978"/>
                              <a:gd name="connsiteX10" fmla="*/ 706967 w 1041417"/>
                              <a:gd name="connsiteY10" fmla="*/ 1068239 h 1423978"/>
                              <a:gd name="connsiteX11" fmla="*/ 740834 w 1041417"/>
                              <a:gd name="connsiteY11" fmla="*/ 1135973 h 1423978"/>
                              <a:gd name="connsiteX12" fmla="*/ 478367 w 1041417"/>
                              <a:gd name="connsiteY12" fmla="*/ 975106 h 1423978"/>
                              <a:gd name="connsiteX13" fmla="*/ 448734 w 1041417"/>
                              <a:gd name="connsiteY13" fmla="*/ 611039 h 1423978"/>
                              <a:gd name="connsiteX14" fmla="*/ 351367 w 1041417"/>
                              <a:gd name="connsiteY14" fmla="*/ 238506 h 1423978"/>
                              <a:gd name="connsiteX15" fmla="*/ 351367 w 1041417"/>
                              <a:gd name="connsiteY15" fmla="*/ 238506 h 1423978"/>
                              <a:gd name="connsiteX16" fmla="*/ 0 w 1041417"/>
                              <a:gd name="connsiteY16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1200 w 1041417"/>
                              <a:gd name="connsiteY5" fmla="*/ 170773 h 1423978"/>
                              <a:gd name="connsiteX6" fmla="*/ 791634 w 1041417"/>
                              <a:gd name="connsiteY6" fmla="*/ 615273 h 1423978"/>
                              <a:gd name="connsiteX7" fmla="*/ 884767 w 1041417"/>
                              <a:gd name="connsiteY7" fmla="*/ 1423839 h 1423978"/>
                              <a:gd name="connsiteX8" fmla="*/ 630767 w 1041417"/>
                              <a:gd name="connsiteY8" fmla="*/ 683006 h 1423978"/>
                              <a:gd name="connsiteX9" fmla="*/ 639234 w 1041417"/>
                              <a:gd name="connsiteY9" fmla="*/ 970873 h 1423978"/>
                              <a:gd name="connsiteX10" fmla="*/ 706967 w 1041417"/>
                              <a:gd name="connsiteY10" fmla="*/ 1068239 h 1423978"/>
                              <a:gd name="connsiteX11" fmla="*/ 740834 w 1041417"/>
                              <a:gd name="connsiteY11" fmla="*/ 1135973 h 1423978"/>
                              <a:gd name="connsiteX12" fmla="*/ 478367 w 1041417"/>
                              <a:gd name="connsiteY12" fmla="*/ 975106 h 1423978"/>
                              <a:gd name="connsiteX13" fmla="*/ 448734 w 1041417"/>
                              <a:gd name="connsiteY13" fmla="*/ 611039 h 1423978"/>
                              <a:gd name="connsiteX14" fmla="*/ 351367 w 1041417"/>
                              <a:gd name="connsiteY14" fmla="*/ 238506 h 1423978"/>
                              <a:gd name="connsiteX15" fmla="*/ 351367 w 1041417"/>
                              <a:gd name="connsiteY15" fmla="*/ 238506 h 1423978"/>
                              <a:gd name="connsiteX16" fmla="*/ 0 w 1041417"/>
                              <a:gd name="connsiteY16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1200 w 1041417"/>
                              <a:gd name="connsiteY5" fmla="*/ 170773 h 1423978"/>
                              <a:gd name="connsiteX6" fmla="*/ 740241 w 1041417"/>
                              <a:gd name="connsiteY6" fmla="*/ 304866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1200 w 1041417"/>
                              <a:gd name="connsiteY5" fmla="*/ 170773 h 1423978"/>
                              <a:gd name="connsiteX6" fmla="*/ 740241 w 1041417"/>
                              <a:gd name="connsiteY6" fmla="*/ 304866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17744 w 1041417"/>
                              <a:gd name="connsiteY5" fmla="*/ 164278 h 1423978"/>
                              <a:gd name="connsiteX6" fmla="*/ 740241 w 1041417"/>
                              <a:gd name="connsiteY6" fmla="*/ 304866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02515 w 1041417"/>
                              <a:gd name="connsiteY5" fmla="*/ 164314 h 1423978"/>
                              <a:gd name="connsiteX6" fmla="*/ 740241 w 1041417"/>
                              <a:gd name="connsiteY6" fmla="*/ 304866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28652 w 1041417"/>
                              <a:gd name="connsiteY5" fmla="*/ 166527 h 1423978"/>
                              <a:gd name="connsiteX6" fmla="*/ 740241 w 1041417"/>
                              <a:gd name="connsiteY6" fmla="*/ 304866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28652 w 1041417"/>
                              <a:gd name="connsiteY5" fmla="*/ 166527 h 1423978"/>
                              <a:gd name="connsiteX6" fmla="*/ 731544 w 1041417"/>
                              <a:gd name="connsiteY6" fmla="*/ 363727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26487 w 1041417"/>
                              <a:gd name="connsiteY5" fmla="*/ 166563 h 1423978"/>
                              <a:gd name="connsiteX6" fmla="*/ 731544 w 1041417"/>
                              <a:gd name="connsiteY6" fmla="*/ 363727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26487 w 1041417"/>
                              <a:gd name="connsiteY5" fmla="*/ 166563 h 1423978"/>
                              <a:gd name="connsiteX6" fmla="*/ 731544 w 1041417"/>
                              <a:gd name="connsiteY6" fmla="*/ 363727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26487 w 1041417"/>
                              <a:gd name="connsiteY5" fmla="*/ 166563 h 1423978"/>
                              <a:gd name="connsiteX6" fmla="*/ 725025 w 1041417"/>
                              <a:gd name="connsiteY6" fmla="*/ 385581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978"/>
                              <a:gd name="connsiteX1" fmla="*/ 494511 w 1041417"/>
                              <a:gd name="connsiteY1" fmla="*/ 18625 h 1423978"/>
                              <a:gd name="connsiteX2" fmla="*/ 812800 w 1041417"/>
                              <a:gd name="connsiteY2" fmla="*/ 73406 h 1423978"/>
                              <a:gd name="connsiteX3" fmla="*/ 1041400 w 1041417"/>
                              <a:gd name="connsiteY3" fmla="*/ 416306 h 1423978"/>
                              <a:gd name="connsiteX4" fmla="*/ 824631 w 1041417"/>
                              <a:gd name="connsiteY4" fmla="*/ 226218 h 1423978"/>
                              <a:gd name="connsiteX5" fmla="*/ 726487 w 1041417"/>
                              <a:gd name="connsiteY5" fmla="*/ 166563 h 1423978"/>
                              <a:gd name="connsiteX6" fmla="*/ 725025 w 1041417"/>
                              <a:gd name="connsiteY6" fmla="*/ 385581 h 1423978"/>
                              <a:gd name="connsiteX7" fmla="*/ 791634 w 1041417"/>
                              <a:gd name="connsiteY7" fmla="*/ 615273 h 1423978"/>
                              <a:gd name="connsiteX8" fmla="*/ 884767 w 1041417"/>
                              <a:gd name="connsiteY8" fmla="*/ 1423839 h 1423978"/>
                              <a:gd name="connsiteX9" fmla="*/ 630767 w 1041417"/>
                              <a:gd name="connsiteY9" fmla="*/ 683006 h 1423978"/>
                              <a:gd name="connsiteX10" fmla="*/ 639234 w 1041417"/>
                              <a:gd name="connsiteY10" fmla="*/ 970873 h 1423978"/>
                              <a:gd name="connsiteX11" fmla="*/ 706967 w 1041417"/>
                              <a:gd name="connsiteY11" fmla="*/ 1068239 h 1423978"/>
                              <a:gd name="connsiteX12" fmla="*/ 740834 w 1041417"/>
                              <a:gd name="connsiteY12" fmla="*/ 1135973 h 1423978"/>
                              <a:gd name="connsiteX13" fmla="*/ 478367 w 1041417"/>
                              <a:gd name="connsiteY13" fmla="*/ 975106 h 1423978"/>
                              <a:gd name="connsiteX14" fmla="*/ 448734 w 1041417"/>
                              <a:gd name="connsiteY14" fmla="*/ 611039 h 1423978"/>
                              <a:gd name="connsiteX15" fmla="*/ 351367 w 1041417"/>
                              <a:gd name="connsiteY15" fmla="*/ 238506 h 1423978"/>
                              <a:gd name="connsiteX16" fmla="*/ 351367 w 1041417"/>
                              <a:gd name="connsiteY16" fmla="*/ 238506 h 1423978"/>
                              <a:gd name="connsiteX17" fmla="*/ 0 w 1041417"/>
                              <a:gd name="connsiteY17" fmla="*/ 395139 h 1423978"/>
                              <a:gd name="connsiteX0" fmla="*/ 0 w 1041417"/>
                              <a:gd name="connsiteY0" fmla="*/ 395139 h 1423860"/>
                              <a:gd name="connsiteX1" fmla="*/ 494511 w 1041417"/>
                              <a:gd name="connsiteY1" fmla="*/ 18625 h 1423860"/>
                              <a:gd name="connsiteX2" fmla="*/ 812800 w 1041417"/>
                              <a:gd name="connsiteY2" fmla="*/ 73406 h 1423860"/>
                              <a:gd name="connsiteX3" fmla="*/ 1041400 w 1041417"/>
                              <a:gd name="connsiteY3" fmla="*/ 416306 h 1423860"/>
                              <a:gd name="connsiteX4" fmla="*/ 824631 w 1041417"/>
                              <a:gd name="connsiteY4" fmla="*/ 226218 h 1423860"/>
                              <a:gd name="connsiteX5" fmla="*/ 726487 w 1041417"/>
                              <a:gd name="connsiteY5" fmla="*/ 166563 h 1423860"/>
                              <a:gd name="connsiteX6" fmla="*/ 725025 w 1041417"/>
                              <a:gd name="connsiteY6" fmla="*/ 385581 h 1423860"/>
                              <a:gd name="connsiteX7" fmla="*/ 796002 w 1041417"/>
                              <a:gd name="connsiteY7" fmla="*/ 656781 h 1423860"/>
                              <a:gd name="connsiteX8" fmla="*/ 884767 w 1041417"/>
                              <a:gd name="connsiteY8" fmla="*/ 1423839 h 1423860"/>
                              <a:gd name="connsiteX9" fmla="*/ 630767 w 1041417"/>
                              <a:gd name="connsiteY9" fmla="*/ 683006 h 1423860"/>
                              <a:gd name="connsiteX10" fmla="*/ 639234 w 1041417"/>
                              <a:gd name="connsiteY10" fmla="*/ 970873 h 1423860"/>
                              <a:gd name="connsiteX11" fmla="*/ 706967 w 1041417"/>
                              <a:gd name="connsiteY11" fmla="*/ 1068239 h 1423860"/>
                              <a:gd name="connsiteX12" fmla="*/ 740834 w 1041417"/>
                              <a:gd name="connsiteY12" fmla="*/ 1135973 h 1423860"/>
                              <a:gd name="connsiteX13" fmla="*/ 478367 w 1041417"/>
                              <a:gd name="connsiteY13" fmla="*/ 975106 h 1423860"/>
                              <a:gd name="connsiteX14" fmla="*/ 448734 w 1041417"/>
                              <a:gd name="connsiteY14" fmla="*/ 611039 h 1423860"/>
                              <a:gd name="connsiteX15" fmla="*/ 351367 w 1041417"/>
                              <a:gd name="connsiteY15" fmla="*/ 238506 h 1423860"/>
                              <a:gd name="connsiteX16" fmla="*/ 351367 w 1041417"/>
                              <a:gd name="connsiteY16" fmla="*/ 238506 h 1423860"/>
                              <a:gd name="connsiteX17" fmla="*/ 0 w 1041417"/>
                              <a:gd name="connsiteY17" fmla="*/ 395139 h 1423860"/>
                              <a:gd name="connsiteX0" fmla="*/ 0 w 1041417"/>
                              <a:gd name="connsiteY0" fmla="*/ 395139 h 1423858"/>
                              <a:gd name="connsiteX1" fmla="*/ 494511 w 1041417"/>
                              <a:gd name="connsiteY1" fmla="*/ 18625 h 1423858"/>
                              <a:gd name="connsiteX2" fmla="*/ 812800 w 1041417"/>
                              <a:gd name="connsiteY2" fmla="*/ 73406 h 1423858"/>
                              <a:gd name="connsiteX3" fmla="*/ 1041400 w 1041417"/>
                              <a:gd name="connsiteY3" fmla="*/ 416306 h 1423858"/>
                              <a:gd name="connsiteX4" fmla="*/ 824631 w 1041417"/>
                              <a:gd name="connsiteY4" fmla="*/ 226218 h 1423858"/>
                              <a:gd name="connsiteX5" fmla="*/ 726487 w 1041417"/>
                              <a:gd name="connsiteY5" fmla="*/ 166563 h 1423858"/>
                              <a:gd name="connsiteX6" fmla="*/ 725025 w 1041417"/>
                              <a:gd name="connsiteY6" fmla="*/ 385581 h 1423858"/>
                              <a:gd name="connsiteX7" fmla="*/ 796002 w 1041417"/>
                              <a:gd name="connsiteY7" fmla="*/ 656781 h 1423858"/>
                              <a:gd name="connsiteX8" fmla="*/ 884767 w 1041417"/>
                              <a:gd name="connsiteY8" fmla="*/ 1423839 h 1423858"/>
                              <a:gd name="connsiteX9" fmla="*/ 630767 w 1041417"/>
                              <a:gd name="connsiteY9" fmla="*/ 683006 h 1423858"/>
                              <a:gd name="connsiteX10" fmla="*/ 639234 w 1041417"/>
                              <a:gd name="connsiteY10" fmla="*/ 970873 h 1423858"/>
                              <a:gd name="connsiteX11" fmla="*/ 706967 w 1041417"/>
                              <a:gd name="connsiteY11" fmla="*/ 1068239 h 1423858"/>
                              <a:gd name="connsiteX12" fmla="*/ 740834 w 1041417"/>
                              <a:gd name="connsiteY12" fmla="*/ 1135973 h 1423858"/>
                              <a:gd name="connsiteX13" fmla="*/ 478367 w 1041417"/>
                              <a:gd name="connsiteY13" fmla="*/ 975106 h 1423858"/>
                              <a:gd name="connsiteX14" fmla="*/ 448734 w 1041417"/>
                              <a:gd name="connsiteY14" fmla="*/ 611039 h 1423858"/>
                              <a:gd name="connsiteX15" fmla="*/ 351367 w 1041417"/>
                              <a:gd name="connsiteY15" fmla="*/ 238506 h 1423858"/>
                              <a:gd name="connsiteX16" fmla="*/ 351367 w 1041417"/>
                              <a:gd name="connsiteY16" fmla="*/ 238506 h 1423858"/>
                              <a:gd name="connsiteX17" fmla="*/ 0 w 1041417"/>
                              <a:gd name="connsiteY17" fmla="*/ 395139 h 1423858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9234 w 1041417"/>
                              <a:gd name="connsiteY10" fmla="*/ 970873 h 1423839"/>
                              <a:gd name="connsiteX11" fmla="*/ 706967 w 1041417"/>
                              <a:gd name="connsiteY11" fmla="*/ 1068239 h 1423839"/>
                              <a:gd name="connsiteX12" fmla="*/ 740834 w 1041417"/>
                              <a:gd name="connsiteY12" fmla="*/ 1135973 h 1423839"/>
                              <a:gd name="connsiteX13" fmla="*/ 478367 w 1041417"/>
                              <a:gd name="connsiteY13" fmla="*/ 975106 h 1423839"/>
                              <a:gd name="connsiteX14" fmla="*/ 448734 w 1041417"/>
                              <a:gd name="connsiteY14" fmla="*/ 611039 h 1423839"/>
                              <a:gd name="connsiteX15" fmla="*/ 351367 w 1041417"/>
                              <a:gd name="connsiteY15" fmla="*/ 238506 h 1423839"/>
                              <a:gd name="connsiteX16" fmla="*/ 351367 w 1041417"/>
                              <a:gd name="connsiteY16" fmla="*/ 238506 h 1423839"/>
                              <a:gd name="connsiteX17" fmla="*/ 0 w 1041417"/>
                              <a:gd name="connsiteY17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39234 w 1041417"/>
                              <a:gd name="connsiteY11" fmla="*/ 970873 h 1423839"/>
                              <a:gd name="connsiteX12" fmla="*/ 706967 w 1041417"/>
                              <a:gd name="connsiteY12" fmla="*/ 1068239 h 1423839"/>
                              <a:gd name="connsiteX13" fmla="*/ 740834 w 1041417"/>
                              <a:gd name="connsiteY13" fmla="*/ 1135973 h 1423839"/>
                              <a:gd name="connsiteX14" fmla="*/ 478367 w 1041417"/>
                              <a:gd name="connsiteY14" fmla="*/ 975106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39234 w 1041417"/>
                              <a:gd name="connsiteY11" fmla="*/ 970873 h 1423839"/>
                              <a:gd name="connsiteX12" fmla="*/ 706967 w 1041417"/>
                              <a:gd name="connsiteY12" fmla="*/ 1068239 h 1423839"/>
                              <a:gd name="connsiteX13" fmla="*/ 740834 w 1041417"/>
                              <a:gd name="connsiteY13" fmla="*/ 1135973 h 1423839"/>
                              <a:gd name="connsiteX14" fmla="*/ 478367 w 1041417"/>
                              <a:gd name="connsiteY14" fmla="*/ 975106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06967 w 1041417"/>
                              <a:gd name="connsiteY12" fmla="*/ 1068239 h 1423839"/>
                              <a:gd name="connsiteX13" fmla="*/ 740834 w 1041417"/>
                              <a:gd name="connsiteY13" fmla="*/ 1135973 h 1423839"/>
                              <a:gd name="connsiteX14" fmla="*/ 478367 w 1041417"/>
                              <a:gd name="connsiteY14" fmla="*/ 975106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0834 w 1041417"/>
                              <a:gd name="connsiteY13" fmla="*/ 1135973 h 1423839"/>
                              <a:gd name="connsiteX14" fmla="*/ 478367 w 1041417"/>
                              <a:gd name="connsiteY14" fmla="*/ 975106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0834 w 1041417"/>
                              <a:gd name="connsiteY13" fmla="*/ 1135973 h 1423839"/>
                              <a:gd name="connsiteX14" fmla="*/ 478367 w 1041417"/>
                              <a:gd name="connsiteY14" fmla="*/ 975106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0834 w 1041417"/>
                              <a:gd name="connsiteY13" fmla="*/ 1135973 h 1423839"/>
                              <a:gd name="connsiteX14" fmla="*/ 478367 w 1041417"/>
                              <a:gd name="connsiteY14" fmla="*/ 975106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0834 w 1041417"/>
                              <a:gd name="connsiteY13" fmla="*/ 113597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0834 w 1041417"/>
                              <a:gd name="connsiteY13" fmla="*/ 113597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351367 w 1041417"/>
                              <a:gd name="connsiteY16" fmla="*/ 238506 h 1423839"/>
                              <a:gd name="connsiteX17" fmla="*/ 351367 w 1041417"/>
                              <a:gd name="connsiteY17" fmla="*/ 238506 h 1423839"/>
                              <a:gd name="connsiteX18" fmla="*/ 0 w 1041417"/>
                              <a:gd name="connsiteY18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6322 w 1041417"/>
                              <a:gd name="connsiteY16" fmla="*/ 457254 h 1423839"/>
                              <a:gd name="connsiteX17" fmla="*/ 351367 w 1041417"/>
                              <a:gd name="connsiteY17" fmla="*/ 238506 h 1423839"/>
                              <a:gd name="connsiteX18" fmla="*/ 351367 w 1041417"/>
                              <a:gd name="connsiteY18" fmla="*/ 2385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6322 w 1041417"/>
                              <a:gd name="connsiteY16" fmla="*/ 457254 h 1423839"/>
                              <a:gd name="connsiteX17" fmla="*/ 351367 w 1041417"/>
                              <a:gd name="connsiteY17" fmla="*/ 238506 h 1423839"/>
                              <a:gd name="connsiteX18" fmla="*/ 351367 w 1041417"/>
                              <a:gd name="connsiteY18" fmla="*/ 2385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1975 w 1041417"/>
                              <a:gd name="connsiteY16" fmla="*/ 411583 h 1423839"/>
                              <a:gd name="connsiteX17" fmla="*/ 351367 w 1041417"/>
                              <a:gd name="connsiteY17" fmla="*/ 238506 h 1423839"/>
                              <a:gd name="connsiteX18" fmla="*/ 351367 w 1041417"/>
                              <a:gd name="connsiteY18" fmla="*/ 2385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1975 w 1041417"/>
                              <a:gd name="connsiteY16" fmla="*/ 411583 h 1423839"/>
                              <a:gd name="connsiteX17" fmla="*/ 351367 w 1041417"/>
                              <a:gd name="connsiteY17" fmla="*/ 238506 h 1423839"/>
                              <a:gd name="connsiteX18" fmla="*/ 351367 w 1041417"/>
                              <a:gd name="connsiteY18" fmla="*/ 2385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1975 w 1041417"/>
                              <a:gd name="connsiteY16" fmla="*/ 411583 h 1423839"/>
                              <a:gd name="connsiteX17" fmla="*/ 351367 w 1041417"/>
                              <a:gd name="connsiteY17" fmla="*/ 238506 h 1423839"/>
                              <a:gd name="connsiteX18" fmla="*/ 351367 w 1041417"/>
                              <a:gd name="connsiteY18" fmla="*/ 2385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1975 w 1041417"/>
                              <a:gd name="connsiteY16" fmla="*/ 411583 h 1423839"/>
                              <a:gd name="connsiteX17" fmla="*/ 351367 w 1041417"/>
                              <a:gd name="connsiteY17" fmla="*/ 238506 h 1423839"/>
                              <a:gd name="connsiteX18" fmla="*/ 397093 w 1041417"/>
                              <a:gd name="connsiteY18" fmla="*/ 229824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1975 w 1041417"/>
                              <a:gd name="connsiteY16" fmla="*/ 411583 h 1423839"/>
                              <a:gd name="connsiteX17" fmla="*/ 384030 w 1041417"/>
                              <a:gd name="connsiteY17" fmla="*/ 234180 h 1423839"/>
                              <a:gd name="connsiteX18" fmla="*/ 397093 w 1041417"/>
                              <a:gd name="connsiteY18" fmla="*/ 229824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41975 w 1041417"/>
                              <a:gd name="connsiteY16" fmla="*/ 411583 h 1423839"/>
                              <a:gd name="connsiteX17" fmla="*/ 384030 w 1041417"/>
                              <a:gd name="connsiteY17" fmla="*/ 234180 h 1423839"/>
                              <a:gd name="connsiteX18" fmla="*/ 379681 w 1041417"/>
                              <a:gd name="connsiteY18" fmla="*/ 2342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24565 w 1041417"/>
                              <a:gd name="connsiteY16" fmla="*/ 402922 h 1423839"/>
                              <a:gd name="connsiteX17" fmla="*/ 384030 w 1041417"/>
                              <a:gd name="connsiteY17" fmla="*/ 234180 h 1423839"/>
                              <a:gd name="connsiteX18" fmla="*/ 379681 w 1041417"/>
                              <a:gd name="connsiteY18" fmla="*/ 234206 h 1423839"/>
                              <a:gd name="connsiteX19" fmla="*/ 0 w 1041417"/>
                              <a:gd name="connsiteY19" fmla="*/ 395139 h 1423839"/>
                              <a:gd name="connsiteX0" fmla="*/ 0 w 1041417"/>
                              <a:gd name="connsiteY0" fmla="*/ 395139 h 1423839"/>
                              <a:gd name="connsiteX1" fmla="*/ 494511 w 1041417"/>
                              <a:gd name="connsiteY1" fmla="*/ 18625 h 1423839"/>
                              <a:gd name="connsiteX2" fmla="*/ 812800 w 1041417"/>
                              <a:gd name="connsiteY2" fmla="*/ 73406 h 1423839"/>
                              <a:gd name="connsiteX3" fmla="*/ 1041400 w 1041417"/>
                              <a:gd name="connsiteY3" fmla="*/ 416306 h 1423839"/>
                              <a:gd name="connsiteX4" fmla="*/ 824631 w 1041417"/>
                              <a:gd name="connsiteY4" fmla="*/ 226218 h 1423839"/>
                              <a:gd name="connsiteX5" fmla="*/ 726487 w 1041417"/>
                              <a:gd name="connsiteY5" fmla="*/ 166563 h 1423839"/>
                              <a:gd name="connsiteX6" fmla="*/ 725025 w 1041417"/>
                              <a:gd name="connsiteY6" fmla="*/ 385581 h 1423839"/>
                              <a:gd name="connsiteX7" fmla="*/ 796002 w 1041417"/>
                              <a:gd name="connsiteY7" fmla="*/ 656781 h 1423839"/>
                              <a:gd name="connsiteX8" fmla="*/ 884767 w 1041417"/>
                              <a:gd name="connsiteY8" fmla="*/ 1423839 h 1423839"/>
                              <a:gd name="connsiteX9" fmla="*/ 624246 w 1041417"/>
                              <a:gd name="connsiteY9" fmla="*/ 661321 h 1423839"/>
                              <a:gd name="connsiteX10" fmla="*/ 636008 w 1041417"/>
                              <a:gd name="connsiteY10" fmla="*/ 936282 h 1423839"/>
                              <a:gd name="connsiteX11" fmla="*/ 654485 w 1041417"/>
                              <a:gd name="connsiteY11" fmla="*/ 992762 h 1423839"/>
                              <a:gd name="connsiteX12" fmla="*/ 720041 w 1041417"/>
                              <a:gd name="connsiteY12" fmla="*/ 1055301 h 1423839"/>
                              <a:gd name="connsiteX13" fmla="*/ 749554 w 1041417"/>
                              <a:gd name="connsiteY13" fmla="*/ 1145313 h 1423839"/>
                              <a:gd name="connsiteX14" fmla="*/ 502323 w 1041417"/>
                              <a:gd name="connsiteY14" fmla="*/ 999173 h 1423839"/>
                              <a:gd name="connsiteX15" fmla="*/ 448734 w 1041417"/>
                              <a:gd name="connsiteY15" fmla="*/ 611039 h 1423839"/>
                              <a:gd name="connsiteX16" fmla="*/ 433281 w 1041417"/>
                              <a:gd name="connsiteY16" fmla="*/ 398615 h 1423839"/>
                              <a:gd name="connsiteX17" fmla="*/ 384030 w 1041417"/>
                              <a:gd name="connsiteY17" fmla="*/ 234180 h 1423839"/>
                              <a:gd name="connsiteX18" fmla="*/ 379681 w 1041417"/>
                              <a:gd name="connsiteY18" fmla="*/ 234206 h 1423839"/>
                              <a:gd name="connsiteX19" fmla="*/ 0 w 1041417"/>
                              <a:gd name="connsiteY19" fmla="*/ 395139 h 14238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041417" h="1423839">
                                <a:moveTo>
                                  <a:pt x="0" y="395139"/>
                                </a:moveTo>
                                <a:cubicBezTo>
                                  <a:pt x="194733" y="229333"/>
                                  <a:pt x="306830" y="59201"/>
                                  <a:pt x="494511" y="18625"/>
                                </a:cubicBezTo>
                                <a:cubicBezTo>
                                  <a:pt x="682192" y="-21951"/>
                                  <a:pt x="721652" y="7126"/>
                                  <a:pt x="812800" y="73406"/>
                                </a:cubicBezTo>
                                <a:cubicBezTo>
                                  <a:pt x="903948" y="139686"/>
                                  <a:pt x="1039428" y="390837"/>
                                  <a:pt x="1041400" y="416306"/>
                                </a:cubicBezTo>
                                <a:cubicBezTo>
                                  <a:pt x="1043372" y="441775"/>
                                  <a:pt x="877116" y="267842"/>
                                  <a:pt x="824631" y="226218"/>
                                </a:cubicBezTo>
                                <a:cubicBezTo>
                                  <a:pt x="772146" y="184594"/>
                                  <a:pt x="727860" y="163987"/>
                                  <a:pt x="726487" y="166563"/>
                                </a:cubicBezTo>
                                <a:cubicBezTo>
                                  <a:pt x="725114" y="169139"/>
                                  <a:pt x="711619" y="311498"/>
                                  <a:pt x="725025" y="385581"/>
                                </a:cubicBezTo>
                                <a:cubicBezTo>
                                  <a:pt x="738431" y="459664"/>
                                  <a:pt x="769378" y="483738"/>
                                  <a:pt x="796002" y="656781"/>
                                </a:cubicBezTo>
                                <a:cubicBezTo>
                                  <a:pt x="822626" y="829824"/>
                                  <a:pt x="913393" y="1423082"/>
                                  <a:pt x="884767" y="1423839"/>
                                </a:cubicBezTo>
                                <a:cubicBezTo>
                                  <a:pt x="856141" y="1424596"/>
                                  <a:pt x="628685" y="661948"/>
                                  <a:pt x="624246" y="661321"/>
                                </a:cubicBezTo>
                                <a:cubicBezTo>
                                  <a:pt x="619807" y="660694"/>
                                  <a:pt x="633510" y="884690"/>
                                  <a:pt x="636008" y="936282"/>
                                </a:cubicBezTo>
                                <a:cubicBezTo>
                                  <a:pt x="638506" y="987874"/>
                                  <a:pt x="640480" y="972926"/>
                                  <a:pt x="654485" y="992762"/>
                                </a:cubicBezTo>
                                <a:cubicBezTo>
                                  <a:pt x="668490" y="1012598"/>
                                  <a:pt x="721601" y="1053700"/>
                                  <a:pt x="720041" y="1055301"/>
                                </a:cubicBezTo>
                                <a:cubicBezTo>
                                  <a:pt x="718481" y="1056902"/>
                                  <a:pt x="755372" y="1150448"/>
                                  <a:pt x="749554" y="1145313"/>
                                </a:cubicBezTo>
                                <a:cubicBezTo>
                                  <a:pt x="743736" y="1140178"/>
                                  <a:pt x="552460" y="1088219"/>
                                  <a:pt x="502323" y="999173"/>
                                </a:cubicBezTo>
                                <a:cubicBezTo>
                                  <a:pt x="452186" y="910127"/>
                                  <a:pt x="460241" y="711132"/>
                                  <a:pt x="448734" y="611039"/>
                                </a:cubicBezTo>
                                <a:cubicBezTo>
                                  <a:pt x="437227" y="510946"/>
                                  <a:pt x="447339" y="506486"/>
                                  <a:pt x="433281" y="398615"/>
                                </a:cubicBezTo>
                                <a:cubicBezTo>
                                  <a:pt x="421414" y="303907"/>
                                  <a:pt x="394050" y="270638"/>
                                  <a:pt x="384030" y="234180"/>
                                </a:cubicBezTo>
                                <a:lnTo>
                                  <a:pt x="379681" y="234206"/>
                                </a:lnTo>
                                <a:lnTo>
                                  <a:pt x="0" y="3951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0A375" id="Gruppieren 120" o:spid="_x0000_s1026" style="position:absolute;margin-left:42.3pt;margin-top:238.15pt;width:46.1pt;height:74.8pt;z-index:251667968" coordsize="10414,1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">
                <o:lock v:ext="edit" aspectratio="t"/>
                <v:oval id="Ellipse 116" o:spid="_x0000_s1027" style="position:absolute;left:2571;top:13970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" filled="f" stroked="f" strokeweight="2pt"/>
                <v:oval id="Ellipse 117" o:spid="_x0000_s1028" style="position:absolute;left:3873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" filled="f" stroked="f" strokeweight="2pt"/>
                <v:shape id="Freihandform 119" o:spid="_x0000_s1029" style="position:absolute;top:2508;width:10414;height:14238;visibility:visible;mso-wrap-style:square;v-text-anchor:middle" coordsize="1041417,142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" path="m,395139c194733,229333,306830,59201,494511,18625,682192,-21951,721652,7126,812800,73406v91148,66280,226628,317431,228600,342900c1043372,441775,877116,267842,824631,226218,772146,184594,727860,163987,726487,166563v-1373,2576,-14868,144935,-1462,219018c738431,459664,769378,483738,796002,656781v26624,173043,117391,766301,88765,767058c856141,1424596,628685,661948,624246,661321v-4439,-627,9264,223369,11762,274961c638506,987874,640480,972926,654485,992762v14005,19836,67116,60938,65556,62539c718481,1056902,755372,1150448,749554,1145313v-5818,-5135,-197094,-57094,-247231,-146140c452186,910127,460241,711132,448734,611039,437227,510946,447339,506486,433281,398615,421414,303907,394050,270638,384030,234180r-4349,26l,395139xe" filled="f" stroked="f">
                  <v:path arrowok="t" o:connecttype="custom" o:connectlocs="0,395139;494511,18625;812800,73406;1041400,416306;824631,226218;726487,166563;725025,385581;796002,656781;884767,1423839;624246,661321;636008,936282;654485,992762;720041,1055301;749554,1145313;502323,999173;448734,611039;433281,398615;384030,234180;379681,234206;0,395139" o:connectangles="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DCB1D34" wp14:editId="142C1382">
                <wp:simplePos x="0" y="0"/>
                <wp:positionH relativeFrom="column">
                  <wp:posOffset>744855</wp:posOffset>
                </wp:positionH>
                <wp:positionV relativeFrom="paragraph">
                  <wp:posOffset>1725930</wp:posOffset>
                </wp:positionV>
                <wp:extent cx="2322830" cy="594360"/>
                <wp:effectExtent l="0" t="0" r="0" b="0"/>
                <wp:wrapNone/>
                <wp:docPr id="97" name="Gruppieren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594360"/>
                          <a:chOff x="0" y="0"/>
                          <a:chExt cx="2323381" cy="594360"/>
                        </a:xfrm>
                      </wpg:grpSpPr>
                      <wps:wsp>
                        <wps:cNvPr id="15" name="Rechteck 15"/>
                        <wps:cNvSpPr/>
                        <wps:spPr>
                          <a:xfrm rot="16200000">
                            <a:off x="134387" y="63230"/>
                            <a:ext cx="218016" cy="1440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hteck 91"/>
                        <wps:cNvSpPr/>
                        <wps:spPr>
                          <a:xfrm rot="16200000">
                            <a:off x="-1800" y="29183"/>
                            <a:ext cx="147600" cy="1440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hteck 94"/>
                        <wps:cNvSpPr/>
                        <wps:spPr>
                          <a:xfrm rot="16200000">
                            <a:off x="161138" y="308853"/>
                            <a:ext cx="168486" cy="144000"/>
                          </a:xfrm>
                          <a:prstGeom prst="rect">
                            <a:avLst/>
                          </a:prstGeom>
                          <a:solidFill>
                            <a:srgbClr val="C2D3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hteck 95"/>
                        <wps:cNvSpPr/>
                        <wps:spPr>
                          <a:xfrm rot="16200000">
                            <a:off x="-50438" y="267510"/>
                            <a:ext cx="250825" cy="1440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feld 96"/>
                        <wps:cNvSpPr txBox="1"/>
                        <wps:spPr>
                          <a:xfrm>
                            <a:off x="278681" y="0"/>
                            <a:ext cx="204470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6F98" w:rsidRDefault="005B6F98" w:rsidP="005B6F98">
                              <w:r w:rsidRPr="007A0736">
                                <w:rPr>
                                  <w:rFonts w:ascii="Franklin Gothic Heavy" w:hAnsi="Franklin Gothic Heavy"/>
                                  <w:color w:val="548DD4" w:themeColor="text2" w:themeTint="99"/>
                                  <w:spacing w:val="-36"/>
                                  <w:sz w:val="72"/>
                                </w:rPr>
                                <w:t>i</w:t>
                              </w:r>
                              <w:r w:rsidRPr="007A0736">
                                <w:rPr>
                                  <w:rFonts w:ascii="Franklin Gothic Heavy" w:hAnsi="Franklin Gothic Heavy"/>
                                  <w:color w:val="548DD4" w:themeColor="text2" w:themeTint="99"/>
                                  <w:spacing w:val="-30"/>
                                  <w:sz w:val="72"/>
                                </w:rPr>
                                <w:t>o</w:t>
                              </w:r>
                              <w:r w:rsidRPr="007A0736">
                                <w:rPr>
                                  <w:rFonts w:ascii="Franklin Gothic Heavy" w:hAnsi="Franklin Gothic Heavy"/>
                                  <w:color w:val="548DD4" w:themeColor="text2" w:themeTint="99"/>
                                  <w:spacing w:val="-40"/>
                                  <w:sz w:val="72"/>
                                </w:rPr>
                                <w:t>n</w:t>
                              </w:r>
                              <w:r w:rsidRPr="007A0736">
                                <w:rPr>
                                  <w:rFonts w:ascii="Franklin Gothic Heavy" w:hAnsi="Franklin Gothic Heavy"/>
                                  <w:color w:val="548DD4" w:themeColor="text2" w:themeTint="99"/>
                                  <w:spacing w:val="-30"/>
                                  <w:sz w:val="72"/>
                                </w:rPr>
                                <w:t>ic</w:t>
                              </w:r>
                              <w:r w:rsidRPr="007A0736">
                                <w:rPr>
                                  <w:color w:val="A6A6A6" w:themeColor="background1" w:themeShade="A6"/>
                                  <w:spacing w:val="-20"/>
                                </w:rPr>
                                <w:t xml:space="preserve"> </w:t>
                              </w:r>
                              <w:r w:rsidRPr="00397AB8">
                                <w:rPr>
                                  <w:rFonts w:ascii="Cooper Black" w:hAnsi="Cooper Black"/>
                                  <w:color w:val="A6A6A6" w:themeColor="background1" w:themeShade="A6"/>
                                </w:rPr>
                                <w:t>GmbH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B1D34" id="Gruppieren 97" o:spid="_x0000_s1027" style="position:absolute;margin-left:58.65pt;margin-top:135.9pt;width:182.9pt;height:46.8pt;z-index:251657728" coordsize="23233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">
                <v:rect id="Rechteck 15" o:spid="_x0000_s1028" style="position:absolute;left:1343;top:632;width:2180;height:14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" fillcolor="#8db3e2 [1311]" stroked="f" strokeweight="2pt"/>
                <v:rect id="Rechteck 91" o:spid="_x0000_s1029" style="position:absolute;left:-18;top:291;width:1476;height:14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" fillcolor="#8db3e2 [1311]" stroked="f" strokeweight="2pt"/>
                <v:rect id="Rechteck 94" o:spid="_x0000_s1030" style="position:absolute;left:1611;top:3088;width:1684;height:14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" fillcolor="#c2d3e8" stroked="f" strokeweight="2pt"/>
                <v:rect id="Rechteck 95" o:spid="_x0000_s1031" style="position:absolute;left:-506;top:2675;width:2509;height:14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" fillcolor="#8db3e2 [1311]" stroked="f" strokeweight="2pt"/>
                <v:shape id="Textfeld 96" o:spid="_x0000_s1032" type="#_x0000_t202" style="position:absolute;left:2786;width:20447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5B6F98" w:rsidRDefault="005B6F98" w:rsidP="005B6F98">
                        <w:r w:rsidRPr="007A0736">
                          <w:rPr>
                            <w:rFonts w:ascii="Franklin Gothic Heavy" w:hAnsi="Franklin Gothic Heavy"/>
                            <w:color w:val="548DD4" w:themeColor="text2" w:themeTint="99"/>
                            <w:spacing w:val="-36"/>
                            <w:sz w:val="72"/>
                          </w:rPr>
                          <w:t>i</w:t>
                        </w:r>
                        <w:r w:rsidRPr="007A0736">
                          <w:rPr>
                            <w:rFonts w:ascii="Franklin Gothic Heavy" w:hAnsi="Franklin Gothic Heavy"/>
                            <w:color w:val="548DD4" w:themeColor="text2" w:themeTint="99"/>
                            <w:spacing w:val="-30"/>
                            <w:sz w:val="72"/>
                          </w:rPr>
                          <w:t>o</w:t>
                        </w:r>
                        <w:r w:rsidRPr="007A0736">
                          <w:rPr>
                            <w:rFonts w:ascii="Franklin Gothic Heavy" w:hAnsi="Franklin Gothic Heavy"/>
                            <w:color w:val="548DD4" w:themeColor="text2" w:themeTint="99"/>
                            <w:spacing w:val="-40"/>
                            <w:sz w:val="72"/>
                          </w:rPr>
                          <w:t>n</w:t>
                        </w:r>
                        <w:r w:rsidRPr="007A0736">
                          <w:rPr>
                            <w:rFonts w:ascii="Franklin Gothic Heavy" w:hAnsi="Franklin Gothic Heavy"/>
                            <w:color w:val="548DD4" w:themeColor="text2" w:themeTint="99"/>
                            <w:spacing w:val="-30"/>
                            <w:sz w:val="72"/>
                          </w:rPr>
                          <w:t>ic</w:t>
                        </w:r>
                        <w:r w:rsidRPr="007A0736">
                          <w:rPr>
                            <w:color w:val="A6A6A6" w:themeColor="background1" w:themeShade="A6"/>
                            <w:spacing w:val="-20"/>
                          </w:rPr>
                          <w:t xml:space="preserve"> </w:t>
                        </w:r>
                        <w:r w:rsidRPr="00397AB8">
                          <w:rPr>
                            <w:rFonts w:ascii="Cooper Black" w:hAnsi="Cooper Black"/>
                            <w:color w:val="A6A6A6" w:themeColor="background1" w:themeShade="A6"/>
                          </w:rPr>
                          <w:t>GmbH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786765</wp:posOffset>
                </wp:positionV>
                <wp:extent cx="2019935" cy="434975"/>
                <wp:effectExtent l="0" t="0" r="0" b="31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F98" w:rsidRPr="00831311" w:rsidRDefault="005B6F98" w:rsidP="005B6F98">
                            <w:pPr>
                              <w:tabs>
                                <w:tab w:val="left" w:pos="5031"/>
                              </w:tabs>
                              <w:rPr>
                                <w:rFonts w:ascii="Berlin Sans FB Demi" w:hAnsi="Berlin Sans FB Demi" w:cs="Aharoni"/>
                                <w:color w:val="FFAFE2"/>
                                <w:sz w:val="56"/>
                              </w:rPr>
                            </w:pPr>
                            <w:r w:rsidRPr="00831311">
                              <w:rPr>
                                <w:rFonts w:ascii="Berlin Sans FB Demi" w:hAnsi="Berlin Sans FB Demi" w:cs="Aharoni"/>
                                <w:color w:val="FFAFE2"/>
                                <w:sz w:val="56"/>
                              </w:rPr>
                              <w:t>Mona 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33" type="#_x0000_t202" style="position:absolute;margin-left:47.05pt;margin-top:61.95pt;width:159.05pt;height:34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" filled="f" stroked="f" strokeweight=".5pt">
                <v:textbox>
                  <w:txbxContent>
                    <w:p w:rsidR="005B6F98" w:rsidRPr="00831311" w:rsidRDefault="005B6F98" w:rsidP="005B6F98">
                      <w:pPr>
                        <w:tabs>
                          <w:tab w:val="left" w:pos="5031"/>
                        </w:tabs>
                        <w:rPr>
                          <w:rFonts w:ascii="Berlin Sans FB Demi" w:hAnsi="Berlin Sans FB Demi" w:cs="Aharoni"/>
                          <w:color w:val="FFAFE2"/>
                          <w:sz w:val="56"/>
                        </w:rPr>
                      </w:pPr>
                      <w:r w:rsidRPr="00831311">
                        <w:rPr>
                          <w:rFonts w:ascii="Berlin Sans FB Demi" w:hAnsi="Berlin Sans FB Demi" w:cs="Aharoni"/>
                          <w:color w:val="FFAFE2"/>
                          <w:sz w:val="56"/>
                        </w:rPr>
                        <w:t>Mona Lisa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A2D63E" wp14:editId="4101DC98">
                <wp:simplePos x="0" y="0"/>
                <wp:positionH relativeFrom="column">
                  <wp:posOffset>893579</wp:posOffset>
                </wp:positionH>
                <wp:positionV relativeFrom="paragraph">
                  <wp:posOffset>697330</wp:posOffset>
                </wp:positionV>
                <wp:extent cx="1335505" cy="340895"/>
                <wp:effectExtent l="0" t="95250" r="0" b="11684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3814">
                          <a:off x="0" y="0"/>
                          <a:ext cx="1335505" cy="34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0D4" w:rsidRPr="00A670D4" w:rsidRDefault="00A670D4" w:rsidP="00A670D4">
                            <w:pPr>
                              <w:tabs>
                                <w:tab w:val="left" w:pos="5031"/>
                              </w:tabs>
                              <w:rPr>
                                <w:rFonts w:ascii="Rage Italic" w:hAnsi="Rage Italic" w:cs="Aharoni"/>
                                <w:color w:val="5F497A" w:themeColor="accent4" w:themeShade="BF"/>
                                <w:sz w:val="36"/>
                              </w:rPr>
                            </w:pPr>
                            <w:r w:rsidRPr="00A670D4">
                              <w:rPr>
                                <w:rFonts w:ascii="Rage Italic" w:hAnsi="Rage Italic" w:cs="Aharoni"/>
                                <w:color w:val="5F497A" w:themeColor="accent4" w:themeShade="BF"/>
                                <w:sz w:val="36"/>
                              </w:rPr>
                              <w:t>Brautmode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2D63E" id="Textfeld 2" o:spid="_x0000_s1034" type="#_x0000_t202" style="position:absolute;margin-left:70.35pt;margin-top:54.9pt;width:105.15pt;height:26.85pt;rotation:-749498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" filled="f" stroked="f" strokeweight=".5pt">
                <v:textbox>
                  <w:txbxContent>
                    <w:p w:rsidR="00A670D4" w:rsidRPr="00A670D4" w:rsidRDefault="00A670D4" w:rsidP="00A670D4">
                      <w:pPr>
                        <w:tabs>
                          <w:tab w:val="left" w:pos="5031"/>
                        </w:tabs>
                        <w:rPr>
                          <w:rFonts w:ascii="Rage Italic" w:hAnsi="Rage Italic" w:cs="Aharoni"/>
                          <w:color w:val="5F497A" w:themeColor="accent4" w:themeShade="BF"/>
                          <w:sz w:val="36"/>
                        </w:rPr>
                      </w:pPr>
                      <w:r w:rsidRPr="00A670D4">
                        <w:rPr>
                          <w:rFonts w:ascii="Rage Italic" w:hAnsi="Rage Italic" w:cs="Aharoni"/>
                          <w:color w:val="5F497A" w:themeColor="accent4" w:themeShade="BF"/>
                          <w:sz w:val="36"/>
                        </w:rPr>
                        <w:t>Brautmode</w:t>
                      </w:r>
                    </w:p>
                  </w:txbxContent>
                </v:textbox>
              </v:shape>
            </w:pict>
          </mc:Fallback>
        </mc:AlternateContent>
      </w:r>
      <w:r w:rsidR="005B6F98" w:rsidRPr="004E375F">
        <w:rPr>
          <w:rFonts w:ascii="Arial" w:hAnsi="Arial" w:cs="Arial"/>
          <w:b/>
          <w:sz w:val="32"/>
          <w:szCs w:val="32"/>
        </w:rPr>
        <w:t>Logos beurteilen und verbessern</w:t>
      </w:r>
    </w:p>
    <w:sectPr w:rsidR="005B6F98" w:rsidRPr="00A670D4" w:rsidSect="00A670D4">
      <w:footerReference w:type="default" r:id="rId6"/>
      <w:pgSz w:w="11906" w:h="16838" w:code="9"/>
      <w:pgMar w:top="851" w:right="567" w:bottom="1304" w:left="1701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6E9" w:rsidRDefault="003B66E9">
      <w:r>
        <w:separator/>
      </w:r>
    </w:p>
  </w:endnote>
  <w:endnote w:type="continuationSeparator" w:id="0">
    <w:p w:rsidR="003B66E9" w:rsidRDefault="003B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F47E89-27FF-4FB8-9314-E8351D2CC8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Regular r:id="rId2" w:fontKey="{82880833-F9D7-42B4-B726-A09371C0E469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3" w:fontKey="{C49E90C5-B805-4F02-BD0A-B83B909E6851}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4" w:fontKey="{D34F8E9D-BF4B-4753-AB41-335FA6255E06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5" w:fontKey="{9B392D0C-1A57-41AD-8EAA-F7565046DCD3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6" w:fontKey="{1D2541CB-8780-43D0-B433-7AA5AEDCCFB6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7" w:fontKey="{348AF1B4-CFA5-4117-8F37-AB358E888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115D95-E7B0-467D-9E6E-8C4D84E413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47C347B-12F0-42D4-B24A-4076F92AF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-113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87"/>
      <w:gridCol w:w="3374"/>
      <w:gridCol w:w="2608"/>
      <w:gridCol w:w="227"/>
    </w:tblGrid>
    <w:tr w:rsidR="00FA7D37" w:rsidTr="00A670D4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FA7D37" w:rsidRDefault="00DF5C90">
          <w:pPr>
            <w:pStyle w:val="pdffusszeile"/>
            <w:spacing w:before="0" w:line="240" w:lineRule="auto"/>
          </w:pPr>
          <w:r>
            <w:drawing>
              <wp:inline distT="0" distB="0" distL="0" distR="0" wp14:anchorId="39F549C6" wp14:editId="121BF125">
                <wp:extent cx="471805" cy="233680"/>
                <wp:effectExtent l="0" t="0" r="444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80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A7D37" w:rsidRPr="004E375F" w:rsidRDefault="00FA7D37">
          <w:pPr>
            <w:pStyle w:val="pdffusszeile"/>
            <w:rPr>
              <w:rFonts w:ascii="Arial" w:hAnsi="Arial" w:cs="Arial"/>
            </w:rPr>
          </w:pPr>
          <w:r w:rsidRPr="004E375F">
            <w:rPr>
              <w:rFonts w:ascii="Arial" w:hAnsi="Arial" w:cs="Arial"/>
            </w:rPr>
            <w:t>© Ernst K</w:t>
          </w:r>
          <w:r w:rsidR="00DF5C90" w:rsidRPr="004E375F">
            <w:rPr>
              <w:rFonts w:ascii="Arial" w:hAnsi="Arial" w:cs="Arial"/>
            </w:rPr>
            <w:t>lett Verlag GmbH, Stuttgart 2020</w:t>
          </w:r>
          <w:r w:rsidRPr="004E375F">
            <w:rPr>
              <w:rFonts w:ascii="Arial" w:hAnsi="Arial" w:cs="Arial"/>
            </w:rPr>
            <w:t xml:space="preserve"> | www.klett.de</w:t>
          </w:r>
          <w:r w:rsidRPr="004E375F">
            <w:rPr>
              <w:rFonts w:ascii="Arial" w:hAnsi="Arial" w:cs="Arial"/>
            </w:rPr>
            <w:br/>
            <w:t>Von dieser Druckvorlage ist die Vervielfältigung für den eigenen</w:t>
          </w:r>
          <w:r w:rsidRPr="004E375F">
            <w:rPr>
              <w:rFonts w:ascii="Arial" w:hAnsi="Arial" w:cs="Arial"/>
            </w:rPr>
            <w:br/>
            <w:t>Unterrichtsgebrauch gestattet. Die Kopiergebühren sind abgegolten.</w:t>
          </w:r>
        </w:p>
      </w:tc>
      <w:tc>
        <w:tcPr>
          <w:tcW w:w="337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A7D37" w:rsidRPr="004E375F" w:rsidRDefault="00FA7D37" w:rsidP="005B6F98">
          <w:pPr>
            <w:pStyle w:val="pdffusszeile"/>
            <w:rPr>
              <w:rFonts w:ascii="Arial" w:hAnsi="Arial" w:cs="Arial"/>
            </w:rPr>
          </w:pPr>
          <w:r w:rsidRPr="004E375F">
            <w:rPr>
              <w:rFonts w:ascii="Arial" w:hAnsi="Arial" w:cs="Arial"/>
            </w:rPr>
            <w:t xml:space="preserve">Autor: </w:t>
          </w:r>
          <w:r w:rsidR="005B6F98" w:rsidRPr="004E375F">
            <w:rPr>
              <w:rFonts w:ascii="Arial" w:hAnsi="Arial" w:cs="Arial"/>
            </w:rPr>
            <w:t>Maximilian Graf</w:t>
          </w:r>
          <w:r w:rsidRPr="004E375F">
            <w:rPr>
              <w:rFonts w:ascii="Arial" w:hAnsi="Arial" w:cs="Arial"/>
            </w:rPr>
            <w:br/>
          </w:r>
          <w:r w:rsidR="00926265" w:rsidRPr="004E375F">
            <w:rPr>
              <w:rFonts w:ascii="Arial" w:hAnsi="Arial" w:cs="Arial"/>
            </w:rPr>
            <w:t>Bildquellen</w:t>
          </w:r>
          <w:r w:rsidRPr="004E375F">
            <w:rPr>
              <w:rFonts w:ascii="Arial" w:hAnsi="Arial" w:cs="Arial"/>
            </w:rPr>
            <w:t xml:space="preserve">: </w:t>
          </w:r>
          <w:r w:rsidR="005B6F98" w:rsidRPr="004E375F">
            <w:rPr>
              <w:rFonts w:ascii="Arial" w:hAnsi="Arial" w:cs="Arial"/>
            </w:rPr>
            <w:t>erstellt in Microsoft Word 2016</w:t>
          </w:r>
        </w:p>
      </w:tc>
      <w:tc>
        <w:tcPr>
          <w:tcW w:w="2608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A7D37" w:rsidRPr="004E375F" w:rsidRDefault="00DF5C90" w:rsidP="00926265">
          <w:pPr>
            <w:pStyle w:val="pdffusszeile"/>
            <w:rPr>
              <w:rFonts w:ascii="Arial" w:hAnsi="Arial" w:cs="Arial"/>
            </w:rPr>
          </w:pPr>
          <w:r w:rsidRPr="004E375F">
            <w:rPr>
              <w:rFonts w:ascii="Arial" w:hAnsi="Arial" w:cs="Arial"/>
            </w:rPr>
            <w:t>Material zu</w:t>
          </w:r>
          <w:r w:rsidR="00FA7D37" w:rsidRPr="004E375F">
            <w:rPr>
              <w:rFonts w:ascii="Arial" w:hAnsi="Arial" w:cs="Arial"/>
            </w:rPr>
            <w:t xml:space="preserve">: </w:t>
          </w:r>
          <w:r w:rsidRPr="004E375F">
            <w:rPr>
              <w:rFonts w:ascii="Arial" w:hAnsi="Arial" w:cs="Arial"/>
            </w:rPr>
            <w:t>Wirtsc</w:t>
          </w:r>
          <w:r w:rsidR="005B6F98" w:rsidRPr="004E375F">
            <w:rPr>
              <w:rFonts w:ascii="Arial" w:hAnsi="Arial" w:cs="Arial"/>
            </w:rPr>
            <w:t>haft und Kommunikation 8, S. 30 [3</w:t>
          </w:r>
          <w:r w:rsidR="001C6EEC" w:rsidRPr="004E375F">
            <w:rPr>
              <w:rFonts w:ascii="Arial" w:hAnsi="Arial" w:cs="Arial"/>
            </w:rPr>
            <w:t>]</w:t>
          </w:r>
          <w:r w:rsidR="00926265" w:rsidRPr="004E375F">
            <w:rPr>
              <w:rFonts w:ascii="Arial" w:hAnsi="Arial" w:cs="Arial"/>
            </w:rPr>
            <w:br/>
            <w:t>ISBN: 978-3-12-007171-6</w:t>
          </w:r>
        </w:p>
      </w:tc>
      <w:tc>
        <w:tcPr>
          <w:tcW w:w="22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A7D37" w:rsidRDefault="00FA7D37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 w:rsidR="00FB1757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FA7D37" w:rsidRDefault="00FA7D37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6E9" w:rsidRDefault="003B66E9">
      <w:r>
        <w:separator/>
      </w:r>
    </w:p>
  </w:footnote>
  <w:footnote w:type="continuationSeparator" w:id="0">
    <w:p w:rsidR="003B66E9" w:rsidRDefault="003B66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90"/>
    <w:rsid w:val="001C6EEC"/>
    <w:rsid w:val="00314B99"/>
    <w:rsid w:val="003B66E9"/>
    <w:rsid w:val="004E375F"/>
    <w:rsid w:val="005B6F98"/>
    <w:rsid w:val="00926265"/>
    <w:rsid w:val="00A34476"/>
    <w:rsid w:val="00A63435"/>
    <w:rsid w:val="00A670D4"/>
    <w:rsid w:val="00B35299"/>
    <w:rsid w:val="00BA5DCF"/>
    <w:rsid w:val="00CB1CB8"/>
    <w:rsid w:val="00DF5C90"/>
    <w:rsid w:val="00E676AD"/>
    <w:rsid w:val="00FA7D37"/>
    <w:rsid w:val="00FB1757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BC9501C-DE44-44A2-B107-212CC0C9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C6EE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basedOn w:val="Absatz-Standardschriftart"/>
    <w:rPr>
      <w:rFonts w:ascii="PoloST11KLeicht" w:hAnsi="PoloST11KLeicht"/>
      <w:b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6E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6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4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olz\Documents\&#176;Klett_WiK_8_Onlinematerialien\Redaktion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pdf_A4hoch.dot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Scholz</dc:creator>
  <cp:lastModifiedBy>Maximilian Graf</cp:lastModifiedBy>
  <cp:revision>7</cp:revision>
  <cp:lastPrinted>2004-03-26T13:29:00Z</cp:lastPrinted>
  <dcterms:created xsi:type="dcterms:W3CDTF">2020-02-05T18:20:00Z</dcterms:created>
  <dcterms:modified xsi:type="dcterms:W3CDTF">2020-02-18T17:41:00Z</dcterms:modified>
</cp:coreProperties>
</file>