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81526" w14:textId="238A470E" w:rsidR="003253F3" w:rsidRPr="00CB013F" w:rsidRDefault="003253F3" w:rsidP="003253F3">
      <w:pPr>
        <w:spacing w:after="0"/>
        <w:jc w:val="left"/>
        <w:rPr>
          <w:rFonts w:ascii="Arial" w:hAnsi="Arial" w:cs="Arial"/>
          <w:i/>
          <w:sz w:val="19"/>
          <w:szCs w:val="19"/>
          <w:lang w:val="en-GB"/>
        </w:rPr>
      </w:pPr>
      <w:r w:rsidRPr="00CB013F">
        <w:rPr>
          <w:rFonts w:ascii="Arial" w:hAnsi="Arial" w:cs="Arial"/>
          <w:i/>
          <w:sz w:val="19"/>
          <w:szCs w:val="19"/>
          <w:lang w:val="en-GB"/>
        </w:rPr>
        <w:t>Edit the photo from the story on pp. 74-75 so it looks like the photo in your book on page 76.</w:t>
      </w:r>
    </w:p>
    <w:p w14:paraId="0AD4A6C7" w14:textId="1B0EC6BC" w:rsidR="003253F3" w:rsidRPr="00CB013F" w:rsidRDefault="003253F3" w:rsidP="003253F3">
      <w:pPr>
        <w:spacing w:after="0"/>
        <w:jc w:val="left"/>
        <w:rPr>
          <w:rFonts w:ascii="Arial" w:hAnsi="Arial" w:cs="Arial"/>
          <w:i/>
          <w:sz w:val="19"/>
          <w:szCs w:val="19"/>
          <w:lang w:val="en-GB"/>
        </w:rPr>
      </w:pPr>
    </w:p>
    <w:p w14:paraId="45D5E20E" w14:textId="2566705A" w:rsidR="00BF6706" w:rsidRDefault="00CB013F" w:rsidP="00BF6706">
      <w:pPr>
        <w:shd w:val="clear" w:color="auto" w:fill="FFFFFF" w:themeFill="background1"/>
        <w:spacing w:after="0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noProof/>
          <w:sz w:val="22"/>
          <w:lang w:val="en-GB"/>
        </w:rPr>
        <w:drawing>
          <wp:inline distT="0" distB="0" distL="0" distR="0" wp14:anchorId="24C5068C" wp14:editId="5A81AAC2">
            <wp:extent cx="6019800" cy="40100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A1FA" w14:textId="65F1009D" w:rsidR="00D506FF" w:rsidRDefault="00D506FF" w:rsidP="00D506FF">
      <w:pPr>
        <w:spacing w:after="0"/>
        <w:jc w:val="left"/>
        <w:rPr>
          <w:rFonts w:ascii="Arial" w:hAnsi="Arial" w:cs="Arial"/>
          <w:sz w:val="22"/>
          <w:lang w:val="en-GB"/>
        </w:rPr>
      </w:pPr>
    </w:p>
    <w:p w14:paraId="61307A33" w14:textId="5B4ED8CC" w:rsidR="005A4DEB" w:rsidRDefault="005A4DEB" w:rsidP="00D506FF">
      <w:pPr>
        <w:spacing w:after="0"/>
        <w:jc w:val="left"/>
        <w:rPr>
          <w:rFonts w:ascii="Arial" w:hAnsi="Arial" w:cs="Arial"/>
          <w:sz w:val="22"/>
          <w:lang w:val="en-GB"/>
        </w:rPr>
      </w:pPr>
    </w:p>
    <w:p w14:paraId="7ADFFA6C" w14:textId="7D970C26" w:rsidR="005A4DEB" w:rsidRDefault="005A4DEB" w:rsidP="00D506FF">
      <w:pPr>
        <w:spacing w:after="0"/>
        <w:jc w:val="left"/>
        <w:rPr>
          <w:rFonts w:ascii="Arial" w:hAnsi="Arial" w:cs="Arial"/>
          <w:sz w:val="22"/>
          <w:lang w:val="en-GB"/>
        </w:rPr>
      </w:pPr>
    </w:p>
    <w:sectPr w:rsidR="005A4DEB" w:rsidSect="003253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993" w:right="1274" w:bottom="397" w:left="1134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0C444" w14:textId="77777777" w:rsidR="0054734D" w:rsidRDefault="0054734D" w:rsidP="00742463">
      <w:pPr>
        <w:spacing w:after="0" w:line="240" w:lineRule="auto"/>
      </w:pPr>
      <w:r>
        <w:separator/>
      </w:r>
    </w:p>
  </w:endnote>
  <w:endnote w:type="continuationSeparator" w:id="0">
    <w:p w14:paraId="1C06E07A" w14:textId="77777777" w:rsidR="0054734D" w:rsidRDefault="0054734D" w:rsidP="0074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56AFF" w14:textId="77777777" w:rsidR="00CB013F" w:rsidRDefault="00CB01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E97EC" w14:textId="5726F5DC" w:rsidR="00744B3C" w:rsidRPr="00CB013F" w:rsidRDefault="00744B3C" w:rsidP="00444A9E">
    <w:pPr>
      <w:pStyle w:val="Fuzeile"/>
      <w:jc w:val="both"/>
      <w:rPr>
        <w:sz w:val="19"/>
        <w:szCs w:val="19"/>
      </w:rPr>
    </w:pPr>
  </w:p>
  <w:tbl>
    <w:tblPr>
      <w:tblW w:w="11079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"/>
      <w:gridCol w:w="851"/>
      <w:gridCol w:w="20"/>
      <w:gridCol w:w="3949"/>
      <w:gridCol w:w="5670"/>
      <w:gridCol w:w="22"/>
    </w:tblGrid>
    <w:tr w:rsidR="00744B3C" w:rsidRPr="005A4DEB" w14:paraId="03B72A55" w14:textId="77777777" w:rsidTr="00CB013F">
      <w:trPr>
        <w:trHeight w:hRule="exact" w:val="426"/>
      </w:trPr>
      <w:tc>
        <w:tcPr>
          <w:tcW w:w="567" w:type="dxa"/>
          <w:noWrap/>
        </w:tcPr>
        <w:p w14:paraId="0AA703E4" w14:textId="77777777" w:rsidR="00744B3C" w:rsidRPr="00913892" w:rsidRDefault="00744B3C" w:rsidP="00744B3C">
          <w:pPr>
            <w:pStyle w:val="ekvpaginabild"/>
            <w:jc w:val="both"/>
          </w:pPr>
        </w:p>
      </w:tc>
      <w:tc>
        <w:tcPr>
          <w:tcW w:w="851" w:type="dxa"/>
        </w:tcPr>
        <w:p w14:paraId="444CFC6C" w14:textId="77777777" w:rsidR="00744B3C" w:rsidRPr="00913892" w:rsidRDefault="00744B3C" w:rsidP="00744B3C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4DFAB9D" wp14:editId="33C76A5F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" w:type="dxa"/>
          <w:noWrap/>
        </w:tcPr>
        <w:p w14:paraId="587C96B8" w14:textId="77777777" w:rsidR="00744B3C" w:rsidRPr="00913892" w:rsidRDefault="00744B3C" w:rsidP="00744B3C">
          <w:pPr>
            <w:pStyle w:val="ekvquelle"/>
          </w:pPr>
        </w:p>
      </w:tc>
      <w:tc>
        <w:tcPr>
          <w:tcW w:w="3949" w:type="dxa"/>
        </w:tcPr>
        <w:p w14:paraId="3EAF08BB" w14:textId="77777777" w:rsidR="00744B3C" w:rsidRPr="00913892" w:rsidRDefault="00744B3C" w:rsidP="00744B3C">
          <w:pPr>
            <w:pStyle w:val="ekvpagina"/>
          </w:pPr>
          <w:r w:rsidRPr="00913892">
            <w:t>© Ernst Klett Verlag GmbH, Stuttgart 20</w:t>
          </w:r>
          <w:r>
            <w:t>20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670" w:type="dxa"/>
        </w:tcPr>
        <w:p w14:paraId="5BEEB963" w14:textId="170601A9" w:rsidR="00744B3C" w:rsidRPr="00B45CEF" w:rsidRDefault="00527149" w:rsidP="00744B3C">
          <w:pPr>
            <w:pStyle w:val="ekvpagina"/>
            <w:rPr>
              <w:lang w:val="en-GB"/>
            </w:rPr>
          </w:pPr>
          <w:r w:rsidRPr="00B45CEF">
            <w:rPr>
              <w:lang w:val="en-GB"/>
            </w:rPr>
            <w:t xml:space="preserve">Bildquellen: </w:t>
          </w:r>
          <w:r w:rsidR="00B45CEF" w:rsidRPr="00B45CEF">
            <w:rPr>
              <w:lang w:val="en-GB"/>
            </w:rPr>
            <w:t>YERMAN FILMS (Andrea Artz), Lon</w:t>
          </w:r>
          <w:r w:rsidR="00B45CEF">
            <w:rPr>
              <w:lang w:val="en-GB"/>
            </w:rPr>
            <w:t>don</w:t>
          </w:r>
        </w:p>
      </w:tc>
      <w:tc>
        <w:tcPr>
          <w:tcW w:w="22" w:type="dxa"/>
        </w:tcPr>
        <w:p w14:paraId="704AE16E" w14:textId="77777777" w:rsidR="00744B3C" w:rsidRPr="00B45CEF" w:rsidRDefault="00744B3C" w:rsidP="00744B3C">
          <w:pPr>
            <w:pStyle w:val="ekvpagina"/>
            <w:rPr>
              <w:lang w:val="en-GB"/>
            </w:rPr>
          </w:pPr>
        </w:p>
      </w:tc>
    </w:tr>
  </w:tbl>
  <w:p w14:paraId="6EABD83E" w14:textId="680BD0C7" w:rsidR="00744B3C" w:rsidRPr="00CB013F" w:rsidRDefault="00744B3C">
    <w:pPr>
      <w:pStyle w:val="Fuzeile"/>
      <w:rPr>
        <w:rFonts w:ascii="Arial" w:hAnsi="Arial" w:cs="Arial"/>
        <w:sz w:val="19"/>
        <w:szCs w:val="19"/>
        <w:lang w:val="en-GB"/>
      </w:rPr>
    </w:pPr>
  </w:p>
  <w:p w14:paraId="7146C5AE" w14:textId="77777777" w:rsidR="00744B3C" w:rsidRPr="00CB013F" w:rsidRDefault="00744B3C">
    <w:pPr>
      <w:pStyle w:val="Fuzeile"/>
      <w:rPr>
        <w:rFonts w:ascii="Arial" w:hAnsi="Arial" w:cs="Arial"/>
        <w:sz w:val="19"/>
        <w:szCs w:val="19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1DFF3" w14:textId="77777777" w:rsidR="00CB013F" w:rsidRDefault="00CB01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69032" w14:textId="77777777" w:rsidR="0054734D" w:rsidRDefault="0054734D" w:rsidP="00742463">
      <w:pPr>
        <w:spacing w:after="0" w:line="240" w:lineRule="auto"/>
      </w:pPr>
      <w:r>
        <w:separator/>
      </w:r>
    </w:p>
  </w:footnote>
  <w:footnote w:type="continuationSeparator" w:id="0">
    <w:p w14:paraId="47D74357" w14:textId="77777777" w:rsidR="0054734D" w:rsidRDefault="0054734D" w:rsidP="00742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EBAB7" w14:textId="77777777" w:rsidR="00CB013F" w:rsidRDefault="00CB01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28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4367"/>
      <w:gridCol w:w="4625"/>
      <w:gridCol w:w="2036"/>
    </w:tblGrid>
    <w:tr w:rsidR="00CB013F" w:rsidRPr="00433D64" w14:paraId="692F756B" w14:textId="77777777" w:rsidTr="00CB013F">
      <w:trPr>
        <w:trHeight w:hRule="exact" w:val="510"/>
      </w:trPr>
      <w:tc>
        <w:tcPr>
          <w:tcW w:w="4367" w:type="dxa"/>
          <w:tcBorders>
            <w:top w:val="nil"/>
            <w:bottom w:val="single" w:sz="24" w:space="0" w:color="auto"/>
          </w:tcBorders>
          <w:tcMar>
            <w:left w:w="0" w:type="dxa"/>
            <w:right w:w="0" w:type="dxa"/>
          </w:tcMar>
          <w:vAlign w:val="bottom"/>
        </w:tcPr>
        <w:p w14:paraId="5E8A87A9" w14:textId="4777F326" w:rsidR="00CB013F" w:rsidRPr="00386769" w:rsidRDefault="00CB013F" w:rsidP="00CB013F">
          <w:pPr>
            <w:pStyle w:val="ekvue2arial"/>
          </w:pPr>
          <w:r>
            <w:tab/>
          </w:r>
          <w:r w:rsidRPr="00386769">
            <w:t xml:space="preserve">Green Line </w:t>
          </w:r>
          <w:r>
            <w:t>3</w:t>
          </w:r>
          <w:r w:rsidRPr="00386769">
            <w:t xml:space="preserve"> </w:t>
          </w:r>
          <w:r>
            <w:t>G9</w:t>
          </w:r>
        </w:p>
      </w:tc>
      <w:tc>
        <w:tcPr>
          <w:tcW w:w="4625" w:type="dxa"/>
          <w:tcBorders>
            <w:top w:val="nil"/>
            <w:bottom w:val="single" w:sz="24" w:space="0" w:color="auto"/>
          </w:tcBorders>
          <w:vAlign w:val="bottom"/>
        </w:tcPr>
        <w:p w14:paraId="03835409" w14:textId="07296377" w:rsidR="00CB013F" w:rsidRPr="00433D64" w:rsidRDefault="00CB013F" w:rsidP="00CB013F">
          <w:pPr>
            <w:pStyle w:val="ekvue3arial"/>
            <w:rPr>
              <w:lang w:val="en-US"/>
            </w:rPr>
          </w:pPr>
          <w:r>
            <w:rPr>
              <w:lang w:val="en-US"/>
            </w:rPr>
            <w:t xml:space="preserve">Unit </w:t>
          </w:r>
          <w:r>
            <w:rPr>
              <w:lang w:val="en-US"/>
            </w:rPr>
            <w:t>3</w:t>
          </w:r>
          <w:r>
            <w:rPr>
              <w:lang w:val="en-US"/>
            </w:rPr>
            <w:t xml:space="preserve">, </w:t>
          </w:r>
          <w:r>
            <w:rPr>
              <w:lang w:val="en-US"/>
            </w:rPr>
            <w:t>Editing a photo</w:t>
          </w:r>
        </w:p>
      </w:tc>
      <w:tc>
        <w:tcPr>
          <w:tcW w:w="2036" w:type="dxa"/>
          <w:tcBorders>
            <w:top w:val="nil"/>
            <w:bottom w:val="single" w:sz="24" w:space="0" w:color="auto"/>
          </w:tcBorders>
          <w:vAlign w:val="bottom"/>
        </w:tcPr>
        <w:p w14:paraId="603B977D" w14:textId="77777777" w:rsidR="00CB013F" w:rsidRPr="00433D64" w:rsidRDefault="00CB013F" w:rsidP="00CB013F">
          <w:pPr>
            <w:pStyle w:val="ekvue3arial"/>
            <w:rPr>
              <w:lang w:val="en-US"/>
            </w:rPr>
          </w:pPr>
        </w:p>
      </w:tc>
    </w:tr>
    <w:tr w:rsidR="00CB013F" w:rsidRPr="00714786" w14:paraId="2AAD7995" w14:textId="77777777" w:rsidTr="00CB013F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125"/>
      </w:trPr>
      <w:tc>
        <w:tcPr>
          <w:tcW w:w="11028" w:type="dxa"/>
          <w:gridSpan w:val="3"/>
          <w:tcBorders>
            <w:top w:val="single" w:sz="24" w:space="0" w:color="auto"/>
            <w:bottom w:val="single" w:sz="24" w:space="0" w:color="808080"/>
          </w:tcBorders>
        </w:tcPr>
        <w:p w14:paraId="5CB86FFF" w14:textId="77777777" w:rsidR="00CB013F" w:rsidRPr="00714786" w:rsidRDefault="00CB013F" w:rsidP="00CB013F">
          <w:pPr>
            <w:rPr>
              <w:rFonts w:eastAsia="Times New Roman"/>
              <w:color w:val="FFFFFF"/>
              <w:sz w:val="6"/>
              <w:szCs w:val="6"/>
              <w:lang w:val="en-US"/>
            </w:rPr>
          </w:pPr>
        </w:p>
      </w:tc>
    </w:tr>
    <w:tr w:rsidR="00CB013F" w:rsidRPr="00714786" w14:paraId="0792BF6A" w14:textId="77777777" w:rsidTr="00CB013F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680"/>
      </w:trPr>
      <w:tc>
        <w:tcPr>
          <w:tcW w:w="11028" w:type="dxa"/>
          <w:gridSpan w:val="3"/>
          <w:tcBorders>
            <w:top w:val="single" w:sz="24" w:space="0" w:color="808080"/>
            <w:bottom w:val="nil"/>
          </w:tcBorders>
        </w:tcPr>
        <w:p w14:paraId="5C1E0AD7" w14:textId="77777777" w:rsidR="00CB013F" w:rsidRPr="00714786" w:rsidRDefault="00CB013F" w:rsidP="00CB013F">
          <w:pPr>
            <w:rPr>
              <w:rFonts w:eastAsia="Times New Roman"/>
              <w:color w:val="FFFFFF"/>
              <w:lang w:val="en-US"/>
            </w:rPr>
          </w:pPr>
        </w:p>
      </w:tc>
      <w:bookmarkStart w:id="0" w:name="_GoBack"/>
      <w:bookmarkEnd w:id="0"/>
    </w:tr>
  </w:tbl>
  <w:p w14:paraId="7C316A39" w14:textId="77777777" w:rsidR="00CB013F" w:rsidRPr="00CB013F" w:rsidRDefault="00CB013F" w:rsidP="00CB013F">
    <w:pPr>
      <w:pStyle w:val="Kopfzeile"/>
      <w:jc w:val="both"/>
      <w:rPr>
        <w:rFonts w:ascii="Arial" w:hAnsi="Arial" w:cs="Arial"/>
        <w:sz w:val="19"/>
        <w:szCs w:val="19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7804C" w14:textId="77777777" w:rsidR="00CB013F" w:rsidRDefault="00CB01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4D"/>
    <w:rsid w:val="000436E8"/>
    <w:rsid w:val="000C25AC"/>
    <w:rsid w:val="00106FD3"/>
    <w:rsid w:val="00121DDC"/>
    <w:rsid w:val="001B2112"/>
    <w:rsid w:val="001C4DF6"/>
    <w:rsid w:val="001E1509"/>
    <w:rsid w:val="002E71E6"/>
    <w:rsid w:val="002E7EA7"/>
    <w:rsid w:val="00316C1E"/>
    <w:rsid w:val="003253F3"/>
    <w:rsid w:val="003E3410"/>
    <w:rsid w:val="00442BD8"/>
    <w:rsid w:val="00444A9E"/>
    <w:rsid w:val="00462631"/>
    <w:rsid w:val="004D7929"/>
    <w:rsid w:val="004E43AB"/>
    <w:rsid w:val="004E66F3"/>
    <w:rsid w:val="00527149"/>
    <w:rsid w:val="0054734D"/>
    <w:rsid w:val="005851AC"/>
    <w:rsid w:val="00586495"/>
    <w:rsid w:val="005A4DEB"/>
    <w:rsid w:val="005B5329"/>
    <w:rsid w:val="00622914"/>
    <w:rsid w:val="0064542F"/>
    <w:rsid w:val="006B7B7A"/>
    <w:rsid w:val="00742463"/>
    <w:rsid w:val="00744B3C"/>
    <w:rsid w:val="00795B01"/>
    <w:rsid w:val="007D49B0"/>
    <w:rsid w:val="007E61B6"/>
    <w:rsid w:val="007F2AEB"/>
    <w:rsid w:val="00845CA5"/>
    <w:rsid w:val="008767DA"/>
    <w:rsid w:val="00896904"/>
    <w:rsid w:val="00944F69"/>
    <w:rsid w:val="00A34280"/>
    <w:rsid w:val="00A8411F"/>
    <w:rsid w:val="00AA0C4B"/>
    <w:rsid w:val="00AE38DF"/>
    <w:rsid w:val="00B423E9"/>
    <w:rsid w:val="00B45CEF"/>
    <w:rsid w:val="00B80D1E"/>
    <w:rsid w:val="00BF6706"/>
    <w:rsid w:val="00C179F9"/>
    <w:rsid w:val="00C447AE"/>
    <w:rsid w:val="00C7575E"/>
    <w:rsid w:val="00CA795B"/>
    <w:rsid w:val="00CB013F"/>
    <w:rsid w:val="00D07174"/>
    <w:rsid w:val="00D223C2"/>
    <w:rsid w:val="00D506FF"/>
    <w:rsid w:val="00DB1C11"/>
    <w:rsid w:val="00E528E0"/>
    <w:rsid w:val="00E727EF"/>
    <w:rsid w:val="00E83911"/>
    <w:rsid w:val="00EC730A"/>
    <w:rsid w:val="00EC7BD9"/>
    <w:rsid w:val="00EE7C82"/>
    <w:rsid w:val="00EF136E"/>
    <w:rsid w:val="00F172C7"/>
    <w:rsid w:val="00F260A2"/>
    <w:rsid w:val="00F56620"/>
    <w:rsid w:val="00F8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A04E760"/>
  <w15:chartTrackingRefBased/>
  <w15:docId w15:val="{515941BB-8130-45F2-8AFE-D2E99CC5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B5329"/>
    <w:pPr>
      <w:jc w:val="center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E4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DB1C11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BC365B" w:themeColor="accent2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B1C11"/>
    <w:rPr>
      <w:rFonts w:asciiTheme="majorHAnsi" w:eastAsiaTheme="majorEastAsia" w:hAnsiTheme="majorHAnsi" w:cstheme="majorBidi"/>
      <w:b/>
      <w:color w:val="BC365B" w:themeColor="accent2"/>
      <w:spacing w:val="-10"/>
      <w:kern w:val="28"/>
      <w:sz w:val="52"/>
      <w:szCs w:val="56"/>
    </w:rPr>
  </w:style>
  <w:style w:type="table" w:styleId="EinfacheTabelle4">
    <w:name w:val="Plain Table 4"/>
    <w:basedOn w:val="NormaleTabelle"/>
    <w:uiPriority w:val="44"/>
    <w:rsid w:val="00F172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Untertitel">
    <w:name w:val="Subtitle"/>
    <w:basedOn w:val="Standard"/>
    <w:next w:val="Standard"/>
    <w:link w:val="UntertitelZchn"/>
    <w:uiPriority w:val="11"/>
    <w:qFormat/>
    <w:rsid w:val="005B5329"/>
    <w:pPr>
      <w:framePr w:hSpace="180" w:wrap="around" w:vAnchor="text" w:hAnchor="margin" w:xAlign="center" w:y="9072"/>
      <w:spacing w:after="0" w:line="240" w:lineRule="auto"/>
    </w:pPr>
    <w:rPr>
      <w:b/>
      <w:bCs/>
      <w:color w:val="701639" w:themeColor="accent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5329"/>
    <w:rPr>
      <w:b/>
      <w:bCs/>
      <w:color w:val="701639" w:themeColor="accent1"/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74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2463"/>
    <w:rPr>
      <w:sz w:val="28"/>
    </w:rPr>
  </w:style>
  <w:style w:type="paragraph" w:styleId="Fuzeile">
    <w:name w:val="footer"/>
    <w:basedOn w:val="Standard"/>
    <w:link w:val="FuzeileZchn"/>
    <w:uiPriority w:val="99"/>
    <w:unhideWhenUsed/>
    <w:rsid w:val="0074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2463"/>
    <w:rPr>
      <w:sz w:val="28"/>
    </w:rPr>
  </w:style>
  <w:style w:type="character" w:styleId="Platzhaltertext">
    <w:name w:val="Placeholder Text"/>
    <w:basedOn w:val="Absatz-Standardschriftart"/>
    <w:uiPriority w:val="99"/>
    <w:semiHidden/>
    <w:rsid w:val="0064542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7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734D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7B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B7B7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B7B7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7B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7B7A"/>
    <w:rPr>
      <w:b/>
      <w:bCs/>
      <w:sz w:val="20"/>
      <w:szCs w:val="20"/>
    </w:rPr>
  </w:style>
  <w:style w:type="character" w:customStyle="1" w:styleId="content">
    <w:name w:val="content"/>
    <w:basedOn w:val="Absatz-Standardschriftart"/>
    <w:rsid w:val="00744B3C"/>
  </w:style>
  <w:style w:type="paragraph" w:customStyle="1" w:styleId="ekvpagina">
    <w:name w:val="ekv.pagina"/>
    <w:basedOn w:val="Standard"/>
    <w:uiPriority w:val="99"/>
    <w:qFormat/>
    <w:rsid w:val="00744B3C"/>
    <w:pPr>
      <w:spacing w:after="0" w:line="130" w:lineRule="exact"/>
      <w:ind w:left="113"/>
      <w:jc w:val="left"/>
    </w:pPr>
    <w:rPr>
      <w:rFonts w:ascii="Arial" w:hAnsi="Arial"/>
      <w:noProof/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744B3C"/>
    <w:pPr>
      <w:tabs>
        <w:tab w:val="left" w:pos="340"/>
        <w:tab w:val="left" w:pos="595"/>
        <w:tab w:val="left" w:pos="851"/>
      </w:tabs>
      <w:spacing w:after="0" w:line="240" w:lineRule="auto"/>
      <w:ind w:right="113"/>
      <w:jc w:val="right"/>
    </w:pPr>
    <w:rPr>
      <w:rFonts w:ascii="Arial" w:hAnsi="Arial"/>
      <w:noProof/>
      <w:sz w:val="10"/>
    </w:rPr>
  </w:style>
  <w:style w:type="paragraph" w:customStyle="1" w:styleId="ekvquelle">
    <w:name w:val="ekv.quelle"/>
    <w:basedOn w:val="Standard"/>
    <w:uiPriority w:val="99"/>
    <w:qFormat/>
    <w:rsid w:val="00744B3C"/>
    <w:pPr>
      <w:spacing w:after="0" w:line="130" w:lineRule="exact"/>
      <w:ind w:left="113"/>
      <w:jc w:val="left"/>
    </w:pPr>
    <w:rPr>
      <w:rFonts w:ascii="Arial" w:hAnsi="Arial"/>
      <w:noProof/>
      <w:sz w:val="10"/>
    </w:rPr>
  </w:style>
  <w:style w:type="paragraph" w:customStyle="1" w:styleId="ekvue2arial">
    <w:name w:val="ekv.ue2.arial"/>
    <w:basedOn w:val="Standard"/>
    <w:qFormat/>
    <w:rsid w:val="00CB013F"/>
    <w:pPr>
      <w:tabs>
        <w:tab w:val="left" w:pos="340"/>
        <w:tab w:val="left" w:pos="595"/>
        <w:tab w:val="left" w:pos="851"/>
      </w:tabs>
      <w:spacing w:after="0" w:line="240" w:lineRule="auto"/>
      <w:jc w:val="left"/>
    </w:pPr>
    <w:rPr>
      <w:rFonts w:ascii="Arial" w:hAnsi="Arial"/>
      <w:b/>
      <w:noProof/>
      <w:sz w:val="35"/>
    </w:rPr>
  </w:style>
  <w:style w:type="paragraph" w:customStyle="1" w:styleId="ekvue3arial">
    <w:name w:val="ekv.ue3.arial"/>
    <w:basedOn w:val="Standard"/>
    <w:qFormat/>
    <w:rsid w:val="00CB013F"/>
    <w:pPr>
      <w:tabs>
        <w:tab w:val="left" w:pos="340"/>
        <w:tab w:val="left" w:pos="595"/>
        <w:tab w:val="left" w:pos="851"/>
      </w:tabs>
      <w:spacing w:after="0" w:line="240" w:lineRule="auto"/>
      <w:jc w:val="left"/>
    </w:pPr>
    <w:rPr>
      <w:rFonts w:ascii="Arial" w:hAnsi="Arial"/>
      <w:b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v647\AppData\Roaming\Microsoft\Templates\Einladung%20zur%20Geburtstagsfeier.dotx" TargetMode="External"/></Relationships>
</file>

<file path=word/theme/theme1.xml><?xml version="1.0" encoding="utf-8"?>
<a:theme xmlns:a="http://schemas.openxmlformats.org/drawingml/2006/main" name="Office Theme">
  <a:themeElements>
    <a:clrScheme name="Custom 23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1639"/>
      </a:accent1>
      <a:accent2>
        <a:srgbClr val="BC365B"/>
      </a:accent2>
      <a:accent3>
        <a:srgbClr val="DA7154"/>
      </a:accent3>
      <a:accent4>
        <a:srgbClr val="E7C764"/>
      </a:accent4>
      <a:accent5>
        <a:srgbClr val="E95878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567E5-D9BB-46B1-BD1C-91929031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Einladung zur Geburtstagsfeier</Template>
  <TotalTime>0</TotalTime>
  <Pages>1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Moll, Manuela</dc:creator>
  <cp:keywords/>
  <dc:description/>
  <cp:lastModifiedBy>Moll, Manuela</cp:lastModifiedBy>
  <cp:revision>29</cp:revision>
  <cp:lastPrinted>2020-01-09T12:31:00Z</cp:lastPrinted>
  <dcterms:created xsi:type="dcterms:W3CDTF">2019-12-09T14:28:00Z</dcterms:created>
  <dcterms:modified xsi:type="dcterms:W3CDTF">2020-06-05T14:19:00Z</dcterms:modified>
</cp:coreProperties>
</file>