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p14">
  <w:body>
    <w:p w14:paraId="37E5C3E4" w14:textId="1872EA0D" w:rsidR="000C22A3" w:rsidRPr="003C470C" w:rsidRDefault="00350A70" w:rsidP="003C470C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6E3EC869" wp14:editId="005C129D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0800" cy="10706400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d01_007171_012_Text_Aufzaehlungszeichen_00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0800" cy="1070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C22A3" w:rsidRPr="003C470C" w:rsidSect="009C03C5">
      <w:pgSz w:w="11906" w:h="16838"/>
      <w:pgMar w:top="2552" w:right="1134" w:bottom="1134" w:left="1366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/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A055F64" w16cid:durableId="21E93F4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7184AD" w14:textId="77777777" w:rsidR="00B92043" w:rsidRDefault="00B92043" w:rsidP="007D59E0">
      <w:r>
        <w:separator/>
      </w:r>
    </w:p>
  </w:endnote>
  <w:endnote w:type="continuationSeparator" w:id="0">
    <w:p w14:paraId="1BE4C4B4" w14:textId="77777777" w:rsidR="00B92043" w:rsidRDefault="00B92043" w:rsidP="007D5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463D27" w14:textId="77777777" w:rsidR="00B92043" w:rsidRDefault="00B92043" w:rsidP="007D59E0">
      <w:r>
        <w:separator/>
      </w:r>
    </w:p>
  </w:footnote>
  <w:footnote w:type="continuationSeparator" w:id="0">
    <w:p w14:paraId="63ABD3DD" w14:textId="77777777" w:rsidR="00B92043" w:rsidRDefault="00B92043" w:rsidP="007D59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6B2F22"/>
    <w:multiLevelType w:val="hybridMultilevel"/>
    <w:tmpl w:val="D0200746"/>
    <w:lvl w:ilvl="0" w:tplc="42E01DCA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3E13A9"/>
    <w:multiLevelType w:val="hybridMultilevel"/>
    <w:tmpl w:val="E06C33EE"/>
    <w:lvl w:ilvl="0" w:tplc="51743FAC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8036BB"/>
    <w:multiLevelType w:val="hybridMultilevel"/>
    <w:tmpl w:val="A9BAD9E8"/>
    <w:lvl w:ilvl="0" w:tplc="152C95C6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D85341"/>
    <w:multiLevelType w:val="hybridMultilevel"/>
    <w:tmpl w:val="69204B96"/>
    <w:lvl w:ilvl="0" w:tplc="5A002FD6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D75916"/>
    <w:multiLevelType w:val="hybridMultilevel"/>
    <w:tmpl w:val="E502298E"/>
    <w:lvl w:ilvl="0" w:tplc="F5708A62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4C2447"/>
    <w:multiLevelType w:val="hybridMultilevel"/>
    <w:tmpl w:val="D4A42184"/>
    <w:lvl w:ilvl="0" w:tplc="C4B2837A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A403FF"/>
    <w:multiLevelType w:val="hybridMultilevel"/>
    <w:tmpl w:val="EF52E4D6"/>
    <w:lvl w:ilvl="0" w:tplc="83027B9C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64443D"/>
    <w:multiLevelType w:val="hybridMultilevel"/>
    <w:tmpl w:val="4296EF88"/>
    <w:lvl w:ilvl="0" w:tplc="E806D194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232A3C"/>
    <w:multiLevelType w:val="hybridMultilevel"/>
    <w:tmpl w:val="DE8072F4"/>
    <w:lvl w:ilvl="0" w:tplc="D1A400CC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5436BE1"/>
    <w:multiLevelType w:val="hybridMultilevel"/>
    <w:tmpl w:val="BADC2CE2"/>
    <w:lvl w:ilvl="0" w:tplc="3586C23C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87748A"/>
    <w:multiLevelType w:val="hybridMultilevel"/>
    <w:tmpl w:val="275EC6B0"/>
    <w:lvl w:ilvl="0" w:tplc="DD488E76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8F17FB"/>
    <w:multiLevelType w:val="hybridMultilevel"/>
    <w:tmpl w:val="58949CE6"/>
    <w:lvl w:ilvl="0" w:tplc="23862BF6">
      <w:start w:val="1"/>
      <w:numFmt w:val="decimal"/>
      <w:lvlRestart w:val="0"/>
      <w:lvlText w:val="%1"/>
      <w:lvlJc w:val="center"/>
      <w:pPr>
        <w:tabs>
          <w:tab w:val="num" w:pos="397"/>
        </w:tabs>
        <w:ind w:left="397" w:hanging="397"/>
      </w:pPr>
      <w:rPr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11"/>
  </w:num>
  <w:num w:numId="5">
    <w:abstractNumId w:val="6"/>
  </w:num>
  <w:num w:numId="6">
    <w:abstractNumId w:val="4"/>
  </w:num>
  <w:num w:numId="7">
    <w:abstractNumId w:val="0"/>
  </w:num>
  <w:num w:numId="8">
    <w:abstractNumId w:val="1"/>
  </w:num>
  <w:num w:numId="9">
    <w:abstractNumId w:val="3"/>
  </w:num>
  <w:num w:numId="10">
    <w:abstractNumId w:val="9"/>
  </w:num>
  <w:num w:numId="11">
    <w:abstractNumId w:val="7"/>
  </w:num>
  <w:num w:numId="12">
    <w:abstractNumId w:val="1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Nicole Berger">
    <w15:presenceInfo w15:providerId="Windows Live" w15:userId="4efab9203b177f1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2DC"/>
    <w:rsid w:val="00050C24"/>
    <w:rsid w:val="000C22A3"/>
    <w:rsid w:val="000F37FB"/>
    <w:rsid w:val="00111FB3"/>
    <w:rsid w:val="001B6BC0"/>
    <w:rsid w:val="001C48E8"/>
    <w:rsid w:val="001D2A16"/>
    <w:rsid w:val="001E11D8"/>
    <w:rsid w:val="002479B9"/>
    <w:rsid w:val="002D7DF4"/>
    <w:rsid w:val="002E3B02"/>
    <w:rsid w:val="002E470A"/>
    <w:rsid w:val="00350A70"/>
    <w:rsid w:val="00353F9C"/>
    <w:rsid w:val="00377E0C"/>
    <w:rsid w:val="003C470C"/>
    <w:rsid w:val="003D09CA"/>
    <w:rsid w:val="003F63C2"/>
    <w:rsid w:val="00413EAF"/>
    <w:rsid w:val="00454E88"/>
    <w:rsid w:val="004610C3"/>
    <w:rsid w:val="004B6E2A"/>
    <w:rsid w:val="004E72DC"/>
    <w:rsid w:val="00546B2F"/>
    <w:rsid w:val="005A5AB5"/>
    <w:rsid w:val="005B016C"/>
    <w:rsid w:val="005E0126"/>
    <w:rsid w:val="00651B1E"/>
    <w:rsid w:val="0079779B"/>
    <w:rsid w:val="007D59E0"/>
    <w:rsid w:val="009C03C5"/>
    <w:rsid w:val="00A06D8B"/>
    <w:rsid w:val="00AB48C1"/>
    <w:rsid w:val="00AC2A11"/>
    <w:rsid w:val="00B2628E"/>
    <w:rsid w:val="00B41404"/>
    <w:rsid w:val="00B64015"/>
    <w:rsid w:val="00B75B1F"/>
    <w:rsid w:val="00B92043"/>
    <w:rsid w:val="00C844AC"/>
    <w:rsid w:val="00D82AD3"/>
    <w:rsid w:val="00DB2AEC"/>
    <w:rsid w:val="00DC36C3"/>
    <w:rsid w:val="00DF10D2"/>
    <w:rsid w:val="00E764FF"/>
    <w:rsid w:val="00EE35D8"/>
    <w:rsid w:val="00F729BA"/>
    <w:rsid w:val="00F80829"/>
    <w:rsid w:val="00F9224E"/>
    <w:rsid w:val="00FB3F29"/>
    <w:rsid w:val="00FF1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6E9B4D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Courier New" w:hAnsi="Courier New" w:cs="Courier New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D59E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D59E0"/>
    <w:rPr>
      <w:rFonts w:ascii="Courier New" w:hAnsi="Courier New" w:cs="Courier New"/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7D59E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D59E0"/>
    <w:rPr>
      <w:rFonts w:ascii="Courier New" w:hAnsi="Courier New" w:cs="Courier New"/>
      <w:sz w:val="24"/>
      <w:szCs w:val="24"/>
    </w:rPr>
  </w:style>
  <w:style w:type="paragraph" w:customStyle="1" w:styleId="ekvpagina">
    <w:name w:val="ekv.pagina"/>
    <w:basedOn w:val="Standard"/>
    <w:uiPriority w:val="99"/>
    <w:qFormat/>
    <w:rsid w:val="007D59E0"/>
    <w:pPr>
      <w:spacing w:line="130" w:lineRule="exact"/>
      <w:ind w:left="113"/>
    </w:pPr>
    <w:rPr>
      <w:rFonts w:ascii="Arial" w:eastAsiaTheme="minorHAnsi" w:hAnsi="Arial" w:cstheme="minorBidi"/>
      <w:noProof/>
      <w:sz w:val="10"/>
      <w:szCs w:val="22"/>
      <w:lang w:eastAsia="en-US"/>
    </w:rPr>
  </w:style>
  <w:style w:type="paragraph" w:customStyle="1" w:styleId="ekvpaginabild">
    <w:name w:val="ekv.pagina.bild"/>
    <w:basedOn w:val="Standard"/>
    <w:uiPriority w:val="99"/>
    <w:semiHidden/>
    <w:qFormat/>
    <w:rsid w:val="007D59E0"/>
    <w:pPr>
      <w:tabs>
        <w:tab w:val="left" w:pos="340"/>
        <w:tab w:val="left" w:pos="595"/>
        <w:tab w:val="left" w:pos="851"/>
      </w:tabs>
      <w:ind w:right="113"/>
      <w:jc w:val="right"/>
    </w:pPr>
    <w:rPr>
      <w:rFonts w:ascii="Arial" w:eastAsiaTheme="minorHAnsi" w:hAnsi="Arial" w:cstheme="minorBidi"/>
      <w:noProof/>
      <w:sz w:val="10"/>
      <w:szCs w:val="22"/>
      <w:lang w:eastAsia="en-US"/>
    </w:rPr>
  </w:style>
  <w:style w:type="paragraph" w:customStyle="1" w:styleId="ekvquelle">
    <w:name w:val="ekv.quelle"/>
    <w:basedOn w:val="Standard"/>
    <w:uiPriority w:val="99"/>
    <w:qFormat/>
    <w:rsid w:val="007D59E0"/>
    <w:pPr>
      <w:spacing w:line="130" w:lineRule="exact"/>
      <w:ind w:left="113"/>
    </w:pPr>
    <w:rPr>
      <w:rFonts w:ascii="Arial" w:eastAsiaTheme="minorHAnsi" w:hAnsi="Arial" w:cstheme="minorBidi"/>
      <w:noProof/>
      <w:sz w:val="10"/>
      <w:szCs w:val="22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59E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59E0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2D7DF4"/>
    <w:pPr>
      <w:ind w:left="720"/>
      <w:contextualSpacing/>
    </w:pPr>
  </w:style>
  <w:style w:type="character" w:customStyle="1" w:styleId="ekvsymbol">
    <w:name w:val="ekv.symbol"/>
    <w:basedOn w:val="Absatz-Standardschriftart"/>
    <w:uiPriority w:val="1"/>
    <w:semiHidden/>
    <w:qFormat/>
    <w:rsid w:val="001B6BC0"/>
    <w:rPr>
      <w:rFonts w:ascii="Arial" w:hAnsi="Arial"/>
      <w:noProof/>
      <w:position w:val="-2"/>
      <w:sz w:val="21"/>
      <w:lang w:val="de-DE"/>
    </w:rPr>
  </w:style>
  <w:style w:type="character" w:customStyle="1" w:styleId="ekvfett">
    <w:name w:val="ekv.fett"/>
    <w:basedOn w:val="Absatz-Standardschriftart"/>
    <w:uiPriority w:val="29"/>
    <w:qFormat/>
    <w:rsid w:val="00A06D8B"/>
    <w:rPr>
      <w:b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8082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80829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80829"/>
    <w:rPr>
      <w:rFonts w:ascii="Courier New" w:hAnsi="Courier New" w:cs="Courier New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8082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80829"/>
    <w:rPr>
      <w:rFonts w:ascii="Courier New" w:hAnsi="Courier New" w:cs="Courier New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Courier New" w:hAnsi="Courier New" w:cs="Courier New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D59E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D59E0"/>
    <w:rPr>
      <w:rFonts w:ascii="Courier New" w:hAnsi="Courier New" w:cs="Courier New"/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7D59E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D59E0"/>
    <w:rPr>
      <w:rFonts w:ascii="Courier New" w:hAnsi="Courier New" w:cs="Courier New"/>
      <w:sz w:val="24"/>
      <w:szCs w:val="24"/>
    </w:rPr>
  </w:style>
  <w:style w:type="paragraph" w:customStyle="1" w:styleId="ekvpagina">
    <w:name w:val="ekv.pagina"/>
    <w:basedOn w:val="Standard"/>
    <w:uiPriority w:val="99"/>
    <w:qFormat/>
    <w:rsid w:val="007D59E0"/>
    <w:pPr>
      <w:spacing w:line="130" w:lineRule="exact"/>
      <w:ind w:left="113"/>
    </w:pPr>
    <w:rPr>
      <w:rFonts w:ascii="Arial" w:eastAsiaTheme="minorHAnsi" w:hAnsi="Arial" w:cstheme="minorBidi"/>
      <w:noProof/>
      <w:sz w:val="10"/>
      <w:szCs w:val="22"/>
      <w:lang w:eastAsia="en-US"/>
    </w:rPr>
  </w:style>
  <w:style w:type="paragraph" w:customStyle="1" w:styleId="ekvpaginabild">
    <w:name w:val="ekv.pagina.bild"/>
    <w:basedOn w:val="Standard"/>
    <w:uiPriority w:val="99"/>
    <w:semiHidden/>
    <w:qFormat/>
    <w:rsid w:val="007D59E0"/>
    <w:pPr>
      <w:tabs>
        <w:tab w:val="left" w:pos="340"/>
        <w:tab w:val="left" w:pos="595"/>
        <w:tab w:val="left" w:pos="851"/>
      </w:tabs>
      <w:ind w:right="113"/>
      <w:jc w:val="right"/>
    </w:pPr>
    <w:rPr>
      <w:rFonts w:ascii="Arial" w:eastAsiaTheme="minorHAnsi" w:hAnsi="Arial" w:cstheme="minorBidi"/>
      <w:noProof/>
      <w:sz w:val="10"/>
      <w:szCs w:val="22"/>
      <w:lang w:eastAsia="en-US"/>
    </w:rPr>
  </w:style>
  <w:style w:type="paragraph" w:customStyle="1" w:styleId="ekvquelle">
    <w:name w:val="ekv.quelle"/>
    <w:basedOn w:val="Standard"/>
    <w:uiPriority w:val="99"/>
    <w:qFormat/>
    <w:rsid w:val="007D59E0"/>
    <w:pPr>
      <w:spacing w:line="130" w:lineRule="exact"/>
      <w:ind w:left="113"/>
    </w:pPr>
    <w:rPr>
      <w:rFonts w:ascii="Arial" w:eastAsiaTheme="minorHAnsi" w:hAnsi="Arial" w:cstheme="minorBidi"/>
      <w:noProof/>
      <w:sz w:val="10"/>
      <w:szCs w:val="22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59E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59E0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2D7DF4"/>
    <w:pPr>
      <w:ind w:left="720"/>
      <w:contextualSpacing/>
    </w:pPr>
  </w:style>
  <w:style w:type="character" w:customStyle="1" w:styleId="ekvsymbol">
    <w:name w:val="ekv.symbol"/>
    <w:basedOn w:val="Absatz-Standardschriftart"/>
    <w:uiPriority w:val="1"/>
    <w:semiHidden/>
    <w:qFormat/>
    <w:rsid w:val="001B6BC0"/>
    <w:rPr>
      <w:rFonts w:ascii="Arial" w:hAnsi="Arial"/>
      <w:noProof/>
      <w:position w:val="-2"/>
      <w:sz w:val="21"/>
      <w:lang w:val="de-DE"/>
    </w:rPr>
  </w:style>
  <w:style w:type="character" w:customStyle="1" w:styleId="ekvfett">
    <w:name w:val="ekv.fett"/>
    <w:basedOn w:val="Absatz-Standardschriftart"/>
    <w:uiPriority w:val="29"/>
    <w:qFormat/>
    <w:rsid w:val="00A06D8B"/>
    <w:rPr>
      <w:b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8082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80829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80829"/>
    <w:rPr>
      <w:rFonts w:ascii="Courier New" w:hAnsi="Courier New" w:cs="Courier New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8082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80829"/>
    <w:rPr>
      <w:rFonts w:ascii="Courier New" w:hAnsi="Courier New" w:cs="Courier New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commentsExtended" Target="commentsExtended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16/09/relationships/commentsIds" Target="commentsId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Berg\AppData\Roaming\Microsoft\Templates\Minuten_L__V18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6</cp:revision>
  <dcterms:created xsi:type="dcterms:W3CDTF">2020-02-08T13:11:00Z</dcterms:created>
  <dcterms:modified xsi:type="dcterms:W3CDTF">2020-02-19T10:46:00Z</dcterms:modified>
</cp:coreProperties>
</file>