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64E80" w14:textId="77777777" w:rsidR="004F267D" w:rsidRDefault="00D1394E" w:rsidP="004F267D">
      <w:pPr>
        <w:pStyle w:val="ekvue1arial"/>
      </w:pPr>
      <w:r>
        <w:t>Abschluss</w:t>
      </w:r>
    </w:p>
    <w:p w14:paraId="22CE80E2" w14:textId="77777777" w:rsidR="004F267D" w:rsidRDefault="004F267D" w:rsidP="00B41E4D"/>
    <w:p w14:paraId="673325A8" w14:textId="77777777"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425D9B1" wp14:editId="3B1D0F27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89C8" w14:textId="77777777"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64DB1951" wp14:editId="44672393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8C7" w14:textId="77777777"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BC3BB6">
        <w:t>Formuliere zu den folgenden Aspekten zwei bis drei Sätze.</w:t>
      </w:r>
    </w:p>
    <w:p w14:paraId="20C829D6" w14:textId="77777777" w:rsidR="00B81CC2" w:rsidRPr="00B81CC2" w:rsidRDefault="009F313E" w:rsidP="00B81CC2">
      <w:pPr>
        <w:pStyle w:val="ekvschreiblinie"/>
        <w:rPr>
          <w:u w:val="single"/>
        </w:rPr>
      </w:pPr>
      <w:r>
        <w:t>Kohle/Dampf</w:t>
      </w:r>
      <w:r w:rsidR="00B81CC2">
        <w:t xml:space="preserve">: </w:t>
      </w:r>
      <w:r w:rsidR="00B81CC2">
        <w:rPr>
          <w:u w:val="single"/>
        </w:rPr>
        <w:tab/>
      </w:r>
    </w:p>
    <w:p w14:paraId="39F9AB6B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31F5F2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9B52918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5F651F1" w14:textId="77777777" w:rsidR="00B81CC2" w:rsidRDefault="00B81CC2" w:rsidP="00B81CC2"/>
    <w:p w14:paraId="75B24451" w14:textId="77777777" w:rsidR="00B81CC2" w:rsidRPr="00B81CC2" w:rsidRDefault="009F313E" w:rsidP="00B81CC2">
      <w:pPr>
        <w:pStyle w:val="ekvschreiblinie"/>
        <w:rPr>
          <w:u w:val="single"/>
        </w:rPr>
      </w:pPr>
      <w:r>
        <w:t>Probleme</w:t>
      </w:r>
      <w:r w:rsidR="00B45B37">
        <w:t xml:space="preserve"> der Industrialisierung</w:t>
      </w:r>
      <w:r w:rsidR="00B81CC2">
        <w:t xml:space="preserve">: </w:t>
      </w:r>
      <w:r w:rsidR="00B81CC2">
        <w:rPr>
          <w:u w:val="single"/>
        </w:rPr>
        <w:tab/>
      </w:r>
    </w:p>
    <w:p w14:paraId="52F3D95A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E62A55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F2FA82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3814256" w14:textId="77777777" w:rsidR="00B81CC2" w:rsidRDefault="00B81CC2" w:rsidP="00B81CC2"/>
    <w:p w14:paraId="70DAD9D8" w14:textId="77777777" w:rsidR="00B81CC2" w:rsidRDefault="009F313E" w:rsidP="00B81CC2">
      <w:pPr>
        <w:pStyle w:val="ekvschreiblinie"/>
      </w:pPr>
      <w:r>
        <w:t>Chemie/Elektrizität</w:t>
      </w:r>
      <w:r w:rsidR="009C27F9">
        <w:rPr>
          <w:u w:val="single"/>
        </w:rPr>
        <w:tab/>
      </w:r>
    </w:p>
    <w:p w14:paraId="16E4364C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C03BAC7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2154D6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7C068D7" w14:textId="77777777" w:rsidR="00B81CC2" w:rsidRDefault="00B81CC2" w:rsidP="00B81CC2"/>
    <w:p w14:paraId="7B82C470" w14:textId="77777777" w:rsidR="00B81CC2" w:rsidRDefault="009F313E" w:rsidP="00B81CC2">
      <w:pPr>
        <w:pStyle w:val="ekvschreiblinie"/>
      </w:pPr>
      <w:r>
        <w:t>Soziale Frage</w:t>
      </w:r>
      <w:r w:rsidR="00B81CC2">
        <w:t xml:space="preserve">: </w:t>
      </w:r>
      <w:r w:rsidR="00B81CC2">
        <w:rPr>
          <w:u w:val="single"/>
        </w:rPr>
        <w:tab/>
      </w:r>
    </w:p>
    <w:p w14:paraId="62B6EFB3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F169F57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EB8301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0D9243" w14:textId="77777777" w:rsidR="00B81CC2" w:rsidRDefault="00B81CC2" w:rsidP="00B81CC2"/>
    <w:p w14:paraId="3AB0C019" w14:textId="77777777" w:rsidR="00B81CC2" w:rsidRDefault="009F313E" w:rsidP="00B81CC2">
      <w:pPr>
        <w:pStyle w:val="ekvschreiblinie"/>
      </w:pPr>
      <w:r>
        <w:t>Automatisierung</w:t>
      </w:r>
      <w:r w:rsidR="00B81CC2">
        <w:t xml:space="preserve">: </w:t>
      </w:r>
      <w:r w:rsidR="00B81CC2">
        <w:rPr>
          <w:u w:val="single"/>
        </w:rPr>
        <w:tab/>
      </w:r>
    </w:p>
    <w:p w14:paraId="29C65BEC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C1393D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4BD9E18" w14:textId="77777777"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66DCC1" w14:textId="77777777" w:rsidR="009C27F9" w:rsidRDefault="009C27F9" w:rsidP="009C27F9"/>
    <w:p w14:paraId="3A2FB061" w14:textId="77777777" w:rsidR="009C27F9" w:rsidRDefault="009F313E" w:rsidP="009C27F9">
      <w:pPr>
        <w:pStyle w:val="ekvschreiblinie"/>
      </w:pPr>
      <w:r>
        <w:t>Vernetzung</w:t>
      </w:r>
      <w:r w:rsidR="009C27F9">
        <w:t xml:space="preserve">: </w:t>
      </w:r>
      <w:r w:rsidR="009C27F9">
        <w:rPr>
          <w:u w:val="single"/>
        </w:rPr>
        <w:tab/>
      </w:r>
    </w:p>
    <w:p w14:paraId="528E5207" w14:textId="77777777"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EDB9C0" w14:textId="77777777"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FBC11C" w14:textId="77777777" w:rsidR="009C27F9" w:rsidRPr="00B81CC2" w:rsidRDefault="009C27F9" w:rsidP="009C27F9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F2C1827" w14:textId="77777777" w:rsidR="00BC3BB6" w:rsidRDefault="00BC3BB6" w:rsidP="00BC3BB6">
      <w:pPr>
        <w:pStyle w:val="ekvaufzhlung"/>
      </w:pPr>
    </w:p>
    <w:p w14:paraId="39A766DC" w14:textId="77777777"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43CC8E80" wp14:editId="1983A503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1E5D4" w14:textId="77777777" w:rsidR="00D46411" w:rsidRDefault="00BC3BB6" w:rsidP="00BC3BB6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="009C27F9" w:rsidRPr="009C27F9">
        <w:t>Überlege, was für dich am Thema „</w:t>
      </w:r>
      <w:r w:rsidR="009F313E">
        <w:t>Technische Revolutionen früher und heute</w:t>
      </w:r>
      <w:r w:rsidR="009C27F9" w:rsidRPr="009C27F9">
        <w:t>“ besonders wichtig war. Schreibe deine Gedanken dazu auf die Rückseite dieses Blattes.</w:t>
      </w:r>
      <w:r w:rsidR="00D46411">
        <w:rPr>
          <w:rStyle w:val="ekvfett"/>
        </w:rPr>
        <w:br w:type="page"/>
      </w:r>
    </w:p>
    <w:p w14:paraId="3D7AE309" w14:textId="77777777"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14:paraId="2E64B520" w14:textId="77777777" w:rsidR="00D46411" w:rsidRPr="00D46411" w:rsidRDefault="00D46411" w:rsidP="00D46411"/>
    <w:p w14:paraId="688552D5" w14:textId="77777777" w:rsidR="00D46411" w:rsidRDefault="00E50842" w:rsidP="0008608F">
      <w:pPr>
        <w:pStyle w:val="ekvbild"/>
      </w:pPr>
      <w:r>
        <w:pict w14:anchorId="6A5E1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301.95pt">
            <v:imagedata r:id="rId7" o:title="KV5_1"/>
          </v:shape>
        </w:pict>
      </w:r>
    </w:p>
    <w:p w14:paraId="5DC796C9" w14:textId="77777777" w:rsidR="00D46411" w:rsidRPr="00D46411" w:rsidRDefault="00D46411" w:rsidP="00D46411"/>
    <w:p w14:paraId="4CF07BF4" w14:textId="77777777"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675EA74" wp14:editId="64B02D58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1ECD" w14:textId="77777777" w:rsidR="00B41E4D" w:rsidRDefault="00D1394E" w:rsidP="00D1394E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B41E4D">
        <w:t>Du kannst für deine Sätze jeweils folgende Stichworte benutzen:</w:t>
      </w:r>
    </w:p>
    <w:p w14:paraId="0B3A6C2D" w14:textId="77777777" w:rsidR="00D1394E" w:rsidRDefault="009F313E" w:rsidP="00D1394E">
      <w:pPr>
        <w:pStyle w:val="ekvaufzhlung"/>
      </w:pPr>
      <w:r>
        <w:tab/>
        <w:t>Kohle/Dampf:</w:t>
      </w:r>
      <w:r w:rsidR="00B81076">
        <w:t xml:space="preserve"> James Watt, Bergbau, Eisenbahn</w:t>
      </w:r>
    </w:p>
    <w:p w14:paraId="5B54BBAF" w14:textId="77777777" w:rsidR="009F313E" w:rsidRDefault="009F313E" w:rsidP="00D1394E">
      <w:pPr>
        <w:pStyle w:val="ekvaufzhlung"/>
      </w:pPr>
      <w:r>
        <w:tab/>
        <w:t>Probleme</w:t>
      </w:r>
      <w:r w:rsidR="00B45B37">
        <w:t xml:space="preserve"> der Industrialisierung</w:t>
      </w:r>
      <w:r>
        <w:t>:</w:t>
      </w:r>
      <w:r w:rsidR="00B45B37">
        <w:t xml:space="preserve"> Umweltschäden, Wohnungsnot, Armut, schwere Arbeit</w:t>
      </w:r>
    </w:p>
    <w:p w14:paraId="5CB11166" w14:textId="77777777" w:rsidR="009F313E" w:rsidRDefault="009F313E" w:rsidP="00D1394E">
      <w:pPr>
        <w:pStyle w:val="ekvaufzhlung"/>
      </w:pPr>
      <w:r>
        <w:tab/>
        <w:t>Chemie/Elektrizität:</w:t>
      </w:r>
      <w:r w:rsidR="00292062">
        <w:t xml:space="preserve"> Wissenschaftler,</w:t>
      </w:r>
      <w:r w:rsidR="006806C1">
        <w:t xml:space="preserve"> Bayer, Industrienation</w:t>
      </w:r>
      <w:r>
        <w:t xml:space="preserve"> </w:t>
      </w:r>
    </w:p>
    <w:p w14:paraId="0FF55451" w14:textId="77777777" w:rsidR="009F313E" w:rsidRDefault="009F313E" w:rsidP="00D1394E">
      <w:pPr>
        <w:pStyle w:val="ekvaufzhlung"/>
      </w:pPr>
      <w:r>
        <w:tab/>
        <w:t>Soziale Frage:</w:t>
      </w:r>
      <w:r w:rsidR="00292062">
        <w:t xml:space="preserve"> Arbeitsbedingungen, Gewerkschaften, </w:t>
      </w:r>
      <w:r w:rsidR="00980FF8">
        <w:t xml:space="preserve">Sozialdemokratische Partei, </w:t>
      </w:r>
      <w:r w:rsidR="00292062">
        <w:t>Sozialversicherung</w:t>
      </w:r>
    </w:p>
    <w:p w14:paraId="51B06E3B" w14:textId="77777777" w:rsidR="009F313E" w:rsidRDefault="009F313E" w:rsidP="00D1394E">
      <w:pPr>
        <w:pStyle w:val="ekvaufzhlung"/>
      </w:pPr>
      <w:r>
        <w:tab/>
        <w:t>Automatisierung:</w:t>
      </w:r>
      <w:r w:rsidR="007C33BE">
        <w:t xml:space="preserve"> Computer, Massenproduktion, veränderte Arbeitswelt</w:t>
      </w:r>
    </w:p>
    <w:p w14:paraId="7881C038" w14:textId="77777777" w:rsidR="009F313E" w:rsidRDefault="009F313E" w:rsidP="00D1394E">
      <w:pPr>
        <w:pStyle w:val="ekvaufzhlung"/>
      </w:pPr>
      <w:r>
        <w:tab/>
        <w:t>Vernetzung:</w:t>
      </w:r>
      <w:r w:rsidR="007C33BE">
        <w:t xml:space="preserve"> Internet, Industrie 4.0, </w:t>
      </w:r>
      <w:r w:rsidR="009F7FC2">
        <w:t>moderne Kommunikationstechnik</w:t>
      </w:r>
    </w:p>
    <w:p w14:paraId="24B82F0A" w14:textId="77777777" w:rsidR="009F313E" w:rsidRDefault="009F313E" w:rsidP="00D1394E">
      <w:pPr>
        <w:pStyle w:val="ekvaufzhlung"/>
      </w:pPr>
    </w:p>
    <w:p w14:paraId="48F14E80" w14:textId="77777777"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5C87491" wp14:editId="062CB23A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635B" w14:textId="77777777" w:rsidR="009C27F9" w:rsidRDefault="00D1394E" w:rsidP="009C27F9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9C27F9">
        <w:t>So kannst du starten: Am Thema „</w:t>
      </w:r>
      <w:r w:rsidR="009F313E">
        <w:t>Technische Revolutionen früher und heute</w:t>
      </w:r>
      <w:r w:rsidR="009C27F9">
        <w:t>“ war für mich besonders interessant, dass …</w:t>
      </w:r>
    </w:p>
    <w:p w14:paraId="55B9989D" w14:textId="77777777" w:rsidR="00D1394E" w:rsidRPr="00B81CC2" w:rsidRDefault="009C27F9" w:rsidP="009C27F9">
      <w:pPr>
        <w:pStyle w:val="ekvaufzhlung"/>
      </w:pPr>
      <w:r>
        <w:tab/>
        <w:t>Ich habe festgestellt, dass …</w:t>
      </w:r>
    </w:p>
    <w:p w14:paraId="4C2090EE" w14:textId="77777777" w:rsidR="00747D49" w:rsidRDefault="00747D49" w:rsidP="00747D49"/>
    <w:p w14:paraId="1864E8C2" w14:textId="77777777" w:rsidR="00747D49" w:rsidRDefault="00747D49" w:rsidP="00747D49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 wp14:anchorId="7BBDFC7C" wp14:editId="428C21B3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21C56" w14:textId="77777777" w:rsidR="00747D49" w:rsidRDefault="00747D49" w:rsidP="00747D49"/>
    <w:p w14:paraId="6D46027B" w14:textId="77777777"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14:paraId="31DA109C" w14:textId="77777777" w:rsidR="00B41E4D" w:rsidRDefault="00B41E4D" w:rsidP="00B41E4D"/>
    <w:p w14:paraId="15BC081E" w14:textId="77777777" w:rsidR="00B41E4D" w:rsidRPr="00B37E70" w:rsidRDefault="00B41E4D" w:rsidP="00B41E4D">
      <w:pPr>
        <w:pStyle w:val="ekvpicto"/>
        <w:framePr w:wrap="around"/>
        <w:rPr>
          <w:color w:val="auto"/>
        </w:rPr>
      </w:pPr>
      <w:r w:rsidRPr="00B37E70">
        <w:rPr>
          <w:color w:val="auto"/>
          <w:lang w:eastAsia="de-DE"/>
        </w:rPr>
        <w:drawing>
          <wp:inline distT="0" distB="0" distL="0" distR="0" wp14:anchorId="14F5A539" wp14:editId="2ED04357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1966" w14:textId="77777777" w:rsidR="00495C98" w:rsidRPr="00B37E70" w:rsidRDefault="00D1394E" w:rsidP="0008608F">
      <w:pPr>
        <w:pStyle w:val="ekvaufzhlung"/>
      </w:pPr>
      <w:r w:rsidRPr="00B37E70">
        <w:rPr>
          <w:rStyle w:val="ekvnummerierung"/>
        </w:rPr>
        <w:t>3</w:t>
      </w:r>
      <w:r w:rsidR="00B41E4D" w:rsidRPr="00B37E70">
        <w:tab/>
      </w:r>
      <w:r w:rsidR="00B37E70" w:rsidRPr="00B37E70">
        <w:t>War die Industrialisierung der Ausgangspunkt des modernen Fortschritts oder der Ausgangspunkt vieler Probleme, die bis heute ungelöst sind? Nimm Stellung.</w:t>
      </w:r>
    </w:p>
    <w:p w14:paraId="582B483A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7EC1AC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D8ACD8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6B8746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B317A19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BC3BB6" w:rsidRPr="00BC3BB6" w:rsidSect="00EC1F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4755A" w14:textId="77777777" w:rsidR="00374B47" w:rsidRDefault="00374B47" w:rsidP="003C599D">
      <w:pPr>
        <w:spacing w:line="240" w:lineRule="auto"/>
      </w:pPr>
      <w:r>
        <w:separator/>
      </w:r>
    </w:p>
  </w:endnote>
  <w:endnote w:type="continuationSeparator" w:id="0">
    <w:p w14:paraId="6D8F2172" w14:textId="77777777" w:rsidR="00374B47" w:rsidRDefault="00374B47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8FBCE" w14:textId="77777777" w:rsidR="00F977E2" w:rsidRDefault="00F977E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69D1D636" w14:textId="77777777" w:rsidTr="005E4C30">
      <w:trPr>
        <w:trHeight w:hRule="exact" w:val="680"/>
      </w:trPr>
      <w:tc>
        <w:tcPr>
          <w:tcW w:w="879" w:type="dxa"/>
          <w:noWrap/>
        </w:tcPr>
        <w:p w14:paraId="242321FF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7B53FE93" wp14:editId="605A517A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72DBF113" w14:textId="7D426252" w:rsidR="00193A18" w:rsidRPr="00913892" w:rsidRDefault="00193A18" w:rsidP="007162CB">
          <w:pPr>
            <w:pStyle w:val="ekvpagina"/>
          </w:pPr>
          <w:r w:rsidRPr="00913892">
            <w:t>© Ernst Klett Verlag GmbH, Stuttgart 20</w:t>
          </w:r>
          <w:r w:rsidR="003E7DCE">
            <w:t>20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1843C4EB" w14:textId="7C4E4628" w:rsidR="007043B3" w:rsidRDefault="007043B3" w:rsidP="007162CB">
          <w:pPr>
            <w:pStyle w:val="ekvquelle"/>
          </w:pPr>
          <w:r>
            <w:t>Autor: Redaktion</w:t>
          </w:r>
        </w:p>
        <w:p w14:paraId="28556F2E" w14:textId="3E387DED"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14:paraId="7096F214" w14:textId="77777777" w:rsidR="00193A18" w:rsidRPr="00913892" w:rsidRDefault="00193A18" w:rsidP="00913892">
          <w:pPr>
            <w:pStyle w:val="ekvpagina"/>
          </w:pPr>
        </w:p>
      </w:tc>
    </w:tr>
  </w:tbl>
  <w:p w14:paraId="3213B3A7" w14:textId="77777777"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DDF7E" w14:textId="77777777" w:rsidR="00F977E2" w:rsidRDefault="00F977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42CF6" w14:textId="77777777" w:rsidR="00374B47" w:rsidRDefault="00374B47" w:rsidP="003C599D">
      <w:pPr>
        <w:spacing w:line="240" w:lineRule="auto"/>
      </w:pPr>
      <w:r>
        <w:separator/>
      </w:r>
    </w:p>
  </w:footnote>
  <w:footnote w:type="continuationSeparator" w:id="0">
    <w:p w14:paraId="7408260F" w14:textId="77777777" w:rsidR="00374B47" w:rsidRDefault="00374B47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5C697" w14:textId="77777777" w:rsidR="00F977E2" w:rsidRDefault="00F977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19" w:type="dxa"/>
      <w:tblInd w:w="-16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"/>
      <w:gridCol w:w="3854"/>
      <w:gridCol w:w="6239"/>
      <w:gridCol w:w="794"/>
    </w:tblGrid>
    <w:tr w:rsidR="005A3C2A" w:rsidRPr="00BC1064" w14:paraId="46F36FA5" w14:textId="77777777" w:rsidTr="005B0C46">
      <w:trPr>
        <w:trHeight w:val="737"/>
      </w:trPr>
      <w:tc>
        <w:tcPr>
          <w:tcW w:w="132" w:type="dxa"/>
          <w:shd w:val="clear" w:color="auto" w:fill="auto"/>
        </w:tcPr>
        <w:p w14:paraId="34F7D4EC" w14:textId="77777777" w:rsidR="005A3C2A" w:rsidRPr="00BC1064" w:rsidRDefault="005A3C2A" w:rsidP="005A3C2A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  <w:bookmarkStart w:id="0" w:name="_Hlk42165176"/>
        </w:p>
      </w:tc>
      <w:tc>
        <w:tcPr>
          <w:tcW w:w="3854" w:type="dxa"/>
          <w:shd w:val="clear" w:color="auto" w:fill="FFFFFF"/>
        </w:tcPr>
        <w:p w14:paraId="22B02AA4" w14:textId="77777777" w:rsidR="005A3C2A" w:rsidRPr="00BC1064" w:rsidRDefault="005A3C2A" w:rsidP="005A3C2A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6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Technische Revolutionen früher und heute</w:t>
          </w:r>
        </w:p>
      </w:tc>
      <w:tc>
        <w:tcPr>
          <w:tcW w:w="6239" w:type="dxa"/>
          <w:shd w:val="clear" w:color="auto" w:fill="auto"/>
        </w:tcPr>
        <w:p w14:paraId="5B60A54D" w14:textId="77777777" w:rsidR="005A3C2A" w:rsidRPr="00BC1064" w:rsidRDefault="005A3C2A" w:rsidP="005A3C2A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14:paraId="25B25F01" w14:textId="77777777" w:rsidR="005A3C2A" w:rsidRPr="00BC1064" w:rsidRDefault="005A3C2A" w:rsidP="005A3C2A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  <w:bookmarkEnd w:id="0"/>
  </w:tbl>
  <w:p w14:paraId="5BA74832" w14:textId="77777777"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87198" w14:textId="77777777" w:rsidR="00F977E2" w:rsidRDefault="00F977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062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409B2"/>
    <w:rsid w:val="00350FBE"/>
    <w:rsid w:val="00357BFF"/>
    <w:rsid w:val="003611D5"/>
    <w:rsid w:val="00362B02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E7DCE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C2A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802C4"/>
    <w:rsid w:val="006806C1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3B3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41417"/>
    <w:rsid w:val="00745BC6"/>
    <w:rsid w:val="00747D49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C33BE"/>
    <w:rsid w:val="007D1636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0FF8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313E"/>
    <w:rsid w:val="009F7FC2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37E70"/>
    <w:rsid w:val="00B41E4D"/>
    <w:rsid w:val="00B45B37"/>
    <w:rsid w:val="00B468CC"/>
    <w:rsid w:val="00B52FB3"/>
    <w:rsid w:val="00B54655"/>
    <w:rsid w:val="00B6045F"/>
    <w:rsid w:val="00B60BEA"/>
    <w:rsid w:val="00B7242A"/>
    <w:rsid w:val="00B8071F"/>
    <w:rsid w:val="00B81076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13D2F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0842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7E2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CF8F1F4"/>
  <w15:docId w15:val="{08D9C92F-A722-435D-A30A-C7AD091D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vx140\AppData\Roaming\Microsoft\Templates\WD_KV_KL5_SSS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WD_KV_KL5_SSS.DOTM</Template>
  <TotalTime>0</TotalTime>
  <Pages>2</Pages>
  <Words>137</Words>
  <Characters>1076</Characters>
  <Application>Microsoft Office Word</Application>
  <DocSecurity>0</DocSecurity>
  <Lines>68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Schaltwarte Medienbüro</dc:creator>
  <dc:description>Redaktion</dc:description>
  <cp:lastModifiedBy>Ernst Klett Verlag, Stuttgart</cp:lastModifiedBy>
  <cp:revision>28</cp:revision>
  <cp:lastPrinted>2016-12-23T16:36:00Z</cp:lastPrinted>
  <dcterms:created xsi:type="dcterms:W3CDTF">2017-04-04T11:56:00Z</dcterms:created>
  <dcterms:modified xsi:type="dcterms:W3CDTF">2021-02-10T12:33:00Z</dcterms:modified>
  <cp:category>S669451050_bi_technische_rev</cp:category>
</cp:coreProperties>
</file>