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C6BA2" w14:textId="77777777" w:rsidR="004F267D" w:rsidRDefault="00D1394E" w:rsidP="004F267D">
      <w:pPr>
        <w:pStyle w:val="ekvue1arial"/>
      </w:pPr>
      <w:r>
        <w:t>Abschluss</w:t>
      </w:r>
    </w:p>
    <w:p w14:paraId="457A0430" w14:textId="77777777" w:rsidR="004F267D" w:rsidRDefault="004F267D" w:rsidP="00B41E4D"/>
    <w:p w14:paraId="74FF7336" w14:textId="77777777"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F557C8D" wp14:editId="0D981959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CD4A" w14:textId="77777777"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1F112302" wp14:editId="6F78B5A0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4E4C" w14:textId="77777777"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BC3BB6">
        <w:t>Formuliere zu den folgenden Aspekten zwei bis drei Sätze.</w:t>
      </w:r>
    </w:p>
    <w:p w14:paraId="1774F2C9" w14:textId="77777777" w:rsidR="00BC3BB6" w:rsidRDefault="00BC3BB6" w:rsidP="00BC3BB6">
      <w:pPr>
        <w:pStyle w:val="ekvschreiblinie"/>
      </w:pPr>
      <w:r>
        <w:t xml:space="preserve">Entdeckungen: </w:t>
      </w:r>
      <w:r>
        <w:rPr>
          <w:u w:val="single"/>
        </w:rPr>
        <w:tab/>
      </w:r>
    </w:p>
    <w:p w14:paraId="7C92CDBA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EB4811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B387271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8B30B8" w14:textId="77777777" w:rsidR="00BC3BB6" w:rsidRDefault="00BC3BB6" w:rsidP="002122B8">
      <w:pPr>
        <w:pStyle w:val="ekvgrundtexthalbe"/>
      </w:pPr>
    </w:p>
    <w:p w14:paraId="09D8CA41" w14:textId="77777777" w:rsidR="00BC3BB6" w:rsidRDefault="00BC3BB6" w:rsidP="00BC3BB6">
      <w:pPr>
        <w:pStyle w:val="ekvschreiblinie"/>
      </w:pPr>
      <w:r>
        <w:t xml:space="preserve">Hochkulturen: </w:t>
      </w:r>
      <w:r>
        <w:rPr>
          <w:u w:val="single"/>
        </w:rPr>
        <w:tab/>
      </w:r>
    </w:p>
    <w:p w14:paraId="5CD3D70F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EE442C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BA3123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FBEDCB" w14:textId="77777777" w:rsidR="00BC3BB6" w:rsidRDefault="00BC3BB6" w:rsidP="002122B8">
      <w:pPr>
        <w:pStyle w:val="ekvgrundtexthalbe"/>
      </w:pPr>
    </w:p>
    <w:p w14:paraId="18DE7C09" w14:textId="77777777" w:rsidR="00BC3BB6" w:rsidRDefault="00BC3BB6" w:rsidP="00BC3BB6">
      <w:pPr>
        <w:pStyle w:val="ekvschreiblinie"/>
      </w:pPr>
      <w:r>
        <w:t xml:space="preserve">Kolonialisierung: </w:t>
      </w:r>
      <w:r>
        <w:rPr>
          <w:u w:val="single"/>
        </w:rPr>
        <w:tab/>
      </w:r>
    </w:p>
    <w:p w14:paraId="2A491F57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441DAD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336438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98812D" w14:textId="77777777" w:rsidR="00BC3BB6" w:rsidRDefault="00BC3BB6" w:rsidP="002122B8">
      <w:pPr>
        <w:pStyle w:val="ekvgrundtexthalbe"/>
      </w:pPr>
    </w:p>
    <w:p w14:paraId="35A0641B" w14:textId="34F6B2C1" w:rsidR="00BC3BB6" w:rsidRDefault="00C80436" w:rsidP="00BC3BB6">
      <w:pPr>
        <w:pStyle w:val="ekvschreiblinie"/>
      </w:pPr>
      <w:r>
        <w:t>Folgen</w:t>
      </w:r>
      <w:r w:rsidR="00BC3BB6">
        <w:t xml:space="preserve">: </w:t>
      </w:r>
      <w:r w:rsidR="00BC3BB6">
        <w:rPr>
          <w:u w:val="single"/>
        </w:rPr>
        <w:tab/>
      </w:r>
      <w:r>
        <w:rPr>
          <w:u w:val="single"/>
        </w:rPr>
        <w:tab/>
      </w:r>
    </w:p>
    <w:p w14:paraId="652D2198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6EB07E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475974F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59F0B8" w14:textId="77777777" w:rsidR="00BC3BB6" w:rsidRDefault="00BC3BB6" w:rsidP="00C80436">
      <w:pPr>
        <w:pStyle w:val="ekvaufzhlung"/>
        <w:ind w:left="0" w:firstLine="0"/>
      </w:pPr>
    </w:p>
    <w:p w14:paraId="2574A620" w14:textId="77777777"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4DCBA48" wp14:editId="22E31913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E6F4" w14:textId="0A87129E" w:rsidR="00D46411" w:rsidRDefault="00BC3BB6" w:rsidP="00BC3BB6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  <w:t>Überlege, was für dich am Thema „</w:t>
      </w:r>
      <w:r w:rsidR="00E4303A">
        <w:t>‚</w:t>
      </w:r>
      <w:r w:rsidR="00E4303A" w:rsidRPr="00E4303A">
        <w:t>Entdeckung</w:t>
      </w:r>
      <w:r w:rsidR="00E4303A">
        <w:t>‘</w:t>
      </w:r>
      <w:r w:rsidR="00E4303A" w:rsidRPr="00E4303A">
        <w:t xml:space="preserve"> und Eroberung der Welt</w:t>
      </w:r>
      <w:r>
        <w:t>“ besonders wichtig war. Schreibe deine Gedanken dazu auf die Rückseite dieses Blattes.</w:t>
      </w:r>
      <w:r w:rsidR="00D46411">
        <w:rPr>
          <w:rStyle w:val="ekvfett"/>
        </w:rPr>
        <w:br w:type="page"/>
      </w:r>
    </w:p>
    <w:p w14:paraId="6E49E37F" w14:textId="77777777"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14:paraId="23A97C92" w14:textId="12E658AA" w:rsidR="00D46411" w:rsidRDefault="00D46411" w:rsidP="00D46411"/>
    <w:p w14:paraId="3B6DA10F" w14:textId="21B9F1A3" w:rsidR="004173DA" w:rsidRDefault="004173DA" w:rsidP="004173DA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70C4B031" wp14:editId="1ED26D43">
            <wp:extent cx="5939790" cy="3832225"/>
            <wp:effectExtent l="0" t="0" r="3810" b="0"/>
            <wp:docPr id="9" name="Grafik 9" descr="S669458060_bi_entdeckung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S669458060_bi_entdeckung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34F8" w14:textId="58D6C28B" w:rsidR="00D46411" w:rsidRPr="00D46411" w:rsidRDefault="00D46411" w:rsidP="0012240E">
      <w:pPr>
        <w:pStyle w:val="ekvbild"/>
      </w:pPr>
    </w:p>
    <w:p w14:paraId="5F32EC94" w14:textId="77777777"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72C8B4A" wp14:editId="02E89364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BFC0" w14:textId="346F38CE" w:rsidR="00BC3BB6" w:rsidRDefault="00D1394E" w:rsidP="00E4303A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B41E4D">
        <w:t>Du kannst für deine Sätze jeweils folgende Stichworte benutzen:</w:t>
      </w:r>
    </w:p>
    <w:p w14:paraId="21D6E7D7" w14:textId="29E2FAF3" w:rsidR="00BC3BB6" w:rsidRDefault="00BC3BB6" w:rsidP="00BC3BB6">
      <w:pPr>
        <w:pStyle w:val="ekvaufzhlung"/>
      </w:pPr>
      <w:r>
        <w:tab/>
        <w:t>Entdeckungen: technische Erfindungen, neue Kontinente</w:t>
      </w:r>
    </w:p>
    <w:p w14:paraId="4C88FAB2" w14:textId="51FDCB51" w:rsidR="00BC3BB6" w:rsidRDefault="00BC3BB6" w:rsidP="00BC3BB6">
      <w:pPr>
        <w:pStyle w:val="ekvaufzhlung"/>
      </w:pPr>
      <w:r>
        <w:tab/>
        <w:t xml:space="preserve">Hochkulturen: indigene Völker in </w:t>
      </w:r>
      <w:r w:rsidR="00E4303A">
        <w:t>Amerika, kulturelle Leistungen</w:t>
      </w:r>
    </w:p>
    <w:p w14:paraId="3E066577" w14:textId="5BE239A0" w:rsidR="00BC3BB6" w:rsidRDefault="00BC3BB6" w:rsidP="00BC3BB6">
      <w:pPr>
        <w:pStyle w:val="ekvaufzhlung"/>
      </w:pPr>
      <w:r>
        <w:tab/>
        <w:t xml:space="preserve">Kolonialisierung: </w:t>
      </w:r>
      <w:r w:rsidR="00E4303A">
        <w:t xml:space="preserve">Eroberungen durch die Europäer, </w:t>
      </w:r>
      <w:r w:rsidR="00E41C16">
        <w:t>Kolonien</w:t>
      </w:r>
      <w:r>
        <w:t xml:space="preserve">, </w:t>
      </w:r>
      <w:r w:rsidR="00987F9B">
        <w:t>Handel</w:t>
      </w:r>
    </w:p>
    <w:p w14:paraId="166F682A" w14:textId="13158F48" w:rsidR="00BC3BB6" w:rsidRDefault="00BC3BB6" w:rsidP="00BC3BB6">
      <w:pPr>
        <w:pStyle w:val="ekvaufzhlung"/>
      </w:pPr>
      <w:r>
        <w:tab/>
      </w:r>
      <w:r w:rsidR="00E4303A">
        <w:t>Folgen</w:t>
      </w:r>
      <w:r>
        <w:t xml:space="preserve">: </w:t>
      </w:r>
      <w:r w:rsidR="00E4303A">
        <w:t>Zerstörung von Kultur, „Verschmelzung von Kulturen“</w:t>
      </w:r>
    </w:p>
    <w:p w14:paraId="3A56F133" w14:textId="77777777" w:rsidR="00D1394E" w:rsidRDefault="00D1394E" w:rsidP="00D1394E">
      <w:pPr>
        <w:pStyle w:val="ekvaufzhlung"/>
      </w:pPr>
    </w:p>
    <w:p w14:paraId="347001DA" w14:textId="77777777"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F6B2065" wp14:editId="3BC69DF5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D73F" w14:textId="7F2CE5E6" w:rsidR="00D1394E" w:rsidRPr="00D1394E" w:rsidRDefault="00D1394E" w:rsidP="00BC3BB6">
      <w:pPr>
        <w:pStyle w:val="ekvaufzhlung"/>
        <w:rPr>
          <w:rStyle w:val="ekvnummerierung"/>
        </w:rPr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BC3BB6">
        <w:t>So kannst du starten: Am Thema „</w:t>
      </w:r>
      <w:r w:rsidR="00E4303A">
        <w:t>‚</w:t>
      </w:r>
      <w:r w:rsidR="00E4303A" w:rsidRPr="00E4303A">
        <w:t>Entdeckung</w:t>
      </w:r>
      <w:r w:rsidR="00E4303A">
        <w:t>‘</w:t>
      </w:r>
      <w:r w:rsidR="00E4303A" w:rsidRPr="00E4303A">
        <w:t xml:space="preserve"> und Eroberung der Welt</w:t>
      </w:r>
      <w:r w:rsidR="00BC3BB6">
        <w:t>“ war für mich besonders interessant, dass …</w:t>
      </w:r>
      <w:r w:rsidR="00BC3BB6">
        <w:br/>
        <w:t>Ich habe festgestellt, dass …</w:t>
      </w:r>
    </w:p>
    <w:p w14:paraId="56655790" w14:textId="77777777" w:rsidR="006E3F7F" w:rsidRDefault="006E3F7F" w:rsidP="006E3F7F"/>
    <w:p w14:paraId="08DD1AB0" w14:textId="77777777" w:rsidR="006E3F7F" w:rsidRDefault="006E3F7F" w:rsidP="006E3F7F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 wp14:anchorId="4DA693A0" wp14:editId="0A7A2FE1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9094" w14:textId="77777777" w:rsidR="006E3F7F" w:rsidRDefault="006E3F7F" w:rsidP="006E3F7F"/>
    <w:p w14:paraId="5E9851E9" w14:textId="77777777"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14:paraId="148B30D0" w14:textId="77777777" w:rsidR="00B41E4D" w:rsidRDefault="00B41E4D" w:rsidP="00B41E4D"/>
    <w:p w14:paraId="3ADC54E2" w14:textId="77777777"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C8B7A8C" wp14:editId="5DE8FBFD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3A38" w14:textId="243A69C2" w:rsidR="00495C98" w:rsidRDefault="00D1394E" w:rsidP="0008608F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BC3BB6" w:rsidRPr="00BC3BB6">
        <w:t xml:space="preserve">Warum </w:t>
      </w:r>
      <w:r w:rsidR="00E4303A">
        <w:t xml:space="preserve">werden Denkmäler von Männern wie </w:t>
      </w:r>
      <w:r w:rsidR="006576F9">
        <w:t>de</w:t>
      </w:r>
      <w:r w:rsidR="008E4441">
        <w:t>m</w:t>
      </w:r>
      <w:r w:rsidR="006576F9">
        <w:t xml:space="preserve"> Entdecker Christoph </w:t>
      </w:r>
      <w:r w:rsidR="00E4303A">
        <w:t>Kolumbus oder dem britischen Unternehmer</w:t>
      </w:r>
      <w:r w:rsidR="00E4303A" w:rsidRPr="00E4303A">
        <w:t xml:space="preserve"> Edward Colston</w:t>
      </w:r>
      <w:r w:rsidR="00E4303A">
        <w:t xml:space="preserve"> gestürzt</w:t>
      </w:r>
      <w:r w:rsidR="00BC3BB6" w:rsidRPr="00BC3BB6">
        <w:t>? Erläutere.</w:t>
      </w:r>
    </w:p>
    <w:p w14:paraId="77134132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B9069D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3F7ACB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569BB4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A0400D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EC60FB6" w14:textId="77777777" w:rsidR="00BC3BB6" w:rsidRPr="00BC3BB6" w:rsidRDefault="00BC3BB6" w:rsidP="00BC3BB6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BC3BB6" w:rsidRPr="00BC3BB6" w:rsidSect="00EC1FF0">
      <w:headerReference w:type="default" r:id="rId11"/>
      <w:footerReference w:type="default" r:id="rId12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D6EC3" w14:textId="77777777" w:rsidR="00D9211C" w:rsidRDefault="00D9211C" w:rsidP="003C599D">
      <w:pPr>
        <w:spacing w:line="240" w:lineRule="auto"/>
      </w:pPr>
      <w:r>
        <w:separator/>
      </w:r>
    </w:p>
  </w:endnote>
  <w:endnote w:type="continuationSeparator" w:id="0">
    <w:p w14:paraId="78404A3D" w14:textId="77777777" w:rsidR="00D9211C" w:rsidRDefault="00D9211C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467663EA" w14:textId="77777777" w:rsidTr="005E4C30">
      <w:trPr>
        <w:trHeight w:hRule="exact" w:val="680"/>
      </w:trPr>
      <w:tc>
        <w:tcPr>
          <w:tcW w:w="879" w:type="dxa"/>
          <w:noWrap/>
        </w:tcPr>
        <w:p w14:paraId="2C4111E9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2025B9D" wp14:editId="3F817AF7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5758DA54" w14:textId="4E06786F" w:rsidR="00193A18" w:rsidRPr="00913892" w:rsidRDefault="00193A18" w:rsidP="007162CB">
          <w:pPr>
            <w:pStyle w:val="ekvpagina"/>
          </w:pPr>
          <w:r w:rsidRPr="00913892">
            <w:t xml:space="preserve">© Ernst </w:t>
          </w:r>
          <w:r w:rsidR="00E4303A">
            <w:t>Klett Verlag GmbH, Stuttgart 2021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4A66C2E1" w14:textId="3F4D644B" w:rsidR="00C24A25" w:rsidRDefault="00C24A25" w:rsidP="007162CB">
          <w:pPr>
            <w:pStyle w:val="ekvquelle"/>
          </w:pPr>
          <w:r>
            <w:t>Autor: Redaktion</w:t>
          </w:r>
        </w:p>
        <w:p w14:paraId="06BCBBAF" w14:textId="38C721C1" w:rsidR="00193A18" w:rsidRDefault="00CF1276" w:rsidP="007162CB">
          <w:pPr>
            <w:pStyle w:val="ekvquelle"/>
          </w:pPr>
          <w:r>
            <w:t>Illustration: Klett Archiv (Tobias Wieland), Stuttgart</w:t>
          </w:r>
        </w:p>
        <w:p w14:paraId="1178E305" w14:textId="77777777" w:rsidR="007162CB" w:rsidRPr="00913892" w:rsidRDefault="007162CB" w:rsidP="007162CB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14:paraId="65AA045D" w14:textId="77777777" w:rsidR="00193A18" w:rsidRPr="00913892" w:rsidRDefault="00193A18" w:rsidP="00913892">
          <w:pPr>
            <w:pStyle w:val="ekvpagina"/>
          </w:pPr>
        </w:p>
      </w:tc>
    </w:tr>
  </w:tbl>
  <w:p w14:paraId="46E3D2B6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EED66" w14:textId="77777777" w:rsidR="00D9211C" w:rsidRDefault="00D9211C" w:rsidP="003C599D">
      <w:pPr>
        <w:spacing w:line="240" w:lineRule="auto"/>
      </w:pPr>
      <w:r>
        <w:separator/>
      </w:r>
    </w:p>
  </w:footnote>
  <w:footnote w:type="continuationSeparator" w:id="0">
    <w:p w14:paraId="581E3F09" w14:textId="77777777" w:rsidR="00D9211C" w:rsidRDefault="00D9211C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19" w:type="dxa"/>
      <w:tblInd w:w="-16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"/>
      <w:gridCol w:w="3854"/>
      <w:gridCol w:w="6239"/>
      <w:gridCol w:w="794"/>
    </w:tblGrid>
    <w:tr w:rsidR="00925C56" w:rsidRPr="00BC1064" w14:paraId="008E851C" w14:textId="77777777" w:rsidTr="001115DE">
      <w:trPr>
        <w:trHeight w:val="737"/>
      </w:trPr>
      <w:tc>
        <w:tcPr>
          <w:tcW w:w="132" w:type="dxa"/>
          <w:shd w:val="clear" w:color="auto" w:fill="auto"/>
        </w:tcPr>
        <w:p w14:paraId="4FE53AF9" w14:textId="77777777" w:rsidR="00925C56" w:rsidRPr="00BC1064" w:rsidRDefault="00925C56" w:rsidP="00925C56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  <w:bookmarkStart w:id="0" w:name="_Hlk42165176"/>
        </w:p>
      </w:tc>
      <w:tc>
        <w:tcPr>
          <w:tcW w:w="3854" w:type="dxa"/>
          <w:shd w:val="clear" w:color="auto" w:fill="FFFFFF"/>
        </w:tcPr>
        <w:p w14:paraId="2814527A" w14:textId="558914B8" w:rsidR="00925C56" w:rsidRPr="00C80436" w:rsidRDefault="00C80436" w:rsidP="00C80436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1</w:t>
          </w:r>
          <w:r w:rsidR="00925C56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="00925C56"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="00925C56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 xml:space="preserve">„Entdeckung“ und </w:t>
          </w:r>
          <w:r w:rsidRPr="00C80436"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Eroberung der Welt</w:t>
          </w:r>
        </w:p>
      </w:tc>
      <w:tc>
        <w:tcPr>
          <w:tcW w:w="6239" w:type="dxa"/>
          <w:shd w:val="clear" w:color="auto" w:fill="auto"/>
        </w:tcPr>
        <w:p w14:paraId="2EACDB01" w14:textId="77777777" w:rsidR="00925C56" w:rsidRPr="00BC1064" w:rsidRDefault="00925C56" w:rsidP="00925C56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14:paraId="385A702F" w14:textId="77777777" w:rsidR="00925C56" w:rsidRPr="00BC1064" w:rsidRDefault="00925C56" w:rsidP="00925C56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  <w:bookmarkEnd w:id="0"/>
  </w:tbl>
  <w:p w14:paraId="39F61421" w14:textId="77777777" w:rsidR="00495C98" w:rsidRDefault="00495C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4473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240E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22B8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0255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173DA"/>
    <w:rsid w:val="0042107E"/>
    <w:rsid w:val="00424375"/>
    <w:rsid w:val="004372DD"/>
    <w:rsid w:val="00441088"/>
    <w:rsid w:val="00441724"/>
    <w:rsid w:val="0044185E"/>
    <w:rsid w:val="00446431"/>
    <w:rsid w:val="00447490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31D2"/>
    <w:rsid w:val="00574FE0"/>
    <w:rsid w:val="00576D2D"/>
    <w:rsid w:val="00583FC8"/>
    <w:rsid w:val="00584F88"/>
    <w:rsid w:val="00586D4B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89D"/>
    <w:rsid w:val="0064692C"/>
    <w:rsid w:val="00653F68"/>
    <w:rsid w:val="006576F9"/>
    <w:rsid w:val="006802C4"/>
    <w:rsid w:val="0068429A"/>
    <w:rsid w:val="00685FDD"/>
    <w:rsid w:val="006912DC"/>
    <w:rsid w:val="00693676"/>
    <w:rsid w:val="006A0FB8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E3F7F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96D23"/>
    <w:rsid w:val="007A18E0"/>
    <w:rsid w:val="007A2F5A"/>
    <w:rsid w:val="007A5AA1"/>
    <w:rsid w:val="007C1230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63DA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441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25C56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87F9B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AF2DE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24A25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436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1276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1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1C16"/>
    <w:rsid w:val="00E4303A"/>
    <w:rsid w:val="00E43E04"/>
    <w:rsid w:val="00E44E20"/>
    <w:rsid w:val="00E463F1"/>
    <w:rsid w:val="00E46A72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058E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E2FB91"/>
  <w15:docId w15:val="{1934743E-E4C9-4320-B873-A27366D3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vx140\AppData\Roaming\Microsoft\Templates\WD_KV_KL5_SSS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WD_KV_KL5_SSS.DOTM</Template>
  <TotalTime>0</TotalTime>
  <Pages>2</Pages>
  <Words>148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Schaltwarte Medienbüro</dc:creator>
  <dc:description>Maria Heiter</dc:description>
  <cp:lastModifiedBy>Klepel-Wilschky, Karena</cp:lastModifiedBy>
  <cp:revision>10</cp:revision>
  <cp:lastPrinted>2018-02-23T10:00:00Z</cp:lastPrinted>
  <dcterms:created xsi:type="dcterms:W3CDTF">2021-02-14T09:51:00Z</dcterms:created>
  <dcterms:modified xsi:type="dcterms:W3CDTF">2021-02-19T10:12:00Z</dcterms:modified>
  <cp:category>S669451080_bi_neue_sicht.png</cp:category>
</cp:coreProperties>
</file>