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65" w:rsidRPr="000A2465" w:rsidRDefault="000A2465" w:rsidP="000A2465">
      <w:pPr>
        <w:pStyle w:val="ekvue2arial"/>
        <w:rPr>
          <w:lang w:val="en-US"/>
        </w:rPr>
      </w:pPr>
      <w:r w:rsidRPr="000A2465">
        <w:rPr>
          <w:lang w:val="en-US"/>
        </w:rPr>
        <w:t>I have a dream</w:t>
      </w:r>
      <w:r w:rsidR="00C9671D">
        <w:rPr>
          <w:lang w:val="en-US"/>
        </w:rPr>
        <w:t>.</w:t>
      </w:r>
    </w:p>
    <w:p w:rsidR="000A2465" w:rsidRPr="008B0453" w:rsidRDefault="000A2465" w:rsidP="008B0453">
      <w:pPr>
        <w:pStyle w:val="ekvgrundtextarial"/>
      </w:pPr>
    </w:p>
    <w:tbl>
      <w:tblPr>
        <w:tblpPr w:leftFromText="141" w:rightFromText="141" w:vertAnchor="text" w:horzAnchor="margin" w:tblpXSpec="right" w:tblpY="7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</w:tblGrid>
      <w:tr w:rsidR="00380685" w:rsidRPr="009844F9" w:rsidTr="00380685">
        <w:trPr>
          <w:trHeight w:val="322"/>
        </w:trPr>
        <w:tc>
          <w:tcPr>
            <w:tcW w:w="2823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auto"/>
            <w:vAlign w:val="center"/>
          </w:tcPr>
          <w:p w:rsidR="00380685" w:rsidRPr="009844F9" w:rsidRDefault="00380685" w:rsidP="00380685">
            <w:pPr>
              <w:pStyle w:val="ekvboxtitel"/>
              <w:rPr>
                <w:lang w:val="en-US"/>
              </w:rPr>
            </w:pPr>
            <w:r w:rsidRPr="009844F9">
              <w:rPr>
                <w:rStyle w:val="ekvfett"/>
                <w:lang w:val="en-US"/>
              </w:rPr>
              <w:t>Tip</w:t>
            </w:r>
          </w:p>
        </w:tc>
      </w:tr>
      <w:tr w:rsidR="00380685" w:rsidRPr="009844F9" w:rsidTr="00A14FB4">
        <w:trPr>
          <w:trHeight w:val="553"/>
        </w:trPr>
        <w:tc>
          <w:tcPr>
            <w:tcW w:w="2823" w:type="dxa"/>
            <w:tcBorders>
              <w:top w:val="single" w:sz="12" w:space="0" w:color="4565AD"/>
              <w:left w:val="single" w:sz="12" w:space="0" w:color="4565AD"/>
              <w:bottom w:val="single" w:sz="12" w:space="0" w:color="4565AD"/>
              <w:right w:val="single" w:sz="12" w:space="0" w:color="4565AD"/>
            </w:tcBorders>
            <w:shd w:val="clear" w:color="auto" w:fill="CFEAE6"/>
            <w:tcMar>
              <w:top w:w="57" w:type="dxa"/>
              <w:left w:w="170" w:type="dxa"/>
              <w:bottom w:w="113" w:type="dxa"/>
              <w:right w:w="113" w:type="dxa"/>
            </w:tcMar>
          </w:tcPr>
          <w:p w:rsidR="00380685" w:rsidRPr="009844F9" w:rsidRDefault="00380685" w:rsidP="00A14FB4">
            <w:pPr>
              <w:pStyle w:val="ekvboxtext"/>
              <w:rPr>
                <w:lang w:val="en-US"/>
              </w:rPr>
            </w:pPr>
            <w:r>
              <w:rPr>
                <w:lang w:val="en-US"/>
              </w:rPr>
              <w:t xml:space="preserve">You can </w:t>
            </w:r>
            <w:r w:rsidR="00A14FB4">
              <w:rPr>
                <w:lang w:val="en-US"/>
              </w:rPr>
              <w:t>watch</w:t>
            </w:r>
            <w:r>
              <w:rPr>
                <w:lang w:val="en-US"/>
              </w:rPr>
              <w:t xml:space="preserve"> </w:t>
            </w:r>
            <w:r w:rsidR="00C9671D">
              <w:rPr>
                <w:lang w:val="en-US"/>
              </w:rPr>
              <w:t xml:space="preserve">Martin Luther </w:t>
            </w:r>
            <w:r>
              <w:rPr>
                <w:lang w:val="en-US"/>
              </w:rPr>
              <w:t>King’s speech</w:t>
            </w:r>
            <w:r w:rsidR="00A14FB4">
              <w:rPr>
                <w:lang w:val="en-US"/>
              </w:rPr>
              <w:t xml:space="preserve"> </w:t>
            </w:r>
            <w:r w:rsidR="00C9671D">
              <w:rPr>
                <w:lang w:val="en-US"/>
              </w:rPr>
              <w:t>on the i</w:t>
            </w:r>
            <w:r>
              <w:rPr>
                <w:lang w:val="en-US"/>
              </w:rPr>
              <w:t>nternet.</w:t>
            </w:r>
          </w:p>
        </w:tc>
      </w:tr>
    </w:tbl>
    <w:p w:rsidR="00273C73" w:rsidRDefault="000A2465" w:rsidP="008B0453">
      <w:pPr>
        <w:pStyle w:val="ekvgrundtextarial"/>
        <w:rPr>
          <w:lang w:val="en-US"/>
        </w:rPr>
      </w:pPr>
      <w:r>
        <w:rPr>
          <w:lang w:val="en-US"/>
        </w:rPr>
        <w:t xml:space="preserve">Martin Luther King Jr. gave </w:t>
      </w:r>
      <w:r w:rsidR="00CE1069">
        <w:rPr>
          <w:lang w:val="en-US"/>
        </w:rPr>
        <w:t>his</w:t>
      </w:r>
      <w:r>
        <w:rPr>
          <w:lang w:val="en-US"/>
        </w:rPr>
        <w:t xml:space="preserve"> famous</w:t>
      </w:r>
      <w:r w:rsidR="00CE1069">
        <w:rPr>
          <w:lang w:val="en-US"/>
        </w:rPr>
        <w:t xml:space="preserve"> ‘I have a dream’</w:t>
      </w:r>
      <w:r>
        <w:rPr>
          <w:lang w:val="en-US"/>
        </w:rPr>
        <w:t xml:space="preserve"> speech </w:t>
      </w:r>
      <w:r w:rsidR="00380685">
        <w:rPr>
          <w:lang w:val="en-US"/>
        </w:rPr>
        <w:br/>
      </w:r>
      <w:r>
        <w:rPr>
          <w:lang w:val="en-US"/>
        </w:rPr>
        <w:t>i</w:t>
      </w:r>
      <w:r w:rsidRPr="000A2465">
        <w:rPr>
          <w:lang w:val="en-US"/>
        </w:rPr>
        <w:t>n</w:t>
      </w:r>
      <w:r w:rsidR="00CE1069">
        <w:rPr>
          <w:lang w:val="en-US"/>
        </w:rPr>
        <w:t xml:space="preserve"> Washington, D.C. in</w:t>
      </w:r>
      <w:r w:rsidRPr="000A2465">
        <w:rPr>
          <w:lang w:val="en-US"/>
        </w:rPr>
        <w:t xml:space="preserve"> 1963</w:t>
      </w:r>
      <w:r w:rsidR="00CE1069">
        <w:rPr>
          <w:lang w:val="en-US"/>
        </w:rPr>
        <w:t>.</w:t>
      </w:r>
      <w:r w:rsidR="00380685">
        <w:rPr>
          <w:lang w:val="en-US"/>
        </w:rPr>
        <w:t xml:space="preserve"> </w:t>
      </w:r>
      <w:r w:rsidR="00CE1069">
        <w:rPr>
          <w:lang w:val="en-US"/>
        </w:rPr>
        <w:t xml:space="preserve">In his speech King talks about his </w:t>
      </w:r>
      <w:r w:rsidR="00380685">
        <w:rPr>
          <w:lang w:val="en-US"/>
        </w:rPr>
        <w:br/>
      </w:r>
      <w:r w:rsidR="00CE1069">
        <w:rPr>
          <w:lang w:val="en-US"/>
        </w:rPr>
        <w:t>hopes and dreams for the United States and the American people.</w:t>
      </w: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  <w:r>
        <w:rPr>
          <w:lang w:val="en-US"/>
        </w:rPr>
        <w:t>1.</w:t>
      </w:r>
      <w:r>
        <w:rPr>
          <w:lang w:val="en-US"/>
        </w:rPr>
        <w:tab/>
        <w:t xml:space="preserve">Read </w:t>
      </w:r>
      <w:r w:rsidR="008861A7">
        <w:rPr>
          <w:lang w:val="en-US"/>
        </w:rPr>
        <w:t>about some of</w:t>
      </w:r>
      <w:r w:rsidR="00C9671D">
        <w:rPr>
          <w:lang w:val="en-US"/>
        </w:rPr>
        <w:t xml:space="preserve"> the</w:t>
      </w:r>
      <w:r w:rsidR="008861A7">
        <w:rPr>
          <w:lang w:val="en-US"/>
        </w:rPr>
        <w:t xml:space="preserve"> dreams that Martin Luther King Jr. </w:t>
      </w:r>
      <w:r w:rsidR="00C9671D">
        <w:rPr>
          <w:lang w:val="en-US"/>
        </w:rPr>
        <w:br/>
      </w:r>
      <w:r w:rsidR="00C9671D">
        <w:rPr>
          <w:lang w:val="en-US"/>
        </w:rPr>
        <w:tab/>
      </w:r>
      <w:r w:rsidR="008861A7">
        <w:rPr>
          <w:lang w:val="en-US"/>
        </w:rPr>
        <w:t>talked about in his speech</w:t>
      </w:r>
      <w:r w:rsidR="00380685">
        <w:rPr>
          <w:lang w:val="en-US"/>
        </w:rPr>
        <w:t>.</w:t>
      </w:r>
    </w:p>
    <w:p w:rsidR="00CE1069" w:rsidRDefault="00CE1069" w:rsidP="008B0453">
      <w:pPr>
        <w:pStyle w:val="ekvgrundtextarial"/>
        <w:rPr>
          <w:lang w:val="en-US"/>
        </w:rPr>
      </w:pPr>
    </w:p>
    <w:p w:rsidR="00A14FB4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.4pt;margin-top:8.5pt;width:221.1pt;height:81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18747,29195" strokecolor="#4565ad">
            <v:textbox style="mso-next-textbox:#_x0000_s1027">
              <w:txbxContent>
                <w:p w:rsidR="00CE1069" w:rsidRPr="00CE1069" w:rsidRDefault="008861A7" w:rsidP="00CE1069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color w:val="000000"/>
                      <w:lang w:val="en-US"/>
                    </w:rPr>
                  </w:pP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I have a dream that </w:t>
                  </w:r>
                  <w:r w:rsidR="00CE1069" w:rsidRP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>white people and colore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>d</w:t>
                  </w:r>
                  <w:r w:rsidR="006F2702">
                    <w:rPr>
                      <w:rStyle w:val="ekvhandschrift"/>
                      <w:color w:val="000000"/>
                      <w:u w:val="none"/>
                      <w:vertAlign w:val="superscript"/>
                      <w:lang w:val="en-US"/>
                    </w:rPr>
                    <w:t>1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people</w:t>
                  </w:r>
                  <w:r w:rsidR="00D845B7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will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live and work together</w:t>
                  </w: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2" style="position:absolute;margin-left:283pt;margin-top:.85pt;width:184.3pt;height:110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287,24829" strokecolor="#4565ad">
            <v:textbox style="mso-next-textbox:#_x0000_s1028">
              <w:txbxContent>
                <w:p w:rsidR="00CE1069" w:rsidRPr="00CE1069" w:rsidRDefault="008861A7" w:rsidP="00CE1069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color w:val="000000"/>
                      <w:lang w:val="en-US"/>
                    </w:rPr>
                  </w:pP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>I have a dream that the USA will be a</w:t>
                  </w:r>
                  <w:r w:rsidR="00CE1069" w:rsidRP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place where character</w:t>
                  </w:r>
                  <w:r w:rsidR="006F2702">
                    <w:rPr>
                      <w:rStyle w:val="ekvhandschrift"/>
                      <w:color w:val="000000"/>
                      <w:u w:val="none"/>
                      <w:vertAlign w:val="superscript"/>
                      <w:lang w:val="en-US"/>
                    </w:rPr>
                    <w:t>2</w:t>
                  </w:r>
                  <w:r w:rsidR="00CE1069" w:rsidRP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is more important than 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the color of </w:t>
                  </w:r>
                  <w:r w:rsidR="00D845B7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your 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>skin</w:t>
                  </w:r>
                  <w:r w:rsidR="006F2702">
                    <w:rPr>
                      <w:rStyle w:val="ekvhandschrift"/>
                      <w:color w:val="000000"/>
                      <w:u w:val="none"/>
                      <w:vertAlign w:val="superscript"/>
                      <w:lang w:val="en-US"/>
                    </w:rPr>
                    <w:t>3</w:t>
                  </w: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57.45pt;margin-top:5.2pt;width:137.7pt;height:190.3pt;z-index:-251655168">
            <v:imagedata r:id="rId6" o:title="Martin-Luther-King-1964-leaning-on-a-lectern_1008747"/>
          </v:shape>
        </w:pict>
      </w: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 id="_x0000_s1029" type="#_x0000_t62" style="position:absolute;margin-left:.4pt;margin-top:5.15pt;width:168pt;height:85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21433,-6135" strokecolor="#4565ad">
            <v:textbox style="mso-next-textbox:#_x0000_s1029">
              <w:txbxContent>
                <w:p w:rsidR="00CE1069" w:rsidRPr="00CE1069" w:rsidRDefault="008861A7" w:rsidP="00CE1069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color w:val="000000"/>
                      <w:lang w:val="en-US"/>
                    </w:rPr>
                  </w:pP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>I have a dream that this country will be a</w:t>
                  </w:r>
                  <w:r w:rsidR="00CE1069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safe place for my four children</w:t>
                  </w:r>
                  <w:r>
                    <w:rPr>
                      <w:rStyle w:val="ekvhandschrift"/>
                      <w:color w:val="000000"/>
                      <w:u w:val="none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 id="AutoShape 4" o:spid="_x0000_s1026" type="#_x0000_t62" style="position:absolute;margin-left:283pt;margin-top:2.8pt;width:184.75pt;height:78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-292,-6424" strokecolor="#4565ad">
            <v:textbox style="mso-next-textbox:#AutoShape 4">
              <w:txbxContent>
                <w:p w:rsidR="00CE1069" w:rsidRPr="0043025F" w:rsidRDefault="008861A7" w:rsidP="00CE1069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color w:val="000000"/>
                      <w:lang w:val="en-US"/>
                    </w:rPr>
                  </w:pPr>
                  <w:r w:rsidRPr="0043025F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I have a dream that there will </w:t>
                  </w:r>
                  <w:r w:rsidR="00BE243F">
                    <w:rPr>
                      <w:rStyle w:val="ekvhandschrift"/>
                      <w:color w:val="000000"/>
                      <w:u w:val="none"/>
                      <w:lang w:val="en-US"/>
                    </w:rPr>
                    <w:br/>
                  </w:r>
                  <w:r w:rsidRPr="0043025F">
                    <w:rPr>
                      <w:rStyle w:val="ekvhandschrift"/>
                      <w:color w:val="000000"/>
                      <w:u w:val="none"/>
                      <w:lang w:val="en-US"/>
                    </w:rPr>
                    <w:t>be e</w:t>
                  </w:r>
                  <w:r w:rsidR="00CE1069" w:rsidRPr="0043025F">
                    <w:rPr>
                      <w:rStyle w:val="ekvhandschrift"/>
                      <w:color w:val="000000"/>
                      <w:u w:val="none"/>
                      <w:lang w:val="en-US"/>
                    </w:rPr>
                    <w:t>quality</w:t>
                  </w:r>
                  <w:r w:rsidR="006F2702">
                    <w:rPr>
                      <w:rStyle w:val="ekvhandschrift"/>
                      <w:color w:val="000000"/>
                      <w:u w:val="none"/>
                      <w:vertAlign w:val="superscript"/>
                      <w:lang w:val="en-US"/>
                    </w:rPr>
                    <w:t>4</w:t>
                  </w:r>
                  <w:r w:rsidR="00CE1069" w:rsidRPr="0043025F">
                    <w:rPr>
                      <w:rStyle w:val="ekvhandschrift"/>
                      <w:color w:val="000000"/>
                      <w:u w:val="none"/>
                      <w:lang w:val="en-US"/>
                    </w:rPr>
                    <w:t xml:space="preserve"> and freedom for everybody</w:t>
                  </w:r>
                  <w:r w:rsidRPr="0043025F">
                    <w:rPr>
                      <w:rStyle w:val="ekvhandschrift"/>
                      <w:color w:val="000000"/>
                      <w:u w:val="none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CE1069" w:rsidRDefault="00CE1069" w:rsidP="008B0453">
      <w:pPr>
        <w:pStyle w:val="ekvgrundtextarial"/>
        <w:rPr>
          <w:lang w:val="en-US"/>
        </w:rPr>
      </w:pPr>
    </w:p>
    <w:p w:rsidR="00CE1069" w:rsidRDefault="00CE1069" w:rsidP="008B0453">
      <w:pPr>
        <w:pStyle w:val="ekvgrundtextarial"/>
        <w:rPr>
          <w:lang w:val="en-US"/>
        </w:rPr>
      </w:pPr>
    </w:p>
    <w:p w:rsidR="008861A7" w:rsidRDefault="008861A7" w:rsidP="008B0453">
      <w:pPr>
        <w:pStyle w:val="ekvgrundtextarial"/>
        <w:rPr>
          <w:lang w:val="en-US"/>
        </w:rPr>
      </w:pPr>
    </w:p>
    <w:p w:rsidR="008861A7" w:rsidRDefault="008861A7" w:rsidP="008B0453">
      <w:pPr>
        <w:pStyle w:val="ekvgrundtextarial"/>
        <w:rPr>
          <w:lang w:val="en-US"/>
        </w:rPr>
      </w:pPr>
    </w:p>
    <w:p w:rsidR="008861A7" w:rsidRDefault="008861A7" w:rsidP="008B0453">
      <w:pPr>
        <w:pStyle w:val="ekvgrundtextarial"/>
        <w:rPr>
          <w:lang w:val="en-US"/>
        </w:rPr>
      </w:pPr>
    </w:p>
    <w:p w:rsidR="006F2702" w:rsidRDefault="006F2702" w:rsidP="008B0453">
      <w:pPr>
        <w:pStyle w:val="ekvgrundtextarial"/>
        <w:rPr>
          <w:lang w:val="en-US"/>
        </w:rPr>
      </w:pPr>
    </w:p>
    <w:p w:rsidR="008861A7" w:rsidRDefault="008861A7" w:rsidP="008B0453">
      <w:pPr>
        <w:pStyle w:val="ekvgrundtextarial"/>
        <w:rPr>
          <w:lang w:val="en-US"/>
        </w:rPr>
      </w:pPr>
    </w:p>
    <w:p w:rsidR="005D630E" w:rsidRPr="002577C9" w:rsidRDefault="003468EA" w:rsidP="005D630E">
      <w:pPr>
        <w:pStyle w:val="ekvpicto"/>
        <w:framePr w:wrap="around"/>
        <w:spacing w:after="0"/>
      </w:pPr>
      <w:r>
        <w:pict>
          <v:shape id="_x0000_i1025" type="#_x0000_t75" style="width:17.25pt;height:8.25pt">
            <v:imagedata r:id="rId7" o:title="Partnerarbeiten"/>
          </v:shape>
        </w:pict>
      </w:r>
    </w:p>
    <w:p w:rsidR="00A14FB4" w:rsidRDefault="00BE243F" w:rsidP="008B0453">
      <w:pPr>
        <w:pStyle w:val="ekvgrundtextarial"/>
        <w:rPr>
          <w:lang w:val="en-US"/>
        </w:rPr>
      </w:pPr>
      <w:r>
        <w:rPr>
          <w:lang w:val="en-US"/>
        </w:rPr>
        <w:t>2.</w:t>
      </w:r>
      <w:r>
        <w:rPr>
          <w:lang w:val="en-US"/>
        </w:rPr>
        <w:tab/>
        <w:t>Talk to a partner: What were</w:t>
      </w:r>
      <w:r w:rsidR="00A14FB4">
        <w:rPr>
          <w:lang w:val="en-US"/>
        </w:rPr>
        <w:t xml:space="preserve"> King’s dream</w:t>
      </w:r>
      <w:r>
        <w:rPr>
          <w:lang w:val="en-US"/>
        </w:rPr>
        <w:t>s</w:t>
      </w:r>
      <w:r w:rsidR="00A14FB4">
        <w:rPr>
          <w:lang w:val="en-US"/>
        </w:rPr>
        <w:t>? D</w:t>
      </w:r>
      <w:r w:rsidR="005D630E">
        <w:rPr>
          <w:lang w:val="en-US"/>
        </w:rPr>
        <w:t>o you think hi</w:t>
      </w:r>
      <w:r w:rsidR="00A14FB4">
        <w:rPr>
          <w:lang w:val="en-US"/>
        </w:rPr>
        <w:t>s dreams have come true?</w:t>
      </w: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  <w:r>
        <w:rPr>
          <w:lang w:val="en-US"/>
        </w:rPr>
        <w:t>3.</w:t>
      </w:r>
      <w:r>
        <w:rPr>
          <w:lang w:val="en-US"/>
        </w:rPr>
        <w:tab/>
        <w:t>What is your dream? Write down some ideas</w:t>
      </w:r>
      <w:r w:rsidR="00D845B7">
        <w:rPr>
          <w:lang w:val="en-US"/>
        </w:rPr>
        <w:t xml:space="preserve"> in the speech bubbles</w:t>
      </w:r>
      <w:r>
        <w:rPr>
          <w:lang w:val="en-US"/>
        </w:rPr>
        <w:t xml:space="preserve">. </w:t>
      </w:r>
    </w:p>
    <w:p w:rsidR="00A14FB4" w:rsidRDefault="00A14FB4" w:rsidP="008B0453">
      <w:pPr>
        <w:pStyle w:val="ekvgrundtextarial"/>
        <w:rPr>
          <w:lang w:val="en-US"/>
        </w:rPr>
      </w:pPr>
      <w:r>
        <w:rPr>
          <w:lang w:val="en-US"/>
        </w:rPr>
        <w:tab/>
        <w:t>Share your ideas with a partner and in class.</w:t>
      </w:r>
      <w:r w:rsidR="00056AE0">
        <w:rPr>
          <w:lang w:val="en-US"/>
        </w:rPr>
        <w:t xml:space="preserve"> </w:t>
      </w:r>
      <w:r w:rsidR="00056AE0" w:rsidRPr="00BE243F">
        <w:rPr>
          <w:rStyle w:val="ekvgrundtextarialZchn"/>
          <w:color w:val="B2986A"/>
          <w:lang w:val="en-US"/>
        </w:rPr>
        <w:t>→</w:t>
      </w:r>
      <w:r w:rsidR="00056AE0" w:rsidRPr="007B2B70">
        <w:rPr>
          <w:color w:val="B2986A"/>
          <w:lang w:val="en-US"/>
        </w:rPr>
        <w:t xml:space="preserve"> </w:t>
      </w:r>
      <w:r w:rsidR="00056AE0" w:rsidRPr="00BE243F">
        <w:rPr>
          <w:rStyle w:val="ekvfett"/>
          <w:color w:val="B2986A"/>
          <w:lang w:val="en-US"/>
        </w:rPr>
        <w:t>M</w:t>
      </w:r>
      <w:r w:rsidR="00056AE0">
        <w:rPr>
          <w:lang w:val="en-US"/>
        </w:rPr>
        <w:t xml:space="preserve"> </w:t>
      </w:r>
      <w:r w:rsidR="00056AE0">
        <w:rPr>
          <w:color w:val="939598"/>
          <w:lang w:val="en-US"/>
        </w:rPr>
        <w:t>Think-pair-share</w:t>
      </w: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 id="_x0000_s1032" type="#_x0000_t62" style="position:absolute;margin-left:283pt;margin-top:3.55pt;width:184.3pt;height:141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-3030,3115" strokecolor="#4565ad">
            <v:textbox style="mso-next-textbox:#_x0000_s1032">
              <w:txbxContent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 w:rsidRPr="005D630E">
                    <w:rPr>
                      <w:rStyle w:val="ekvhandschrift"/>
                    </w:rPr>
                    <w:t xml:space="preserve">I have a dream </w:t>
                  </w:r>
                  <w:r w:rsidR="00F453FF">
                    <w:rPr>
                      <w:rStyle w:val="ekvhandschrift"/>
                    </w:rPr>
                    <w:t>…</w:t>
                  </w: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P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  <w:lang w:val="en-US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2" style="position:absolute;margin-left:.4pt;margin-top:3.55pt;width:195.3pt;height:85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23729,11028" strokecolor="#4565ad">
            <v:textbox style="mso-next-textbox:#_x0000_s1031">
              <w:txbxContent>
                <w:p w:rsidR="00A14FB4" w:rsidRDefault="00A14FB4" w:rsidP="00A14FB4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 w:rsidRPr="005D630E">
                    <w:rPr>
                      <w:rStyle w:val="ekvhandschrift"/>
                    </w:rPr>
                    <w:t xml:space="preserve">I have a dream </w:t>
                  </w:r>
                  <w:r w:rsidR="00F453FF">
                    <w:rPr>
                      <w:rStyle w:val="ekvhandschrift"/>
                    </w:rPr>
                    <w:t>…</w:t>
                  </w:r>
                  <w:r w:rsidR="005D630E">
                    <w:rPr>
                      <w:rStyle w:val="ekvhandschrift"/>
                    </w:rPr>
                    <w:tab/>
                  </w:r>
                  <w:r w:rsidR="005D630E">
                    <w:rPr>
                      <w:rStyle w:val="ekvhandschrift"/>
                    </w:rPr>
                    <w:tab/>
                  </w:r>
                </w:p>
                <w:p w:rsidR="005D630E" w:rsidRDefault="005D630E" w:rsidP="00A14FB4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Pr="005D630E" w:rsidRDefault="005D630E" w:rsidP="00A14FB4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  <w:lang w:val="en-US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</w:txbxContent>
            </v:textbox>
          </v:shape>
        </w:pict>
      </w: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3468EA" w:rsidP="008B0453">
      <w:pPr>
        <w:pStyle w:val="ekvgrundtextarial"/>
        <w:rPr>
          <w:lang w:val="en-US"/>
        </w:rPr>
      </w:pPr>
      <w:r>
        <w:rPr>
          <w:noProof/>
        </w:rPr>
        <w:pict>
          <v:shape id="_x0000_s1033" type="#_x0000_t62" style="position:absolute;margin-left:18.65pt;margin-top:8.35pt;width:246.65pt;height:8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" adj="18351,-7162" strokecolor="#4565ad">
            <v:textbox style="mso-next-textbox:#_x0000_s1033">
              <w:txbxContent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 w:rsidRPr="005D630E">
                    <w:rPr>
                      <w:rStyle w:val="ekvhandschrift"/>
                    </w:rPr>
                    <w:t xml:space="preserve">I have a dream </w:t>
                  </w:r>
                  <w:r w:rsidR="00F453FF">
                    <w:rPr>
                      <w:rStyle w:val="ekvhandschrift"/>
                    </w:rPr>
                    <w:t>…</w:t>
                  </w: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  <w:p w:rsidR="005D630E" w:rsidRPr="005D630E" w:rsidRDefault="005D630E" w:rsidP="005D630E">
                  <w:pPr>
                    <w:pStyle w:val="ekvschreiblinie"/>
                    <w:tabs>
                      <w:tab w:val="clear" w:pos="340"/>
                      <w:tab w:val="clear" w:pos="595"/>
                      <w:tab w:val="clear" w:pos="851"/>
                      <w:tab w:val="left" w:pos="2552"/>
                    </w:tabs>
                    <w:rPr>
                      <w:rStyle w:val="ekvhandschrift"/>
                      <w:lang w:val="en-US"/>
                    </w:rPr>
                  </w:pPr>
                  <w:r>
                    <w:rPr>
                      <w:rStyle w:val="ekvhandschrift"/>
                    </w:rPr>
                    <w:tab/>
                  </w:r>
                  <w:r>
                    <w:rPr>
                      <w:rStyle w:val="ekvhandschrift"/>
                    </w:rPr>
                    <w:tab/>
                  </w:r>
                </w:p>
              </w:txbxContent>
            </v:textbox>
          </v:shape>
        </w:pict>
      </w: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A14FB4" w:rsidRDefault="00A14FB4" w:rsidP="008B0453">
      <w:pPr>
        <w:pStyle w:val="ekvgrundtextarial"/>
        <w:rPr>
          <w:lang w:val="en-US"/>
        </w:rPr>
      </w:pPr>
    </w:p>
    <w:p w:rsidR="00C9671D" w:rsidRPr="006F2702" w:rsidRDefault="00C9671D" w:rsidP="00AA07EB">
      <w:pPr>
        <w:pStyle w:val="ekvbildlegende"/>
        <w:rPr>
          <w:lang w:val="en-US"/>
        </w:rPr>
      </w:pPr>
      <w:r w:rsidRPr="006F2702">
        <w:rPr>
          <w:vertAlign w:val="superscript"/>
          <w:lang w:val="en-US"/>
        </w:rPr>
        <w:t xml:space="preserve">1 </w:t>
      </w:r>
      <w:r w:rsidR="006F2702" w:rsidRPr="006F2702">
        <w:rPr>
          <w:lang w:val="en-US"/>
        </w:rPr>
        <w:t>colored</w:t>
      </w:r>
      <w:r w:rsidRPr="006F2702">
        <w:rPr>
          <w:lang w:val="en-US"/>
        </w:rPr>
        <w:t xml:space="preserve"> – </w:t>
      </w:r>
      <w:r w:rsidR="006F2702" w:rsidRPr="006F2702">
        <w:rPr>
          <w:rStyle w:val="ekvkursiv"/>
          <w:lang w:val="en-US"/>
        </w:rPr>
        <w:t>farbig, bunt</w:t>
      </w:r>
      <w:r w:rsidRPr="006F2702">
        <w:rPr>
          <w:lang w:val="en-US"/>
        </w:rPr>
        <w:t xml:space="preserve">; </w:t>
      </w:r>
      <w:r w:rsidRPr="006F2702">
        <w:rPr>
          <w:vertAlign w:val="superscript"/>
          <w:lang w:val="en-US"/>
        </w:rPr>
        <w:t xml:space="preserve">2 </w:t>
      </w:r>
      <w:r w:rsidR="006F2702" w:rsidRPr="006F2702">
        <w:rPr>
          <w:lang w:val="en-US"/>
        </w:rPr>
        <w:t>character</w:t>
      </w:r>
      <w:r w:rsidRPr="006F2702">
        <w:rPr>
          <w:lang w:val="en-US"/>
        </w:rPr>
        <w:t xml:space="preserve"> – </w:t>
      </w:r>
      <w:r w:rsidR="006F2702" w:rsidRPr="006F2702">
        <w:rPr>
          <w:rStyle w:val="ekvkursiv"/>
          <w:lang w:val="en-US"/>
        </w:rPr>
        <w:t>Charakter</w:t>
      </w:r>
      <w:r w:rsidRPr="006F2702">
        <w:rPr>
          <w:lang w:val="en-US"/>
        </w:rPr>
        <w:t xml:space="preserve">; </w:t>
      </w:r>
      <w:r w:rsidRPr="006F2702">
        <w:rPr>
          <w:vertAlign w:val="superscript"/>
          <w:lang w:val="en-US"/>
        </w:rPr>
        <w:t xml:space="preserve">3 </w:t>
      </w:r>
      <w:r w:rsidR="006F2702" w:rsidRPr="006F2702">
        <w:rPr>
          <w:lang w:val="en-US"/>
        </w:rPr>
        <w:t>color of skin</w:t>
      </w:r>
      <w:r w:rsidRPr="006F2702">
        <w:rPr>
          <w:lang w:val="en-US"/>
        </w:rPr>
        <w:t xml:space="preserve"> – </w:t>
      </w:r>
      <w:r w:rsidR="006F2702">
        <w:rPr>
          <w:rStyle w:val="ekvkursiv"/>
          <w:lang w:val="en-US"/>
        </w:rPr>
        <w:t>Hautfarbe</w:t>
      </w:r>
      <w:r w:rsidRPr="006F2702">
        <w:rPr>
          <w:lang w:val="en-US"/>
        </w:rPr>
        <w:t xml:space="preserve">; </w:t>
      </w:r>
      <w:r w:rsidRPr="006F2702">
        <w:rPr>
          <w:vertAlign w:val="superscript"/>
          <w:lang w:val="en-US"/>
        </w:rPr>
        <w:t xml:space="preserve">4 </w:t>
      </w:r>
      <w:r w:rsidR="006F2702">
        <w:rPr>
          <w:lang w:val="en-US"/>
        </w:rPr>
        <w:t>equality</w:t>
      </w:r>
      <w:r w:rsidRPr="006F2702">
        <w:rPr>
          <w:lang w:val="en-US"/>
        </w:rPr>
        <w:t xml:space="preserve"> – </w:t>
      </w:r>
      <w:r w:rsidR="006F2702">
        <w:rPr>
          <w:rStyle w:val="ekvkursiv"/>
          <w:lang w:val="en-US"/>
        </w:rPr>
        <w:t>Gleichberechtigung</w:t>
      </w:r>
    </w:p>
    <w:sectPr w:rsidR="00C9671D" w:rsidRPr="006F2702" w:rsidSect="003468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851" w:bottom="1531" w:left="1701" w:header="454" w:footer="454" w:gutter="0"/>
      <w:pgNumType w:start="21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E9B" w:rsidRDefault="00054E9B" w:rsidP="000C224E">
      <w:pPr>
        <w:pStyle w:val="ekvue1arial"/>
      </w:pPr>
      <w:r>
        <w:separator/>
      </w:r>
    </w:p>
  </w:endnote>
  <w:endnote w:type="continuationSeparator" w:id="0">
    <w:p w:rsidR="00054E9B" w:rsidRDefault="00054E9B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84" w:type="dxa"/>
      <w:tblInd w:w="-851" w:type="dxa"/>
      <w:tblLayout w:type="fixed"/>
      <w:tblLook w:val="01E0" w:firstRow="1" w:lastRow="1" w:firstColumn="1" w:lastColumn="1" w:noHBand="0" w:noVBand="0"/>
    </w:tblPr>
    <w:tblGrid>
      <w:gridCol w:w="853"/>
      <w:gridCol w:w="887"/>
      <w:gridCol w:w="3629"/>
      <w:gridCol w:w="5015"/>
    </w:tblGrid>
    <w:tr w:rsidR="00BF5DCC" w:rsidRPr="00E45703" w:rsidTr="00292CDF">
      <w:trPr>
        <w:trHeight w:hRule="exact" w:val="680"/>
      </w:trPr>
      <w:tc>
        <w:tcPr>
          <w:tcW w:w="853" w:type="dxa"/>
        </w:tcPr>
        <w:p w:rsidR="00BF5DCC" w:rsidRPr="00120EBD" w:rsidRDefault="00BF5DCC" w:rsidP="00292CDF">
          <w:pPr>
            <w:pStyle w:val="ekvgrundtextarial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24F11">
            <w:rPr>
              <w:noProof/>
            </w:rPr>
            <w:t>306</w:t>
          </w:r>
          <w:r>
            <w:fldChar w:fldCharType="end"/>
          </w:r>
        </w:p>
      </w:tc>
      <w:tc>
        <w:tcPr>
          <w:tcW w:w="887" w:type="dxa"/>
          <w:shd w:val="clear" w:color="auto" w:fill="auto"/>
        </w:tcPr>
        <w:p w:rsidR="00BF5DCC" w:rsidRDefault="003468EA" w:rsidP="00292CDF">
          <w:pPr>
            <w:pStyle w:val="ekvpagina"/>
            <w:spacing w:line="240" w:lineRule="aut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1" o:spid="_x0000_i1026" type="#_x0000_t75" alt="Beschreibung: Klett_LAw_S" style="width:36.75pt;height:18pt;visibility:visible">
                <v:imagedata r:id="rId1" o:title="Klett_LAw_S"/>
              </v:shape>
            </w:pict>
          </w:r>
        </w:p>
        <w:p w:rsidR="00BF5DCC" w:rsidRPr="00120EBD" w:rsidRDefault="00BF5DCC" w:rsidP="00292CDF"/>
      </w:tc>
      <w:tc>
        <w:tcPr>
          <w:tcW w:w="3629" w:type="dxa"/>
          <w:shd w:val="clear" w:color="auto" w:fill="auto"/>
          <w:tcMar>
            <w:right w:w="57" w:type="dxa"/>
          </w:tcMar>
        </w:tcPr>
        <w:p w:rsidR="00BF5DCC" w:rsidRDefault="00BF5DCC" w:rsidP="00292CDF">
          <w:pPr>
            <w:pStyle w:val="ekvpagina"/>
          </w:pPr>
          <w:r w:rsidRPr="009E0854">
            <w:t>© Ernst Klett Verlag GmbH, Stuttgart 201</w:t>
          </w:r>
          <w:r w:rsidR="00562531">
            <w:t>7</w:t>
          </w:r>
          <w:r w:rsidRPr="009E0854">
            <w:t xml:space="preserve"> | www.klett.de | Alle Rechte</w:t>
          </w:r>
          <w:r>
            <w:t xml:space="preserve"> </w:t>
          </w:r>
          <w:r w:rsidRPr="009E0854">
            <w:t>vorbehalten</w:t>
          </w:r>
          <w:r>
            <w:t xml:space="preserve">. </w:t>
          </w:r>
          <w:r w:rsidRPr="009E0854">
            <w:t>Von</w:t>
          </w:r>
          <w:r>
            <w:t xml:space="preserve"> </w:t>
          </w:r>
          <w:r w:rsidRPr="009E0854">
            <w:t xml:space="preserve">dieser Druckvorlage ist die Vervielfältigung für den eigenen Unterrichtsgebrauch gestattet. Die Kopiergebühren sind </w:t>
          </w:r>
          <w:r>
            <w:t>a</w:t>
          </w:r>
          <w:r w:rsidRPr="009E0854">
            <w:t>bgegolten.</w:t>
          </w:r>
        </w:p>
        <w:p w:rsidR="00BF5DCC" w:rsidRPr="009E0854" w:rsidRDefault="00BF5DCC" w:rsidP="00562531">
          <w:pPr>
            <w:pStyle w:val="ekvpagina"/>
          </w:pPr>
          <w:r>
            <w:t xml:space="preserve">Lehrerband Orange Line </w:t>
          </w:r>
          <w:r w:rsidR="00562531">
            <w:t>4</w:t>
          </w:r>
        </w:p>
      </w:tc>
      <w:tc>
        <w:tcPr>
          <w:tcW w:w="5015" w:type="dxa"/>
          <w:shd w:val="clear" w:color="auto" w:fill="auto"/>
        </w:tcPr>
        <w:p w:rsidR="00AA07EB" w:rsidRDefault="00AA07EB" w:rsidP="00AA07EB">
          <w:pPr>
            <w:pStyle w:val="ekvpagina"/>
          </w:pPr>
          <w:r w:rsidRPr="005910F7">
            <w:rPr>
              <w:b/>
            </w:rPr>
            <w:t>Textquelle:</w:t>
          </w:r>
          <w:r>
            <w:t xml:space="preserve"> Michael Meisenzahl, Karlstadt </w:t>
          </w:r>
        </w:p>
        <w:p w:rsidR="00BF5DCC" w:rsidRPr="008D666D" w:rsidRDefault="00AA07EB" w:rsidP="00AA07EB">
          <w:pPr>
            <w:pStyle w:val="ekvpagina"/>
          </w:pPr>
          <w:r>
            <w:rPr>
              <w:b/>
            </w:rPr>
            <w:t>Bildquelle</w:t>
          </w:r>
          <w:r w:rsidRPr="005910F7">
            <w:rPr>
              <w:b/>
            </w:rPr>
            <w:t>:</w:t>
          </w:r>
          <w:r>
            <w:t xml:space="preserve"> </w:t>
          </w:r>
          <w:r w:rsidRPr="00B515BA">
            <w:t>gemeinfrei (PD - U.S. News &amp; World Report:)</w:t>
          </w:r>
        </w:p>
      </w:tc>
    </w:tr>
  </w:tbl>
  <w:p w:rsidR="00E83416" w:rsidRPr="008B4D86" w:rsidRDefault="00E83416">
    <w:pPr>
      <w:pStyle w:val="Fuzeil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84" w:type="dxa"/>
      <w:tblLayout w:type="fixed"/>
      <w:tblLook w:val="01E0" w:firstRow="1" w:lastRow="1" w:firstColumn="1" w:lastColumn="1" w:noHBand="0" w:noVBand="0"/>
    </w:tblPr>
    <w:tblGrid>
      <w:gridCol w:w="884"/>
      <w:gridCol w:w="3618"/>
      <w:gridCol w:w="5000"/>
      <w:gridCol w:w="782"/>
    </w:tblGrid>
    <w:tr w:rsidR="00986E4B" w:rsidRPr="00E45703" w:rsidTr="00292CDF">
      <w:trPr>
        <w:trHeight w:hRule="exact" w:val="680"/>
      </w:trPr>
      <w:tc>
        <w:tcPr>
          <w:tcW w:w="884" w:type="dxa"/>
          <w:shd w:val="clear" w:color="auto" w:fill="auto"/>
        </w:tcPr>
        <w:p w:rsidR="00986E4B" w:rsidRPr="00D608A8" w:rsidRDefault="003468EA" w:rsidP="00292CDF">
          <w:pPr>
            <w:pStyle w:val="ekvpagina"/>
            <w:spacing w:line="240" w:lineRule="aut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6" o:spid="_x0000_i1027" type="#_x0000_t75" alt="Beschreibung: Klett_LAw_S" style="width:36.75pt;height:18pt;visibility:visible">
                <v:imagedata r:id="rId1" o:title="Klett_LAw_S"/>
              </v:shape>
            </w:pict>
          </w:r>
        </w:p>
      </w:tc>
      <w:tc>
        <w:tcPr>
          <w:tcW w:w="3618" w:type="dxa"/>
          <w:shd w:val="clear" w:color="auto" w:fill="auto"/>
          <w:tcMar>
            <w:right w:w="57" w:type="dxa"/>
          </w:tcMar>
        </w:tcPr>
        <w:p w:rsidR="00986E4B" w:rsidRDefault="00986E4B" w:rsidP="00292CDF">
          <w:pPr>
            <w:pStyle w:val="ekvpagina"/>
          </w:pPr>
          <w:r w:rsidRPr="009E0854">
            <w:t xml:space="preserve">© Ernst Klett Verlag GmbH, Stuttgart </w:t>
          </w:r>
          <w:r w:rsidR="007423BE">
            <w:t>2017</w:t>
          </w:r>
          <w:r w:rsidRPr="009E0854">
            <w:t xml:space="preserve"> | www.klett.de | Alle Rechte</w:t>
          </w:r>
          <w:r>
            <w:t xml:space="preserve"> </w:t>
          </w:r>
          <w:r w:rsidRPr="009E0854">
            <w:t>vorbehalten</w:t>
          </w:r>
          <w:r>
            <w:t xml:space="preserve">. </w:t>
          </w:r>
          <w:r w:rsidRPr="009E0854">
            <w:t>Von</w:t>
          </w:r>
          <w:r>
            <w:t xml:space="preserve"> </w:t>
          </w:r>
          <w:r w:rsidRPr="009E0854">
            <w:t xml:space="preserve">dieser Druckvorlage ist die Vervielfältigung für den eigenen Unterrichtsgebrauch gestattet. Die Kopiergebühren sind </w:t>
          </w:r>
          <w:r>
            <w:t>a</w:t>
          </w:r>
          <w:r w:rsidRPr="009E0854">
            <w:t>bgegolten.</w:t>
          </w:r>
        </w:p>
        <w:p w:rsidR="00986E4B" w:rsidRPr="009E0854" w:rsidRDefault="00986E4B" w:rsidP="003468EA">
          <w:pPr>
            <w:pStyle w:val="ekvpagina"/>
          </w:pPr>
          <w:r>
            <w:t xml:space="preserve">Lehrerband </w:t>
          </w:r>
          <w:r w:rsidR="003468EA">
            <w:t>Blue</w:t>
          </w:r>
          <w:bookmarkStart w:id="0" w:name="_GoBack"/>
          <w:bookmarkEnd w:id="0"/>
          <w:r>
            <w:t xml:space="preserve"> Line </w:t>
          </w:r>
          <w:r w:rsidR="007043B9">
            <w:t>4</w:t>
          </w:r>
        </w:p>
      </w:tc>
      <w:tc>
        <w:tcPr>
          <w:tcW w:w="5000" w:type="dxa"/>
          <w:shd w:val="clear" w:color="auto" w:fill="auto"/>
        </w:tcPr>
        <w:p w:rsidR="00CB33F4" w:rsidRDefault="00CB33F4" w:rsidP="00CB33F4">
          <w:pPr>
            <w:pStyle w:val="ekvpagina"/>
          </w:pPr>
          <w:r w:rsidRPr="005910F7">
            <w:rPr>
              <w:b/>
            </w:rPr>
            <w:t>Textquelle:</w:t>
          </w:r>
          <w:r w:rsidR="000A2465">
            <w:t xml:space="preserve"> Michael Meisenzahl, Karlstadt</w:t>
          </w:r>
          <w:r>
            <w:t xml:space="preserve"> </w:t>
          </w:r>
        </w:p>
        <w:p w:rsidR="00986E4B" w:rsidRPr="008D666D" w:rsidRDefault="00410E0C" w:rsidP="00CB33F4">
          <w:pPr>
            <w:pStyle w:val="ekvpagina"/>
          </w:pPr>
          <w:r>
            <w:rPr>
              <w:b/>
            </w:rPr>
            <w:t>Bildquelle</w:t>
          </w:r>
          <w:r w:rsidRPr="005910F7">
            <w:rPr>
              <w:b/>
            </w:rPr>
            <w:t>:</w:t>
          </w:r>
          <w:r>
            <w:t xml:space="preserve"> </w:t>
          </w:r>
          <w:r w:rsidR="00B515BA" w:rsidRPr="00B515BA">
            <w:t>gemeinfrei (PD - U.S. News &amp; World Report:)</w:t>
          </w:r>
        </w:p>
      </w:tc>
      <w:tc>
        <w:tcPr>
          <w:tcW w:w="782" w:type="dxa"/>
        </w:tcPr>
        <w:p w:rsidR="00986E4B" w:rsidRPr="00E43564" w:rsidRDefault="00986E4B" w:rsidP="00292CDF">
          <w:pPr>
            <w:pStyle w:val="ekvgrundtextarial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68EA">
            <w:rPr>
              <w:noProof/>
            </w:rPr>
            <w:t>211</w:t>
          </w:r>
          <w:r>
            <w:fldChar w:fldCharType="end"/>
          </w:r>
        </w:p>
      </w:tc>
    </w:tr>
  </w:tbl>
  <w:p w:rsidR="00E83416" w:rsidRPr="008D0286" w:rsidRDefault="00E83416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8EA" w:rsidRDefault="003468E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E9B" w:rsidRDefault="00054E9B" w:rsidP="000C224E">
      <w:pPr>
        <w:pStyle w:val="ekvue1arial"/>
      </w:pPr>
      <w:r>
        <w:separator/>
      </w:r>
    </w:p>
  </w:footnote>
  <w:footnote w:type="continuationSeparator" w:id="0">
    <w:p w:rsidR="00054E9B" w:rsidRDefault="00054E9B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42" w:type="dxa"/>
      <w:tblBorders>
        <w:bottom w:val="single" w:sz="24" w:space="0" w:color="EC6608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883"/>
      <w:gridCol w:w="1459"/>
    </w:tblGrid>
    <w:tr w:rsidR="00E83416" w:rsidTr="009332E8">
      <w:trPr>
        <w:trHeight w:val="467"/>
      </w:trPr>
      <w:tc>
        <w:tcPr>
          <w:tcW w:w="7883" w:type="dxa"/>
          <w:vAlign w:val="center"/>
        </w:tcPr>
        <w:p w:rsidR="00E83416" w:rsidRPr="00200331" w:rsidRDefault="00AA07EB" w:rsidP="00200331">
          <w:pPr>
            <w:pStyle w:val="ekvtabelle"/>
            <w:jc w:val="right"/>
            <w:rPr>
              <w:rStyle w:val="ekvfett"/>
            </w:rPr>
          </w:pPr>
          <w:r>
            <w:rPr>
              <w:rStyle w:val="ekvfett"/>
              <w:color w:val="EC6608"/>
            </w:rPr>
            <w:t xml:space="preserve">More about … / </w:t>
          </w:r>
          <w:r w:rsidRPr="00200331">
            <w:rPr>
              <w:rStyle w:val="ekvfett"/>
              <w:color w:val="EC6608"/>
            </w:rPr>
            <w:t>Kopiervorlage</w:t>
          </w:r>
          <w:r>
            <w:rPr>
              <w:rStyle w:val="ekvfett"/>
              <w:color w:val="EC6608"/>
            </w:rPr>
            <w:t xml:space="preserve"> 14</w:t>
          </w:r>
        </w:p>
      </w:tc>
      <w:tc>
        <w:tcPr>
          <w:tcW w:w="1459" w:type="dxa"/>
          <w:vAlign w:val="center"/>
        </w:tcPr>
        <w:p w:rsidR="00E83416" w:rsidRPr="00846383" w:rsidRDefault="003468EA" w:rsidP="009332E8">
          <w:pPr>
            <w:jc w:val="center"/>
          </w:pPr>
          <w:r>
            <w:rPr>
              <w:noProof/>
            </w:rPr>
            <w:pict>
              <v:oval id="Ellipse 3" o:spid="_x0000_s2050" style="position:absolute;left:0;text-align:left;margin-left:16.35pt;margin-top:7.35pt;width:34pt;height:34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" strokecolor="#ec6608" strokeweight="3pt">
                <v:textbox inset="2.8mm,0,2.4mm,0">
                  <w:txbxContent>
                    <w:p w:rsidR="00E83416" w:rsidRPr="00E773CA" w:rsidRDefault="00AA07EB" w:rsidP="00E773CA">
                      <w:pPr>
                        <w:pStyle w:val="ekvue1arial"/>
                        <w:rPr>
                          <w:color w:val="EC6608"/>
                          <w:sz w:val="36"/>
                        </w:rPr>
                      </w:pPr>
                      <w:r>
                        <w:rPr>
                          <w:color w:val="EC6608"/>
                          <w:sz w:val="36"/>
                        </w:rPr>
                        <w:t>3</w:t>
                      </w:r>
                    </w:p>
                    <w:p w:rsidR="00E83416" w:rsidRDefault="00E83416" w:rsidP="008B7B5C">
                      <w:pPr>
                        <w:rPr>
                          <w:color w:val="E30613"/>
                        </w:rPr>
                      </w:pPr>
                    </w:p>
                    <w:p w:rsidR="00E83416" w:rsidRDefault="00E83416" w:rsidP="008B7B5C">
                      <w:pPr>
                        <w:rPr>
                          <w:color w:val="E30613"/>
                        </w:rPr>
                      </w:pPr>
                    </w:p>
                  </w:txbxContent>
                </v:textbox>
              </v:oval>
            </w:pict>
          </w:r>
        </w:p>
      </w:tc>
    </w:tr>
  </w:tbl>
  <w:p w:rsidR="00E83416" w:rsidRDefault="00E83416" w:rsidP="00B81CCD">
    <w:pPr>
      <w:pStyle w:val="ekvgrundtextarial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42" w:type="dxa"/>
      <w:tblBorders>
        <w:bottom w:val="single" w:sz="24" w:space="0" w:color="299DCC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883"/>
      <w:gridCol w:w="1459"/>
    </w:tblGrid>
    <w:tr w:rsidR="00E83416" w:rsidTr="003468EA">
      <w:trPr>
        <w:trHeight w:val="467"/>
      </w:trPr>
      <w:tc>
        <w:tcPr>
          <w:tcW w:w="7883" w:type="dxa"/>
          <w:vAlign w:val="center"/>
        </w:tcPr>
        <w:p w:rsidR="00E83416" w:rsidRPr="003468EA" w:rsidRDefault="000A2465" w:rsidP="00200331">
          <w:pPr>
            <w:pStyle w:val="ekvtabelle"/>
            <w:jc w:val="right"/>
            <w:rPr>
              <w:rStyle w:val="ekvfett"/>
              <w:color w:val="299DCC"/>
            </w:rPr>
          </w:pPr>
          <w:r w:rsidRPr="003468EA">
            <w:rPr>
              <w:rStyle w:val="ekvfett"/>
              <w:color w:val="299DCC"/>
            </w:rPr>
            <w:t>More about …</w:t>
          </w:r>
          <w:r w:rsidR="002848C0" w:rsidRPr="003468EA">
            <w:rPr>
              <w:rStyle w:val="ekvfett"/>
              <w:color w:val="299DCC"/>
            </w:rPr>
            <w:t xml:space="preserve"> / Kopiervorlage 1</w:t>
          </w:r>
          <w:r w:rsidRPr="003468EA">
            <w:rPr>
              <w:rStyle w:val="ekvfett"/>
              <w:color w:val="299DCC"/>
            </w:rPr>
            <w:t>4</w:t>
          </w:r>
          <w:r w:rsidR="002848C0" w:rsidRPr="003468EA">
            <w:rPr>
              <w:color w:val="299DCC"/>
            </w:rPr>
            <w:t xml:space="preserve">     </w:t>
          </w:r>
          <w:r w:rsidR="002848C0" w:rsidRPr="003468EA">
            <w:rPr>
              <w:rStyle w:val="ekvfett"/>
              <w:color w:val="299DCC"/>
            </w:rPr>
            <w:t xml:space="preserve">  </w:t>
          </w:r>
          <w:r w:rsidR="00E83416" w:rsidRPr="003468EA">
            <w:rPr>
              <w:rStyle w:val="ekvfett"/>
              <w:color w:val="299DCC"/>
            </w:rPr>
            <w:t xml:space="preserve"> </w:t>
          </w:r>
        </w:p>
      </w:tc>
      <w:tc>
        <w:tcPr>
          <w:tcW w:w="1459" w:type="dxa"/>
          <w:vAlign w:val="center"/>
        </w:tcPr>
        <w:p w:rsidR="00E83416" w:rsidRPr="00846383" w:rsidRDefault="003468EA" w:rsidP="000447BE">
          <w:pPr>
            <w:jc w:val="center"/>
          </w:pPr>
          <w:r>
            <w:rPr>
              <w:noProof/>
            </w:rPr>
            <w:pict>
              <v:oval id="Ellipse 5" o:spid="_x0000_s2049" style="position:absolute;left:0;text-align:left;margin-left:16.35pt;margin-top:7.35pt;width:34pt;height:34pt;z-index:251657216;visibility:visible;mso-position-horizontal-relative:text;mso-position-vertical-relative:text;v-text-anchor:middle" strokecolor="#299dcc" strokeweight="3pt">
                <v:textbox inset="2.8mm,0,2.4mm,0">
                  <w:txbxContent>
                    <w:p w:rsidR="00E83416" w:rsidRPr="003468EA" w:rsidRDefault="000A2465" w:rsidP="00C706C4">
                      <w:pPr>
                        <w:pStyle w:val="ekvue1arial"/>
                        <w:rPr>
                          <w:color w:val="299DCC"/>
                          <w:sz w:val="36"/>
                        </w:rPr>
                      </w:pPr>
                      <w:r w:rsidRPr="003468EA">
                        <w:rPr>
                          <w:color w:val="299DCC"/>
                          <w:sz w:val="36"/>
                        </w:rPr>
                        <w:t>3</w:t>
                      </w:r>
                    </w:p>
                    <w:p w:rsidR="00E83416" w:rsidRDefault="00E83416" w:rsidP="001B5C08">
                      <w:pPr>
                        <w:rPr>
                          <w:color w:val="E30613"/>
                        </w:rPr>
                      </w:pPr>
                    </w:p>
                  </w:txbxContent>
                </v:textbox>
              </v:oval>
            </w:pict>
          </w:r>
        </w:p>
      </w:tc>
    </w:tr>
  </w:tbl>
  <w:p w:rsidR="00E83416" w:rsidRPr="004755B6" w:rsidRDefault="00E83416" w:rsidP="00B81CCD">
    <w:pPr>
      <w:pStyle w:val="ekvgrundtextarial"/>
    </w:pPr>
  </w:p>
  <w:p w:rsidR="00E83416" w:rsidRPr="002C2E74" w:rsidRDefault="00E83416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8EA" w:rsidRDefault="003468E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oNotTrackMoves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7A8F"/>
    <w:rsid w:val="000007AA"/>
    <w:rsid w:val="00003097"/>
    <w:rsid w:val="00003C5A"/>
    <w:rsid w:val="00013809"/>
    <w:rsid w:val="00015468"/>
    <w:rsid w:val="00015D4D"/>
    <w:rsid w:val="00015F11"/>
    <w:rsid w:val="00016EFF"/>
    <w:rsid w:val="00020FF4"/>
    <w:rsid w:val="00021201"/>
    <w:rsid w:val="00027177"/>
    <w:rsid w:val="00035DE7"/>
    <w:rsid w:val="00035E62"/>
    <w:rsid w:val="000367AC"/>
    <w:rsid w:val="000379D3"/>
    <w:rsid w:val="00037F20"/>
    <w:rsid w:val="00040167"/>
    <w:rsid w:val="000426A4"/>
    <w:rsid w:val="000438CA"/>
    <w:rsid w:val="00043A95"/>
    <w:rsid w:val="000447BE"/>
    <w:rsid w:val="000447E0"/>
    <w:rsid w:val="0004586A"/>
    <w:rsid w:val="00046594"/>
    <w:rsid w:val="00047A04"/>
    <w:rsid w:val="000505AB"/>
    <w:rsid w:val="00052CFA"/>
    <w:rsid w:val="00053438"/>
    <w:rsid w:val="00053F35"/>
    <w:rsid w:val="00053FAD"/>
    <w:rsid w:val="00054747"/>
    <w:rsid w:val="00054E9B"/>
    <w:rsid w:val="000554BA"/>
    <w:rsid w:val="00056861"/>
    <w:rsid w:val="00056AE0"/>
    <w:rsid w:val="00064E4A"/>
    <w:rsid w:val="00071AEA"/>
    <w:rsid w:val="000739D4"/>
    <w:rsid w:val="00073E7D"/>
    <w:rsid w:val="00073FAE"/>
    <w:rsid w:val="000768D0"/>
    <w:rsid w:val="00080CDC"/>
    <w:rsid w:val="00086F50"/>
    <w:rsid w:val="00091DDF"/>
    <w:rsid w:val="00092399"/>
    <w:rsid w:val="00092CCB"/>
    <w:rsid w:val="00093AE1"/>
    <w:rsid w:val="00094976"/>
    <w:rsid w:val="000956DF"/>
    <w:rsid w:val="00096645"/>
    <w:rsid w:val="000967B0"/>
    <w:rsid w:val="00096BB1"/>
    <w:rsid w:val="000A2465"/>
    <w:rsid w:val="000A24D3"/>
    <w:rsid w:val="000A41C5"/>
    <w:rsid w:val="000A507C"/>
    <w:rsid w:val="000A5569"/>
    <w:rsid w:val="000A6E27"/>
    <w:rsid w:val="000B0672"/>
    <w:rsid w:val="000B0D81"/>
    <w:rsid w:val="000B160A"/>
    <w:rsid w:val="000B1DC5"/>
    <w:rsid w:val="000B4A25"/>
    <w:rsid w:val="000B4E4C"/>
    <w:rsid w:val="000B6335"/>
    <w:rsid w:val="000B704E"/>
    <w:rsid w:val="000B79D4"/>
    <w:rsid w:val="000C07E0"/>
    <w:rsid w:val="000C0942"/>
    <w:rsid w:val="000C0B58"/>
    <w:rsid w:val="000C224E"/>
    <w:rsid w:val="000C30D6"/>
    <w:rsid w:val="000C31F4"/>
    <w:rsid w:val="000C3390"/>
    <w:rsid w:val="000C479D"/>
    <w:rsid w:val="000C642C"/>
    <w:rsid w:val="000D2B13"/>
    <w:rsid w:val="000E0894"/>
    <w:rsid w:val="000E21FB"/>
    <w:rsid w:val="000E4C90"/>
    <w:rsid w:val="000E71AB"/>
    <w:rsid w:val="000F276E"/>
    <w:rsid w:val="000F3287"/>
    <w:rsid w:val="000F4760"/>
    <w:rsid w:val="000F7758"/>
    <w:rsid w:val="00101F0A"/>
    <w:rsid w:val="00103EDD"/>
    <w:rsid w:val="00106013"/>
    <w:rsid w:val="00106E71"/>
    <w:rsid w:val="00107F56"/>
    <w:rsid w:val="0011155B"/>
    <w:rsid w:val="00116FEA"/>
    <w:rsid w:val="00121435"/>
    <w:rsid w:val="00122E9C"/>
    <w:rsid w:val="00123980"/>
    <w:rsid w:val="0013151D"/>
    <w:rsid w:val="001368C8"/>
    <w:rsid w:val="0014196A"/>
    <w:rsid w:val="00146BDF"/>
    <w:rsid w:val="00147EE9"/>
    <w:rsid w:val="00151106"/>
    <w:rsid w:val="00154628"/>
    <w:rsid w:val="0016528D"/>
    <w:rsid w:val="001653AD"/>
    <w:rsid w:val="0016573F"/>
    <w:rsid w:val="00166E44"/>
    <w:rsid w:val="00170729"/>
    <w:rsid w:val="001721D5"/>
    <w:rsid w:val="00175C1F"/>
    <w:rsid w:val="001801A5"/>
    <w:rsid w:val="001810E2"/>
    <w:rsid w:val="00182582"/>
    <w:rsid w:val="00182D1A"/>
    <w:rsid w:val="0018320B"/>
    <w:rsid w:val="00187CDC"/>
    <w:rsid w:val="001935DA"/>
    <w:rsid w:val="001942BC"/>
    <w:rsid w:val="001A08CC"/>
    <w:rsid w:val="001A4E18"/>
    <w:rsid w:val="001A50BC"/>
    <w:rsid w:val="001A60F8"/>
    <w:rsid w:val="001A65CD"/>
    <w:rsid w:val="001B15D3"/>
    <w:rsid w:val="001B228C"/>
    <w:rsid w:val="001B3A00"/>
    <w:rsid w:val="001B5C08"/>
    <w:rsid w:val="001B7AA3"/>
    <w:rsid w:val="001C0DC3"/>
    <w:rsid w:val="001C14A4"/>
    <w:rsid w:val="001C2937"/>
    <w:rsid w:val="001C6D01"/>
    <w:rsid w:val="001D0E41"/>
    <w:rsid w:val="001D158E"/>
    <w:rsid w:val="001D4F58"/>
    <w:rsid w:val="001E0FAB"/>
    <w:rsid w:val="001E3752"/>
    <w:rsid w:val="001E3ECF"/>
    <w:rsid w:val="001E5F95"/>
    <w:rsid w:val="001F3106"/>
    <w:rsid w:val="001F3B56"/>
    <w:rsid w:val="001F5A21"/>
    <w:rsid w:val="00200331"/>
    <w:rsid w:val="00200EB1"/>
    <w:rsid w:val="00202B6B"/>
    <w:rsid w:val="00206C2A"/>
    <w:rsid w:val="00220EBA"/>
    <w:rsid w:val="002212ED"/>
    <w:rsid w:val="00224C6E"/>
    <w:rsid w:val="00224F11"/>
    <w:rsid w:val="00226DA9"/>
    <w:rsid w:val="002272E9"/>
    <w:rsid w:val="002305E7"/>
    <w:rsid w:val="00234ADC"/>
    <w:rsid w:val="00234FFB"/>
    <w:rsid w:val="002352E9"/>
    <w:rsid w:val="00235674"/>
    <w:rsid w:val="002373F9"/>
    <w:rsid w:val="0024132F"/>
    <w:rsid w:val="00243F54"/>
    <w:rsid w:val="00246355"/>
    <w:rsid w:val="00251E73"/>
    <w:rsid w:val="0025260B"/>
    <w:rsid w:val="00253710"/>
    <w:rsid w:val="0025514F"/>
    <w:rsid w:val="00255CA1"/>
    <w:rsid w:val="002577C9"/>
    <w:rsid w:val="00260AE6"/>
    <w:rsid w:val="00262491"/>
    <w:rsid w:val="00262A97"/>
    <w:rsid w:val="002660A9"/>
    <w:rsid w:val="00271369"/>
    <w:rsid w:val="0027206A"/>
    <w:rsid w:val="00272184"/>
    <w:rsid w:val="00273C73"/>
    <w:rsid w:val="00274122"/>
    <w:rsid w:val="00276A64"/>
    <w:rsid w:val="00277DA2"/>
    <w:rsid w:val="0028361D"/>
    <w:rsid w:val="002848C0"/>
    <w:rsid w:val="00291120"/>
    <w:rsid w:val="00292200"/>
    <w:rsid w:val="00292CDF"/>
    <w:rsid w:val="002941AA"/>
    <w:rsid w:val="002962E2"/>
    <w:rsid w:val="0029769F"/>
    <w:rsid w:val="002A0102"/>
    <w:rsid w:val="002A4229"/>
    <w:rsid w:val="002A69F5"/>
    <w:rsid w:val="002B077E"/>
    <w:rsid w:val="002B0F8B"/>
    <w:rsid w:val="002B2AD7"/>
    <w:rsid w:val="002B3918"/>
    <w:rsid w:val="002B42EC"/>
    <w:rsid w:val="002C0CDD"/>
    <w:rsid w:val="002C2E74"/>
    <w:rsid w:val="002C3913"/>
    <w:rsid w:val="002C3B8C"/>
    <w:rsid w:val="002C3CB6"/>
    <w:rsid w:val="002C3DAD"/>
    <w:rsid w:val="002C637F"/>
    <w:rsid w:val="002D00CC"/>
    <w:rsid w:val="002D0CA7"/>
    <w:rsid w:val="002D189B"/>
    <w:rsid w:val="002D404B"/>
    <w:rsid w:val="002E0172"/>
    <w:rsid w:val="002E0D3B"/>
    <w:rsid w:val="002E1441"/>
    <w:rsid w:val="002E1A94"/>
    <w:rsid w:val="002E2BC3"/>
    <w:rsid w:val="002E315D"/>
    <w:rsid w:val="002E4445"/>
    <w:rsid w:val="002E4B89"/>
    <w:rsid w:val="002E694B"/>
    <w:rsid w:val="002F1E8F"/>
    <w:rsid w:val="002F318E"/>
    <w:rsid w:val="002F3504"/>
    <w:rsid w:val="002F558E"/>
    <w:rsid w:val="002F620D"/>
    <w:rsid w:val="002F6322"/>
    <w:rsid w:val="0030161A"/>
    <w:rsid w:val="0030219E"/>
    <w:rsid w:val="00303003"/>
    <w:rsid w:val="0030315D"/>
    <w:rsid w:val="00303C2E"/>
    <w:rsid w:val="0030404A"/>
    <w:rsid w:val="003046B2"/>
    <w:rsid w:val="00306AB4"/>
    <w:rsid w:val="0031055D"/>
    <w:rsid w:val="0031300F"/>
    <w:rsid w:val="00314D0A"/>
    <w:rsid w:val="00315A4F"/>
    <w:rsid w:val="00316564"/>
    <w:rsid w:val="00317AEB"/>
    <w:rsid w:val="0032138A"/>
    <w:rsid w:val="0032180B"/>
    <w:rsid w:val="00324D27"/>
    <w:rsid w:val="00326C07"/>
    <w:rsid w:val="0032746E"/>
    <w:rsid w:val="0033022E"/>
    <w:rsid w:val="00330CDC"/>
    <w:rsid w:val="0033204B"/>
    <w:rsid w:val="00332188"/>
    <w:rsid w:val="00334F22"/>
    <w:rsid w:val="00340277"/>
    <w:rsid w:val="00340D8D"/>
    <w:rsid w:val="00342974"/>
    <w:rsid w:val="00343612"/>
    <w:rsid w:val="003439DC"/>
    <w:rsid w:val="0034457B"/>
    <w:rsid w:val="00344CA6"/>
    <w:rsid w:val="0034611A"/>
    <w:rsid w:val="00346277"/>
    <w:rsid w:val="003468EA"/>
    <w:rsid w:val="00347566"/>
    <w:rsid w:val="003501C4"/>
    <w:rsid w:val="00350949"/>
    <w:rsid w:val="003576D8"/>
    <w:rsid w:val="00360944"/>
    <w:rsid w:val="00361ADB"/>
    <w:rsid w:val="00361D2C"/>
    <w:rsid w:val="00362AE8"/>
    <w:rsid w:val="0036470A"/>
    <w:rsid w:val="003653A5"/>
    <w:rsid w:val="0036648A"/>
    <w:rsid w:val="003666BA"/>
    <w:rsid w:val="003745C4"/>
    <w:rsid w:val="00374C2F"/>
    <w:rsid w:val="0037691C"/>
    <w:rsid w:val="00380685"/>
    <w:rsid w:val="00381049"/>
    <w:rsid w:val="003813A6"/>
    <w:rsid w:val="00381EF9"/>
    <w:rsid w:val="00383853"/>
    <w:rsid w:val="003854D2"/>
    <w:rsid w:val="00386C35"/>
    <w:rsid w:val="00387C9B"/>
    <w:rsid w:val="00390982"/>
    <w:rsid w:val="00392DA4"/>
    <w:rsid w:val="00392F30"/>
    <w:rsid w:val="00392FB2"/>
    <w:rsid w:val="00393551"/>
    <w:rsid w:val="00393AF4"/>
    <w:rsid w:val="0039504C"/>
    <w:rsid w:val="003956E2"/>
    <w:rsid w:val="00396668"/>
    <w:rsid w:val="00397A01"/>
    <w:rsid w:val="003A05F8"/>
    <w:rsid w:val="003A50DE"/>
    <w:rsid w:val="003A6605"/>
    <w:rsid w:val="003A6914"/>
    <w:rsid w:val="003B2E09"/>
    <w:rsid w:val="003B3CA3"/>
    <w:rsid w:val="003B4286"/>
    <w:rsid w:val="003B4C3B"/>
    <w:rsid w:val="003B70B9"/>
    <w:rsid w:val="003B76FE"/>
    <w:rsid w:val="003C0DE2"/>
    <w:rsid w:val="003C2FBE"/>
    <w:rsid w:val="003C4603"/>
    <w:rsid w:val="003C524C"/>
    <w:rsid w:val="003C6236"/>
    <w:rsid w:val="003C6689"/>
    <w:rsid w:val="003C7DBD"/>
    <w:rsid w:val="003D0CC5"/>
    <w:rsid w:val="003D2BC2"/>
    <w:rsid w:val="003E1136"/>
    <w:rsid w:val="003E2A14"/>
    <w:rsid w:val="003E31CC"/>
    <w:rsid w:val="003E46E4"/>
    <w:rsid w:val="003E612E"/>
    <w:rsid w:val="003E66C5"/>
    <w:rsid w:val="003F36C2"/>
    <w:rsid w:val="00400B74"/>
    <w:rsid w:val="00400E5C"/>
    <w:rsid w:val="004054E1"/>
    <w:rsid w:val="004056F2"/>
    <w:rsid w:val="0040608E"/>
    <w:rsid w:val="004071A2"/>
    <w:rsid w:val="00407BE5"/>
    <w:rsid w:val="00410E0C"/>
    <w:rsid w:val="00411FFA"/>
    <w:rsid w:val="00413CA0"/>
    <w:rsid w:val="00415493"/>
    <w:rsid w:val="00417EB3"/>
    <w:rsid w:val="0043025F"/>
    <w:rsid w:val="00433616"/>
    <w:rsid w:val="0043612D"/>
    <w:rsid w:val="00437014"/>
    <w:rsid w:val="0044254A"/>
    <w:rsid w:val="004438A0"/>
    <w:rsid w:val="004447A2"/>
    <w:rsid w:val="00447ECE"/>
    <w:rsid w:val="00452288"/>
    <w:rsid w:val="00453142"/>
    <w:rsid w:val="00455728"/>
    <w:rsid w:val="00455B24"/>
    <w:rsid w:val="00457E4D"/>
    <w:rsid w:val="004602DC"/>
    <w:rsid w:val="004639C3"/>
    <w:rsid w:val="004678BA"/>
    <w:rsid w:val="00472680"/>
    <w:rsid w:val="00472D16"/>
    <w:rsid w:val="00474392"/>
    <w:rsid w:val="00474AE3"/>
    <w:rsid w:val="00474CA0"/>
    <w:rsid w:val="00475458"/>
    <w:rsid w:val="00477F83"/>
    <w:rsid w:val="00480577"/>
    <w:rsid w:val="00482530"/>
    <w:rsid w:val="00485A53"/>
    <w:rsid w:val="00487E7B"/>
    <w:rsid w:val="00493797"/>
    <w:rsid w:val="004939D2"/>
    <w:rsid w:val="00493BBB"/>
    <w:rsid w:val="004957E5"/>
    <w:rsid w:val="0049709D"/>
    <w:rsid w:val="004A13EE"/>
    <w:rsid w:val="004A3762"/>
    <w:rsid w:val="004A65CC"/>
    <w:rsid w:val="004A72A0"/>
    <w:rsid w:val="004B09B2"/>
    <w:rsid w:val="004B1BDB"/>
    <w:rsid w:val="004B20C2"/>
    <w:rsid w:val="004B2429"/>
    <w:rsid w:val="004B4F5B"/>
    <w:rsid w:val="004B571A"/>
    <w:rsid w:val="004B6F52"/>
    <w:rsid w:val="004B72A8"/>
    <w:rsid w:val="004C00A0"/>
    <w:rsid w:val="004C02E5"/>
    <w:rsid w:val="004C0AA8"/>
    <w:rsid w:val="004C17DC"/>
    <w:rsid w:val="004C1F9A"/>
    <w:rsid w:val="004C36E6"/>
    <w:rsid w:val="004C4E30"/>
    <w:rsid w:val="004C692C"/>
    <w:rsid w:val="004D1F89"/>
    <w:rsid w:val="004D20C6"/>
    <w:rsid w:val="004D3F40"/>
    <w:rsid w:val="004D4325"/>
    <w:rsid w:val="004E02C9"/>
    <w:rsid w:val="004E1422"/>
    <w:rsid w:val="004E4613"/>
    <w:rsid w:val="004E51AC"/>
    <w:rsid w:val="004E683B"/>
    <w:rsid w:val="004E6CD0"/>
    <w:rsid w:val="004E7429"/>
    <w:rsid w:val="004F06D0"/>
    <w:rsid w:val="004F1286"/>
    <w:rsid w:val="004F3F4F"/>
    <w:rsid w:val="004F420D"/>
    <w:rsid w:val="004F55CA"/>
    <w:rsid w:val="004F66A5"/>
    <w:rsid w:val="0050038A"/>
    <w:rsid w:val="0050571B"/>
    <w:rsid w:val="005064D1"/>
    <w:rsid w:val="0050724B"/>
    <w:rsid w:val="00511C38"/>
    <w:rsid w:val="005133A5"/>
    <w:rsid w:val="00514B2B"/>
    <w:rsid w:val="00514E72"/>
    <w:rsid w:val="00515C85"/>
    <w:rsid w:val="00515E0A"/>
    <w:rsid w:val="00517999"/>
    <w:rsid w:val="00521FD3"/>
    <w:rsid w:val="005233DD"/>
    <w:rsid w:val="00525E2A"/>
    <w:rsid w:val="005278DA"/>
    <w:rsid w:val="00530B16"/>
    <w:rsid w:val="00532161"/>
    <w:rsid w:val="00535C45"/>
    <w:rsid w:val="00535D28"/>
    <w:rsid w:val="005408D5"/>
    <w:rsid w:val="00540F8C"/>
    <w:rsid w:val="00542FFB"/>
    <w:rsid w:val="00543E2C"/>
    <w:rsid w:val="00545215"/>
    <w:rsid w:val="00545F0F"/>
    <w:rsid w:val="005500B2"/>
    <w:rsid w:val="005505A5"/>
    <w:rsid w:val="005523DD"/>
    <w:rsid w:val="00552E0C"/>
    <w:rsid w:val="00554158"/>
    <w:rsid w:val="00554234"/>
    <w:rsid w:val="0055462C"/>
    <w:rsid w:val="00556AB1"/>
    <w:rsid w:val="00557766"/>
    <w:rsid w:val="0056044D"/>
    <w:rsid w:val="00561046"/>
    <w:rsid w:val="005614CE"/>
    <w:rsid w:val="0056168A"/>
    <w:rsid w:val="00562531"/>
    <w:rsid w:val="0056415C"/>
    <w:rsid w:val="00564689"/>
    <w:rsid w:val="005647B4"/>
    <w:rsid w:val="005657DA"/>
    <w:rsid w:val="00566C31"/>
    <w:rsid w:val="00567238"/>
    <w:rsid w:val="00567DDF"/>
    <w:rsid w:val="00574C75"/>
    <w:rsid w:val="00580152"/>
    <w:rsid w:val="005808B9"/>
    <w:rsid w:val="00582A26"/>
    <w:rsid w:val="00584304"/>
    <w:rsid w:val="0059002C"/>
    <w:rsid w:val="005910F7"/>
    <w:rsid w:val="0059145E"/>
    <w:rsid w:val="00591D5E"/>
    <w:rsid w:val="005941A3"/>
    <w:rsid w:val="00594EF3"/>
    <w:rsid w:val="00595BBD"/>
    <w:rsid w:val="005961E7"/>
    <w:rsid w:val="005A04B0"/>
    <w:rsid w:val="005A26DB"/>
    <w:rsid w:val="005A6665"/>
    <w:rsid w:val="005B069A"/>
    <w:rsid w:val="005B23E0"/>
    <w:rsid w:val="005B38F4"/>
    <w:rsid w:val="005B520C"/>
    <w:rsid w:val="005C1654"/>
    <w:rsid w:val="005C165E"/>
    <w:rsid w:val="005C2061"/>
    <w:rsid w:val="005C3ECA"/>
    <w:rsid w:val="005C50D8"/>
    <w:rsid w:val="005C5207"/>
    <w:rsid w:val="005C7A6F"/>
    <w:rsid w:val="005D1CF4"/>
    <w:rsid w:val="005D1F10"/>
    <w:rsid w:val="005D248C"/>
    <w:rsid w:val="005D3D44"/>
    <w:rsid w:val="005D630E"/>
    <w:rsid w:val="005E1074"/>
    <w:rsid w:val="005E5709"/>
    <w:rsid w:val="005E5F47"/>
    <w:rsid w:val="005E6326"/>
    <w:rsid w:val="005E68BC"/>
    <w:rsid w:val="005F1196"/>
    <w:rsid w:val="005F534D"/>
    <w:rsid w:val="005F5465"/>
    <w:rsid w:val="005F6718"/>
    <w:rsid w:val="0060257B"/>
    <w:rsid w:val="006030DF"/>
    <w:rsid w:val="006139FF"/>
    <w:rsid w:val="00621979"/>
    <w:rsid w:val="00622890"/>
    <w:rsid w:val="00623EB8"/>
    <w:rsid w:val="006262C2"/>
    <w:rsid w:val="006270BB"/>
    <w:rsid w:val="006312EC"/>
    <w:rsid w:val="00631BE4"/>
    <w:rsid w:val="00633331"/>
    <w:rsid w:val="006342CB"/>
    <w:rsid w:val="00634BCD"/>
    <w:rsid w:val="006367BF"/>
    <w:rsid w:val="00640790"/>
    <w:rsid w:val="006410FB"/>
    <w:rsid w:val="00643ECC"/>
    <w:rsid w:val="00645A66"/>
    <w:rsid w:val="0064637E"/>
    <w:rsid w:val="006475A2"/>
    <w:rsid w:val="00651287"/>
    <w:rsid w:val="00651D9C"/>
    <w:rsid w:val="0065701F"/>
    <w:rsid w:val="00664825"/>
    <w:rsid w:val="00667EFA"/>
    <w:rsid w:val="006736BD"/>
    <w:rsid w:val="00673B4B"/>
    <w:rsid w:val="00675C44"/>
    <w:rsid w:val="006834AD"/>
    <w:rsid w:val="00683D23"/>
    <w:rsid w:val="00684D0B"/>
    <w:rsid w:val="006876FD"/>
    <w:rsid w:val="006950BD"/>
    <w:rsid w:val="00696936"/>
    <w:rsid w:val="006A147E"/>
    <w:rsid w:val="006A19B0"/>
    <w:rsid w:val="006A46C2"/>
    <w:rsid w:val="006A4AA3"/>
    <w:rsid w:val="006A6D2A"/>
    <w:rsid w:val="006A752C"/>
    <w:rsid w:val="006B36C8"/>
    <w:rsid w:val="006B412E"/>
    <w:rsid w:val="006B4D04"/>
    <w:rsid w:val="006B585D"/>
    <w:rsid w:val="006B5C7E"/>
    <w:rsid w:val="006C2ECC"/>
    <w:rsid w:val="006C2F9C"/>
    <w:rsid w:val="006C6176"/>
    <w:rsid w:val="006C7519"/>
    <w:rsid w:val="006D3DE9"/>
    <w:rsid w:val="006D4A03"/>
    <w:rsid w:val="006D781C"/>
    <w:rsid w:val="006D7DD1"/>
    <w:rsid w:val="006E09FE"/>
    <w:rsid w:val="006E147D"/>
    <w:rsid w:val="006E5E69"/>
    <w:rsid w:val="006E6066"/>
    <w:rsid w:val="006E6113"/>
    <w:rsid w:val="006E7943"/>
    <w:rsid w:val="006E7C78"/>
    <w:rsid w:val="006F11B9"/>
    <w:rsid w:val="006F1AF0"/>
    <w:rsid w:val="006F2133"/>
    <w:rsid w:val="006F25B1"/>
    <w:rsid w:val="006F2702"/>
    <w:rsid w:val="006F55FA"/>
    <w:rsid w:val="006F7071"/>
    <w:rsid w:val="006F7F2B"/>
    <w:rsid w:val="0070040F"/>
    <w:rsid w:val="00700F62"/>
    <w:rsid w:val="00701DBC"/>
    <w:rsid w:val="00702520"/>
    <w:rsid w:val="007043B9"/>
    <w:rsid w:val="0070666B"/>
    <w:rsid w:val="007102A1"/>
    <w:rsid w:val="007105AD"/>
    <w:rsid w:val="00710C88"/>
    <w:rsid w:val="00711286"/>
    <w:rsid w:val="007150A4"/>
    <w:rsid w:val="007152CA"/>
    <w:rsid w:val="0072321A"/>
    <w:rsid w:val="00731F75"/>
    <w:rsid w:val="00733EF9"/>
    <w:rsid w:val="007341C5"/>
    <w:rsid w:val="007373BC"/>
    <w:rsid w:val="007404AC"/>
    <w:rsid w:val="007423BE"/>
    <w:rsid w:val="007436C7"/>
    <w:rsid w:val="00744989"/>
    <w:rsid w:val="00744B04"/>
    <w:rsid w:val="007456DF"/>
    <w:rsid w:val="007521B8"/>
    <w:rsid w:val="00752230"/>
    <w:rsid w:val="00752283"/>
    <w:rsid w:val="0075295D"/>
    <w:rsid w:val="0075409C"/>
    <w:rsid w:val="00757B33"/>
    <w:rsid w:val="00761180"/>
    <w:rsid w:val="0076304F"/>
    <w:rsid w:val="00764380"/>
    <w:rsid w:val="00764509"/>
    <w:rsid w:val="007656D9"/>
    <w:rsid w:val="00765CEA"/>
    <w:rsid w:val="007724C3"/>
    <w:rsid w:val="00772947"/>
    <w:rsid w:val="007735FB"/>
    <w:rsid w:val="00776D87"/>
    <w:rsid w:val="00777B64"/>
    <w:rsid w:val="00787FC3"/>
    <w:rsid w:val="007916F5"/>
    <w:rsid w:val="00793138"/>
    <w:rsid w:val="00793727"/>
    <w:rsid w:val="00793DB3"/>
    <w:rsid w:val="00794B9A"/>
    <w:rsid w:val="007958A4"/>
    <w:rsid w:val="00797194"/>
    <w:rsid w:val="007A18DB"/>
    <w:rsid w:val="007A1957"/>
    <w:rsid w:val="007A39A4"/>
    <w:rsid w:val="007A4EE4"/>
    <w:rsid w:val="007A593B"/>
    <w:rsid w:val="007A71FB"/>
    <w:rsid w:val="007A72C1"/>
    <w:rsid w:val="007A7ECB"/>
    <w:rsid w:val="007B1179"/>
    <w:rsid w:val="007B31ED"/>
    <w:rsid w:val="007B3F48"/>
    <w:rsid w:val="007B7412"/>
    <w:rsid w:val="007C22F9"/>
    <w:rsid w:val="007C3800"/>
    <w:rsid w:val="007C526B"/>
    <w:rsid w:val="007C55DC"/>
    <w:rsid w:val="007C6145"/>
    <w:rsid w:val="007C6236"/>
    <w:rsid w:val="007C708D"/>
    <w:rsid w:val="007D1BB3"/>
    <w:rsid w:val="007D2878"/>
    <w:rsid w:val="007D37A5"/>
    <w:rsid w:val="007E12C8"/>
    <w:rsid w:val="007E7E78"/>
    <w:rsid w:val="007F0A9B"/>
    <w:rsid w:val="007F285C"/>
    <w:rsid w:val="007F5403"/>
    <w:rsid w:val="007F69D4"/>
    <w:rsid w:val="00800F45"/>
    <w:rsid w:val="00801251"/>
    <w:rsid w:val="00801F25"/>
    <w:rsid w:val="0080260F"/>
    <w:rsid w:val="00805C35"/>
    <w:rsid w:val="00807041"/>
    <w:rsid w:val="00807765"/>
    <w:rsid w:val="00810737"/>
    <w:rsid w:val="00810DC5"/>
    <w:rsid w:val="00811073"/>
    <w:rsid w:val="00815001"/>
    <w:rsid w:val="00815706"/>
    <w:rsid w:val="00815DDB"/>
    <w:rsid w:val="00822B52"/>
    <w:rsid w:val="0082455E"/>
    <w:rsid w:val="008245AC"/>
    <w:rsid w:val="0082500C"/>
    <w:rsid w:val="008321B9"/>
    <w:rsid w:val="00833DF5"/>
    <w:rsid w:val="00834116"/>
    <w:rsid w:val="00835ADA"/>
    <w:rsid w:val="008363EC"/>
    <w:rsid w:val="00836B22"/>
    <w:rsid w:val="00840D53"/>
    <w:rsid w:val="00841C4F"/>
    <w:rsid w:val="008420A3"/>
    <w:rsid w:val="008420CF"/>
    <w:rsid w:val="008437B4"/>
    <w:rsid w:val="00852CF7"/>
    <w:rsid w:val="00854A6B"/>
    <w:rsid w:val="00855B6A"/>
    <w:rsid w:val="00860FAB"/>
    <w:rsid w:val="008616A0"/>
    <w:rsid w:val="00862508"/>
    <w:rsid w:val="00865BEE"/>
    <w:rsid w:val="008662B3"/>
    <w:rsid w:val="008723C4"/>
    <w:rsid w:val="00872B54"/>
    <w:rsid w:val="0087327D"/>
    <w:rsid w:val="008771FC"/>
    <w:rsid w:val="008803B3"/>
    <w:rsid w:val="00880F99"/>
    <w:rsid w:val="00881AB3"/>
    <w:rsid w:val="00882E34"/>
    <w:rsid w:val="008861A7"/>
    <w:rsid w:val="00886636"/>
    <w:rsid w:val="008931AD"/>
    <w:rsid w:val="0089486D"/>
    <w:rsid w:val="008A2493"/>
    <w:rsid w:val="008A4846"/>
    <w:rsid w:val="008A6244"/>
    <w:rsid w:val="008B0453"/>
    <w:rsid w:val="008B1B6C"/>
    <w:rsid w:val="008B2570"/>
    <w:rsid w:val="008B2CAB"/>
    <w:rsid w:val="008B3DEF"/>
    <w:rsid w:val="008B3F79"/>
    <w:rsid w:val="008B4D86"/>
    <w:rsid w:val="008B5370"/>
    <w:rsid w:val="008B5E84"/>
    <w:rsid w:val="008B7B5C"/>
    <w:rsid w:val="008C1080"/>
    <w:rsid w:val="008C119C"/>
    <w:rsid w:val="008C11E0"/>
    <w:rsid w:val="008C1DC5"/>
    <w:rsid w:val="008C34CA"/>
    <w:rsid w:val="008C6CE8"/>
    <w:rsid w:val="008D0286"/>
    <w:rsid w:val="008D05CF"/>
    <w:rsid w:val="008D3CC4"/>
    <w:rsid w:val="008D3CDC"/>
    <w:rsid w:val="008D4C96"/>
    <w:rsid w:val="008E3B13"/>
    <w:rsid w:val="008E40D0"/>
    <w:rsid w:val="008E42B5"/>
    <w:rsid w:val="008F1293"/>
    <w:rsid w:val="008F27B5"/>
    <w:rsid w:val="008F3515"/>
    <w:rsid w:val="008F426A"/>
    <w:rsid w:val="008F6331"/>
    <w:rsid w:val="0090136E"/>
    <w:rsid w:val="0090341B"/>
    <w:rsid w:val="009062C9"/>
    <w:rsid w:val="009078D8"/>
    <w:rsid w:val="00912BFF"/>
    <w:rsid w:val="00912D3F"/>
    <w:rsid w:val="009202CB"/>
    <w:rsid w:val="00920FC2"/>
    <w:rsid w:val="00921FBD"/>
    <w:rsid w:val="00922697"/>
    <w:rsid w:val="00922989"/>
    <w:rsid w:val="0092328B"/>
    <w:rsid w:val="009249F3"/>
    <w:rsid w:val="009332E8"/>
    <w:rsid w:val="00933FEB"/>
    <w:rsid w:val="00935689"/>
    <w:rsid w:val="0093581F"/>
    <w:rsid w:val="00935D96"/>
    <w:rsid w:val="00937A54"/>
    <w:rsid w:val="0094351E"/>
    <w:rsid w:val="0094445C"/>
    <w:rsid w:val="00944A4E"/>
    <w:rsid w:val="00945F90"/>
    <w:rsid w:val="00947D01"/>
    <w:rsid w:val="00947DD6"/>
    <w:rsid w:val="00950817"/>
    <w:rsid w:val="00951A0C"/>
    <w:rsid w:val="00953C06"/>
    <w:rsid w:val="00954B31"/>
    <w:rsid w:val="00955849"/>
    <w:rsid w:val="00960402"/>
    <w:rsid w:val="00960ECF"/>
    <w:rsid w:val="009657C5"/>
    <w:rsid w:val="00966236"/>
    <w:rsid w:val="00970B60"/>
    <w:rsid w:val="00972ADF"/>
    <w:rsid w:val="0098192F"/>
    <w:rsid w:val="00984042"/>
    <w:rsid w:val="009844F9"/>
    <w:rsid w:val="0098571B"/>
    <w:rsid w:val="00986E4B"/>
    <w:rsid w:val="00987489"/>
    <w:rsid w:val="00990AFF"/>
    <w:rsid w:val="0099288A"/>
    <w:rsid w:val="00992E02"/>
    <w:rsid w:val="009935B7"/>
    <w:rsid w:val="00995801"/>
    <w:rsid w:val="00995A95"/>
    <w:rsid w:val="009A13CC"/>
    <w:rsid w:val="009A2349"/>
    <w:rsid w:val="009A4C2F"/>
    <w:rsid w:val="009A5470"/>
    <w:rsid w:val="009B114D"/>
    <w:rsid w:val="009B18BB"/>
    <w:rsid w:val="009B2EC1"/>
    <w:rsid w:val="009B3EAC"/>
    <w:rsid w:val="009B4A1B"/>
    <w:rsid w:val="009B5470"/>
    <w:rsid w:val="009B76A5"/>
    <w:rsid w:val="009C4E6E"/>
    <w:rsid w:val="009C72C2"/>
    <w:rsid w:val="009C753B"/>
    <w:rsid w:val="009C7906"/>
    <w:rsid w:val="009C7CDF"/>
    <w:rsid w:val="009D2DBD"/>
    <w:rsid w:val="009D57B5"/>
    <w:rsid w:val="009D5A12"/>
    <w:rsid w:val="009D6861"/>
    <w:rsid w:val="009E0854"/>
    <w:rsid w:val="009E2771"/>
    <w:rsid w:val="009E2A26"/>
    <w:rsid w:val="009E2D96"/>
    <w:rsid w:val="009E5A52"/>
    <w:rsid w:val="009E63E8"/>
    <w:rsid w:val="009F58DF"/>
    <w:rsid w:val="00A00842"/>
    <w:rsid w:val="00A01916"/>
    <w:rsid w:val="00A02F36"/>
    <w:rsid w:val="00A03231"/>
    <w:rsid w:val="00A10CD0"/>
    <w:rsid w:val="00A13315"/>
    <w:rsid w:val="00A14FB4"/>
    <w:rsid w:val="00A177FF"/>
    <w:rsid w:val="00A17C7D"/>
    <w:rsid w:val="00A2025D"/>
    <w:rsid w:val="00A21704"/>
    <w:rsid w:val="00A224D9"/>
    <w:rsid w:val="00A2278A"/>
    <w:rsid w:val="00A22B3E"/>
    <w:rsid w:val="00A2544F"/>
    <w:rsid w:val="00A36826"/>
    <w:rsid w:val="00A41432"/>
    <w:rsid w:val="00A42B2D"/>
    <w:rsid w:val="00A4301C"/>
    <w:rsid w:val="00A4386B"/>
    <w:rsid w:val="00A514C3"/>
    <w:rsid w:val="00A53613"/>
    <w:rsid w:val="00A54F5F"/>
    <w:rsid w:val="00A60630"/>
    <w:rsid w:val="00A60ACE"/>
    <w:rsid w:val="00A667DC"/>
    <w:rsid w:val="00A67259"/>
    <w:rsid w:val="00A73056"/>
    <w:rsid w:val="00A74656"/>
    <w:rsid w:val="00A77C22"/>
    <w:rsid w:val="00A77FDE"/>
    <w:rsid w:val="00A830E9"/>
    <w:rsid w:val="00A83D41"/>
    <w:rsid w:val="00A84536"/>
    <w:rsid w:val="00A85F16"/>
    <w:rsid w:val="00A86685"/>
    <w:rsid w:val="00A90CF3"/>
    <w:rsid w:val="00A944FC"/>
    <w:rsid w:val="00AA0478"/>
    <w:rsid w:val="00AA07EB"/>
    <w:rsid w:val="00AA0910"/>
    <w:rsid w:val="00AA1C23"/>
    <w:rsid w:val="00AA4F94"/>
    <w:rsid w:val="00AB2BE9"/>
    <w:rsid w:val="00AB44B5"/>
    <w:rsid w:val="00AB4A7F"/>
    <w:rsid w:val="00AB722B"/>
    <w:rsid w:val="00AB79AE"/>
    <w:rsid w:val="00AC3779"/>
    <w:rsid w:val="00AC4C4A"/>
    <w:rsid w:val="00AC66CB"/>
    <w:rsid w:val="00AD0098"/>
    <w:rsid w:val="00AD24B2"/>
    <w:rsid w:val="00AD2CC3"/>
    <w:rsid w:val="00AD5C34"/>
    <w:rsid w:val="00AD6436"/>
    <w:rsid w:val="00AD6878"/>
    <w:rsid w:val="00AD76D3"/>
    <w:rsid w:val="00AE0892"/>
    <w:rsid w:val="00AE0F53"/>
    <w:rsid w:val="00AE252D"/>
    <w:rsid w:val="00AE4A06"/>
    <w:rsid w:val="00AE5B96"/>
    <w:rsid w:val="00AE6AFF"/>
    <w:rsid w:val="00AE740A"/>
    <w:rsid w:val="00AF061E"/>
    <w:rsid w:val="00AF201C"/>
    <w:rsid w:val="00AF4FFC"/>
    <w:rsid w:val="00AF631B"/>
    <w:rsid w:val="00B00663"/>
    <w:rsid w:val="00B00B3D"/>
    <w:rsid w:val="00B01499"/>
    <w:rsid w:val="00B01B73"/>
    <w:rsid w:val="00B06BF0"/>
    <w:rsid w:val="00B10E3C"/>
    <w:rsid w:val="00B11AF8"/>
    <w:rsid w:val="00B13A01"/>
    <w:rsid w:val="00B13A7D"/>
    <w:rsid w:val="00B1498B"/>
    <w:rsid w:val="00B15708"/>
    <w:rsid w:val="00B15A66"/>
    <w:rsid w:val="00B17EDA"/>
    <w:rsid w:val="00B17F9B"/>
    <w:rsid w:val="00B21C14"/>
    <w:rsid w:val="00B21C97"/>
    <w:rsid w:val="00B2402B"/>
    <w:rsid w:val="00B24ACD"/>
    <w:rsid w:val="00B24AD1"/>
    <w:rsid w:val="00B25F46"/>
    <w:rsid w:val="00B26645"/>
    <w:rsid w:val="00B27C25"/>
    <w:rsid w:val="00B31763"/>
    <w:rsid w:val="00B36F71"/>
    <w:rsid w:val="00B427BF"/>
    <w:rsid w:val="00B515BA"/>
    <w:rsid w:val="00B51CBE"/>
    <w:rsid w:val="00B549AC"/>
    <w:rsid w:val="00B55AF2"/>
    <w:rsid w:val="00B56D2B"/>
    <w:rsid w:val="00B5701D"/>
    <w:rsid w:val="00B576DD"/>
    <w:rsid w:val="00B62C79"/>
    <w:rsid w:val="00B64EAE"/>
    <w:rsid w:val="00B65089"/>
    <w:rsid w:val="00B6531C"/>
    <w:rsid w:val="00B70360"/>
    <w:rsid w:val="00B7366B"/>
    <w:rsid w:val="00B7602B"/>
    <w:rsid w:val="00B77E85"/>
    <w:rsid w:val="00B80E5C"/>
    <w:rsid w:val="00B817D6"/>
    <w:rsid w:val="00B81CCD"/>
    <w:rsid w:val="00B82194"/>
    <w:rsid w:val="00B82D5E"/>
    <w:rsid w:val="00B83B13"/>
    <w:rsid w:val="00B8466A"/>
    <w:rsid w:val="00B84D1B"/>
    <w:rsid w:val="00B84F66"/>
    <w:rsid w:val="00B85126"/>
    <w:rsid w:val="00B85E01"/>
    <w:rsid w:val="00B86BFE"/>
    <w:rsid w:val="00B86C57"/>
    <w:rsid w:val="00B911E7"/>
    <w:rsid w:val="00B922CF"/>
    <w:rsid w:val="00B92BBD"/>
    <w:rsid w:val="00B94D3F"/>
    <w:rsid w:val="00B95425"/>
    <w:rsid w:val="00B96399"/>
    <w:rsid w:val="00B96ABB"/>
    <w:rsid w:val="00B977CF"/>
    <w:rsid w:val="00BA230E"/>
    <w:rsid w:val="00BA286F"/>
    <w:rsid w:val="00BA33FF"/>
    <w:rsid w:val="00BA3AFF"/>
    <w:rsid w:val="00BA4454"/>
    <w:rsid w:val="00BA4E2F"/>
    <w:rsid w:val="00BB1367"/>
    <w:rsid w:val="00BB212F"/>
    <w:rsid w:val="00BB44DD"/>
    <w:rsid w:val="00BB44EF"/>
    <w:rsid w:val="00BB462D"/>
    <w:rsid w:val="00BB4A1E"/>
    <w:rsid w:val="00BB4C9B"/>
    <w:rsid w:val="00BB637D"/>
    <w:rsid w:val="00BB6DE3"/>
    <w:rsid w:val="00BB7C23"/>
    <w:rsid w:val="00BC19C8"/>
    <w:rsid w:val="00BC3B07"/>
    <w:rsid w:val="00BD3736"/>
    <w:rsid w:val="00BD464E"/>
    <w:rsid w:val="00BD735C"/>
    <w:rsid w:val="00BE243F"/>
    <w:rsid w:val="00BE6604"/>
    <w:rsid w:val="00BF4EFC"/>
    <w:rsid w:val="00BF5DCC"/>
    <w:rsid w:val="00BF5E0B"/>
    <w:rsid w:val="00BF7039"/>
    <w:rsid w:val="00BF7C90"/>
    <w:rsid w:val="00C02C7B"/>
    <w:rsid w:val="00C02D10"/>
    <w:rsid w:val="00C038BD"/>
    <w:rsid w:val="00C07027"/>
    <w:rsid w:val="00C103E3"/>
    <w:rsid w:val="00C129C4"/>
    <w:rsid w:val="00C22E88"/>
    <w:rsid w:val="00C3108B"/>
    <w:rsid w:val="00C34E62"/>
    <w:rsid w:val="00C35C96"/>
    <w:rsid w:val="00C35D73"/>
    <w:rsid w:val="00C3658E"/>
    <w:rsid w:val="00C40355"/>
    <w:rsid w:val="00C45003"/>
    <w:rsid w:val="00C4729A"/>
    <w:rsid w:val="00C47D2C"/>
    <w:rsid w:val="00C5095A"/>
    <w:rsid w:val="00C5120B"/>
    <w:rsid w:val="00C55667"/>
    <w:rsid w:val="00C62DB1"/>
    <w:rsid w:val="00C63985"/>
    <w:rsid w:val="00C64060"/>
    <w:rsid w:val="00C66C1C"/>
    <w:rsid w:val="00C67CDE"/>
    <w:rsid w:val="00C701A8"/>
    <w:rsid w:val="00C706C4"/>
    <w:rsid w:val="00C712C1"/>
    <w:rsid w:val="00C72A44"/>
    <w:rsid w:val="00C74421"/>
    <w:rsid w:val="00C758F2"/>
    <w:rsid w:val="00C82311"/>
    <w:rsid w:val="00C830E5"/>
    <w:rsid w:val="00C8392A"/>
    <w:rsid w:val="00C861A1"/>
    <w:rsid w:val="00C92747"/>
    <w:rsid w:val="00C95CDA"/>
    <w:rsid w:val="00C9671D"/>
    <w:rsid w:val="00C96F9A"/>
    <w:rsid w:val="00CA33B7"/>
    <w:rsid w:val="00CA7D1A"/>
    <w:rsid w:val="00CB33F4"/>
    <w:rsid w:val="00CB4AD0"/>
    <w:rsid w:val="00CB746B"/>
    <w:rsid w:val="00CD01DB"/>
    <w:rsid w:val="00CD063E"/>
    <w:rsid w:val="00CD0FA7"/>
    <w:rsid w:val="00CD42C1"/>
    <w:rsid w:val="00CD6063"/>
    <w:rsid w:val="00CD780D"/>
    <w:rsid w:val="00CE0224"/>
    <w:rsid w:val="00CE1069"/>
    <w:rsid w:val="00CE1078"/>
    <w:rsid w:val="00CE134E"/>
    <w:rsid w:val="00CE1462"/>
    <w:rsid w:val="00CE1E7A"/>
    <w:rsid w:val="00CF2341"/>
    <w:rsid w:val="00CF474A"/>
    <w:rsid w:val="00D001DD"/>
    <w:rsid w:val="00D01C87"/>
    <w:rsid w:val="00D06599"/>
    <w:rsid w:val="00D070F8"/>
    <w:rsid w:val="00D07C53"/>
    <w:rsid w:val="00D126C1"/>
    <w:rsid w:val="00D12E5A"/>
    <w:rsid w:val="00D13376"/>
    <w:rsid w:val="00D16B51"/>
    <w:rsid w:val="00D16BBC"/>
    <w:rsid w:val="00D16D69"/>
    <w:rsid w:val="00D203D7"/>
    <w:rsid w:val="00D275DE"/>
    <w:rsid w:val="00D33AED"/>
    <w:rsid w:val="00D340A4"/>
    <w:rsid w:val="00D34A35"/>
    <w:rsid w:val="00D36ADC"/>
    <w:rsid w:val="00D36AF6"/>
    <w:rsid w:val="00D36C50"/>
    <w:rsid w:val="00D37899"/>
    <w:rsid w:val="00D37914"/>
    <w:rsid w:val="00D4104C"/>
    <w:rsid w:val="00D431A0"/>
    <w:rsid w:val="00D4474E"/>
    <w:rsid w:val="00D4502E"/>
    <w:rsid w:val="00D50DC6"/>
    <w:rsid w:val="00D51372"/>
    <w:rsid w:val="00D5277E"/>
    <w:rsid w:val="00D537BA"/>
    <w:rsid w:val="00D552BA"/>
    <w:rsid w:val="00D5574C"/>
    <w:rsid w:val="00D561A2"/>
    <w:rsid w:val="00D608A8"/>
    <w:rsid w:val="00D637EA"/>
    <w:rsid w:val="00D65C20"/>
    <w:rsid w:val="00D671D6"/>
    <w:rsid w:val="00D67AE6"/>
    <w:rsid w:val="00D711EA"/>
    <w:rsid w:val="00D727E5"/>
    <w:rsid w:val="00D72ACB"/>
    <w:rsid w:val="00D738A6"/>
    <w:rsid w:val="00D73BBC"/>
    <w:rsid w:val="00D73FB9"/>
    <w:rsid w:val="00D76749"/>
    <w:rsid w:val="00D845B7"/>
    <w:rsid w:val="00D855B3"/>
    <w:rsid w:val="00D87A8F"/>
    <w:rsid w:val="00D92584"/>
    <w:rsid w:val="00D92954"/>
    <w:rsid w:val="00DA00E9"/>
    <w:rsid w:val="00DA1B8B"/>
    <w:rsid w:val="00DA459C"/>
    <w:rsid w:val="00DA49F7"/>
    <w:rsid w:val="00DB1C49"/>
    <w:rsid w:val="00DB1D74"/>
    <w:rsid w:val="00DB295F"/>
    <w:rsid w:val="00DB2BC6"/>
    <w:rsid w:val="00DB5509"/>
    <w:rsid w:val="00DB56C0"/>
    <w:rsid w:val="00DB72F6"/>
    <w:rsid w:val="00DC075A"/>
    <w:rsid w:val="00DC1A7B"/>
    <w:rsid w:val="00DC496C"/>
    <w:rsid w:val="00DD6291"/>
    <w:rsid w:val="00DE2085"/>
    <w:rsid w:val="00DE7BDE"/>
    <w:rsid w:val="00DF0FDB"/>
    <w:rsid w:val="00DF4A2B"/>
    <w:rsid w:val="00DF52ED"/>
    <w:rsid w:val="00DF596C"/>
    <w:rsid w:val="00E0002D"/>
    <w:rsid w:val="00E03C58"/>
    <w:rsid w:val="00E0443F"/>
    <w:rsid w:val="00E10D1C"/>
    <w:rsid w:val="00E129AF"/>
    <w:rsid w:val="00E14C7D"/>
    <w:rsid w:val="00E156E6"/>
    <w:rsid w:val="00E17BFE"/>
    <w:rsid w:val="00E207A5"/>
    <w:rsid w:val="00E21C25"/>
    <w:rsid w:val="00E27463"/>
    <w:rsid w:val="00E3122D"/>
    <w:rsid w:val="00E3205E"/>
    <w:rsid w:val="00E338A1"/>
    <w:rsid w:val="00E3729F"/>
    <w:rsid w:val="00E414E1"/>
    <w:rsid w:val="00E448EA"/>
    <w:rsid w:val="00E46A4D"/>
    <w:rsid w:val="00E47FD3"/>
    <w:rsid w:val="00E50A10"/>
    <w:rsid w:val="00E53D17"/>
    <w:rsid w:val="00E54047"/>
    <w:rsid w:val="00E54BF4"/>
    <w:rsid w:val="00E54FF4"/>
    <w:rsid w:val="00E5733B"/>
    <w:rsid w:val="00E57E15"/>
    <w:rsid w:val="00E61BDF"/>
    <w:rsid w:val="00E62900"/>
    <w:rsid w:val="00E6349E"/>
    <w:rsid w:val="00E63D61"/>
    <w:rsid w:val="00E642FC"/>
    <w:rsid w:val="00E64C3D"/>
    <w:rsid w:val="00E6748E"/>
    <w:rsid w:val="00E71F74"/>
    <w:rsid w:val="00E73890"/>
    <w:rsid w:val="00E7591E"/>
    <w:rsid w:val="00E773CA"/>
    <w:rsid w:val="00E81E23"/>
    <w:rsid w:val="00E83416"/>
    <w:rsid w:val="00E83BED"/>
    <w:rsid w:val="00E92031"/>
    <w:rsid w:val="00E94D5A"/>
    <w:rsid w:val="00E9607B"/>
    <w:rsid w:val="00EA3C61"/>
    <w:rsid w:val="00EA4794"/>
    <w:rsid w:val="00EA6F75"/>
    <w:rsid w:val="00EA7563"/>
    <w:rsid w:val="00EB0E3B"/>
    <w:rsid w:val="00EB216E"/>
    <w:rsid w:val="00EB33A6"/>
    <w:rsid w:val="00EB394C"/>
    <w:rsid w:val="00EB425D"/>
    <w:rsid w:val="00EB5C1C"/>
    <w:rsid w:val="00EB68E4"/>
    <w:rsid w:val="00EC2362"/>
    <w:rsid w:val="00EC6B49"/>
    <w:rsid w:val="00ED6B10"/>
    <w:rsid w:val="00ED6C14"/>
    <w:rsid w:val="00EE06A6"/>
    <w:rsid w:val="00EE1DC9"/>
    <w:rsid w:val="00EE22F2"/>
    <w:rsid w:val="00EE606A"/>
    <w:rsid w:val="00EE6BDA"/>
    <w:rsid w:val="00EF1839"/>
    <w:rsid w:val="00EF6C70"/>
    <w:rsid w:val="00F00367"/>
    <w:rsid w:val="00F05130"/>
    <w:rsid w:val="00F06016"/>
    <w:rsid w:val="00F063A8"/>
    <w:rsid w:val="00F14C2E"/>
    <w:rsid w:val="00F15221"/>
    <w:rsid w:val="00F152E2"/>
    <w:rsid w:val="00F15D00"/>
    <w:rsid w:val="00F16388"/>
    <w:rsid w:val="00F25459"/>
    <w:rsid w:val="00F25D35"/>
    <w:rsid w:val="00F30BAE"/>
    <w:rsid w:val="00F3422A"/>
    <w:rsid w:val="00F347AC"/>
    <w:rsid w:val="00F3709B"/>
    <w:rsid w:val="00F40501"/>
    <w:rsid w:val="00F4066D"/>
    <w:rsid w:val="00F42B37"/>
    <w:rsid w:val="00F446EB"/>
    <w:rsid w:val="00F453FF"/>
    <w:rsid w:val="00F5249D"/>
    <w:rsid w:val="00F53FEB"/>
    <w:rsid w:val="00F54D00"/>
    <w:rsid w:val="00F5578E"/>
    <w:rsid w:val="00F63F4E"/>
    <w:rsid w:val="00F65CD2"/>
    <w:rsid w:val="00F67D1A"/>
    <w:rsid w:val="00F70E6E"/>
    <w:rsid w:val="00F76232"/>
    <w:rsid w:val="00F76A90"/>
    <w:rsid w:val="00F772F1"/>
    <w:rsid w:val="00F82063"/>
    <w:rsid w:val="00F83119"/>
    <w:rsid w:val="00F84143"/>
    <w:rsid w:val="00F849AF"/>
    <w:rsid w:val="00F84FFC"/>
    <w:rsid w:val="00F8532C"/>
    <w:rsid w:val="00F93ADE"/>
    <w:rsid w:val="00F96421"/>
    <w:rsid w:val="00FA28D4"/>
    <w:rsid w:val="00FA38E8"/>
    <w:rsid w:val="00FA452C"/>
    <w:rsid w:val="00FA7364"/>
    <w:rsid w:val="00FB00AD"/>
    <w:rsid w:val="00FB0C2C"/>
    <w:rsid w:val="00FB310D"/>
    <w:rsid w:val="00FB4A46"/>
    <w:rsid w:val="00FB4D38"/>
    <w:rsid w:val="00FB5F8E"/>
    <w:rsid w:val="00FC1D3F"/>
    <w:rsid w:val="00FC321C"/>
    <w:rsid w:val="00FC4557"/>
    <w:rsid w:val="00FC4772"/>
    <w:rsid w:val="00FC4B1D"/>
    <w:rsid w:val="00FC5569"/>
    <w:rsid w:val="00FC5CE8"/>
    <w:rsid w:val="00FD1849"/>
    <w:rsid w:val="00FD1889"/>
    <w:rsid w:val="00FD1BB8"/>
    <w:rsid w:val="00FD46FC"/>
    <w:rsid w:val="00FD64B8"/>
    <w:rsid w:val="00FD6CC3"/>
    <w:rsid w:val="00FE33BC"/>
    <w:rsid w:val="00FE765D"/>
    <w:rsid w:val="00FE7ED2"/>
    <w:rsid w:val="00FF124F"/>
    <w:rsid w:val="00FF21A1"/>
    <w:rsid w:val="00FF2590"/>
    <w:rsid w:val="00FF2BEF"/>
    <w:rsid w:val="00FF4910"/>
    <w:rsid w:val="00FF5A5E"/>
    <w:rsid w:val="00FF6A29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AutoShape 4"/>
        <o:r id="V:Rule5" type="callout" idref="#_x0000_s1032"/>
        <o:r id="V:Rule6" type="callout" idref="#_x0000_s1031"/>
        <o:r id="V:Rule7" type="callout" idref="#_x0000_s1033"/>
      </o:rules>
    </o:shapelayout>
  </w:shapeDefaults>
  <w:decimalSymbol w:val=","/>
  <w:listSeparator w:val=";"/>
  <w15:chartTrackingRefBased/>
  <w15:docId w15:val="{3BA1BF70-97A5-499C-9C92-71B5850A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14E1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944A4E"/>
    <w:rPr>
      <w:rFonts w:ascii="Comic Sans MS" w:hAnsi="Comic Sans MS"/>
      <w:color w:val="009FE3"/>
      <w:u w:val="single" w:color="333333"/>
    </w:rPr>
  </w:style>
  <w:style w:type="paragraph" w:customStyle="1" w:styleId="ekvgrundtextarial">
    <w:name w:val="ekv.grundtext.arial"/>
    <w:link w:val="ekvgrundtextarialZchn"/>
    <w:qFormat/>
    <w:rsid w:val="00567238"/>
    <w:pPr>
      <w:tabs>
        <w:tab w:val="left" w:pos="340"/>
        <w:tab w:val="left" w:pos="595"/>
        <w:tab w:val="left" w:pos="851"/>
      </w:tabs>
      <w:spacing w:line="254" w:lineRule="exact"/>
    </w:pPr>
    <w:rPr>
      <w:rFonts w:ascii="Arial" w:hAnsi="Arial"/>
      <w:sz w:val="19"/>
      <w:szCs w:val="22"/>
    </w:rPr>
  </w:style>
  <w:style w:type="paragraph" w:customStyle="1" w:styleId="ekvue1arial">
    <w:name w:val="ekv.ue1.arial"/>
    <w:basedOn w:val="ekvgrundtextarial"/>
    <w:next w:val="ekvue2arial"/>
    <w:uiPriority w:val="99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uiPriority w:val="99"/>
    <w:qFormat/>
    <w:rsid w:val="003468EA"/>
    <w:rPr>
      <w:color w:val="299DCC"/>
      <w:sz w:val="27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E6349E"/>
    <w:rPr>
      <w:sz w:val="19"/>
      <w:szCs w:val="28"/>
    </w:rPr>
  </w:style>
  <w:style w:type="paragraph" w:customStyle="1" w:styleId="ekvkvnummer">
    <w:name w:val="ekv.kv.nummer"/>
    <w:basedOn w:val="ekvgrundtextarial"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uiPriority w:val="99"/>
    <w:qFormat/>
    <w:rsid w:val="00A54F5F"/>
    <w:pPr>
      <w:tabs>
        <w:tab w:val="left" w:pos="9356"/>
      </w:tabs>
      <w:spacing w:line="452" w:lineRule="exact"/>
    </w:pPr>
    <w:rPr>
      <w:sz w:val="21"/>
    </w:rPr>
  </w:style>
  <w:style w:type="paragraph" w:customStyle="1" w:styleId="ekvgrundtexthalbe">
    <w:name w:val="ekv.grundtext.halbe"/>
    <w:basedOn w:val="ekvgrundtextarial"/>
    <w:qFormat/>
    <w:rsid w:val="007656D9"/>
    <w:pPr>
      <w:spacing w:line="126" w:lineRule="exact"/>
    </w:pPr>
  </w:style>
  <w:style w:type="table" w:styleId="Tabellenraster">
    <w:name w:val="Table Grid"/>
    <w:basedOn w:val="NormaleTabelle"/>
    <w:rsid w:val="0018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rsid w:val="00567238"/>
    <w:rPr>
      <w:rFonts w:ascii="Arial" w:hAnsi="Arial"/>
      <w:sz w:val="19"/>
      <w:szCs w:val="22"/>
      <w:lang w:val="de-DE" w:eastAsia="de-DE" w:bidi="ar-SA"/>
    </w:rPr>
  </w:style>
  <w:style w:type="paragraph" w:customStyle="1" w:styleId="ekvtabelle">
    <w:name w:val="ekv.tabelle"/>
    <w:basedOn w:val="ekvgrundtextarial"/>
    <w:qFormat/>
    <w:rsid w:val="00F446EB"/>
    <w:rPr>
      <w:sz w:val="18"/>
    </w:rPr>
  </w:style>
  <w:style w:type="paragraph" w:customStyle="1" w:styleId="ekvkolumnentitel">
    <w:name w:val="ekv.kolumnentitel"/>
    <w:basedOn w:val="ekvgrundtextarial"/>
    <w:rsid w:val="00B83B13"/>
    <w:pPr>
      <w:spacing w:line="270" w:lineRule="exact"/>
      <w:jc w:val="right"/>
    </w:pPr>
    <w:rPr>
      <w:sz w:val="16"/>
      <w:szCs w:val="30"/>
    </w:rPr>
  </w:style>
  <w:style w:type="paragraph" w:styleId="Kopfzeile">
    <w:name w:val="header"/>
    <w:basedOn w:val="Standard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BE6604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rsid w:val="00EB425D"/>
    <w:pPr>
      <w:framePr w:w="340" w:h="340" w:hRule="exact" w:wrap="around" w:vAnchor="text" w:hAnchor="page" w:x="1305" w:y="1"/>
      <w:spacing w:after="60" w:line="240" w:lineRule="auto"/>
      <w:jc w:val="center"/>
    </w:pPr>
    <w:rPr>
      <w:sz w:val="20"/>
    </w:rPr>
  </w:style>
  <w:style w:type="character" w:customStyle="1" w:styleId="ekvnummerierung">
    <w:name w:val="ekv.nummerierung"/>
    <w:qFormat/>
    <w:rsid w:val="00343612"/>
    <w:rPr>
      <w:b/>
      <w:sz w:val="24"/>
    </w:rPr>
  </w:style>
  <w:style w:type="paragraph" w:styleId="Sprechblasentext">
    <w:name w:val="Balloon Text"/>
    <w:basedOn w:val="Standard"/>
    <w:semiHidden/>
    <w:rsid w:val="009B2EC1"/>
    <w:rPr>
      <w:rFonts w:ascii="Tahoma" w:hAnsi="Tahoma" w:cs="Tahoma"/>
      <w:sz w:val="16"/>
      <w:szCs w:val="16"/>
    </w:rPr>
  </w:style>
  <w:style w:type="paragraph" w:customStyle="1" w:styleId="ekvue1times">
    <w:name w:val="ekv.ue1.times"/>
    <w:basedOn w:val="ekvgrundtexttimes"/>
    <w:next w:val="ekvue2times"/>
    <w:qFormat/>
    <w:rsid w:val="007C3800"/>
    <w:pPr>
      <w:spacing w:line="240" w:lineRule="auto"/>
    </w:pPr>
    <w:rPr>
      <w:b/>
      <w:sz w:val="43"/>
      <w:szCs w:val="43"/>
    </w:rPr>
  </w:style>
  <w:style w:type="paragraph" w:customStyle="1" w:styleId="ekvkapitel">
    <w:name w:val="ekv.kapitel"/>
    <w:basedOn w:val="ekvgrundtextarial"/>
    <w:rsid w:val="00053F35"/>
    <w:pPr>
      <w:spacing w:line="240" w:lineRule="auto"/>
    </w:pPr>
    <w:rPr>
      <w:b/>
      <w:sz w:val="50"/>
      <w:szCs w:val="60"/>
    </w:rPr>
  </w:style>
  <w:style w:type="paragraph" w:customStyle="1" w:styleId="ekvue2times">
    <w:name w:val="ekv.ue2.times"/>
    <w:basedOn w:val="ekvue1times"/>
    <w:next w:val="ekvue3times"/>
    <w:qFormat/>
    <w:rsid w:val="007C3800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qFormat/>
    <w:rsid w:val="00013809"/>
    <w:rPr>
      <w:b/>
      <w:sz w:val="21"/>
      <w:szCs w:val="21"/>
    </w:rPr>
  </w:style>
  <w:style w:type="paragraph" w:customStyle="1" w:styleId="ekvgrundtexttimes">
    <w:name w:val="ekv.grundtext.times"/>
    <w:qFormat/>
    <w:rsid w:val="004054E1"/>
    <w:pPr>
      <w:tabs>
        <w:tab w:val="left" w:pos="340"/>
        <w:tab w:val="left" w:pos="595"/>
        <w:tab w:val="left" w:pos="851"/>
      </w:tabs>
      <w:spacing w:line="254" w:lineRule="exact"/>
    </w:pPr>
    <w:rPr>
      <w:sz w:val="21"/>
      <w:szCs w:val="21"/>
    </w:rPr>
  </w:style>
  <w:style w:type="paragraph" w:customStyle="1" w:styleId="ekvaufzaehlung">
    <w:name w:val="ekv.aufzaehlung"/>
    <w:basedOn w:val="ekvgrundtextarial"/>
    <w:uiPriority w:val="99"/>
    <w:qFormat/>
    <w:rsid w:val="00052CFA"/>
    <w:pPr>
      <w:ind w:left="340" w:hanging="340"/>
    </w:pPr>
  </w:style>
  <w:style w:type="paragraph" w:customStyle="1" w:styleId="ekvbildlegende">
    <w:name w:val="ekv.bildlegende"/>
    <w:basedOn w:val="ekvgrundtextarial"/>
    <w:qFormat/>
    <w:rsid w:val="0013151D"/>
    <w:rPr>
      <w:sz w:val="16"/>
    </w:rPr>
  </w:style>
  <w:style w:type="character" w:customStyle="1" w:styleId="ekvlueckentext">
    <w:name w:val="ekv.lueckentext"/>
    <w:qFormat/>
    <w:rsid w:val="00B26645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uiPriority w:val="99"/>
    <w:qFormat/>
    <w:rsid w:val="000C07E0"/>
    <w:pPr>
      <w:shd w:val="clear" w:color="auto" w:fill="CCCCCC"/>
    </w:pPr>
  </w:style>
  <w:style w:type="character" w:customStyle="1" w:styleId="ekvfett">
    <w:name w:val="ekv.fett"/>
    <w:qFormat/>
    <w:rsid w:val="00515E0A"/>
    <w:rPr>
      <w:b/>
    </w:rPr>
  </w:style>
  <w:style w:type="character" w:customStyle="1" w:styleId="ekvkursiv">
    <w:name w:val="ekv.kursiv"/>
    <w:qFormat/>
    <w:rsid w:val="00515E0A"/>
    <w:rPr>
      <w:i/>
    </w:rPr>
  </w:style>
  <w:style w:type="character" w:customStyle="1" w:styleId="ekvfettkursiv">
    <w:name w:val="ekv.fett.kursiv"/>
    <w:qFormat/>
    <w:rsid w:val="00515E0A"/>
    <w:rPr>
      <w:b/>
      <w:i/>
    </w:rPr>
  </w:style>
  <w:style w:type="character" w:customStyle="1" w:styleId="ekvarbeitsanweisungfremdsprache">
    <w:name w:val="ekv.arbeitsanweisung.fremdsprache"/>
    <w:qFormat/>
    <w:rsid w:val="00AC4C4A"/>
    <w:rPr>
      <w:i/>
    </w:rPr>
  </w:style>
  <w:style w:type="character" w:customStyle="1" w:styleId="ekvarbeitsanweisungdeutsch">
    <w:name w:val="ekv.arbeitsanweisung.deutsch"/>
    <w:basedOn w:val="Absatz-Standardschriftart"/>
    <w:qFormat/>
    <w:rsid w:val="00AC4C4A"/>
  </w:style>
  <w:style w:type="paragraph" w:customStyle="1" w:styleId="ekvboxtitel">
    <w:name w:val="ekv.box.titel"/>
    <w:basedOn w:val="ekvgrundtextarial"/>
    <w:uiPriority w:val="99"/>
    <w:rsid w:val="00AE5B96"/>
    <w:pPr>
      <w:tabs>
        <w:tab w:val="clear" w:pos="595"/>
      </w:tabs>
      <w:ind w:left="170"/>
    </w:pPr>
    <w:rPr>
      <w:color w:val="4565AD"/>
    </w:rPr>
  </w:style>
  <w:style w:type="paragraph" w:customStyle="1" w:styleId="ekvboxtext">
    <w:name w:val="ekv.box.text"/>
    <w:basedOn w:val="ekvgrundtextarial"/>
    <w:rsid w:val="00092CCB"/>
    <w:pPr>
      <w:tabs>
        <w:tab w:val="clear" w:pos="595"/>
      </w:tabs>
    </w:pPr>
  </w:style>
  <w:style w:type="paragraph" w:customStyle="1" w:styleId="ekvbild">
    <w:name w:val="ekv.bild"/>
    <w:qFormat/>
    <w:rsid w:val="00474CA0"/>
    <w:rPr>
      <w:rFonts w:ascii="Arial" w:hAnsi="Arial"/>
      <w:sz w:val="19"/>
      <w:szCs w:val="22"/>
    </w:rPr>
  </w:style>
  <w:style w:type="character" w:customStyle="1" w:styleId="ekvfremdsprachedeutsch">
    <w:name w:val="ekv.fremdsprache.deutsch"/>
    <w:rsid w:val="000B160A"/>
  </w:style>
  <w:style w:type="paragraph" w:customStyle="1" w:styleId="ekvkaertchen">
    <w:name w:val="ekv.kaertchen"/>
    <w:qFormat/>
    <w:rsid w:val="00E10D1C"/>
    <w:pPr>
      <w:jc w:val="center"/>
    </w:pPr>
    <w:rPr>
      <w:rFonts w:ascii="Arial" w:hAnsi="Arial"/>
      <w:b/>
      <w:sz w:val="25"/>
      <w:szCs w:val="25"/>
    </w:rPr>
  </w:style>
  <w:style w:type="paragraph" w:customStyle="1" w:styleId="ekvsprechblase">
    <w:name w:val="ekv.sprechblase"/>
    <w:uiPriority w:val="99"/>
    <w:qFormat/>
    <w:rsid w:val="00E10D1C"/>
    <w:pPr>
      <w:spacing w:line="260" w:lineRule="exact"/>
    </w:pPr>
    <w:rPr>
      <w:rFonts w:ascii="Arial" w:hAnsi="Arial" w:cs="Arial"/>
      <w:sz w:val="21"/>
      <w:szCs w:val="21"/>
    </w:rPr>
  </w:style>
  <w:style w:type="paragraph" w:customStyle="1" w:styleId="ekvkreuzwortrtsel">
    <w:name w:val="ekv.kreuzworträtsel"/>
    <w:qFormat/>
    <w:rsid w:val="00944A4E"/>
    <w:pPr>
      <w:jc w:val="center"/>
    </w:pPr>
    <w:rPr>
      <w:rFonts w:ascii="Comic Sans MS" w:hAnsi="Comic Sans MS"/>
      <w:color w:val="009FE3"/>
      <w:sz w:val="24"/>
      <w:szCs w:val="24"/>
    </w:rPr>
  </w:style>
  <w:style w:type="table" w:customStyle="1" w:styleId="NormaleTabe2">
    <w:name w:val="Normale Tabe2"/>
    <w:uiPriority w:val="99"/>
    <w:semiHidden/>
    <w:rsid w:val="006367BF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1">
    <w:name w:val="Tabellengi1"/>
    <w:basedOn w:val="NormaleTabe2"/>
    <w:uiPriority w:val="99"/>
    <w:rsid w:val="00636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old\AppData\Roaming\Microsoft\Templates\WD_KV_KL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755</CharactersWithSpaces>
  <SharedDoc>false</SharedDoc>
  <HLinks>
    <vt:vector size="6" baseType="variant">
      <vt:variant>
        <vt:i4>8257590</vt:i4>
      </vt:variant>
      <vt:variant>
        <vt:i4>-1</vt:i4>
      </vt:variant>
      <vt:variant>
        <vt:i4>1035</vt:i4>
      </vt:variant>
      <vt:variant>
        <vt:i4>1</vt:i4>
      </vt:variant>
      <vt:variant>
        <vt:lpwstr>D:\100_GESTALTUNGSBUERO\00_KLETT\08_OL4_LB\U3\02_Bilder\Martin-Luther-King-1964-leaning-on-a-lectern_1008747.png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cp:lastModifiedBy/>
  <cp:revision>5</cp:revision>
  <cp:lastPrinted>2016-08-16T15:48:00Z</cp:lastPrinted>
  <dcterms:created xsi:type="dcterms:W3CDTF">2017-05-22T14:01:00Z</dcterms:created>
  <dcterms:modified xsi:type="dcterms:W3CDTF">2017-05-24T15:30:00Z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